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F95" w:rsidRDefault="00A25F95">
      <w:pPr>
        <w:pStyle w:val="BodyText"/>
        <w:ind w:left="0" w:firstLine="0"/>
        <w:jc w:val="left"/>
        <w:rPr>
          <w:sz w:val="20"/>
          <w:szCs w:val="20"/>
        </w:rPr>
      </w:pPr>
      <w:r w:rsidRPr="003F30E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39.5pt">
            <v:imagedata r:id="rId7" o:title=""/>
          </v:shape>
        </w:pict>
      </w:r>
    </w:p>
    <w:tbl>
      <w:tblPr>
        <w:tblW w:w="0" w:type="auto"/>
        <w:tblInd w:w="12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497"/>
        <w:gridCol w:w="917"/>
      </w:tblGrid>
      <w:tr w:rsidR="00A25F95" w:rsidTr="005D0505">
        <w:trPr>
          <w:trHeight w:val="268"/>
        </w:trPr>
        <w:tc>
          <w:tcPr>
            <w:tcW w:w="8497" w:type="dxa"/>
          </w:tcPr>
          <w:p w:rsidR="00A25F95" w:rsidRDefault="00A25F95">
            <w:pPr>
              <w:pStyle w:val="TableParagraph"/>
              <w:spacing w:line="249" w:lineRule="exact"/>
              <w:ind w:left="3542" w:right="358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49" w:lineRule="exact"/>
              <w:ind w:left="1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стр.</w:t>
            </w:r>
          </w:p>
        </w:tc>
      </w:tr>
      <w:tr w:rsidR="00A25F95" w:rsidTr="005D0505">
        <w:trPr>
          <w:trHeight w:val="549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66" w:lineRule="exact"/>
              <w:ind w:left="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Целевой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основной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</w:p>
          <w:p w:rsidR="00A25F95" w:rsidRDefault="00A25F95" w:rsidP="00FB1979">
            <w:pPr>
              <w:pStyle w:val="TableParagraph"/>
              <w:spacing w:line="264" w:lineRule="exact"/>
              <w:ind w:left="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6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25F95" w:rsidTr="005D0505">
        <w:trPr>
          <w:trHeight w:val="275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45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1.1.Пояснительная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записка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25F95" w:rsidTr="005D0505">
        <w:trPr>
          <w:trHeight w:val="552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tabs>
                <w:tab w:val="left" w:pos="1931"/>
              </w:tabs>
              <w:spacing w:line="268" w:lineRule="exact"/>
              <w:ind w:left="11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1.1.1.</w:t>
            </w:r>
            <w:r>
              <w:rPr>
                <w:sz w:val="24"/>
                <w:szCs w:val="24"/>
              </w:rPr>
              <w:tab/>
              <w:t>Цели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</w:p>
          <w:p w:rsidR="00A25F95" w:rsidRDefault="00A25F95" w:rsidP="00FB1979">
            <w:pPr>
              <w:pStyle w:val="TableParagraph"/>
              <w:spacing w:line="264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68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25F95" w:rsidTr="005D0505">
        <w:trPr>
          <w:trHeight w:val="552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tabs>
                <w:tab w:val="left" w:pos="1931"/>
              </w:tabs>
              <w:spacing w:line="268" w:lineRule="exact"/>
              <w:ind w:left="11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1.1.2.</w:t>
            </w:r>
            <w:r>
              <w:rPr>
                <w:sz w:val="24"/>
                <w:szCs w:val="24"/>
              </w:rPr>
              <w:tab/>
              <w:t>Принципы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подходы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формированию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</w:p>
          <w:p w:rsidR="00A25F95" w:rsidRDefault="00A25F95" w:rsidP="00FB1979">
            <w:pPr>
              <w:pStyle w:val="TableParagraph"/>
              <w:spacing w:line="264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68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25F95" w:rsidTr="005D0505">
        <w:trPr>
          <w:trHeight w:val="552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68" w:lineRule="exact"/>
              <w:ind w:left="45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1.2.Планируемые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освоения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обучающимися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основной</w:t>
            </w:r>
          </w:p>
          <w:p w:rsidR="00A25F95" w:rsidRDefault="00A25F95" w:rsidP="00FB1979">
            <w:pPr>
              <w:pStyle w:val="TableParagraph"/>
              <w:spacing w:line="264" w:lineRule="exact"/>
              <w:ind w:left="45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68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A25F95" w:rsidTr="005D0505">
        <w:trPr>
          <w:trHeight w:val="275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1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положения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A25F95" w:rsidTr="005D0505">
        <w:trPr>
          <w:trHeight w:val="275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1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1.2.2.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Структура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планируемых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25F95" w:rsidTr="005D0505">
        <w:trPr>
          <w:trHeight w:val="276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1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1.2.3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Личностные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освоения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25F95" w:rsidTr="005D0505">
        <w:trPr>
          <w:trHeight w:val="276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1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1.2.4.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Метапредметные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освоения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A25F95" w:rsidTr="005D0505">
        <w:trPr>
          <w:trHeight w:val="275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1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Предметные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результаты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A25F95" w:rsidTr="005D0505">
        <w:trPr>
          <w:trHeight w:val="275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1.2.5.1.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Русский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A25F95" w:rsidTr="005D0505">
        <w:trPr>
          <w:trHeight w:val="275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1.2.5.2.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A25F95" w:rsidTr="005D0505">
        <w:trPr>
          <w:trHeight w:val="552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64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1.2.5.3.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Иностранный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(немецкий)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68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A25F95" w:rsidTr="005D0505">
        <w:trPr>
          <w:trHeight w:val="552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64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1.2.5.4.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Второй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иностранный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(английский)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68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A25F95" w:rsidTr="005D0505">
        <w:trPr>
          <w:trHeight w:val="276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1.2.5.5.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России.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Всеобщая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история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A25F95" w:rsidTr="005D0505">
        <w:trPr>
          <w:trHeight w:val="275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1.2.5.6.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25F95" w:rsidTr="005D0505">
        <w:trPr>
          <w:trHeight w:val="275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1.2.5.7.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A25F95" w:rsidTr="005D0505">
        <w:trPr>
          <w:trHeight w:val="276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1.2.5.8.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A25F95" w:rsidTr="005D0505">
        <w:trPr>
          <w:trHeight w:val="276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1.2.5.9.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A25F95" w:rsidTr="005D0505">
        <w:trPr>
          <w:trHeight w:val="276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</w:tr>
      <w:tr w:rsidR="00A25F95" w:rsidTr="005D0505">
        <w:trPr>
          <w:trHeight w:val="275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1.2.5.11.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A25F95" w:rsidTr="005D0505">
        <w:trPr>
          <w:trHeight w:val="276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1.2.5.12.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  <w:tr w:rsidR="00A25F95" w:rsidTr="005D0505">
        <w:trPr>
          <w:trHeight w:val="276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1.2.5.13.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Изобразительное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</w:tr>
      <w:tr w:rsidR="00A25F95" w:rsidTr="005D0505">
        <w:trPr>
          <w:trHeight w:val="275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1.2.5.14.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A25F95" w:rsidTr="005D0505">
        <w:trPr>
          <w:trHeight w:val="276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1.2.5.15.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A25F95" w:rsidTr="005D0505">
        <w:trPr>
          <w:trHeight w:val="275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1.2.5.16.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Физическая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культура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</w:tr>
      <w:tr w:rsidR="00A25F95" w:rsidTr="005D0505">
        <w:trPr>
          <w:trHeight w:val="276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1.2.5.17.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Основы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безопасности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A25F95" w:rsidTr="005D0505">
        <w:trPr>
          <w:trHeight w:val="276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18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1.2.5.18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родная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</w:tr>
      <w:tr w:rsidR="00A25F95" w:rsidTr="005D0505">
        <w:trPr>
          <w:trHeight w:val="552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68" w:lineRule="exact"/>
              <w:ind w:left="45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1.3.Система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оценки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достижения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планируемых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освоения</w:t>
            </w:r>
          </w:p>
          <w:p w:rsidR="00A25F95" w:rsidRDefault="00A25F95" w:rsidP="00FB1979">
            <w:pPr>
              <w:pStyle w:val="TableParagraph"/>
              <w:spacing w:line="264" w:lineRule="exact"/>
              <w:ind w:left="45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68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A25F95" w:rsidTr="005D0505">
        <w:trPr>
          <w:trHeight w:val="552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69" w:lineRule="exact"/>
              <w:ind w:left="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2.Содержательный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основного</w:t>
            </w:r>
          </w:p>
          <w:p w:rsidR="00A25F95" w:rsidRDefault="00A25F95" w:rsidP="00FB1979">
            <w:pPr>
              <w:pStyle w:val="TableParagraph"/>
              <w:spacing w:line="264" w:lineRule="exact"/>
              <w:ind w:left="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69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  <w:tr w:rsidR="00A25F95" w:rsidTr="005D0505">
        <w:trPr>
          <w:trHeight w:val="1104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ind w:left="45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2.1.Программа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развития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универсальных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действий,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включая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компетенций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обучающихся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области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использования</w:t>
            </w:r>
          </w:p>
          <w:p w:rsidR="00A25F95" w:rsidRDefault="00A25F95" w:rsidP="00FB1979">
            <w:pPr>
              <w:pStyle w:val="TableParagraph"/>
              <w:spacing w:line="270" w:lineRule="atLeast"/>
              <w:ind w:left="455" w:right="1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информационно-коммуникационных технологий, учебно-исследовательской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проектной деятельности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68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  <w:tr w:rsidR="00A25F95" w:rsidTr="005D0505">
        <w:trPr>
          <w:trHeight w:val="275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45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2.2.Программы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отдельных учебных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предметов,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</w:tr>
      <w:tr w:rsidR="00A25F95" w:rsidTr="005D0505">
        <w:trPr>
          <w:trHeight w:val="275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45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2.3.Программа воспитания и социализации обучающихся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</w:p>
        </w:tc>
      </w:tr>
      <w:tr w:rsidR="00A25F95" w:rsidTr="005D0505">
        <w:trPr>
          <w:trHeight w:val="275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45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 Рабочие программы курсов внеурочной деятельности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</w:tr>
      <w:tr w:rsidR="00A25F95" w:rsidTr="005D0505">
        <w:trPr>
          <w:trHeight w:val="275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45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 Программа коррекционной работы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</w:tr>
      <w:tr w:rsidR="00A25F95" w:rsidTr="005D0505">
        <w:trPr>
          <w:trHeight w:val="275"/>
        </w:trPr>
        <w:tc>
          <w:tcPr>
            <w:tcW w:w="8497" w:type="dxa"/>
          </w:tcPr>
          <w:p w:rsidR="00A25F95" w:rsidRDefault="00A25F95" w:rsidP="00FB1979">
            <w:pPr>
              <w:pStyle w:val="TableParagraph"/>
              <w:spacing w:line="256" w:lineRule="exact"/>
              <w:ind w:left="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3.Организационный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</w:tr>
      <w:tr w:rsidR="00A25F95" w:rsidTr="005D0505">
        <w:trPr>
          <w:trHeight w:val="276"/>
        </w:trPr>
        <w:tc>
          <w:tcPr>
            <w:tcW w:w="8497" w:type="dxa"/>
          </w:tcPr>
          <w:p w:rsidR="00A25F95" w:rsidRDefault="00A25F95" w:rsidP="00873084">
            <w:pPr>
              <w:pStyle w:val="TableParagraph"/>
              <w:spacing w:line="25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3.1.Учебный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917" w:type="dxa"/>
          </w:tcPr>
          <w:p w:rsidR="00A25F95" w:rsidRDefault="00A25F95">
            <w:pPr>
              <w:pStyle w:val="TableParagraph"/>
              <w:spacing w:line="256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</w:tr>
      <w:tr w:rsidR="00A25F95" w:rsidTr="005D0505">
        <w:trPr>
          <w:trHeight w:val="391"/>
        </w:trPr>
        <w:tc>
          <w:tcPr>
            <w:tcW w:w="8497" w:type="dxa"/>
            <w:tcBorders>
              <w:bottom w:val="thinThickMediumGap" w:sz="12" w:space="0" w:color="612322"/>
            </w:tcBorders>
          </w:tcPr>
          <w:p w:rsidR="00A25F95" w:rsidRDefault="00A25F95" w:rsidP="00FB1979">
            <w:pPr>
              <w:pStyle w:val="TableParagraph"/>
              <w:spacing w:line="268" w:lineRule="exact"/>
              <w:ind w:left="8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3.1.1.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Календарный учебный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</w:t>
            </w:r>
          </w:p>
        </w:tc>
        <w:tc>
          <w:tcPr>
            <w:tcW w:w="917" w:type="dxa"/>
            <w:tcBorders>
              <w:bottom w:val="thinThickMediumGap" w:sz="12" w:space="0" w:color="612322"/>
            </w:tcBorders>
          </w:tcPr>
          <w:p w:rsidR="00A25F95" w:rsidRDefault="00A25F95">
            <w:pPr>
              <w:pStyle w:val="TableParagraph"/>
              <w:spacing w:line="268" w:lineRule="exact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</w:tr>
    </w:tbl>
    <w:p w:rsidR="00A25F95" w:rsidRDefault="00A25F95">
      <w:pPr>
        <w:spacing w:line="268" w:lineRule="exact"/>
        <w:rPr>
          <w:sz w:val="24"/>
          <w:szCs w:val="24"/>
        </w:rPr>
        <w:sectPr w:rsidR="00A25F95">
          <w:footerReference w:type="default" r:id="rId8"/>
          <w:pgSz w:w="11910" w:h="16840"/>
          <w:pgMar w:top="1400" w:right="120" w:bottom="1320" w:left="100" w:header="0" w:footer="1124" w:gutter="0"/>
          <w:pgNumType w:start="1"/>
          <w:cols w:space="720"/>
        </w:sectPr>
      </w:pPr>
    </w:p>
    <w:tbl>
      <w:tblPr>
        <w:tblW w:w="0" w:type="auto"/>
        <w:tblInd w:w="12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643"/>
        <w:gridCol w:w="730"/>
      </w:tblGrid>
      <w:tr w:rsidR="00A25F95" w:rsidTr="005D0505">
        <w:trPr>
          <w:trHeight w:val="270"/>
        </w:trPr>
        <w:tc>
          <w:tcPr>
            <w:tcW w:w="8643" w:type="dxa"/>
          </w:tcPr>
          <w:p w:rsidR="00A25F95" w:rsidRDefault="00A25F95">
            <w:pPr>
              <w:pStyle w:val="TableParagraph"/>
              <w:spacing w:line="251" w:lineRule="exact"/>
              <w:ind w:left="10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3.1.2.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внеурочной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</w:p>
        </w:tc>
        <w:tc>
          <w:tcPr>
            <w:tcW w:w="730" w:type="dxa"/>
          </w:tcPr>
          <w:p w:rsidR="00A25F95" w:rsidRDefault="00A25F95">
            <w:pPr>
              <w:pStyle w:val="TableParagraph"/>
              <w:spacing w:line="251" w:lineRule="exact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</w:tr>
      <w:tr w:rsidR="00A25F95" w:rsidTr="005D0505">
        <w:trPr>
          <w:trHeight w:val="276"/>
        </w:trPr>
        <w:tc>
          <w:tcPr>
            <w:tcW w:w="8643" w:type="dxa"/>
          </w:tcPr>
          <w:p w:rsidR="00A25F95" w:rsidRDefault="00A25F95">
            <w:pPr>
              <w:pStyle w:val="TableParagraph"/>
              <w:spacing w:line="256" w:lineRule="exact"/>
              <w:ind w:left="4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</w:p>
        </w:tc>
        <w:tc>
          <w:tcPr>
            <w:tcW w:w="730" w:type="dxa"/>
          </w:tcPr>
          <w:p w:rsidR="00A25F95" w:rsidRDefault="00A25F95">
            <w:pPr>
              <w:pStyle w:val="TableParagraph"/>
              <w:spacing w:line="256" w:lineRule="exact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</w:tr>
      <w:tr w:rsidR="00A25F95" w:rsidTr="005D0505">
        <w:trPr>
          <w:trHeight w:val="552"/>
        </w:trPr>
        <w:tc>
          <w:tcPr>
            <w:tcW w:w="8643" w:type="dxa"/>
          </w:tcPr>
          <w:p w:rsidR="00A25F95" w:rsidRDefault="00A25F95">
            <w:pPr>
              <w:pStyle w:val="TableParagraph"/>
              <w:spacing w:line="268" w:lineRule="exact"/>
              <w:ind w:left="10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3.2.1.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Описание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кадровых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основной</w:t>
            </w:r>
          </w:p>
          <w:p w:rsidR="00A25F95" w:rsidRDefault="00A25F95">
            <w:pPr>
              <w:pStyle w:val="TableParagraph"/>
              <w:spacing w:line="265" w:lineRule="exact"/>
              <w:ind w:left="10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730" w:type="dxa"/>
          </w:tcPr>
          <w:p w:rsidR="00A25F95" w:rsidRDefault="00A25F95">
            <w:pPr>
              <w:pStyle w:val="TableParagraph"/>
              <w:spacing w:line="268" w:lineRule="exact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</w:tr>
      <w:tr w:rsidR="00A25F95" w:rsidTr="005D0505">
        <w:trPr>
          <w:trHeight w:val="552"/>
        </w:trPr>
        <w:tc>
          <w:tcPr>
            <w:tcW w:w="8643" w:type="dxa"/>
          </w:tcPr>
          <w:p w:rsidR="00A25F95" w:rsidRDefault="00A25F95">
            <w:pPr>
              <w:pStyle w:val="TableParagraph"/>
              <w:spacing w:line="267" w:lineRule="exact"/>
              <w:ind w:left="10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3.2.2.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Психолого­педагогические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основной</w:t>
            </w:r>
          </w:p>
          <w:p w:rsidR="00A25F95" w:rsidRDefault="00A25F95">
            <w:pPr>
              <w:pStyle w:val="TableParagraph"/>
              <w:spacing w:line="265" w:lineRule="exact"/>
              <w:ind w:left="10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730" w:type="dxa"/>
          </w:tcPr>
          <w:p w:rsidR="00A25F95" w:rsidRDefault="00A25F95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</w:tr>
      <w:tr w:rsidR="00A25F95" w:rsidTr="005D0505">
        <w:trPr>
          <w:trHeight w:val="551"/>
        </w:trPr>
        <w:tc>
          <w:tcPr>
            <w:tcW w:w="8643" w:type="dxa"/>
          </w:tcPr>
          <w:p w:rsidR="00A25F95" w:rsidRDefault="00A25F95">
            <w:pPr>
              <w:pStyle w:val="TableParagraph"/>
              <w:spacing w:line="267" w:lineRule="exact"/>
              <w:ind w:left="10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3.2.3.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Финансово-экономические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</w:p>
          <w:p w:rsidR="00A25F95" w:rsidRDefault="00A25F95">
            <w:pPr>
              <w:pStyle w:val="TableParagraph"/>
              <w:spacing w:line="265" w:lineRule="exact"/>
              <w:ind w:left="10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730" w:type="dxa"/>
          </w:tcPr>
          <w:p w:rsidR="00A25F95" w:rsidRDefault="00A25F95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</w:tr>
      <w:tr w:rsidR="00A25F95" w:rsidTr="005D0505">
        <w:trPr>
          <w:trHeight w:val="552"/>
        </w:trPr>
        <w:tc>
          <w:tcPr>
            <w:tcW w:w="8643" w:type="dxa"/>
          </w:tcPr>
          <w:p w:rsidR="00A25F95" w:rsidRDefault="00A25F95">
            <w:pPr>
              <w:pStyle w:val="TableParagraph"/>
              <w:spacing w:line="267" w:lineRule="exact"/>
              <w:ind w:left="10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3.2.4.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Материально-технические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основной</w:t>
            </w:r>
          </w:p>
          <w:p w:rsidR="00A25F95" w:rsidRDefault="00A25F95">
            <w:pPr>
              <w:pStyle w:val="TableParagraph"/>
              <w:spacing w:line="265" w:lineRule="exact"/>
              <w:ind w:left="10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</w:p>
        </w:tc>
        <w:tc>
          <w:tcPr>
            <w:tcW w:w="730" w:type="dxa"/>
          </w:tcPr>
          <w:p w:rsidR="00A25F95" w:rsidRDefault="00A25F95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</w:tr>
      <w:tr w:rsidR="00A25F95" w:rsidTr="005D0505">
        <w:trPr>
          <w:trHeight w:val="552"/>
        </w:trPr>
        <w:tc>
          <w:tcPr>
            <w:tcW w:w="8643" w:type="dxa"/>
          </w:tcPr>
          <w:p w:rsidR="00A25F95" w:rsidRDefault="00A25F95">
            <w:pPr>
              <w:pStyle w:val="TableParagraph"/>
              <w:spacing w:line="267" w:lineRule="exact"/>
              <w:ind w:left="10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3.2.5.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Информационно­методические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основной</w:t>
            </w:r>
          </w:p>
          <w:p w:rsidR="00A25F95" w:rsidRDefault="00A25F95">
            <w:pPr>
              <w:pStyle w:val="TableParagraph"/>
              <w:spacing w:line="265" w:lineRule="exact"/>
              <w:ind w:left="10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730" w:type="dxa"/>
          </w:tcPr>
          <w:p w:rsidR="00A25F95" w:rsidRDefault="00A25F95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</w:tr>
      <w:tr w:rsidR="00A25F95" w:rsidTr="005D0505">
        <w:trPr>
          <w:trHeight w:val="275"/>
        </w:trPr>
        <w:tc>
          <w:tcPr>
            <w:tcW w:w="8643" w:type="dxa"/>
          </w:tcPr>
          <w:p w:rsidR="00A25F95" w:rsidRDefault="00A25F95">
            <w:pPr>
              <w:pStyle w:val="TableParagraph"/>
              <w:spacing w:line="256" w:lineRule="exact"/>
              <w:ind w:left="10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3.2.6.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Механизмы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достижения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целевых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ориентиров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системе условий</w:t>
            </w:r>
          </w:p>
        </w:tc>
        <w:tc>
          <w:tcPr>
            <w:tcW w:w="730" w:type="dxa"/>
          </w:tcPr>
          <w:p w:rsidR="00A25F95" w:rsidRDefault="00A25F95">
            <w:pPr>
              <w:pStyle w:val="TableParagraph"/>
              <w:spacing w:line="256" w:lineRule="exact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</w:tr>
      <w:tr w:rsidR="00A25F95" w:rsidTr="005D0505">
        <w:trPr>
          <w:trHeight w:val="552"/>
        </w:trPr>
        <w:tc>
          <w:tcPr>
            <w:tcW w:w="8643" w:type="dxa"/>
          </w:tcPr>
          <w:p w:rsidR="00A25F95" w:rsidRDefault="00A25F95">
            <w:pPr>
              <w:pStyle w:val="TableParagraph"/>
              <w:spacing w:line="267" w:lineRule="exact"/>
              <w:ind w:left="10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3.2.7.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Сетевой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(дорожная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карта)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формированию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необходимой</w:t>
            </w:r>
          </w:p>
          <w:p w:rsidR="00A25F95" w:rsidRDefault="00A25F95">
            <w:pPr>
              <w:pStyle w:val="TableParagraph"/>
              <w:spacing w:line="265" w:lineRule="exact"/>
              <w:ind w:left="10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условий</w:t>
            </w:r>
          </w:p>
        </w:tc>
        <w:tc>
          <w:tcPr>
            <w:tcW w:w="730" w:type="dxa"/>
          </w:tcPr>
          <w:p w:rsidR="00A25F95" w:rsidRDefault="00A25F95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</w:tr>
      <w:tr w:rsidR="00A25F95" w:rsidTr="005D0505">
        <w:trPr>
          <w:trHeight w:val="270"/>
        </w:trPr>
        <w:tc>
          <w:tcPr>
            <w:tcW w:w="8643" w:type="dxa"/>
          </w:tcPr>
          <w:p w:rsidR="00A25F95" w:rsidRDefault="00A25F95">
            <w:pPr>
              <w:pStyle w:val="TableParagraph"/>
              <w:spacing w:line="25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Приложения</w:t>
            </w:r>
          </w:p>
        </w:tc>
        <w:tc>
          <w:tcPr>
            <w:tcW w:w="730" w:type="dxa"/>
          </w:tcPr>
          <w:p w:rsidR="00A25F95" w:rsidRDefault="00A25F95">
            <w:pPr>
              <w:pStyle w:val="TableParagraph"/>
              <w:spacing w:line="251" w:lineRule="exact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</w:tr>
    </w:tbl>
    <w:p w:rsidR="00A25F95" w:rsidRDefault="00A25F95">
      <w:pPr>
        <w:spacing w:line="251" w:lineRule="exact"/>
        <w:rPr>
          <w:sz w:val="24"/>
          <w:szCs w:val="24"/>
        </w:rPr>
        <w:sectPr w:rsidR="00A25F95" w:rsidSect="005D0505">
          <w:footerReference w:type="default" r:id="rId9"/>
          <w:pgSz w:w="11910" w:h="16840"/>
          <w:pgMar w:top="1120" w:right="120" w:bottom="1320" w:left="100" w:header="0" w:footer="1124" w:gutter="0"/>
          <w:cols w:space="720"/>
        </w:sectPr>
      </w:pPr>
    </w:p>
    <w:p w:rsidR="00A25F95" w:rsidRDefault="00A25F95">
      <w:pPr>
        <w:pStyle w:val="Heading4"/>
        <w:numPr>
          <w:ilvl w:val="0"/>
          <w:numId w:val="72"/>
        </w:numPr>
        <w:tabs>
          <w:tab w:val="left" w:pos="1603"/>
        </w:tabs>
        <w:spacing w:before="71" w:line="240" w:lineRule="auto"/>
        <w:ind w:right="822"/>
        <w:jc w:val="left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A25F95" w:rsidRDefault="00A25F95">
      <w:pPr>
        <w:pStyle w:val="BodyText"/>
        <w:ind w:left="0" w:firstLine="0"/>
        <w:jc w:val="left"/>
        <w:rPr>
          <w:b/>
          <w:bCs/>
        </w:rPr>
      </w:pPr>
    </w:p>
    <w:p w:rsidR="00A25F95" w:rsidRDefault="00A25F95">
      <w:pPr>
        <w:pStyle w:val="ListParagraph"/>
        <w:numPr>
          <w:ilvl w:val="1"/>
          <w:numId w:val="72"/>
        </w:numPr>
        <w:tabs>
          <w:tab w:val="left" w:pos="2730"/>
        </w:tabs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Пояснительная</w:t>
      </w:r>
      <w:r>
        <w:rPr>
          <w:b/>
          <w:bCs/>
          <w:spacing w:val="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записка</w:t>
      </w:r>
    </w:p>
    <w:p w:rsidR="00A25F95" w:rsidRDefault="00A25F95" w:rsidP="005D0505">
      <w:pPr>
        <w:pStyle w:val="Heading4"/>
        <w:numPr>
          <w:ilvl w:val="2"/>
          <w:numId w:val="72"/>
        </w:numPr>
        <w:tabs>
          <w:tab w:val="left" w:pos="3018"/>
        </w:tabs>
        <w:spacing w:line="240" w:lineRule="auto"/>
        <w:ind w:right="727" w:firstLine="70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A25F95" w:rsidRDefault="00A25F95">
      <w:pPr>
        <w:pStyle w:val="BodyText"/>
        <w:spacing w:before="7"/>
        <w:ind w:left="0" w:firstLine="0"/>
        <w:jc w:val="left"/>
        <w:rPr>
          <w:b/>
          <w:bCs/>
          <w:sz w:val="23"/>
          <w:szCs w:val="23"/>
        </w:rPr>
      </w:pPr>
    </w:p>
    <w:p w:rsidR="00A25F95" w:rsidRDefault="00A25F95">
      <w:pPr>
        <w:pStyle w:val="BodyText"/>
        <w:ind w:right="727"/>
      </w:pPr>
      <w:r>
        <w:rPr>
          <w:b/>
          <w:bCs/>
        </w:rPr>
        <w:t>Целями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реализации</w:t>
      </w:r>
      <w:r>
        <w:rPr>
          <w:b/>
          <w:bCs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28" w:firstLine="707"/>
        <w:rPr>
          <w:sz w:val="24"/>
          <w:szCs w:val="24"/>
        </w:rPr>
      </w:pPr>
      <w:r>
        <w:rPr>
          <w:sz w:val="24"/>
          <w:szCs w:val="24"/>
        </w:rPr>
        <w:t>достижение выпускниками планируемых результатов: знаний, умений, навыков,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семейными,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среднего школьного возраста, индивидуальными особенностями его развития и состояния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самобытности,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уникальности,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неповторимости.</w:t>
      </w:r>
    </w:p>
    <w:p w:rsidR="00A25F95" w:rsidRDefault="00A25F95">
      <w:pPr>
        <w:spacing w:before="1"/>
        <w:ind w:left="1602" w:right="730" w:firstLine="70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Достижение поставленных целей </w:t>
      </w:r>
      <w:r>
        <w:rPr>
          <w:sz w:val="24"/>
          <w:szCs w:val="24"/>
        </w:rPr>
        <w:t>при разработке и реализации 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предусматривает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решение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следующих основных задач</w:t>
      </w:r>
      <w:r>
        <w:rPr>
          <w:sz w:val="24"/>
          <w:szCs w:val="24"/>
        </w:rPr>
        <w:t>: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37" w:lineRule="auto"/>
        <w:ind w:right="729" w:firstLine="707"/>
        <w:rPr>
          <w:sz w:val="24"/>
          <w:szCs w:val="24"/>
        </w:rPr>
      </w:pPr>
      <w:r>
        <w:rPr>
          <w:sz w:val="24"/>
          <w:szCs w:val="24"/>
        </w:rPr>
        <w:t>обеспечение соответствия основной образовательной программы требованиям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(ФГОС ООО);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7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обеспечение преемственности начального общего, основного общего, среднего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24" w:firstLine="707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 достижение планируемых результатов освоения основной 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 основного общего образования всеми обучающимися, в том числе детьми-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инвалидами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детьми 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ОВЗ;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ind w:right="725" w:firstLine="707"/>
        <w:rPr>
          <w:sz w:val="24"/>
          <w:szCs w:val="24"/>
        </w:rPr>
      </w:pPr>
      <w:r>
        <w:rPr>
          <w:sz w:val="24"/>
          <w:szCs w:val="24"/>
        </w:rPr>
        <w:t>установление требований к воспитанию и социализации обучающихся как 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программы и соответствующему усилению воспитательного потенциала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индивидуализированного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психолого-педагогического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базиса,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основанного не только на знаниях, но и на соответствующем культурном уровне 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созданию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необходимых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условий для ее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самореализации;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1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обеспечение эффективного сочетания урочных и внеурочных форм 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занятий,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отношений;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социальными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партнерами;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25" w:firstLine="707"/>
        <w:rPr>
          <w:sz w:val="24"/>
          <w:szCs w:val="24"/>
        </w:rPr>
      </w:pPr>
      <w:r>
        <w:rPr>
          <w:sz w:val="24"/>
          <w:szCs w:val="24"/>
        </w:rPr>
        <w:t>выявление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проявивших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выдающиеся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способности, детей с ОВЗ и инвалидов,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интересов 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систему клубов, секций, студий и кружков, общественно полезную деятельность, в 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 возможностей 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 дополнительного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1" w:line="237" w:lineRule="auto"/>
        <w:ind w:right="729" w:firstLine="707"/>
        <w:rPr>
          <w:sz w:val="24"/>
          <w:szCs w:val="24"/>
        </w:rPr>
      </w:pPr>
      <w:r>
        <w:rPr>
          <w:sz w:val="24"/>
          <w:szCs w:val="24"/>
        </w:rPr>
        <w:t>организацию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интеллектуальных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соревнований,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технического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творчества,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5" w:line="237" w:lineRule="auto"/>
        <w:ind w:right="734" w:firstLine="707"/>
        <w:rPr>
          <w:sz w:val="24"/>
          <w:szCs w:val="24"/>
        </w:rPr>
      </w:pPr>
      <w:r>
        <w:rPr>
          <w:sz w:val="24"/>
          <w:szCs w:val="24"/>
        </w:rPr>
        <w:t>участие обучающихся, их родителей (законных представителей), педагогических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школьного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уклада;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7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включение обучающихся в процессы познания и преобразования внешкольной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(населенного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пункта,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района,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города)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приобретения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</w:p>
    <w:p w:rsidR="00A25F95" w:rsidRDefault="00A25F95">
      <w:pPr>
        <w:spacing w:line="237" w:lineRule="auto"/>
        <w:jc w:val="both"/>
        <w:rPr>
          <w:sz w:val="24"/>
          <w:szCs w:val="24"/>
        </w:rPr>
        <w:sectPr w:rsidR="00A25F95">
          <w:pgSz w:w="11910" w:h="16840"/>
          <w:pgMar w:top="1040" w:right="120" w:bottom="1320" w:left="100" w:header="0" w:footer="1124" w:gutter="0"/>
          <w:cols w:space="720"/>
        </w:sectPr>
      </w:pPr>
    </w:p>
    <w:p w:rsidR="00A25F95" w:rsidRDefault="00A25F95">
      <w:pPr>
        <w:pStyle w:val="BodyText"/>
        <w:spacing w:before="66"/>
        <w:ind w:firstLine="0"/>
      </w:pPr>
      <w:r>
        <w:t>реального</w:t>
      </w:r>
      <w:r>
        <w:rPr>
          <w:spacing w:val="-2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22" w:firstLine="707"/>
        <w:rPr>
          <w:sz w:val="24"/>
          <w:szCs w:val="24"/>
        </w:rPr>
      </w:pPr>
      <w:r>
        <w:rPr>
          <w:sz w:val="24"/>
          <w:szCs w:val="24"/>
        </w:rPr>
        <w:t>социальное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ориентация обучающихся при поддержке педагогов, психологов, социальных педагогов,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предприятиями,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центрами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 работы;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37" w:lineRule="auto"/>
        <w:ind w:right="729" w:firstLine="707"/>
        <w:rPr>
          <w:sz w:val="24"/>
          <w:szCs w:val="24"/>
        </w:rPr>
      </w:pPr>
      <w:r>
        <w:rPr>
          <w:sz w:val="24"/>
          <w:szCs w:val="24"/>
        </w:rPr>
        <w:t>сохранение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укрепление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безопасности.</w:t>
      </w:r>
    </w:p>
    <w:p w:rsidR="00A25F95" w:rsidRDefault="00A25F95" w:rsidP="005D0505">
      <w:pPr>
        <w:pStyle w:val="Heading4"/>
        <w:numPr>
          <w:ilvl w:val="2"/>
          <w:numId w:val="72"/>
        </w:numPr>
        <w:tabs>
          <w:tab w:val="left" w:pos="3018"/>
        </w:tabs>
        <w:spacing w:before="5" w:line="240" w:lineRule="auto"/>
        <w:ind w:right="729" w:firstLine="707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A25F95" w:rsidRDefault="00A25F95">
      <w:pPr>
        <w:ind w:left="1602" w:right="722" w:firstLine="70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Методологической основой ФГОС является системно-деятельностный подход</w:t>
      </w:r>
      <w:r>
        <w:rPr>
          <w:sz w:val="24"/>
          <w:szCs w:val="24"/>
        </w:rPr>
        <w:t>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который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предполагает: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ind w:right="729" w:firstLine="707"/>
        <w:rPr>
          <w:sz w:val="24"/>
          <w:szCs w:val="24"/>
        </w:rPr>
      </w:pPr>
      <w:r>
        <w:rPr>
          <w:sz w:val="24"/>
          <w:szCs w:val="24"/>
        </w:rPr>
        <w:t>воспитание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отвечающих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информационного общества, инновационной экономики, задачам построения российского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гражданского общества на основе принципов толерантности, диалога культур и уважения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многонационального,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поликонфессионального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состава;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ind w:right="729" w:firstLine="707"/>
        <w:rPr>
          <w:sz w:val="24"/>
          <w:szCs w:val="24"/>
        </w:rPr>
      </w:pPr>
      <w:r>
        <w:rPr>
          <w:sz w:val="24"/>
          <w:szCs w:val="24"/>
        </w:rPr>
        <w:t>формирование соответствующей целям общего образования социальной среды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переход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стратегии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 определяющих пути и способы достижения желаемого уровня (результата)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познавательного развития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ind w:right="723" w:firstLine="707"/>
        <w:rPr>
          <w:sz w:val="24"/>
          <w:szCs w:val="24"/>
        </w:rPr>
      </w:pPr>
      <w:r>
        <w:rPr>
          <w:sz w:val="24"/>
          <w:szCs w:val="24"/>
        </w:rPr>
        <w:t>ориентацию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основе освоения универсальных учебных действий, познания и освоения мира личности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учебно-познавательной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 саморазвитию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непрерывному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образованию;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признание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социального развития обучающихся;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26" w:firstLine="707"/>
        <w:rPr>
          <w:sz w:val="24"/>
          <w:szCs w:val="24"/>
        </w:rPr>
      </w:pPr>
      <w:r>
        <w:rPr>
          <w:sz w:val="24"/>
          <w:szCs w:val="24"/>
        </w:rPr>
        <w:t>учет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физиологических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значения 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образовательно-воспитательных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путей 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достижения;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ind w:right="732" w:firstLine="707"/>
        <w:rPr>
          <w:sz w:val="24"/>
          <w:szCs w:val="24"/>
        </w:rPr>
      </w:pPr>
      <w:r>
        <w:rPr>
          <w:sz w:val="24"/>
          <w:szCs w:val="24"/>
        </w:rPr>
        <w:t>разнообразие индивидуальных образовательных траекторий и индивидуального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проявивших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выдающиеся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детей-инвалидов и детей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ОВЗ.</w:t>
      </w:r>
    </w:p>
    <w:p w:rsidR="00A25F95" w:rsidRDefault="00A25F95">
      <w:pPr>
        <w:pStyle w:val="Heading4"/>
        <w:spacing w:before="3" w:line="240" w:lineRule="auto"/>
        <w:ind w:left="1602" w:right="726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11–15 лет,</w:t>
      </w:r>
      <w:r>
        <w:rPr>
          <w:spacing w:val="-1"/>
        </w:rPr>
        <w:t xml:space="preserve"> </w:t>
      </w:r>
      <w:r>
        <w:t>связанных: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ind w:right="727" w:firstLine="707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переходом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осуществляемых только совместно с классом как учебной общностью и под руководством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учителя,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осмысленной цели к овладению этой учебной деятельностью на уровне основной школы 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единстве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мотивационно-смыслового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операционно-технического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компонентов,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становление которой осуществляется в форме учебного исследования, к новой внутренней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постановку учебных целей, освоение и самостоятельное осуществление контрольных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инициативу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ind w:right="727" w:firstLine="707"/>
        <w:rPr>
          <w:sz w:val="24"/>
          <w:szCs w:val="24"/>
        </w:rPr>
      </w:pPr>
      <w:r>
        <w:rPr>
          <w:sz w:val="24"/>
          <w:szCs w:val="24"/>
        </w:rPr>
        <w:t>с осуществлением на каждом возрастном уровне (11–13 и 13–15 лет), благодаря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развитию рефлексии общих способов действий и возможностей их переноса в 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перехода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постановки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новых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проектирования</w:t>
      </w:r>
    </w:p>
    <w:p w:rsidR="00A25F95" w:rsidRDefault="00A25F95">
      <w:pPr>
        <w:jc w:val="both"/>
        <w:rPr>
          <w:sz w:val="24"/>
          <w:szCs w:val="24"/>
        </w:rPr>
        <w:sectPr w:rsidR="00A25F95">
          <w:pgSz w:w="11910" w:h="16840"/>
          <w:pgMar w:top="1040" w:right="120" w:bottom="1420" w:left="100" w:header="0" w:footer="1124" w:gutter="0"/>
          <w:cols w:space="720"/>
        </w:sectPr>
      </w:pPr>
    </w:p>
    <w:p w:rsidR="00A25F95" w:rsidRDefault="00A25F95">
      <w:pPr>
        <w:pStyle w:val="BodyText"/>
        <w:spacing w:before="66"/>
        <w:ind w:right="736" w:firstLine="0"/>
      </w:pPr>
      <w:r>
        <w:t>собственной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временнóй</w:t>
      </w:r>
      <w:r>
        <w:rPr>
          <w:spacing w:val="1"/>
        </w:rPr>
        <w:t xml:space="preserve"> </w:t>
      </w:r>
      <w:r>
        <w:t>перспективе;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28" w:firstLine="707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мышления,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общекультурные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образцы,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эталоны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окружающим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миром;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кооперации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реализуемого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сверстниками;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7" w:line="237" w:lineRule="auto"/>
        <w:ind w:right="722" w:firstLine="707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классно-урочной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лабораторно-семинарской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лекционно-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исследовательской.</w:t>
      </w:r>
    </w:p>
    <w:p w:rsidR="00A25F95" w:rsidRDefault="00A25F95">
      <w:pPr>
        <w:pStyle w:val="BodyText"/>
        <w:spacing w:before="3"/>
        <w:ind w:right="725"/>
      </w:pPr>
      <w:r>
        <w:t>Переход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rPr>
          <w:b/>
          <w:bCs/>
          <w:i/>
          <w:iCs/>
        </w:rPr>
        <w:t>с</w:t>
      </w:r>
      <w:r>
        <w:rPr>
          <w:b/>
          <w:bCs/>
          <w:i/>
          <w:iCs/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 xml:space="preserve">подросткового развития </w:t>
      </w:r>
      <w:r>
        <w:rPr>
          <w:b/>
          <w:bCs/>
          <w:i/>
          <w:iCs/>
        </w:rPr>
        <w:t>-</w:t>
      </w:r>
      <w:r>
        <w:rPr>
          <w:b/>
          <w:bCs/>
          <w:i/>
          <w:iCs/>
          <w:spacing w:val="1"/>
        </w:rPr>
        <w:t xml:space="preserve"> </w:t>
      </w:r>
      <w:r>
        <w:t>переходом к кризису младшего подросткового возраста (11–13</w:t>
      </w:r>
      <w:r>
        <w:rPr>
          <w:spacing w:val="1"/>
        </w:rPr>
        <w:t xml:space="preserve"> </w:t>
      </w:r>
      <w:r>
        <w:t>лет, 5–7 классы),</w:t>
      </w:r>
      <w:r>
        <w:rPr>
          <w:spacing w:val="1"/>
        </w:rPr>
        <w:t xml:space="preserve"> </w:t>
      </w:r>
      <w:r>
        <w:t>характеризующимся началом перехода от</w:t>
      </w:r>
      <w:r>
        <w:rPr>
          <w:spacing w:val="1"/>
        </w:rPr>
        <w:t xml:space="preserve"> </w:t>
      </w:r>
      <w:r>
        <w:t>детства к</w:t>
      </w:r>
      <w:r>
        <w:rPr>
          <w:spacing w:val="1"/>
        </w:rPr>
        <w:t xml:space="preserve"> </w:t>
      </w:r>
      <w:r>
        <w:t>взрослости, при</w:t>
      </w:r>
      <w:r>
        <w:rPr>
          <w:spacing w:val="1"/>
        </w:rPr>
        <w:t xml:space="preserve"> </w:t>
      </w:r>
      <w:r>
        <w:t>котором центральным и специфическим новообразованием в личности подростка является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самосознания</w:t>
      </w:r>
      <w:r>
        <w:rPr>
          <w:spacing w:val="33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том,</w:t>
      </w:r>
      <w:r>
        <w:rPr>
          <w:spacing w:val="28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он</w:t>
      </w:r>
      <w:r>
        <w:rPr>
          <w:spacing w:val="32"/>
        </w:rPr>
        <w:t xml:space="preserve"> </w:t>
      </w:r>
      <w:r>
        <w:t>уже</w:t>
      </w:r>
      <w:r>
        <w:rPr>
          <w:spacing w:val="28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ребенок,</w:t>
      </w:r>
      <w:r>
        <w:rPr>
          <w:spacing w:val="-58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моралью</w:t>
      </w:r>
      <w:r>
        <w:rPr>
          <w:spacing w:val="-1"/>
        </w:rPr>
        <w:t xml:space="preserve"> </w:t>
      </w:r>
      <w:r>
        <w:t>послушания,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взрослых.</w:t>
      </w:r>
    </w:p>
    <w:p w:rsidR="00A25F95" w:rsidRDefault="00A25F95">
      <w:pPr>
        <w:pStyle w:val="BodyText"/>
        <w:spacing w:before="1"/>
        <w:ind w:left="2310" w:firstLine="0"/>
      </w:pPr>
      <w:r>
        <w:t>Второй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(14–15</w:t>
      </w:r>
      <w:r>
        <w:rPr>
          <w:spacing w:val="-3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8–9</w:t>
      </w:r>
      <w:r>
        <w:rPr>
          <w:spacing w:val="-3"/>
        </w:rPr>
        <w:t xml:space="preserve"> </w:t>
      </w:r>
      <w:r>
        <w:t>классы),</w:t>
      </w:r>
      <w:r>
        <w:rPr>
          <w:spacing w:val="-2"/>
        </w:rPr>
        <w:t xml:space="preserve"> </w:t>
      </w:r>
      <w:r>
        <w:t>характеризуется: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24" w:firstLine="707"/>
        <w:rPr>
          <w:sz w:val="24"/>
          <w:szCs w:val="24"/>
        </w:rPr>
      </w:pPr>
      <w:r>
        <w:rPr>
          <w:sz w:val="24"/>
          <w:szCs w:val="24"/>
        </w:rPr>
        <w:t>бурным,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скачкообразным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 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происходящими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короткий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многочисленными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прежних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особенностей, интересов и отношений ребенка, появлением у подростка значительных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субъективных трудностей и переживаний;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line="292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стремлением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подростка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сверстниками;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 w:line="237" w:lineRule="auto"/>
        <w:ind w:right="727" w:firstLine="707"/>
        <w:rPr>
          <w:sz w:val="24"/>
          <w:szCs w:val="24"/>
        </w:rPr>
      </w:pPr>
      <w:r>
        <w:rPr>
          <w:sz w:val="24"/>
          <w:szCs w:val="24"/>
        </w:rPr>
        <w:t>особой чувствительностью к морально-этическому «кодексу товарищества»,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важнейшие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поведения взрослого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23" w:firstLine="707"/>
        <w:rPr>
          <w:sz w:val="24"/>
          <w:szCs w:val="24"/>
        </w:rPr>
      </w:pPr>
      <w:r>
        <w:rPr>
          <w:sz w:val="24"/>
          <w:szCs w:val="24"/>
        </w:rPr>
        <w:t>обостренной, в 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возникновением чувства взрослости, восприимчивостью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 усвоению норм, ценностей и способов поведения, которые существуют в мире взрослых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в их отношениях, порождающей интенсивное формирование нравственных понятий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убеждений,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личности;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ind w:right="730" w:firstLine="707"/>
        <w:rPr>
          <w:sz w:val="24"/>
          <w:szCs w:val="24"/>
        </w:rPr>
      </w:pPr>
      <w:r>
        <w:rPr>
          <w:sz w:val="24"/>
          <w:szCs w:val="24"/>
        </w:rPr>
        <w:t>сложными поведенческими проявлениями, вызванными противоречием 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подростков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взрослыми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собственной неуверенностью в этом, проявляющимися в разных формах непослушания,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сопротивления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протеста;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ind w:right="730" w:firstLine="707"/>
        <w:rPr>
          <w:sz w:val="24"/>
          <w:szCs w:val="24"/>
        </w:rPr>
      </w:pPr>
      <w:r>
        <w:rPr>
          <w:sz w:val="24"/>
          <w:szCs w:val="24"/>
        </w:rPr>
        <w:t>изменением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перегрузок, характером социальных взаимодействий, способами получения 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телевидение, Интернет).</w:t>
      </w:r>
    </w:p>
    <w:p w:rsidR="00A25F95" w:rsidRDefault="00A25F95">
      <w:pPr>
        <w:pStyle w:val="BodyText"/>
        <w:ind w:right="730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выбором</w:t>
      </w:r>
      <w:r>
        <w:rPr>
          <w:spacing w:val="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методик</w:t>
      </w:r>
      <w:r>
        <w:rPr>
          <w:spacing w:val="-1"/>
        </w:rPr>
        <w:t xml:space="preserve"> </w:t>
      </w:r>
      <w:r>
        <w:t>обучения.</w:t>
      </w:r>
    </w:p>
    <w:p w:rsidR="00A25F95" w:rsidRDefault="00A25F95">
      <w:pPr>
        <w:pStyle w:val="BodyText"/>
        <w:ind w:right="724"/>
      </w:pPr>
      <w:r>
        <w:t>Объективно необходимое для подготовки к будущей жизни развитие социальной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 задачи воспитания подростка в семье, смены прежнего типа отношений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новый.</w:t>
      </w:r>
    </w:p>
    <w:p w:rsidR="00A25F95" w:rsidRDefault="00A25F95">
      <w:pPr>
        <w:ind w:left="1602" w:right="722" w:firstLine="70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Методологической основой ФГОС является системно-деятельностный подход</w:t>
      </w:r>
      <w:r>
        <w:rPr>
          <w:sz w:val="24"/>
          <w:szCs w:val="24"/>
        </w:rPr>
        <w:t>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который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предполагает: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3" w:line="237" w:lineRule="auto"/>
        <w:ind w:right="725" w:firstLine="707"/>
        <w:rPr>
          <w:sz w:val="24"/>
          <w:szCs w:val="24"/>
        </w:rPr>
      </w:pPr>
      <w:r>
        <w:rPr>
          <w:sz w:val="24"/>
          <w:szCs w:val="24"/>
        </w:rPr>
        <w:t>воспитание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отвечающих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инновационной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экономики,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задачам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построения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</w:p>
    <w:p w:rsidR="00A25F95" w:rsidRDefault="00A25F95">
      <w:pPr>
        <w:spacing w:line="237" w:lineRule="auto"/>
        <w:jc w:val="both"/>
        <w:rPr>
          <w:sz w:val="24"/>
          <w:szCs w:val="24"/>
        </w:rPr>
        <w:sectPr w:rsidR="00A25F95">
          <w:pgSz w:w="11910" w:h="16840"/>
          <w:pgMar w:top="1040" w:right="120" w:bottom="1420" w:left="100" w:header="0" w:footer="1124" w:gutter="0"/>
          <w:cols w:space="720"/>
        </w:sectPr>
      </w:pPr>
    </w:p>
    <w:p w:rsidR="00A25F95" w:rsidRDefault="00A25F95">
      <w:pPr>
        <w:pStyle w:val="BodyText"/>
        <w:spacing w:before="66"/>
        <w:ind w:right="737" w:firstLine="0"/>
      </w:pPr>
      <w:r>
        <w:t>гражданского общества на основе принципов толерантности, диалога культур и уважения</w:t>
      </w:r>
      <w:r>
        <w:rPr>
          <w:spacing w:val="1"/>
        </w:rPr>
        <w:t xml:space="preserve"> </w:t>
      </w:r>
      <w:r>
        <w:t>многонационального,</w:t>
      </w:r>
      <w:r>
        <w:rPr>
          <w:spacing w:val="-4"/>
        </w:rPr>
        <w:t xml:space="preserve"> </w:t>
      </w:r>
      <w:r>
        <w:t>поликультурного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поликонфессионального</w:t>
      </w:r>
      <w:r>
        <w:rPr>
          <w:spacing w:val="-1"/>
        </w:rPr>
        <w:t xml:space="preserve"> </w:t>
      </w:r>
      <w:r>
        <w:t>состава;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30" w:firstLine="707"/>
        <w:rPr>
          <w:sz w:val="24"/>
          <w:szCs w:val="24"/>
        </w:rPr>
      </w:pPr>
      <w:r>
        <w:rPr>
          <w:sz w:val="24"/>
          <w:szCs w:val="24"/>
        </w:rPr>
        <w:t>формирование соответствующей целям общего образования социальной среды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переход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стратегии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 определяющих пути и способы достижения желаемого уровня (результата)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познавательного развития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23" w:firstLine="707"/>
        <w:rPr>
          <w:sz w:val="24"/>
          <w:szCs w:val="24"/>
        </w:rPr>
      </w:pPr>
      <w:r>
        <w:rPr>
          <w:sz w:val="24"/>
          <w:szCs w:val="24"/>
        </w:rPr>
        <w:t>ориентацию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основе освоения универсальных учебных действий, познания и освоения мира личности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учебно-познавательной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 саморазвитию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непрерывному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образованию;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ind w:right="726" w:firstLine="707"/>
        <w:rPr>
          <w:sz w:val="24"/>
          <w:szCs w:val="24"/>
        </w:rPr>
      </w:pPr>
      <w:r>
        <w:rPr>
          <w:sz w:val="24"/>
          <w:szCs w:val="24"/>
        </w:rPr>
        <w:t>признание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социального развития обучающихся;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ind w:right="726" w:firstLine="707"/>
        <w:rPr>
          <w:sz w:val="24"/>
          <w:szCs w:val="24"/>
        </w:rPr>
      </w:pPr>
      <w:r>
        <w:rPr>
          <w:sz w:val="24"/>
          <w:szCs w:val="24"/>
        </w:rPr>
        <w:t>учет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физиологических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значения 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образовательно-воспитательных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путей 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достижения;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разнообразие индивидуальных образовательных траекторий и индивидуального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проявивших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выдающиеся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детей-инвалидов и детей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ОВЗ.</w:t>
      </w:r>
    </w:p>
    <w:p w:rsidR="00A25F95" w:rsidRDefault="00A25F95">
      <w:pPr>
        <w:pStyle w:val="Heading4"/>
        <w:spacing w:before="7" w:line="240" w:lineRule="auto"/>
        <w:ind w:left="1602" w:right="726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11–15 лет,</w:t>
      </w:r>
      <w:r>
        <w:rPr>
          <w:spacing w:val="-1"/>
        </w:rPr>
        <w:t xml:space="preserve"> </w:t>
      </w:r>
      <w:r>
        <w:t>связанных: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ind w:right="726" w:firstLine="707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переходом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осуществляемых только совместно с классом как учебной общностью и под руководством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учителя,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осмысленной цели к овладению этой учебной деятельностью на уровне основной школы 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единстве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мотивационно-смыслового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операционно-технического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компонентов,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становление которой осуществляется в форме учебного исследования, к новой внутренней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постановку учебных целей, освоение и самостоятельное осуществление контрольных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инициативу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учебного сотрудничества;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ind w:right="726" w:firstLine="707"/>
        <w:rPr>
          <w:sz w:val="24"/>
          <w:szCs w:val="24"/>
        </w:rPr>
      </w:pPr>
      <w:r>
        <w:rPr>
          <w:sz w:val="24"/>
          <w:szCs w:val="24"/>
        </w:rPr>
        <w:t>с осуществлением на каждом возрастном уровне (11–13 и 13–15 лет), благодаря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развитию рефлексии общих способов действий и возможностей их переноса в 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перехода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постановки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временнóй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перспективе;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ind w:right="731" w:firstLine="707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мышления,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общекультурные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образцы,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эталоны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окружающим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миром;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кооперации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реализуемого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сверстниками;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7" w:line="237" w:lineRule="auto"/>
        <w:ind w:right="722" w:firstLine="707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классно-урочной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лабораторно-семинарской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лекционно-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исследовательской.</w:t>
      </w:r>
    </w:p>
    <w:p w:rsidR="00A25F95" w:rsidRDefault="00A25F95">
      <w:pPr>
        <w:pStyle w:val="BodyText"/>
        <w:spacing w:before="3"/>
        <w:ind w:right="725"/>
      </w:pPr>
      <w:r>
        <w:t>Переход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rPr>
          <w:b/>
          <w:bCs/>
          <w:i/>
          <w:iCs/>
        </w:rPr>
        <w:t>с</w:t>
      </w:r>
      <w:r>
        <w:rPr>
          <w:b/>
          <w:bCs/>
          <w:i/>
          <w:iCs/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4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rPr>
          <w:b/>
          <w:bCs/>
          <w:i/>
          <w:iCs/>
        </w:rPr>
        <w:t>-</w:t>
      </w:r>
      <w:r>
        <w:rPr>
          <w:b/>
          <w:bCs/>
          <w:i/>
          <w:iCs/>
          <w:spacing w:val="29"/>
        </w:rPr>
        <w:t xml:space="preserve"> </w:t>
      </w:r>
      <w:r>
        <w:t>переходом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кризису</w:t>
      </w:r>
      <w:r>
        <w:rPr>
          <w:spacing w:val="9"/>
        </w:rPr>
        <w:t xml:space="preserve"> </w:t>
      </w:r>
      <w:r>
        <w:t>младшего</w:t>
      </w:r>
      <w:r>
        <w:rPr>
          <w:spacing w:val="15"/>
        </w:rPr>
        <w:t xml:space="preserve"> </w:t>
      </w:r>
      <w:r>
        <w:t>подросткового</w:t>
      </w:r>
      <w:r>
        <w:rPr>
          <w:spacing w:val="14"/>
        </w:rPr>
        <w:t xml:space="preserve"> </w:t>
      </w:r>
      <w:r>
        <w:t>возраста</w:t>
      </w:r>
      <w:r>
        <w:rPr>
          <w:spacing w:val="13"/>
        </w:rPr>
        <w:t xml:space="preserve"> </w:t>
      </w:r>
      <w:r>
        <w:t>(11–13</w:t>
      </w:r>
    </w:p>
    <w:p w:rsidR="00A25F95" w:rsidRDefault="00A25F95">
      <w:pPr>
        <w:sectPr w:rsidR="00A25F95">
          <w:pgSz w:w="11910" w:h="16840"/>
          <w:pgMar w:top="1040" w:right="120" w:bottom="1420" w:left="100" w:header="0" w:footer="1124" w:gutter="0"/>
          <w:cols w:space="720"/>
        </w:sectPr>
      </w:pPr>
    </w:p>
    <w:p w:rsidR="00A25F95" w:rsidRDefault="00A25F95">
      <w:pPr>
        <w:pStyle w:val="BodyText"/>
        <w:spacing w:before="66"/>
        <w:ind w:right="727" w:firstLine="0"/>
      </w:pPr>
      <w:r>
        <w:t>лет, 5–7 классы),</w:t>
      </w:r>
      <w:r>
        <w:rPr>
          <w:spacing w:val="1"/>
        </w:rPr>
        <w:t xml:space="preserve"> </w:t>
      </w:r>
      <w:r>
        <w:t>характеризующимся началом перехода от</w:t>
      </w:r>
      <w:r>
        <w:rPr>
          <w:spacing w:val="1"/>
        </w:rPr>
        <w:t xml:space="preserve"> </w:t>
      </w:r>
      <w:r>
        <w:t>детства к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 центральным и специфическим новообразованием в личности подростка является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самосознания</w:t>
      </w:r>
      <w:r>
        <w:rPr>
          <w:spacing w:val="33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том,</w:t>
      </w:r>
      <w:r>
        <w:rPr>
          <w:spacing w:val="28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он</w:t>
      </w:r>
      <w:r>
        <w:rPr>
          <w:spacing w:val="32"/>
        </w:rPr>
        <w:t xml:space="preserve"> </w:t>
      </w:r>
      <w:r>
        <w:t>уже</w:t>
      </w:r>
      <w:r>
        <w:rPr>
          <w:spacing w:val="28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ребенок,</w:t>
      </w:r>
      <w:r>
        <w:rPr>
          <w:spacing w:val="-58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моралью</w:t>
      </w:r>
      <w:r>
        <w:rPr>
          <w:spacing w:val="-1"/>
        </w:rPr>
        <w:t xml:space="preserve"> </w:t>
      </w:r>
      <w:r>
        <w:t>послушания,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взрослых.</w:t>
      </w:r>
    </w:p>
    <w:p w:rsidR="00A25F95" w:rsidRDefault="00A25F95">
      <w:pPr>
        <w:pStyle w:val="BodyText"/>
        <w:spacing w:before="1"/>
        <w:ind w:left="2310" w:firstLine="0"/>
      </w:pPr>
      <w:r>
        <w:t>Второй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(14–15</w:t>
      </w:r>
      <w:r>
        <w:rPr>
          <w:spacing w:val="-3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8–9</w:t>
      </w:r>
      <w:r>
        <w:rPr>
          <w:spacing w:val="-3"/>
        </w:rPr>
        <w:t xml:space="preserve"> </w:t>
      </w:r>
      <w:r>
        <w:t>классы),</w:t>
      </w:r>
      <w:r>
        <w:rPr>
          <w:spacing w:val="-2"/>
        </w:rPr>
        <w:t xml:space="preserve"> </w:t>
      </w:r>
      <w:r>
        <w:t>характеризуется: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24" w:firstLine="707"/>
        <w:rPr>
          <w:sz w:val="24"/>
          <w:szCs w:val="24"/>
        </w:rPr>
      </w:pPr>
      <w:r>
        <w:rPr>
          <w:sz w:val="24"/>
          <w:szCs w:val="24"/>
        </w:rPr>
        <w:t>бурным,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скачкообразным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 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происходящими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короткий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многочисленными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прежних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особенностей, интересов и отношений ребенка, появлением у подростка значительных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субъективных трудностей и переживаний;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1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стремлением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подростка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сверстниками;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 w:line="237" w:lineRule="auto"/>
        <w:ind w:right="729" w:firstLine="707"/>
        <w:rPr>
          <w:sz w:val="24"/>
          <w:szCs w:val="24"/>
        </w:rPr>
      </w:pPr>
      <w:r>
        <w:rPr>
          <w:sz w:val="24"/>
          <w:szCs w:val="24"/>
        </w:rPr>
        <w:t>особой чувствительностью к морально-этическому «кодексу товарищества»,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важнейшие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поведения взрослого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23" w:firstLine="707"/>
        <w:rPr>
          <w:sz w:val="24"/>
          <w:szCs w:val="24"/>
        </w:rPr>
      </w:pPr>
      <w:r>
        <w:rPr>
          <w:sz w:val="24"/>
          <w:szCs w:val="24"/>
        </w:rPr>
        <w:t>обостренной, в 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возникновением чувства взрослости, восприимчивостью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 усвоению норм, ценностей и способов поведения, которые существуют в мире взрослых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в их отношениях, порождающей интенсивное формирование нравственных понятий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убеждений,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личности;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ind w:right="730" w:firstLine="707"/>
        <w:rPr>
          <w:sz w:val="24"/>
          <w:szCs w:val="24"/>
        </w:rPr>
      </w:pPr>
      <w:r>
        <w:rPr>
          <w:sz w:val="24"/>
          <w:szCs w:val="24"/>
        </w:rPr>
        <w:t>сложными поведенческими проявлениями, вызванными противоречием 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подростков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взрослыми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собственной неуверенностью в этом, проявляющимися в разных формах непослушания,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сопротивления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протеста;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изменением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перегрузок, характером социальных взаимодействий, способами получения 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телевидение, Интернет).</w:t>
      </w:r>
    </w:p>
    <w:p w:rsidR="00A25F95" w:rsidRDefault="00A25F95">
      <w:pPr>
        <w:pStyle w:val="BodyText"/>
        <w:spacing w:before="4"/>
        <w:ind w:right="732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выбором</w:t>
      </w:r>
      <w:r>
        <w:rPr>
          <w:spacing w:val="4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и методик</w:t>
      </w:r>
      <w:r>
        <w:rPr>
          <w:spacing w:val="-1"/>
        </w:rPr>
        <w:t xml:space="preserve"> </w:t>
      </w:r>
      <w:r>
        <w:t>обучения.</w:t>
      </w:r>
    </w:p>
    <w:p w:rsidR="00A25F95" w:rsidRDefault="00A25F95">
      <w:pPr>
        <w:pStyle w:val="BodyText"/>
        <w:ind w:right="732"/>
      </w:pPr>
      <w:r>
        <w:t>Объективно необходимое для подготовки к будущей жизни развитие социальной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 задачи воспитания подростка в семье, смены прежнего типа отношений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новый.</w:t>
      </w:r>
    </w:p>
    <w:p w:rsidR="00A25F95" w:rsidRDefault="00A25F95" w:rsidP="005D0505">
      <w:pPr>
        <w:pStyle w:val="Heading4"/>
        <w:numPr>
          <w:ilvl w:val="1"/>
          <w:numId w:val="72"/>
        </w:numPr>
        <w:tabs>
          <w:tab w:val="left" w:pos="3033"/>
        </w:tabs>
        <w:spacing w:before="5" w:line="240" w:lineRule="auto"/>
        <w:ind w:left="1602" w:right="732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A25F95" w:rsidRDefault="00A25F95" w:rsidP="005D0505">
      <w:pPr>
        <w:pStyle w:val="ListParagraph"/>
        <w:numPr>
          <w:ilvl w:val="2"/>
          <w:numId w:val="72"/>
        </w:numPr>
        <w:tabs>
          <w:tab w:val="left" w:pos="2910"/>
        </w:tabs>
        <w:spacing w:line="274" w:lineRule="exact"/>
        <w:ind w:left="2910" w:hanging="6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Общие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положения</w:t>
      </w:r>
    </w:p>
    <w:p w:rsidR="00A25F95" w:rsidRDefault="00A25F95">
      <w:pPr>
        <w:pStyle w:val="BodyText"/>
        <w:ind w:right="722"/>
      </w:pPr>
      <w:r>
        <w:rPr>
          <w:spacing w:val="-2"/>
        </w:rPr>
        <w:t xml:space="preserve">Планируемые результаты освоения </w:t>
      </w:r>
      <w:r>
        <w:rPr>
          <w:spacing w:val="-1"/>
        </w:rPr>
        <w:t>основной образовательной программы основного</w:t>
      </w:r>
      <w:r>
        <w:rPr>
          <w:spacing w:val="-57"/>
        </w:rPr>
        <w:t xml:space="preserve"> </w:t>
      </w:r>
      <w:r>
        <w:rPr>
          <w:spacing w:val="-3"/>
        </w:rPr>
        <w:t>общего</w:t>
      </w:r>
      <w:r>
        <w:rPr>
          <w:spacing w:val="-9"/>
        </w:rPr>
        <w:t xml:space="preserve"> </w:t>
      </w:r>
      <w:r>
        <w:rPr>
          <w:spacing w:val="-3"/>
        </w:rPr>
        <w:t>образования</w:t>
      </w:r>
      <w:r>
        <w:rPr>
          <w:spacing w:val="-9"/>
        </w:rPr>
        <w:t xml:space="preserve"> </w:t>
      </w:r>
      <w:r>
        <w:rPr>
          <w:spacing w:val="-3"/>
        </w:rPr>
        <w:t>(ООП</w:t>
      </w:r>
      <w:r>
        <w:rPr>
          <w:spacing w:val="-10"/>
        </w:rPr>
        <w:t xml:space="preserve"> </w:t>
      </w:r>
      <w:r>
        <w:rPr>
          <w:spacing w:val="-2"/>
        </w:rPr>
        <w:t>ООО)</w:t>
      </w:r>
      <w:r>
        <w:rPr>
          <w:spacing w:val="-10"/>
        </w:rPr>
        <w:t xml:space="preserve"> </w:t>
      </w:r>
      <w:r>
        <w:rPr>
          <w:spacing w:val="-2"/>
        </w:rPr>
        <w:t>представляют</w:t>
      </w:r>
      <w:r>
        <w:rPr>
          <w:spacing w:val="-6"/>
        </w:rPr>
        <w:t xml:space="preserve"> </w:t>
      </w:r>
      <w:r>
        <w:rPr>
          <w:spacing w:val="-2"/>
        </w:rPr>
        <w:t>собой</w:t>
      </w:r>
      <w:r>
        <w:rPr>
          <w:spacing w:val="-6"/>
        </w:rPr>
        <w:t xml:space="preserve"> </w:t>
      </w:r>
      <w:r>
        <w:rPr>
          <w:spacing w:val="-2"/>
        </w:rPr>
        <w:t>систему</w:t>
      </w:r>
      <w:r>
        <w:rPr>
          <w:spacing w:val="-13"/>
        </w:rPr>
        <w:t xml:space="preserve"> </w:t>
      </w:r>
      <w:r>
        <w:rPr>
          <w:spacing w:val="-2"/>
        </w:rPr>
        <w:t>ведущих</w:t>
      </w:r>
      <w:r>
        <w:rPr>
          <w:spacing w:val="-8"/>
        </w:rPr>
        <w:t xml:space="preserve"> </w:t>
      </w:r>
      <w:r>
        <w:rPr>
          <w:spacing w:val="-2"/>
        </w:rPr>
        <w:t>целевых</w:t>
      </w:r>
      <w:r>
        <w:rPr>
          <w:spacing w:val="-3"/>
        </w:rPr>
        <w:t xml:space="preserve"> </w:t>
      </w:r>
      <w:r>
        <w:rPr>
          <w:spacing w:val="-2"/>
        </w:rPr>
        <w:t>установок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rPr>
          <w:spacing w:val="-2"/>
        </w:rPr>
        <w:t>ожидаемых</w:t>
      </w:r>
      <w:r>
        <w:rPr>
          <w:spacing w:val="-10"/>
        </w:rPr>
        <w:t xml:space="preserve"> </w:t>
      </w:r>
      <w:r>
        <w:rPr>
          <w:spacing w:val="-2"/>
        </w:rPr>
        <w:t>результатов</w:t>
      </w:r>
      <w:r>
        <w:rPr>
          <w:spacing w:val="-9"/>
        </w:rPr>
        <w:t xml:space="preserve"> </w:t>
      </w:r>
      <w:r>
        <w:rPr>
          <w:spacing w:val="-2"/>
        </w:rPr>
        <w:t>освоения</w:t>
      </w:r>
      <w:r>
        <w:rPr>
          <w:spacing w:val="-11"/>
        </w:rPr>
        <w:t xml:space="preserve"> </w:t>
      </w:r>
      <w:r>
        <w:rPr>
          <w:spacing w:val="-2"/>
        </w:rPr>
        <w:t>всех</w:t>
      </w:r>
      <w:r>
        <w:rPr>
          <w:spacing w:val="-9"/>
        </w:rPr>
        <w:t xml:space="preserve"> </w:t>
      </w:r>
      <w:r>
        <w:rPr>
          <w:spacing w:val="-2"/>
        </w:rPr>
        <w:t>компонентов,</w:t>
      </w:r>
      <w:r>
        <w:rPr>
          <w:spacing w:val="-9"/>
        </w:rPr>
        <w:t xml:space="preserve"> </w:t>
      </w:r>
      <w:r>
        <w:rPr>
          <w:spacing w:val="-1"/>
        </w:rPr>
        <w:t>составляющих</w:t>
      </w:r>
      <w:r>
        <w:rPr>
          <w:spacing w:val="-10"/>
        </w:rPr>
        <w:t xml:space="preserve"> </w:t>
      </w:r>
      <w:r>
        <w:rPr>
          <w:spacing w:val="-1"/>
        </w:rPr>
        <w:t>содержательную</w:t>
      </w:r>
      <w:r>
        <w:rPr>
          <w:spacing w:val="-8"/>
        </w:rPr>
        <w:t xml:space="preserve"> </w:t>
      </w:r>
      <w:r>
        <w:rPr>
          <w:spacing w:val="-1"/>
        </w:rPr>
        <w:t>основу</w:t>
      </w:r>
      <w:r>
        <w:rPr>
          <w:spacing w:val="-58"/>
        </w:rPr>
        <w:t xml:space="preserve"> </w:t>
      </w:r>
      <w:r>
        <w:t>образовательной программы. Они обеспечивают связь между требованиями ФГОС ООО,</w:t>
      </w:r>
      <w:r>
        <w:rPr>
          <w:spacing w:val="1"/>
        </w:rPr>
        <w:t xml:space="preserve"> </w:t>
      </w:r>
      <w:r>
        <w:rPr>
          <w:spacing w:val="-1"/>
        </w:rPr>
        <w:t>образовательным</w:t>
      </w:r>
      <w:r>
        <w:rPr>
          <w:spacing w:val="-9"/>
        </w:rPr>
        <w:t xml:space="preserve"> </w:t>
      </w:r>
      <w:r>
        <w:t>процессом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t>ООО,</w:t>
      </w:r>
      <w:r>
        <w:rPr>
          <w:spacing w:val="-9"/>
        </w:rPr>
        <w:t xml:space="preserve"> </w:t>
      </w:r>
      <w:r>
        <w:t>выступая</w:t>
      </w:r>
      <w:r>
        <w:rPr>
          <w:spacing w:val="-58"/>
        </w:rPr>
        <w:t xml:space="preserve"> </w:t>
      </w:r>
      <w:r>
        <w:t>содержательной и критериальной основой для разработки программ учебных предметов,</w:t>
      </w:r>
      <w:r>
        <w:rPr>
          <w:spacing w:val="1"/>
        </w:rPr>
        <w:t xml:space="preserve"> </w:t>
      </w:r>
      <w:r>
        <w:t>курсов, учебно-методической литературы, программ воспитания и социализации,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другой.</w:t>
      </w:r>
    </w:p>
    <w:p w:rsidR="00A25F95" w:rsidRDefault="00A25F95">
      <w:pPr>
        <w:pStyle w:val="BodyText"/>
        <w:ind w:right="726"/>
      </w:pPr>
      <w:r>
        <w:t>В соответствии с требованиями ФГОС ООО система планируемых результатов –</w:t>
      </w:r>
      <w:r>
        <w:rPr>
          <w:spacing w:val="1"/>
        </w:rPr>
        <w:t xml:space="preserve"> </w:t>
      </w:r>
      <w:r>
        <w:t>личностных, метапредметных и предметных – устанавливает и описывает классы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 особо выделяя среди них те, которые выносятся на итоговую оценку, в том</w:t>
      </w:r>
      <w:r>
        <w:rPr>
          <w:spacing w:val="1"/>
        </w:rPr>
        <w:t xml:space="preserve"> </w:t>
      </w:r>
      <w:r>
        <w:t>числе государственную итоговую аттестацию выпускников. Успешное выполнение 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предмета:</w:t>
      </w:r>
      <w:r>
        <w:rPr>
          <w:spacing w:val="13"/>
        </w:rPr>
        <w:t xml:space="preserve"> </w:t>
      </w:r>
      <w:r>
        <w:t>регулятивных,</w:t>
      </w:r>
      <w:r>
        <w:rPr>
          <w:spacing w:val="10"/>
        </w:rPr>
        <w:t xml:space="preserve"> </w:t>
      </w:r>
      <w:r>
        <w:t>коммуникативных,</w:t>
      </w:r>
    </w:p>
    <w:p w:rsidR="00A25F95" w:rsidRDefault="00A25F95">
      <w:pPr>
        <w:sectPr w:rsidR="00A25F95">
          <w:pgSz w:w="11910" w:h="16840"/>
          <w:pgMar w:top="1040" w:right="120" w:bottom="1420" w:left="100" w:header="0" w:footer="1124" w:gutter="0"/>
          <w:cols w:space="720"/>
        </w:sectPr>
      </w:pPr>
    </w:p>
    <w:p w:rsidR="00A25F95" w:rsidRDefault="00A25F95">
      <w:pPr>
        <w:pStyle w:val="BodyText"/>
        <w:spacing w:before="66"/>
        <w:ind w:right="734" w:firstLine="0"/>
      </w:pPr>
      <w:r>
        <w:t>познавательных) с учебным материалом и, прежде всего, с опорным учебным материалом,</w:t>
      </w:r>
      <w:r>
        <w:rPr>
          <w:spacing w:val="-57"/>
        </w:rPr>
        <w:t xml:space="preserve"> </w:t>
      </w:r>
      <w:r>
        <w:t>служащим</w:t>
      </w:r>
      <w:r>
        <w:rPr>
          <w:spacing w:val="-2"/>
        </w:rPr>
        <w:t xml:space="preserve"> </w:t>
      </w:r>
      <w:r>
        <w:t>основой для последующего</w:t>
      </w:r>
      <w:r>
        <w:rPr>
          <w:spacing w:val="-1"/>
        </w:rPr>
        <w:t xml:space="preserve"> </w:t>
      </w:r>
      <w:r>
        <w:t>обучения.</w:t>
      </w:r>
    </w:p>
    <w:p w:rsidR="00A25F95" w:rsidRDefault="00A25F95">
      <w:pPr>
        <w:pStyle w:val="BodyText"/>
        <w:ind w:right="72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61"/>
        </w:rPr>
        <w:t xml:space="preserve"> </w:t>
      </w:r>
      <w:r>
        <w:t>парадигмой</w:t>
      </w:r>
      <w:r>
        <w:rPr>
          <w:spacing w:val="-57"/>
        </w:rPr>
        <w:t xml:space="preserve"> </w:t>
      </w:r>
      <w:r>
        <w:t xml:space="preserve">образования система планируемых результатов строится на основе </w:t>
      </w:r>
      <w:r>
        <w:rPr>
          <w:b/>
          <w:bCs/>
        </w:rPr>
        <w:t>уровневого подхода</w:t>
      </w:r>
      <w:r>
        <w:t>: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 перспективы их развития. Такой подход позволяет определять динамическую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ребенка.</w:t>
      </w:r>
    </w:p>
    <w:p w:rsidR="00A25F95" w:rsidRDefault="00A25F95">
      <w:pPr>
        <w:pStyle w:val="BodyText"/>
        <w:ind w:left="0" w:firstLine="0"/>
        <w:jc w:val="left"/>
        <w:rPr>
          <w:sz w:val="26"/>
          <w:szCs w:val="26"/>
        </w:rPr>
      </w:pPr>
    </w:p>
    <w:p w:rsidR="00A25F95" w:rsidRDefault="00A25F95" w:rsidP="005D0505">
      <w:pPr>
        <w:pStyle w:val="Heading4"/>
        <w:numPr>
          <w:ilvl w:val="2"/>
          <w:numId w:val="72"/>
        </w:numPr>
        <w:tabs>
          <w:tab w:val="left" w:pos="2203"/>
        </w:tabs>
        <w:spacing w:before="184" w:line="274" w:lineRule="exact"/>
        <w:ind w:left="2202" w:hanging="601"/>
      </w:pPr>
      <w:r>
        <w:t>Структура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A25F95" w:rsidRDefault="00A25F95">
      <w:pPr>
        <w:pStyle w:val="BodyText"/>
        <w:ind w:right="7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bCs/>
        </w:rPr>
        <w:t>ведущие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целевые</w:t>
      </w:r>
      <w:r>
        <w:rPr>
          <w:b/>
          <w:bCs/>
          <w:spacing w:val="61"/>
        </w:rPr>
        <w:t xml:space="preserve"> </w:t>
      </w:r>
      <w:r>
        <w:rPr>
          <w:b/>
          <w:bCs/>
        </w:rPr>
        <w:t>установки,</w:t>
      </w:r>
      <w:r>
        <w:rPr>
          <w:b/>
          <w:bCs/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основной,</w:t>
      </w:r>
      <w:r>
        <w:rPr>
          <w:spacing w:val="1"/>
        </w:rPr>
        <w:t xml:space="preserve"> </w:t>
      </w:r>
      <w:r>
        <w:t>сущностный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обучающихся, их</w:t>
      </w:r>
      <w:r>
        <w:rPr>
          <w:spacing w:val="2"/>
        </w:rPr>
        <w:t xml:space="preserve"> </w:t>
      </w:r>
      <w:r>
        <w:t>способностей.</w:t>
      </w:r>
    </w:p>
    <w:p w:rsidR="00A25F95" w:rsidRDefault="00A25F95">
      <w:pPr>
        <w:ind w:left="231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структуре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планируемых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выделяется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следующие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группы:</w:t>
      </w:r>
    </w:p>
    <w:p w:rsidR="00A25F95" w:rsidRDefault="00A25F95" w:rsidP="005D0505">
      <w:pPr>
        <w:pStyle w:val="ListParagraph"/>
        <w:numPr>
          <w:ilvl w:val="3"/>
          <w:numId w:val="72"/>
        </w:numPr>
        <w:tabs>
          <w:tab w:val="left" w:pos="2550"/>
        </w:tabs>
        <w:spacing w:before="3"/>
        <w:ind w:right="726" w:firstLine="707"/>
        <w:rPr>
          <w:sz w:val="24"/>
          <w:szCs w:val="24"/>
        </w:rPr>
      </w:pPr>
      <w:r>
        <w:rPr>
          <w:b/>
          <w:bCs/>
          <w:sz w:val="24"/>
          <w:szCs w:val="24"/>
        </w:rPr>
        <w:t>Личностные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результаты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освоения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основной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образовательной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программы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детализируют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группы планируемых результатов ведется в ходе процедур, допускающих предоставление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исключительно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неперсонифицированной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информации.</w:t>
      </w:r>
    </w:p>
    <w:p w:rsidR="00A25F95" w:rsidRDefault="00A25F95">
      <w:pPr>
        <w:pStyle w:val="BodyText"/>
        <w:spacing w:before="2"/>
        <w:ind w:left="0" w:firstLine="0"/>
        <w:jc w:val="left"/>
      </w:pPr>
    </w:p>
    <w:p w:rsidR="00A25F95" w:rsidRDefault="00A25F95" w:rsidP="005D0505">
      <w:pPr>
        <w:pStyle w:val="ListParagraph"/>
        <w:numPr>
          <w:ilvl w:val="3"/>
          <w:numId w:val="72"/>
        </w:numPr>
        <w:tabs>
          <w:tab w:val="left" w:pos="2785"/>
        </w:tabs>
        <w:spacing w:before="1" w:line="237" w:lineRule="auto"/>
        <w:ind w:right="730" w:firstLine="707"/>
        <w:rPr>
          <w:sz w:val="24"/>
          <w:szCs w:val="24"/>
        </w:rPr>
      </w:pPr>
      <w:r>
        <w:rPr>
          <w:b/>
          <w:bCs/>
          <w:sz w:val="24"/>
          <w:szCs w:val="24"/>
        </w:rPr>
        <w:t>Метапредметные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результаты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освоения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основной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образовательной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программы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подгруппами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действий,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детализируют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результатов.</w:t>
      </w:r>
    </w:p>
    <w:p w:rsidR="00A25F95" w:rsidRDefault="00A25F95">
      <w:pPr>
        <w:pStyle w:val="BodyText"/>
        <w:spacing w:before="11"/>
        <w:ind w:left="0" w:firstLine="0"/>
        <w:jc w:val="left"/>
      </w:pPr>
    </w:p>
    <w:p w:rsidR="00A25F95" w:rsidRDefault="00A25F95" w:rsidP="005D0505">
      <w:pPr>
        <w:pStyle w:val="ListParagraph"/>
        <w:numPr>
          <w:ilvl w:val="3"/>
          <w:numId w:val="72"/>
        </w:numPr>
        <w:tabs>
          <w:tab w:val="left" w:pos="2610"/>
        </w:tabs>
        <w:spacing w:line="237" w:lineRule="auto"/>
        <w:ind w:right="732" w:firstLine="707"/>
        <w:rPr>
          <w:sz w:val="24"/>
          <w:szCs w:val="24"/>
        </w:rPr>
      </w:pPr>
      <w:r>
        <w:rPr>
          <w:b/>
          <w:bCs/>
          <w:sz w:val="24"/>
          <w:szCs w:val="24"/>
        </w:rPr>
        <w:t>Предметные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результаты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освоения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основной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образовательной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программы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представлены в соответствии с группами результатов учебных предметов, раскрывают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детализируют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их.</w:t>
      </w:r>
    </w:p>
    <w:p w:rsidR="00A25F95" w:rsidRDefault="00A25F95">
      <w:pPr>
        <w:pStyle w:val="BodyText"/>
        <w:tabs>
          <w:tab w:val="left" w:pos="7360"/>
        </w:tabs>
        <w:spacing w:before="1"/>
        <w:ind w:right="728"/>
        <w:jc w:val="left"/>
      </w:pPr>
      <w:r>
        <w:t xml:space="preserve">Предметные результаты приводятся в блоках </w:t>
      </w:r>
      <w:r>
        <w:rPr>
          <w:b/>
          <w:bCs/>
        </w:rPr>
        <w:t>«</w:t>
      </w:r>
      <w:r>
        <w:t>Выпускник научится» и «Выпускник</w:t>
      </w:r>
      <w:r>
        <w:rPr>
          <w:spacing w:val="-57"/>
        </w:rPr>
        <w:t xml:space="preserve"> </w:t>
      </w:r>
      <w:r>
        <w:t xml:space="preserve">получит  </w:t>
      </w:r>
      <w:r>
        <w:rPr>
          <w:spacing w:val="1"/>
        </w:rPr>
        <w:t xml:space="preserve"> </w:t>
      </w:r>
      <w:r>
        <w:t>возможность</w:t>
      </w:r>
      <w:r>
        <w:rPr>
          <w:spacing w:val="120"/>
        </w:rPr>
        <w:t xml:space="preserve"> </w:t>
      </w:r>
      <w:r>
        <w:t xml:space="preserve">научиться»,  </w:t>
      </w:r>
      <w:r>
        <w:rPr>
          <w:spacing w:val="5"/>
        </w:rPr>
        <w:t xml:space="preserve"> </w:t>
      </w:r>
      <w:r>
        <w:rPr>
          <w:b/>
          <w:bCs/>
        </w:rPr>
        <w:t>относящихся</w:t>
      </w:r>
      <w:r>
        <w:rPr>
          <w:b/>
          <w:bCs/>
        </w:rPr>
        <w:tab/>
      </w:r>
      <w:r>
        <w:t xml:space="preserve">к  </w:t>
      </w:r>
      <w:r>
        <w:rPr>
          <w:spacing w:val="6"/>
        </w:rPr>
        <w:t xml:space="preserve"> </w:t>
      </w:r>
      <w:r>
        <w:t xml:space="preserve">каждому  </w:t>
      </w:r>
      <w:r>
        <w:rPr>
          <w:spacing w:val="4"/>
        </w:rPr>
        <w:t xml:space="preserve"> </w:t>
      </w:r>
      <w:r>
        <w:t>учебному</w:t>
      </w:r>
      <w:r>
        <w:rPr>
          <w:spacing w:val="119"/>
        </w:rPr>
        <w:t xml:space="preserve"> </w:t>
      </w:r>
      <w:r>
        <w:t>предмету:</w:t>
      </w:r>
    </w:p>
    <w:p w:rsidR="00A25F95" w:rsidRDefault="00A25F95">
      <w:pPr>
        <w:pStyle w:val="BodyText"/>
        <w:ind w:firstLine="0"/>
        <w:jc w:val="left"/>
      </w:pPr>
      <w:r>
        <w:t>«Русский</w:t>
      </w:r>
      <w:r>
        <w:rPr>
          <w:spacing w:val="51"/>
        </w:rPr>
        <w:t xml:space="preserve"> </w:t>
      </w:r>
      <w:r>
        <w:t>язык»,</w:t>
      </w:r>
      <w:r>
        <w:rPr>
          <w:spacing w:val="55"/>
        </w:rPr>
        <w:t xml:space="preserve"> </w:t>
      </w:r>
      <w:r>
        <w:t>«Литература»,</w:t>
      </w:r>
      <w:r>
        <w:rPr>
          <w:spacing w:val="57"/>
        </w:rPr>
        <w:t xml:space="preserve"> </w:t>
      </w:r>
      <w:r>
        <w:t>«Иностранный</w:t>
      </w:r>
      <w:r>
        <w:rPr>
          <w:spacing w:val="50"/>
        </w:rPr>
        <w:t xml:space="preserve"> </w:t>
      </w:r>
      <w:r>
        <w:t>язык»,</w:t>
      </w:r>
      <w:r>
        <w:rPr>
          <w:spacing w:val="53"/>
        </w:rPr>
        <w:t xml:space="preserve"> </w:t>
      </w:r>
      <w:r>
        <w:t>.</w:t>
      </w:r>
      <w:r>
        <w:rPr>
          <w:spacing w:val="55"/>
        </w:rPr>
        <w:t xml:space="preserve"> </w:t>
      </w:r>
      <w:r>
        <w:t>«Иностранный</w:t>
      </w:r>
      <w:r>
        <w:rPr>
          <w:spacing w:val="50"/>
        </w:rPr>
        <w:t xml:space="preserve"> </w:t>
      </w:r>
      <w:r>
        <w:t>язык</w:t>
      </w:r>
      <w:r>
        <w:rPr>
          <w:spacing w:val="52"/>
        </w:rPr>
        <w:t xml:space="preserve"> </w:t>
      </w:r>
      <w:r>
        <w:t>(второй)»,</w:t>
      </w:r>
    </w:p>
    <w:p w:rsidR="00A25F95" w:rsidRDefault="00A25F95">
      <w:pPr>
        <w:pStyle w:val="BodyText"/>
        <w:ind w:firstLine="0"/>
        <w:jc w:val="left"/>
      </w:pPr>
      <w:r>
        <w:t>«История</w:t>
      </w:r>
      <w:r>
        <w:rPr>
          <w:spacing w:val="34"/>
        </w:rPr>
        <w:t xml:space="preserve"> </w:t>
      </w:r>
      <w:r>
        <w:t>России.</w:t>
      </w:r>
      <w:r>
        <w:rPr>
          <w:spacing w:val="34"/>
        </w:rPr>
        <w:t xml:space="preserve"> </w:t>
      </w:r>
      <w:r>
        <w:t>Всеобщая</w:t>
      </w:r>
      <w:r>
        <w:rPr>
          <w:spacing w:val="34"/>
        </w:rPr>
        <w:t xml:space="preserve"> </w:t>
      </w:r>
      <w:r>
        <w:t>история»,</w:t>
      </w:r>
      <w:r>
        <w:rPr>
          <w:spacing w:val="39"/>
        </w:rPr>
        <w:t xml:space="preserve"> </w:t>
      </w:r>
      <w:r>
        <w:t>«Обществознание»,</w:t>
      </w:r>
      <w:r>
        <w:rPr>
          <w:spacing w:val="39"/>
        </w:rPr>
        <w:t xml:space="preserve"> </w:t>
      </w:r>
      <w:r>
        <w:t>«География»,</w:t>
      </w:r>
      <w:r>
        <w:rPr>
          <w:spacing w:val="39"/>
        </w:rPr>
        <w:t xml:space="preserve"> </w:t>
      </w:r>
      <w:r>
        <w:t>«Математика»,</w:t>
      </w:r>
    </w:p>
    <w:p w:rsidR="00A25F95" w:rsidRDefault="00A25F95">
      <w:pPr>
        <w:pStyle w:val="BodyText"/>
        <w:tabs>
          <w:tab w:val="left" w:pos="3563"/>
          <w:tab w:val="left" w:pos="4876"/>
          <w:tab w:val="left" w:pos="6385"/>
          <w:tab w:val="left" w:pos="7627"/>
          <w:tab w:val="left" w:pos="9749"/>
        </w:tabs>
        <w:ind w:firstLine="0"/>
        <w:jc w:val="left"/>
      </w:pPr>
      <w:r>
        <w:t>«Информатика»,</w:t>
      </w:r>
      <w:r>
        <w:tab/>
        <w:t>«Физика»,</w:t>
      </w:r>
      <w:r>
        <w:tab/>
        <w:t>«Биология»,</w:t>
      </w:r>
      <w:r>
        <w:tab/>
        <w:t>«Химия»,</w:t>
      </w:r>
      <w:r>
        <w:tab/>
        <w:t>«Изобразительное</w:t>
      </w:r>
      <w:r>
        <w:tab/>
        <w:t>искусство»,</w:t>
      </w:r>
    </w:p>
    <w:p w:rsidR="00A25F95" w:rsidRDefault="00A25F95">
      <w:pPr>
        <w:pStyle w:val="BodyText"/>
        <w:tabs>
          <w:tab w:val="left" w:pos="3041"/>
          <w:tab w:val="left" w:pos="4866"/>
          <w:tab w:val="left" w:pos="6515"/>
          <w:tab w:val="left" w:pos="7872"/>
          <w:tab w:val="left" w:pos="8333"/>
          <w:tab w:val="left" w:pos="9578"/>
        </w:tabs>
        <w:spacing w:before="1"/>
        <w:ind w:right="733" w:firstLine="0"/>
        <w:jc w:val="left"/>
      </w:pPr>
      <w:r>
        <w:t>«Музыка»,</w:t>
      </w:r>
      <w:r>
        <w:tab/>
        <w:t>«Технология»,</w:t>
      </w:r>
      <w:r>
        <w:tab/>
        <w:t>«Физическая</w:t>
      </w:r>
      <w:r>
        <w:tab/>
        <w:t>культура»</w:t>
      </w:r>
      <w:r>
        <w:tab/>
        <w:t>и</w:t>
      </w:r>
      <w:r>
        <w:tab/>
        <w:t>«Основы</w:t>
      </w:r>
      <w:r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жизнедеятельности».</w:t>
      </w:r>
    </w:p>
    <w:p w:rsidR="00A25F95" w:rsidRDefault="00A25F95">
      <w:pPr>
        <w:pStyle w:val="BodyText"/>
        <w:ind w:right="725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 разрабатываются в соответствии с содержанием и особенностями изучения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(УМО)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A25F95" w:rsidRDefault="00A25F95">
      <w:pPr>
        <w:pStyle w:val="BodyText"/>
        <w:ind w:right="728"/>
      </w:pP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ориентируют пользователя в том, достижение какого уровня освоения учебных действий с</w:t>
      </w:r>
      <w:r>
        <w:rPr>
          <w:spacing w:val="-57"/>
        </w:rPr>
        <w:t xml:space="preserve"> </w:t>
      </w:r>
      <w:r>
        <w:t>изучаемым опорным учебным материалом ожидается от выпускника. Критериями отбора</w:t>
      </w:r>
      <w:r>
        <w:rPr>
          <w:spacing w:val="1"/>
        </w:rPr>
        <w:t xml:space="preserve"> </w:t>
      </w:r>
      <w:r>
        <w:t>результатов служат их значимость для решения основных задач образования на 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 их достижения большинством обучающихся. Иными словами, в этот блок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 которые</w:t>
      </w:r>
      <w:r>
        <w:rPr>
          <w:spacing w:val="-2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освоены</w:t>
      </w:r>
      <w:r>
        <w:rPr>
          <w:spacing w:val="-1"/>
        </w:rPr>
        <w:t xml:space="preserve"> </w:t>
      </w:r>
      <w:r>
        <w:t>всеми обучающихся.</w:t>
      </w:r>
    </w:p>
    <w:p w:rsidR="00A25F95" w:rsidRDefault="00A25F95">
      <w:pPr>
        <w:pStyle w:val="BodyText"/>
        <w:ind w:right="732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6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4"/>
        </w:rPr>
        <w:t xml:space="preserve"> </w:t>
      </w:r>
      <w:r>
        <w:t>выносится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итоговое</w:t>
      </w:r>
      <w:r>
        <w:rPr>
          <w:spacing w:val="12"/>
        </w:rPr>
        <w:t xml:space="preserve"> </w:t>
      </w:r>
      <w:r>
        <w:t>оценивание,</w:t>
      </w:r>
      <w:r>
        <w:rPr>
          <w:spacing w:val="12"/>
        </w:rPr>
        <w:t xml:space="preserve"> </w:t>
      </w:r>
      <w:r>
        <w:t>которое</w:t>
      </w:r>
      <w:r>
        <w:rPr>
          <w:spacing w:val="12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осуществляться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ходе</w:t>
      </w:r>
    </w:p>
    <w:p w:rsidR="00A25F95" w:rsidRDefault="00A25F95">
      <w:pPr>
        <w:sectPr w:rsidR="00A25F95">
          <w:pgSz w:w="11910" w:h="16840"/>
          <w:pgMar w:top="1040" w:right="120" w:bottom="1420" w:left="100" w:header="0" w:footer="1124" w:gutter="0"/>
          <w:cols w:space="720"/>
        </w:sectPr>
      </w:pPr>
    </w:p>
    <w:p w:rsidR="00A25F95" w:rsidRDefault="00A25F95">
      <w:pPr>
        <w:pStyle w:val="BodyText"/>
        <w:spacing w:before="66"/>
        <w:ind w:right="729" w:firstLine="0"/>
      </w:pPr>
      <w:r>
        <w:t>обучения (с помощью накопленной оценки или портфеля индивидуальных достижений),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60"/>
        </w:rPr>
        <w:t xml:space="preserve"> </w:t>
      </w:r>
      <w:r>
        <w:t>аттестации.</w:t>
      </w:r>
      <w:r>
        <w:rPr>
          <w:spacing w:val="-57"/>
        </w:rPr>
        <w:t xml:space="preserve"> </w:t>
      </w:r>
      <w:r>
        <w:t>Оценка достижения планируемых результатов этого блока на уровне ведется с помощью</w:t>
      </w:r>
      <w:r>
        <w:rPr>
          <w:spacing w:val="1"/>
        </w:rPr>
        <w:t xml:space="preserve"> </w:t>
      </w:r>
      <w:r>
        <w:t>заданий базового уровня, а на уровне действий, составляющих зону ближайшего 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 обучающимися заданий базового уровня служит единственным основанием</w:t>
      </w:r>
      <w:r>
        <w:rPr>
          <w:spacing w:val="1"/>
        </w:rPr>
        <w:t xml:space="preserve"> </w:t>
      </w:r>
      <w:r>
        <w:t>для положительного решения вопроса о возможности перехода на следующий уровень</w:t>
      </w:r>
      <w:r>
        <w:rPr>
          <w:spacing w:val="1"/>
        </w:rPr>
        <w:t xml:space="preserve"> </w:t>
      </w:r>
      <w:r>
        <w:t>обучения.</w:t>
      </w:r>
    </w:p>
    <w:p w:rsidR="00A25F95" w:rsidRDefault="00A25F95">
      <w:pPr>
        <w:pStyle w:val="BodyText"/>
        <w:spacing w:before="1"/>
        <w:ind w:right="727"/>
      </w:pPr>
      <w:r>
        <w:t>В блоке «Выпускник получит возможность научиться» приводятся планируемые</w:t>
      </w:r>
      <w:r>
        <w:rPr>
          <w:spacing w:val="1"/>
        </w:rPr>
        <w:t xml:space="preserve"> </w:t>
      </w:r>
      <w:r>
        <w:t>результаты, характеризующие систему учебных действий в отношении знаний, умений,</w:t>
      </w:r>
      <w:r>
        <w:rPr>
          <w:spacing w:val="1"/>
        </w:rPr>
        <w:t xml:space="preserve"> </w:t>
      </w:r>
      <w:r>
        <w:t>навыков, 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понимание опорного</w:t>
      </w:r>
      <w:r>
        <w:rPr>
          <w:spacing w:val="1"/>
        </w:rPr>
        <w:t xml:space="preserve"> </w:t>
      </w:r>
      <w:r>
        <w:t>учебного материала или</w:t>
      </w:r>
      <w:r>
        <w:rPr>
          <w:spacing w:val="1"/>
        </w:rPr>
        <w:t xml:space="preserve"> </w:t>
      </w:r>
      <w:r>
        <w:t>выступающих как пропедевтика для дальнейшего изучения данного предмета. 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мотивированные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обучающиеся.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практике преподавания цели данного блока   не отрабатываются со всеми</w:t>
      </w:r>
      <w:r>
        <w:rPr>
          <w:spacing w:val="1"/>
        </w:rPr>
        <w:t xml:space="preserve"> </w:t>
      </w:r>
      <w:r>
        <w:t>без исключения обучающимися как в силу повышенной сложности учебных действий, так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исключительно неперсонифицированной информации. Соответствующая</w:t>
      </w:r>
      <w:r>
        <w:rPr>
          <w:spacing w:val="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результатов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выделена</w:t>
      </w:r>
      <w:r>
        <w:rPr>
          <w:spacing w:val="-1"/>
        </w:rPr>
        <w:t xml:space="preserve"> </w:t>
      </w:r>
      <w:r>
        <w:t>курсивом.</w:t>
      </w:r>
    </w:p>
    <w:p w:rsidR="00A25F95" w:rsidRDefault="00A25F95">
      <w:pPr>
        <w:pStyle w:val="BodyText"/>
        <w:spacing w:before="1"/>
        <w:ind w:right="722"/>
      </w:pP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итогового контроля блока «Выпускник научится». Основные цели такого включения –</w:t>
      </w:r>
      <w:r>
        <w:rPr>
          <w:spacing w:val="1"/>
        </w:rPr>
        <w:t xml:space="preserve"> </w:t>
      </w:r>
      <w:r>
        <w:t>предоставить возможность обучающимся продемонстрировать овладение более высоким</w:t>
      </w:r>
      <w:r>
        <w:rPr>
          <w:spacing w:val="1"/>
        </w:rPr>
        <w:t xml:space="preserve"> </w:t>
      </w:r>
      <w:r>
        <w:t>(по сравнению с базовым) уровнем достижений и выявить динамику роста 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невыполнение</w:t>
      </w:r>
      <w:r>
        <w:rPr>
          <w:spacing w:val="6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8"/>
        </w:rPr>
        <w:t xml:space="preserve"> </w:t>
      </w:r>
      <w:r>
        <w:t>блока,</w:t>
      </w:r>
      <w:r>
        <w:rPr>
          <w:spacing w:val="15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препятствием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перехода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следующий</w:t>
      </w:r>
      <w:r>
        <w:rPr>
          <w:spacing w:val="22"/>
        </w:rPr>
        <w:t xml:space="preserve"> </w:t>
      </w:r>
      <w:r>
        <w:t>уровень</w:t>
      </w:r>
      <w:r>
        <w:rPr>
          <w:spacing w:val="19"/>
        </w:rPr>
        <w:t xml:space="preserve"> </w:t>
      </w:r>
      <w:r>
        <w:t>обучения.</w:t>
      </w:r>
      <w:r>
        <w:rPr>
          <w:spacing w:val="-58"/>
        </w:rPr>
        <w:t xml:space="preserve"> </w:t>
      </w:r>
      <w:r>
        <w:t>В ряде случаев достижение планируемых результатов этого блока целесообразно вести в</w:t>
      </w:r>
      <w:r>
        <w:rPr>
          <w:spacing w:val="1"/>
        </w:rPr>
        <w:t xml:space="preserve"> </w:t>
      </w:r>
      <w:r>
        <w:t>ходе текущего и промежуточного оценивания, а полученные результаты фиксировать в</w:t>
      </w:r>
      <w:r>
        <w:rPr>
          <w:spacing w:val="1"/>
        </w:rPr>
        <w:t xml:space="preserve"> </w:t>
      </w:r>
      <w:r>
        <w:t>виде накопленной оценки (например, в форме портфеля достижений) и учитывать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оценки.</w:t>
      </w:r>
    </w:p>
    <w:p w:rsidR="00A25F95" w:rsidRDefault="00A25F95">
      <w:pPr>
        <w:pStyle w:val="BodyText"/>
        <w:ind w:right="723"/>
      </w:pPr>
      <w:r>
        <w:t>Подобная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 что при организации образовательного процесса, направленного на реализацию 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обучающихся.</w:t>
      </w:r>
    </w:p>
    <w:p w:rsidR="00A25F95" w:rsidRDefault="00A25F95" w:rsidP="005D0505">
      <w:pPr>
        <w:pStyle w:val="Heading4"/>
        <w:numPr>
          <w:ilvl w:val="2"/>
          <w:numId w:val="72"/>
        </w:numPr>
        <w:tabs>
          <w:tab w:val="left" w:pos="2910"/>
        </w:tabs>
        <w:spacing w:before="6" w:line="274" w:lineRule="exact"/>
        <w:ind w:left="2910" w:hanging="60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A25F95" w:rsidRDefault="00A25F95" w:rsidP="005D0505">
      <w:pPr>
        <w:pStyle w:val="ListParagraph"/>
        <w:numPr>
          <w:ilvl w:val="0"/>
          <w:numId w:val="70"/>
        </w:numPr>
        <w:tabs>
          <w:tab w:val="left" w:pos="2610"/>
        </w:tabs>
        <w:ind w:right="726" w:firstLine="707"/>
        <w:rPr>
          <w:sz w:val="24"/>
          <w:szCs w:val="24"/>
        </w:rPr>
      </w:pPr>
      <w:r>
        <w:rPr>
          <w:sz w:val="24"/>
          <w:szCs w:val="24"/>
        </w:rPr>
        <w:t>Российская гражданская идентичность (патриотизм,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уважение к Отечеству,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прошлому и настоящему многонационального народа 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чувство ответственности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долга перед Родиной, идентификация себя в качестве гражданина России, субъективная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ощущение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сопричастности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судьбе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народа).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этнической принадлежности, знание истории, языка, культуры своего народа, своего края,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 культурного наследия народов России и человечества (идентичность человека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многонациональной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сопричастность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находившихся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территории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интериоризация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гуманистических,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демократических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многонационального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общества.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Осознанное,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уважительное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доброжелательное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</w:p>
    <w:p w:rsidR="00A25F95" w:rsidRDefault="00A25F95">
      <w:pPr>
        <w:jc w:val="both"/>
        <w:rPr>
          <w:sz w:val="24"/>
          <w:szCs w:val="24"/>
        </w:rPr>
        <w:sectPr w:rsidR="00A25F95">
          <w:pgSz w:w="11910" w:h="16840"/>
          <w:pgMar w:top="1040" w:right="120" w:bottom="1420" w:left="100" w:header="0" w:footer="1124" w:gutter="0"/>
          <w:cols w:space="720"/>
        </w:sectPr>
      </w:pPr>
    </w:p>
    <w:p w:rsidR="00A25F95" w:rsidRDefault="00A25F95">
      <w:pPr>
        <w:pStyle w:val="BodyText"/>
        <w:spacing w:before="66"/>
        <w:ind w:right="728" w:firstLine="0"/>
        <w:jc w:val="left"/>
      </w:pPr>
      <w:r>
        <w:t>истории,</w:t>
      </w:r>
      <w:r>
        <w:rPr>
          <w:spacing w:val="49"/>
        </w:rPr>
        <w:t xml:space="preserve"> </w:t>
      </w:r>
      <w:r>
        <w:t>культуре,</w:t>
      </w:r>
      <w:r>
        <w:rPr>
          <w:spacing w:val="51"/>
        </w:rPr>
        <w:t xml:space="preserve"> </w:t>
      </w:r>
      <w:r>
        <w:t>религии,</w:t>
      </w:r>
      <w:r>
        <w:rPr>
          <w:spacing w:val="49"/>
        </w:rPr>
        <w:t xml:space="preserve"> </w:t>
      </w:r>
      <w:r>
        <w:t>традициям,</w:t>
      </w:r>
      <w:r>
        <w:rPr>
          <w:spacing w:val="51"/>
        </w:rPr>
        <w:t xml:space="preserve"> </w:t>
      </w:r>
      <w:r>
        <w:t>языкам,</w:t>
      </w:r>
      <w:r>
        <w:rPr>
          <w:spacing w:val="51"/>
        </w:rPr>
        <w:t xml:space="preserve"> </w:t>
      </w:r>
      <w:r>
        <w:t>ценностям</w:t>
      </w:r>
      <w:r>
        <w:rPr>
          <w:spacing w:val="51"/>
        </w:rPr>
        <w:t xml:space="preserve"> </w:t>
      </w:r>
      <w:r>
        <w:t>народов</w:t>
      </w:r>
      <w:r>
        <w:rPr>
          <w:spacing w:val="51"/>
        </w:rPr>
        <w:t xml:space="preserve"> </w:t>
      </w:r>
      <w:r>
        <w:t>России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мира.</w:t>
      </w:r>
    </w:p>
    <w:p w:rsidR="00A25F95" w:rsidRDefault="00A25F95" w:rsidP="005D0505">
      <w:pPr>
        <w:pStyle w:val="ListParagraph"/>
        <w:numPr>
          <w:ilvl w:val="0"/>
          <w:numId w:val="70"/>
        </w:numPr>
        <w:tabs>
          <w:tab w:val="left" w:pos="2569"/>
        </w:tabs>
        <w:ind w:right="723" w:firstLine="707"/>
        <w:rPr>
          <w:sz w:val="24"/>
          <w:szCs w:val="24"/>
        </w:rPr>
      </w:pPr>
      <w:r>
        <w:rPr>
          <w:sz w:val="24"/>
          <w:szCs w:val="24"/>
        </w:rPr>
        <w:t>Готовность и способность обучающихся к саморазвитию и самообразованию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мотивации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познанию;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осознанному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дальнейшей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траектории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ориентировки в мире профессий и профессиональных предпочтений, с учетом устойчивых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интересов.</w:t>
      </w:r>
    </w:p>
    <w:p w:rsidR="00A25F95" w:rsidRDefault="00A25F95" w:rsidP="005D0505">
      <w:pPr>
        <w:pStyle w:val="ListParagraph"/>
        <w:numPr>
          <w:ilvl w:val="0"/>
          <w:numId w:val="70"/>
        </w:numPr>
        <w:tabs>
          <w:tab w:val="left" w:pos="2577"/>
        </w:tabs>
        <w:spacing w:before="1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Развитое моральное сознание и компетентность в решении моральных проблем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поступкам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(способность к нравственному самосовершенствованию; веротерпимость, уважительное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 к религиозным чувствам, взглядам людей или их отсутствию; знание основных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морали,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идеалов,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хранимых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 России, готовность на их основе к сознательному самоограничению в поступках,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расточительном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потребительстве;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основах светской этики, культуры традиционных религий, их роли в развитии культуры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человечества,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становлении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государственности;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религии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человека, семьи и общества). Сформированность ответственного отношения к учению;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уважительного отношения к труду, наличие опыта участия в социально значимом труде.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 значения семьи в жизни человека и общества, принятие ценности семейной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уважительное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заботливое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членам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семьи.</w:t>
      </w:r>
    </w:p>
    <w:p w:rsidR="00A25F95" w:rsidRDefault="00A25F95" w:rsidP="005D0505">
      <w:pPr>
        <w:pStyle w:val="ListParagraph"/>
        <w:numPr>
          <w:ilvl w:val="0"/>
          <w:numId w:val="70"/>
        </w:numPr>
        <w:tabs>
          <w:tab w:val="left" w:pos="2557"/>
        </w:tabs>
        <w:spacing w:before="1"/>
        <w:ind w:right="722" w:firstLine="707"/>
        <w:rPr>
          <w:sz w:val="24"/>
          <w:szCs w:val="24"/>
        </w:rPr>
      </w:pPr>
      <w:r>
        <w:rPr>
          <w:sz w:val="24"/>
          <w:szCs w:val="24"/>
        </w:rPr>
        <w:t>Сформированность целостного мировоззрения, соответствующего современному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уровню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учитывающего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социальное,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языковое,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духовное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многообразие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современного мира.</w:t>
      </w:r>
    </w:p>
    <w:p w:rsidR="00A25F95" w:rsidRDefault="00A25F95" w:rsidP="005D0505">
      <w:pPr>
        <w:pStyle w:val="ListParagraph"/>
        <w:numPr>
          <w:ilvl w:val="0"/>
          <w:numId w:val="70"/>
        </w:numPr>
        <w:tabs>
          <w:tab w:val="left" w:pos="2572"/>
        </w:tabs>
        <w:ind w:right="724" w:firstLine="707"/>
        <w:rPr>
          <w:sz w:val="24"/>
          <w:szCs w:val="24"/>
        </w:rPr>
      </w:pPr>
      <w:r>
        <w:rPr>
          <w:sz w:val="24"/>
          <w:szCs w:val="24"/>
        </w:rPr>
        <w:t>Осознанное, уважительное и доброжелательное отношение к другому человеку,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 мнению, мировоззрению, культуре, языку, вере, гражданской позиции. Готовность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взаимопонимания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(идентификация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полноправного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субъекта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партнера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допустимых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конвенционирования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процедур,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ведению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переговоров).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сообществах.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региональных,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этнокультурных, социальных и экономических особенностей (формирование готовности к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участию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упорядочения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связей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отношений,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включены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которые формируют сами учащиеся; включенность в непосредственное гражданское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подросткового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объединения,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продуктивно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взаимодействующего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институтами;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идентификация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субъекта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организаторской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интериоризация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созидательного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социального творчества, ценности продуктивной организации совместной 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самореализации в группе и организации, ценности «другого» как равноправного партнера,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рефлексии изменений, способов взаимовыгодного сотрудничества, способов 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лидерского потенциала).</w:t>
      </w:r>
    </w:p>
    <w:p w:rsidR="00A25F95" w:rsidRDefault="00A25F95" w:rsidP="005D0505">
      <w:pPr>
        <w:pStyle w:val="ListParagraph"/>
        <w:numPr>
          <w:ilvl w:val="0"/>
          <w:numId w:val="69"/>
        </w:numPr>
        <w:tabs>
          <w:tab w:val="left" w:pos="2737"/>
        </w:tabs>
        <w:spacing w:before="1"/>
        <w:ind w:right="725" w:firstLine="707"/>
        <w:rPr>
          <w:sz w:val="24"/>
          <w:szCs w:val="24"/>
        </w:rPr>
      </w:pPr>
      <w:r>
        <w:rPr>
          <w:sz w:val="24"/>
          <w:szCs w:val="24"/>
        </w:rPr>
        <w:t>Сформированность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интериоризация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коллективного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</w:p>
    <w:p w:rsidR="00A25F95" w:rsidRDefault="00A25F95">
      <w:pPr>
        <w:jc w:val="both"/>
        <w:rPr>
          <w:sz w:val="24"/>
          <w:szCs w:val="24"/>
        </w:rPr>
        <w:sectPr w:rsidR="00A25F95">
          <w:pgSz w:w="11910" w:h="16840"/>
          <w:pgMar w:top="1040" w:right="120" w:bottom="1420" w:left="100" w:header="0" w:footer="1124" w:gutter="0"/>
          <w:cols w:space="720"/>
        </w:sectPr>
      </w:pPr>
    </w:p>
    <w:p w:rsidR="00A25F95" w:rsidRDefault="00A25F95">
      <w:pPr>
        <w:pStyle w:val="BodyText"/>
        <w:spacing w:before="66"/>
        <w:ind w:right="732" w:firstLine="0"/>
      </w:pPr>
      <w:r>
        <w:t>чрезвычайных ситуациях, угрожающих жизни и здоровью людей, правил поведения на</w:t>
      </w:r>
      <w:r>
        <w:rPr>
          <w:spacing w:val="1"/>
        </w:rPr>
        <w:t xml:space="preserve"> </w:t>
      </w:r>
      <w:r>
        <w:t>транспорте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дорогах.</w:t>
      </w:r>
    </w:p>
    <w:p w:rsidR="00A25F95" w:rsidRDefault="00A25F95" w:rsidP="005D0505">
      <w:pPr>
        <w:pStyle w:val="ListParagraph"/>
        <w:numPr>
          <w:ilvl w:val="0"/>
          <w:numId w:val="69"/>
        </w:numPr>
        <w:tabs>
          <w:tab w:val="left" w:pos="2603"/>
        </w:tabs>
        <w:ind w:right="724" w:firstLine="707"/>
        <w:rPr>
          <w:sz w:val="24"/>
          <w:szCs w:val="24"/>
        </w:rPr>
      </w:pPr>
      <w:r>
        <w:rPr>
          <w:sz w:val="24"/>
          <w:szCs w:val="24"/>
        </w:rPr>
        <w:t>Развитость эстетического сознания через освоение художественного наследия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 России и мира, творческой деятельности эстетического характера (способность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 художественные произведения, отражающие разные этнокультурные традиции;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сформированность основ художественной культуры обучающихся как части их общей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эмоционально-ценностное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 к эмоционально-ценностному освоению мира, самовыражению и ориентации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художественном и нравственном пространстве культуры; уважение к истории 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 Отечества, выраженной в том числе в понимании красоты человека; потребность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общении с художественными произведениями, сформированность активного отношения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традициям художественной культуры как смысловой, эстетической и личностно-значимой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ценности).</w:t>
      </w:r>
    </w:p>
    <w:p w:rsidR="00A25F95" w:rsidRDefault="00A25F95" w:rsidP="005D0505">
      <w:pPr>
        <w:pStyle w:val="ListParagraph"/>
        <w:numPr>
          <w:ilvl w:val="0"/>
          <w:numId w:val="69"/>
        </w:numPr>
        <w:tabs>
          <w:tab w:val="left" w:pos="2795"/>
        </w:tabs>
        <w:spacing w:before="1"/>
        <w:ind w:right="725" w:firstLine="707"/>
        <w:rPr>
          <w:sz w:val="24"/>
          <w:szCs w:val="24"/>
        </w:rPr>
      </w:pPr>
      <w:r>
        <w:rPr>
          <w:sz w:val="24"/>
          <w:szCs w:val="24"/>
        </w:rPr>
        <w:t>Сформированность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современному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мышления,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рефлексивно-оценочной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сельскохозяйственным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трудом, к художественно-эстетическому отражению природы, к занятиям туризмом, в том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экотуризмом,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осуществлению природоохранной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деятельности).</w:t>
      </w:r>
    </w:p>
    <w:p w:rsidR="00A25F95" w:rsidRDefault="00A25F95" w:rsidP="005D0505">
      <w:pPr>
        <w:pStyle w:val="Heading4"/>
        <w:numPr>
          <w:ilvl w:val="2"/>
          <w:numId w:val="72"/>
        </w:numPr>
        <w:tabs>
          <w:tab w:val="left" w:pos="2910"/>
        </w:tabs>
        <w:spacing w:before="5" w:line="274" w:lineRule="exact"/>
        <w:ind w:left="2910" w:hanging="600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</w:p>
    <w:p w:rsidR="00A25F95" w:rsidRDefault="00A25F95">
      <w:pPr>
        <w:pStyle w:val="BodyText"/>
        <w:tabs>
          <w:tab w:val="left" w:pos="2733"/>
          <w:tab w:val="left" w:pos="3165"/>
          <w:tab w:val="left" w:pos="5018"/>
          <w:tab w:val="left" w:pos="6177"/>
          <w:tab w:val="left" w:pos="7406"/>
          <w:tab w:val="left" w:pos="9262"/>
        </w:tabs>
        <w:ind w:right="726"/>
        <w:jc w:val="left"/>
      </w:pPr>
      <w:r>
        <w:t>Метапредметные результаты, включают освоенные обучающимися межпредметные</w:t>
      </w:r>
      <w:r>
        <w:rPr>
          <w:spacing w:val="-57"/>
        </w:rPr>
        <w:t xml:space="preserve"> </w:t>
      </w:r>
      <w:r>
        <w:t>понятия</w:t>
      </w:r>
      <w:r>
        <w:tab/>
        <w:t>и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(регулятивные,</w:t>
      </w:r>
      <w:r>
        <w:tab/>
        <w:t>познавательные,</w:t>
      </w:r>
    </w:p>
    <w:p w:rsidR="00A25F95" w:rsidRDefault="00A25F95">
      <w:pPr>
        <w:pStyle w:val="BodyText"/>
        <w:ind w:left="2310" w:firstLine="0"/>
        <w:jc w:val="left"/>
      </w:pPr>
      <w:r>
        <w:t>коммуникативные).</w:t>
      </w:r>
    </w:p>
    <w:p w:rsidR="00A25F95" w:rsidRDefault="00A25F95">
      <w:pPr>
        <w:pStyle w:val="Heading4"/>
        <w:spacing w:before="3" w:line="274" w:lineRule="exact"/>
        <w:jc w:val="left"/>
      </w:pPr>
      <w:r>
        <w:t>Межпредметные</w:t>
      </w:r>
      <w:r>
        <w:rPr>
          <w:spacing w:val="-5"/>
        </w:rPr>
        <w:t xml:space="preserve"> </w:t>
      </w:r>
      <w:r>
        <w:t>понятия</w:t>
      </w:r>
    </w:p>
    <w:p w:rsidR="00A25F95" w:rsidRDefault="00A25F95">
      <w:pPr>
        <w:pStyle w:val="BodyText"/>
        <w:ind w:right="723" w:firstLine="0"/>
      </w:pPr>
      <w:r>
        <w:t>Условием формирования межпредметных понятий, например таких как система,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закономерность, феномен, анализ, синтез является овладение обучающимися 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 приобретение навыков работы 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 деятельности. В основной школе на всех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продолжена 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rPr>
          <w:b/>
          <w:bCs/>
        </w:rPr>
        <w:t>основ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читательской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компетенции</w:t>
      </w:r>
      <w:r>
        <w:t>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 чтением как средством осуществления своих дальнейших планов: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 чтении как средстве познания мира и себя в этом мире, гармонизации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«потребного будущего».</w:t>
      </w:r>
    </w:p>
    <w:p w:rsidR="00A25F95" w:rsidRDefault="00A25F95">
      <w:pPr>
        <w:pStyle w:val="BodyText"/>
        <w:ind w:right="729"/>
      </w:pPr>
      <w:r>
        <w:t>При изучении учебных предметов обучающиеся усовершенствуют приобретённые</w:t>
      </w:r>
      <w:r>
        <w:rPr>
          <w:spacing w:val="1"/>
        </w:rPr>
        <w:t xml:space="preserve"> </w:t>
      </w:r>
      <w:r>
        <w:t xml:space="preserve">на первом уровне </w:t>
      </w:r>
      <w:r>
        <w:rPr>
          <w:b/>
          <w:bCs/>
        </w:rPr>
        <w:t xml:space="preserve">навыки работы с информацией </w:t>
      </w:r>
      <w:r>
        <w:t>и пополнят их. Они смогут работать с</w:t>
      </w:r>
      <w:r>
        <w:rPr>
          <w:spacing w:val="1"/>
        </w:rPr>
        <w:t xml:space="preserve"> </w:t>
      </w:r>
      <w:r>
        <w:t>текстами, преобразовывать и интерпретировать содержащуюся в них информацию, в том</w:t>
      </w:r>
      <w:r>
        <w:rPr>
          <w:spacing w:val="1"/>
        </w:rPr>
        <w:t xml:space="preserve"> </w:t>
      </w:r>
      <w:r>
        <w:t>числе:</w:t>
      </w:r>
    </w:p>
    <w:p w:rsidR="00A25F95" w:rsidRDefault="00A25F95" w:rsidP="005D0505">
      <w:pPr>
        <w:pStyle w:val="ListParagraph"/>
        <w:numPr>
          <w:ilvl w:val="0"/>
          <w:numId w:val="68"/>
        </w:numPr>
        <w:tabs>
          <w:tab w:val="left" w:pos="2454"/>
        </w:tabs>
        <w:ind w:right="730" w:firstLine="707"/>
        <w:rPr>
          <w:sz w:val="24"/>
          <w:szCs w:val="24"/>
        </w:rPr>
      </w:pPr>
      <w:r>
        <w:rPr>
          <w:sz w:val="24"/>
          <w:szCs w:val="24"/>
        </w:rPr>
        <w:t>систематизировать, сопоставлять, анализировать, обобщать и 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содержащуюся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готовых информационных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объектах;</w:t>
      </w:r>
    </w:p>
    <w:p w:rsidR="00A25F95" w:rsidRDefault="00A25F95" w:rsidP="005D0505">
      <w:pPr>
        <w:pStyle w:val="ListParagraph"/>
        <w:numPr>
          <w:ilvl w:val="0"/>
          <w:numId w:val="68"/>
        </w:numPr>
        <w:tabs>
          <w:tab w:val="left" w:pos="2454"/>
        </w:tabs>
        <w:ind w:right="728" w:firstLine="707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избыточную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смысловое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свёртывание выделенных фактов, мыслей; представлять информацию в сжатой словесной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форме (в виде плана или тезисов) и в наглядно-символической форме (в виде таблиц,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схем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диаграмм,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концептуальных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диаграмм,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опорных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конспектов);</w:t>
      </w:r>
    </w:p>
    <w:p w:rsidR="00A25F95" w:rsidRDefault="00A25F95" w:rsidP="005D0505">
      <w:pPr>
        <w:pStyle w:val="ListParagraph"/>
        <w:numPr>
          <w:ilvl w:val="0"/>
          <w:numId w:val="68"/>
        </w:numPr>
        <w:tabs>
          <w:tab w:val="left" w:pos="2454"/>
        </w:tabs>
        <w:ind w:left="2454"/>
        <w:rPr>
          <w:sz w:val="24"/>
          <w:szCs w:val="24"/>
        </w:rPr>
      </w:pPr>
      <w:r>
        <w:rPr>
          <w:sz w:val="24"/>
          <w:szCs w:val="24"/>
        </w:rPr>
        <w:t>заполнять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дополнять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таблицы,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схемы,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диаграммы,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тексты.</w:t>
      </w:r>
    </w:p>
    <w:p w:rsidR="00A25F95" w:rsidRDefault="00A25F95">
      <w:pPr>
        <w:pStyle w:val="BodyText"/>
        <w:ind w:right="72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rPr>
          <w:b/>
          <w:bCs/>
        </w:rPr>
        <w:t>приобретут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опыт</w:t>
      </w:r>
      <w:r>
        <w:rPr>
          <w:b/>
          <w:bCs/>
          <w:spacing w:val="-57"/>
        </w:rPr>
        <w:t xml:space="preserve"> </w:t>
      </w:r>
      <w:r>
        <w:rPr>
          <w:b/>
          <w:bCs/>
        </w:rPr>
        <w:t>проектной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деятельности</w:t>
      </w:r>
      <w:r>
        <w:rPr>
          <w:b/>
          <w:bCs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29"/>
        </w:rPr>
        <w:t xml:space="preserve"> </w:t>
      </w:r>
      <w:r>
        <w:t>самостоятельности,</w:t>
      </w:r>
      <w:r>
        <w:rPr>
          <w:spacing w:val="26"/>
        </w:rPr>
        <w:t xml:space="preserve"> </w:t>
      </w:r>
      <w:r>
        <w:t>инициативности,</w:t>
      </w:r>
      <w:r>
        <w:rPr>
          <w:spacing w:val="28"/>
        </w:rPr>
        <w:t xml:space="preserve"> </w:t>
      </w:r>
      <w:r>
        <w:t>ответственности,</w:t>
      </w:r>
      <w:r>
        <w:rPr>
          <w:spacing w:val="28"/>
        </w:rPr>
        <w:t xml:space="preserve"> </w:t>
      </w:r>
      <w:r>
        <w:t>повышению</w:t>
      </w:r>
    </w:p>
    <w:p w:rsidR="00A25F95" w:rsidRDefault="00A25F95">
      <w:pPr>
        <w:sectPr w:rsidR="00A25F95">
          <w:pgSz w:w="11910" w:h="16840"/>
          <w:pgMar w:top="1040" w:right="120" w:bottom="1420" w:left="100" w:header="0" w:footer="1124" w:gutter="0"/>
          <w:cols w:space="720"/>
        </w:sectPr>
      </w:pPr>
    </w:p>
    <w:p w:rsidR="00A25F95" w:rsidRDefault="00A25F95">
      <w:pPr>
        <w:pStyle w:val="BodyText"/>
        <w:spacing w:before="66"/>
        <w:ind w:right="724" w:firstLine="0"/>
      </w:pPr>
      <w:r>
        <w:t>мотивации и эффективности учебной деятельности; в ходе реализации исходного 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стоящей</w:t>
      </w:r>
      <w:r>
        <w:rPr>
          <w:spacing w:val="61"/>
        </w:rPr>
        <w:t xml:space="preserve"> </w:t>
      </w:r>
      <w:r>
        <w:t>задаче</w:t>
      </w:r>
      <w:r>
        <w:rPr>
          <w:spacing w:val="-57"/>
        </w:rPr>
        <w:t xml:space="preserve"> </w:t>
      </w:r>
      <w:r>
        <w:t>средства, принимать решения, в том числе и в ситуациях неопределённости. Они получат</w:t>
      </w:r>
      <w:r>
        <w:rPr>
          <w:spacing w:val="1"/>
        </w:rPr>
        <w:t xml:space="preserve"> </w:t>
      </w:r>
      <w:r>
        <w:t>возможность развить способность к разработке нескольких вариантов решений, к 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поиску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приемлемого</w:t>
      </w:r>
      <w:r>
        <w:rPr>
          <w:spacing w:val="-1"/>
        </w:rPr>
        <w:t xml:space="preserve"> </w:t>
      </w:r>
      <w:r>
        <w:t>решения.</w:t>
      </w:r>
    </w:p>
    <w:p w:rsidR="00A25F95" w:rsidRDefault="00A25F95">
      <w:pPr>
        <w:pStyle w:val="BodyText"/>
        <w:spacing w:before="1"/>
        <w:ind w:right="725"/>
      </w:pPr>
      <w:r>
        <w:t>Перечень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кадрового</w:t>
      </w:r>
      <w:r>
        <w:rPr>
          <w:spacing w:val="-57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используемых методов 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технологий.</w:t>
      </w:r>
    </w:p>
    <w:p w:rsidR="00A25F95" w:rsidRDefault="00A25F95">
      <w:pPr>
        <w:pStyle w:val="BodyText"/>
        <w:ind w:right="73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-1"/>
        </w:rPr>
        <w:t xml:space="preserve"> </w:t>
      </w:r>
      <w:r>
        <w:t>регулятивные,</w:t>
      </w:r>
      <w:r>
        <w:rPr>
          <w:spacing w:val="-1"/>
        </w:rPr>
        <w:t xml:space="preserve"> </w:t>
      </w:r>
      <w:r>
        <w:t>познавательные, коммуникативные.</w:t>
      </w:r>
    </w:p>
    <w:p w:rsidR="00A25F95" w:rsidRDefault="00A25F95">
      <w:pPr>
        <w:pStyle w:val="Heading4"/>
        <w:spacing w:before="4" w:line="274" w:lineRule="exact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A25F95" w:rsidRDefault="00A25F95" w:rsidP="005D0505">
      <w:pPr>
        <w:pStyle w:val="ListParagraph"/>
        <w:numPr>
          <w:ilvl w:val="0"/>
          <w:numId w:val="67"/>
        </w:numPr>
        <w:tabs>
          <w:tab w:val="left" w:pos="2735"/>
        </w:tabs>
        <w:ind w:right="736" w:firstLine="707"/>
        <w:rPr>
          <w:sz w:val="24"/>
          <w:szCs w:val="24"/>
        </w:rPr>
      </w:pPr>
      <w:r>
        <w:rPr>
          <w:sz w:val="24"/>
          <w:szCs w:val="24"/>
        </w:rPr>
        <w:t>Умение самостоятельно определять цели обучения, ставить и формулировать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новые задачи в учебе и познавательной деятельности, развивать мотивы и интересы 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деятельности. Обучающийся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сможет: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1"/>
        <w:ind w:right="724" w:firstLine="707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1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идентифицировать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собственные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проблемы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главную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проблему;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выдвигать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версии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проблемы,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гипотезы,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предвосхищать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конечный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результат;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37" w:lineRule="auto"/>
        <w:ind w:right="725" w:firstLine="707"/>
        <w:jc w:val="left"/>
        <w:rPr>
          <w:sz w:val="24"/>
          <w:szCs w:val="24"/>
        </w:rPr>
      </w:pPr>
      <w:r>
        <w:rPr>
          <w:sz w:val="24"/>
          <w:szCs w:val="24"/>
        </w:rPr>
        <w:t>ставить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цель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определенной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проблемы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существующих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возможностей;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5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формулировать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шаги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обосновывать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целевые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ориентиры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приоритеты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ссылками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ценности,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указывая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обосновывая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логическую последовательность шагов.</w:t>
      </w:r>
    </w:p>
    <w:p w:rsidR="00A25F95" w:rsidRDefault="00A25F95" w:rsidP="005D0505">
      <w:pPr>
        <w:pStyle w:val="ListParagraph"/>
        <w:numPr>
          <w:ilvl w:val="0"/>
          <w:numId w:val="67"/>
        </w:numPr>
        <w:tabs>
          <w:tab w:val="left" w:pos="2735"/>
        </w:tabs>
        <w:spacing w:before="1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задач. Обучающийся сможет: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действие(я)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задачей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составлять алгоритм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выполнения;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обосновывать и осуществлять выбор наиболее эффективных способов 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определять/находить,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вариантов,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 и познавательной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34" w:firstLine="707"/>
        <w:rPr>
          <w:sz w:val="24"/>
          <w:szCs w:val="24"/>
        </w:rPr>
      </w:pPr>
      <w:r>
        <w:rPr>
          <w:sz w:val="24"/>
          <w:szCs w:val="24"/>
        </w:rPr>
        <w:t>выстраивать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краткосрочное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целевые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ориентиры, ставить адекватные им задачи и предлагать действия, указывая и обосновывая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логическую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последовательность шагов);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выбирать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вариантов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искать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средства/ресурсы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 решения задачи/достижения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исследования);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5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определять потенциальные затруднения при решении учебной и познавательной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находить средства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устранения;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29" w:firstLine="707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решения практических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определенного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класса;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37" w:lineRule="auto"/>
        <w:ind w:right="737" w:firstLine="707"/>
        <w:rPr>
          <w:sz w:val="24"/>
          <w:szCs w:val="24"/>
        </w:rPr>
      </w:pP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траекторию.</w:t>
      </w:r>
    </w:p>
    <w:p w:rsidR="00A25F95" w:rsidRDefault="00A25F95" w:rsidP="005D0505">
      <w:pPr>
        <w:pStyle w:val="ListParagraph"/>
        <w:numPr>
          <w:ilvl w:val="0"/>
          <w:numId w:val="67"/>
        </w:numPr>
        <w:tabs>
          <w:tab w:val="left" w:pos="2735"/>
        </w:tabs>
        <w:ind w:right="736" w:firstLine="707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соотносить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планируемыми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результатами,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контроль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своей 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результата, определять</w:t>
      </w:r>
    </w:p>
    <w:p w:rsidR="00A25F95" w:rsidRDefault="00A25F95">
      <w:pPr>
        <w:jc w:val="both"/>
        <w:rPr>
          <w:sz w:val="24"/>
          <w:szCs w:val="24"/>
        </w:rPr>
        <w:sectPr w:rsidR="00A25F95">
          <w:pgSz w:w="11910" w:h="16840"/>
          <w:pgMar w:top="1040" w:right="120" w:bottom="1420" w:left="100" w:header="0" w:footer="1124" w:gutter="0"/>
          <w:cols w:space="720"/>
        </w:sectPr>
      </w:pPr>
    </w:p>
    <w:p w:rsidR="00A25F95" w:rsidRDefault="00A25F95">
      <w:pPr>
        <w:pStyle w:val="BodyText"/>
        <w:spacing w:before="66"/>
        <w:ind w:right="732" w:firstLine="0"/>
      </w:pPr>
      <w:r>
        <w:t>способы действий в рамках предложенных условий и требований, корректировать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ситуацией.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критерии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критерии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оценки своей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систематизировать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приоритетные)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критерии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планируемых результатов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оценки своей деятельности;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5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отбирать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самоконтроль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предложенных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требований;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аргументируя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отсутствия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планируемого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результата;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5" w:line="237" w:lineRule="auto"/>
        <w:ind w:right="724" w:firstLine="707"/>
        <w:rPr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изменяющейся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отсутствии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планируемого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результата;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33" w:firstLine="707"/>
        <w:rPr>
          <w:sz w:val="24"/>
          <w:szCs w:val="24"/>
        </w:rPr>
      </w:pPr>
      <w:r>
        <w:rPr>
          <w:sz w:val="24"/>
          <w:szCs w:val="24"/>
        </w:rPr>
        <w:t>работая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вносить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коррективы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текущую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запланированных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продукта/результата;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ind w:right="733" w:firstLine="707"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завершении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предлагать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улучшенных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продукта;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3" w:line="237" w:lineRule="auto"/>
        <w:ind w:right="728" w:firstLine="707"/>
        <w:rPr>
          <w:sz w:val="24"/>
          <w:szCs w:val="24"/>
        </w:rPr>
      </w:pPr>
      <w:r>
        <w:rPr>
          <w:sz w:val="24"/>
          <w:szCs w:val="24"/>
        </w:rPr>
        <w:t>сверять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исправлять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ошибки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самостоятельно.</w:t>
      </w:r>
    </w:p>
    <w:p w:rsidR="00A25F95" w:rsidRDefault="00A25F95" w:rsidP="005D0505">
      <w:pPr>
        <w:pStyle w:val="ListParagraph"/>
        <w:numPr>
          <w:ilvl w:val="0"/>
          <w:numId w:val="67"/>
        </w:numPr>
        <w:tabs>
          <w:tab w:val="left" w:pos="2735"/>
        </w:tabs>
        <w:ind w:right="733" w:firstLine="707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решения. Обучающийся сможет: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критерии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правильности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(корректности)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обосновывать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применение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соответствующего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инструментария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учебной задачи;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5" w:line="237" w:lineRule="auto"/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свободно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пользоваться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выработанными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критериями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самооценки,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исходя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имеющихся средств,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различая результат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способы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действий;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37" w:lineRule="auto"/>
        <w:ind w:right="728" w:firstLine="707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продукт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заданным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определенным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критериям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соответствии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обосновывать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достижимость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выбранным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способом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внутренних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доступных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внешних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ресурсов;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  <w:tab w:val="left" w:pos="4178"/>
          <w:tab w:val="left" w:pos="4578"/>
          <w:tab w:val="left" w:pos="6342"/>
          <w:tab w:val="left" w:pos="7616"/>
          <w:tab w:val="left" w:pos="9206"/>
        </w:tabs>
        <w:spacing w:before="4" w:line="237" w:lineRule="auto"/>
        <w:ind w:right="729" w:firstLine="707"/>
        <w:jc w:val="left"/>
        <w:rPr>
          <w:sz w:val="24"/>
          <w:szCs w:val="24"/>
        </w:rPr>
      </w:pPr>
      <w:r>
        <w:rPr>
          <w:sz w:val="24"/>
          <w:szCs w:val="24"/>
        </w:rPr>
        <w:t>фиксировать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анализировать</w:t>
      </w:r>
      <w:r>
        <w:rPr>
          <w:sz w:val="24"/>
          <w:szCs w:val="24"/>
        </w:rPr>
        <w:tab/>
        <w:t>динамику</w:t>
      </w:r>
      <w:r>
        <w:rPr>
          <w:sz w:val="24"/>
          <w:szCs w:val="24"/>
        </w:rPr>
        <w:tab/>
        <w:t>собственных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образовательных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результатов.</w:t>
      </w:r>
    </w:p>
    <w:p w:rsidR="00A25F95" w:rsidRDefault="00A25F95" w:rsidP="005D0505">
      <w:pPr>
        <w:pStyle w:val="ListParagraph"/>
        <w:numPr>
          <w:ilvl w:val="0"/>
          <w:numId w:val="67"/>
        </w:numPr>
        <w:tabs>
          <w:tab w:val="left" w:pos="2735"/>
          <w:tab w:val="left" w:pos="3962"/>
          <w:tab w:val="left" w:pos="5190"/>
          <w:tab w:val="left" w:pos="6927"/>
          <w:tab w:val="left" w:pos="8454"/>
          <w:tab w:val="left" w:pos="9665"/>
          <w:tab w:val="left" w:pos="10820"/>
        </w:tabs>
        <w:ind w:right="735" w:firstLine="707"/>
        <w:jc w:val="left"/>
        <w:rPr>
          <w:sz w:val="24"/>
          <w:szCs w:val="24"/>
        </w:rPr>
      </w:pPr>
      <w:r>
        <w:rPr>
          <w:sz w:val="24"/>
          <w:szCs w:val="24"/>
        </w:rPr>
        <w:t>Владение</w:t>
      </w:r>
      <w:r>
        <w:rPr>
          <w:sz w:val="24"/>
          <w:szCs w:val="24"/>
        </w:rPr>
        <w:tab/>
        <w:t>основами</w:t>
      </w:r>
      <w:r>
        <w:rPr>
          <w:sz w:val="24"/>
          <w:szCs w:val="24"/>
        </w:rPr>
        <w:tab/>
        <w:t>самоконтроля,</w:t>
      </w:r>
      <w:r>
        <w:rPr>
          <w:sz w:val="24"/>
          <w:szCs w:val="24"/>
        </w:rPr>
        <w:tab/>
        <w:t>самооценки,</w:t>
      </w:r>
      <w:r>
        <w:rPr>
          <w:sz w:val="24"/>
          <w:szCs w:val="24"/>
        </w:rPr>
        <w:tab/>
        <w:t>принятия</w:t>
      </w:r>
      <w:r>
        <w:rPr>
          <w:sz w:val="24"/>
          <w:szCs w:val="24"/>
        </w:rPr>
        <w:tab/>
        <w:t>решений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осознанного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выбора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сможет: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  <w:tab w:val="left" w:pos="3964"/>
          <w:tab w:val="left" w:pos="4362"/>
          <w:tab w:val="left" w:pos="6118"/>
          <w:tab w:val="left" w:pos="7724"/>
          <w:tab w:val="left" w:pos="8887"/>
          <w:tab w:val="left" w:pos="9293"/>
        </w:tabs>
        <w:spacing w:before="4" w:line="237" w:lineRule="auto"/>
        <w:ind w:right="727" w:firstLine="707"/>
        <w:jc w:val="left"/>
        <w:rPr>
          <w:sz w:val="24"/>
          <w:szCs w:val="24"/>
        </w:rPr>
      </w:pPr>
      <w:r>
        <w:rPr>
          <w:sz w:val="24"/>
          <w:szCs w:val="24"/>
        </w:rPr>
        <w:t>наблюдать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анализировать</w:t>
      </w:r>
      <w:r>
        <w:rPr>
          <w:sz w:val="24"/>
          <w:szCs w:val="24"/>
        </w:rPr>
        <w:tab/>
        <w:t>собственную</w:t>
      </w:r>
      <w:r>
        <w:rPr>
          <w:sz w:val="24"/>
          <w:szCs w:val="24"/>
        </w:rPr>
        <w:tab/>
        <w:t>учебную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познавательную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взаимопроверки;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  <w:tab w:val="left" w:pos="4125"/>
          <w:tab w:val="left" w:pos="5458"/>
          <w:tab w:val="left" w:pos="5967"/>
          <w:tab w:val="left" w:pos="7722"/>
          <w:tab w:val="left" w:pos="9247"/>
        </w:tabs>
        <w:spacing w:before="5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соотносить</w:t>
      </w:r>
      <w:r>
        <w:rPr>
          <w:sz w:val="24"/>
          <w:szCs w:val="24"/>
        </w:rPr>
        <w:tab/>
        <w:t>реальные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планируемые</w:t>
      </w:r>
      <w:r>
        <w:rPr>
          <w:sz w:val="24"/>
          <w:szCs w:val="24"/>
        </w:rPr>
        <w:tab/>
        <w:t>результаты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индивидуальной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делать выводы;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принимать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успеха 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неуспеха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выхода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 ситуации неуспеха;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5" w:line="237" w:lineRule="auto"/>
        <w:ind w:right="726" w:firstLine="707"/>
        <w:rPr>
          <w:sz w:val="24"/>
          <w:szCs w:val="24"/>
        </w:rPr>
      </w:pPr>
      <w:r>
        <w:rPr>
          <w:sz w:val="24"/>
          <w:szCs w:val="24"/>
        </w:rPr>
        <w:t>ретроспективно определять, какие действия по решению учебной задачи 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параметры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5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психофизиологических/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успокоения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(устранения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напряженности), эффекта восстановления (ослабления проявлений утомления), эффекта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(повышения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психофизиологической реактивности).</w:t>
      </w:r>
    </w:p>
    <w:p w:rsidR="00A25F95" w:rsidRDefault="00A25F95">
      <w:pPr>
        <w:pStyle w:val="Heading4"/>
        <w:spacing w:before="4" w:line="240" w:lineRule="auto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A25F95" w:rsidRDefault="00A25F95">
      <w:pPr>
        <w:sectPr w:rsidR="00A25F95">
          <w:pgSz w:w="11910" w:h="16840"/>
          <w:pgMar w:top="1040" w:right="120" w:bottom="1420" w:left="100" w:header="0" w:footer="1124" w:gutter="0"/>
          <w:cols w:space="720"/>
        </w:sectPr>
      </w:pPr>
    </w:p>
    <w:p w:rsidR="00A25F95" w:rsidRDefault="00A25F95" w:rsidP="005D0505">
      <w:pPr>
        <w:pStyle w:val="ListParagraph"/>
        <w:numPr>
          <w:ilvl w:val="0"/>
          <w:numId w:val="67"/>
        </w:numPr>
        <w:tabs>
          <w:tab w:val="left" w:pos="2735"/>
        </w:tabs>
        <w:spacing w:before="66"/>
        <w:ind w:right="729" w:firstLine="707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обобщения,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аналогии,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классифицировать, самостоятельно выбирать основания и критерии для классификации,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причинно-следственные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рассуждение,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умозаключение (индуктивное, дедуктивное, по аналогии) и делать выводы. Обучающийся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сможет: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3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подбирать слова, соподчиненные ключевому слову, определяющие его признаки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свойства;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  <w:tab w:val="left" w:pos="4125"/>
          <w:tab w:val="left" w:pos="5598"/>
          <w:tab w:val="left" w:pos="6756"/>
          <w:tab w:val="left" w:pos="8163"/>
          <w:tab w:val="left" w:pos="8651"/>
          <w:tab w:val="left" w:pos="10003"/>
          <w:tab w:val="left" w:pos="10826"/>
        </w:tabs>
        <w:spacing w:before="3" w:line="237" w:lineRule="auto"/>
        <w:ind w:right="729" w:firstLine="707"/>
        <w:jc w:val="left"/>
        <w:rPr>
          <w:sz w:val="24"/>
          <w:szCs w:val="24"/>
        </w:rPr>
      </w:pPr>
      <w:r>
        <w:rPr>
          <w:sz w:val="24"/>
          <w:szCs w:val="24"/>
        </w:rPr>
        <w:t>выстраивать</w:t>
      </w:r>
      <w:r>
        <w:rPr>
          <w:sz w:val="24"/>
          <w:szCs w:val="24"/>
        </w:rPr>
        <w:tab/>
        <w:t>логическую</w:t>
      </w:r>
      <w:r>
        <w:rPr>
          <w:sz w:val="24"/>
          <w:szCs w:val="24"/>
        </w:rPr>
        <w:tab/>
        <w:t>цепочку,</w:t>
      </w:r>
      <w:r>
        <w:rPr>
          <w:sz w:val="24"/>
          <w:szCs w:val="24"/>
        </w:rPr>
        <w:tab/>
        <w:t>состоящую</w:t>
      </w:r>
      <w:r>
        <w:rPr>
          <w:sz w:val="24"/>
          <w:szCs w:val="24"/>
        </w:rPr>
        <w:tab/>
        <w:t>из</w:t>
      </w:r>
      <w:r>
        <w:rPr>
          <w:sz w:val="24"/>
          <w:szCs w:val="24"/>
        </w:rPr>
        <w:tab/>
        <w:t>ключевого</w:t>
      </w:r>
      <w:r>
        <w:rPr>
          <w:sz w:val="24"/>
          <w:szCs w:val="24"/>
        </w:rPr>
        <w:tab/>
        <w:t>слова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соподчиненных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слов;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5" w:line="237" w:lineRule="auto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общий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признак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двух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нескольких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сходство;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37" w:lineRule="auto"/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объединять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предметы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явления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группы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определенным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признакам,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сравнивать,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классифицировать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обобщать факты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явления;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3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явление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ряда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явлений;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обстоятельства,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предшествовали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возникновению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обстоятельств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определяющие,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данного явления, выявлять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следствия явлений;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рассуждение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частных явлений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 общим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закономерностям;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37" w:lineRule="auto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рассуждение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сравнения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явлений,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выделяя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признаки;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5" w:line="237" w:lineRule="auto"/>
        <w:ind w:right="728" w:firstLine="707"/>
        <w:jc w:val="left"/>
        <w:rPr>
          <w:sz w:val="24"/>
          <w:szCs w:val="24"/>
        </w:rPr>
      </w:pPr>
      <w:r>
        <w:rPr>
          <w:sz w:val="24"/>
          <w:szCs w:val="24"/>
        </w:rPr>
        <w:t>излагать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полученную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интерпретируя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контексте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решаемой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  <w:tab w:val="left" w:pos="4454"/>
          <w:tab w:val="left" w:pos="5722"/>
          <w:tab w:val="left" w:pos="6197"/>
          <w:tab w:val="left" w:pos="7844"/>
          <w:tab w:val="left" w:pos="9605"/>
          <w:tab w:val="left" w:pos="9959"/>
        </w:tabs>
        <w:spacing w:before="4" w:line="237" w:lineRule="auto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самостоятельно</w:t>
      </w:r>
      <w:r>
        <w:rPr>
          <w:sz w:val="24"/>
          <w:szCs w:val="24"/>
        </w:rPr>
        <w:tab/>
        <w:t>указывать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>информацию,</w:t>
      </w:r>
      <w:r>
        <w:rPr>
          <w:sz w:val="24"/>
          <w:szCs w:val="24"/>
        </w:rPr>
        <w:tab/>
        <w:t>нуждающуюся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проверке,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предлагать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применять способ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проверки достоверности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3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вербализовать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эмоциональное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впечатление,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оказанное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источником;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ind w:right="726" w:firstLine="707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 и исследовательской деятельности (приводить объяснение с изменением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 представления; объяснять, детализируя или обобщая; объяснять с заданной 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зрения);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line="237" w:lineRule="auto"/>
        <w:ind w:right="727" w:firstLine="707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вероятные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причины,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осуществляя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причинно-следственный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анализ;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5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делать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точек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зрения,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подтверждать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данными.</w:t>
      </w:r>
    </w:p>
    <w:p w:rsidR="00A25F95" w:rsidRDefault="00A25F95" w:rsidP="005D0505">
      <w:pPr>
        <w:pStyle w:val="ListParagraph"/>
        <w:numPr>
          <w:ilvl w:val="0"/>
          <w:numId w:val="67"/>
        </w:numPr>
        <w:tabs>
          <w:tab w:val="left" w:pos="2735"/>
        </w:tabs>
        <w:ind w:right="733" w:firstLine="707"/>
        <w:rPr>
          <w:sz w:val="24"/>
          <w:szCs w:val="24"/>
        </w:rPr>
      </w:pPr>
      <w:r>
        <w:rPr>
          <w:sz w:val="24"/>
          <w:szCs w:val="24"/>
        </w:rPr>
        <w:t>Умение создавать, применять и преобразовывать знаки и символы, модели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схемы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 задач.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сможет: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обозначать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символом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знаком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предмет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явление;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определять логические связи между предметами и/или явлениями, обозначать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связи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помощью знаков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схеме;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абстрактный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реальный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явления;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модель/схему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способа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решения;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создавать вербальные, вещественные и информационные модели с выделением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ситуацией;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5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преобразовывать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предметную область;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переводить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(многоаспектную)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графического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формализованного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(символьного)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текстовое,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A25F95" w:rsidRDefault="00A25F95">
      <w:pPr>
        <w:spacing w:line="237" w:lineRule="auto"/>
        <w:jc w:val="both"/>
        <w:rPr>
          <w:sz w:val="24"/>
          <w:szCs w:val="24"/>
        </w:rPr>
        <w:sectPr w:rsidR="00A25F95">
          <w:pgSz w:w="11910" w:h="16840"/>
          <w:pgMar w:top="1040" w:right="120" w:bottom="1420" w:left="100" w:header="0" w:footer="1124" w:gutter="0"/>
          <w:cols w:space="720"/>
        </w:sectPr>
      </w:pPr>
    </w:p>
    <w:p w:rsidR="00A25F95" w:rsidRDefault="00A25F95">
      <w:pPr>
        <w:pStyle w:val="BodyText"/>
        <w:spacing w:before="66"/>
        <w:ind w:firstLine="0"/>
        <w:jc w:val="left"/>
      </w:pPr>
      <w:r>
        <w:t>наоборот;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строить схему, алгоритм действия, исправлять или восстанавливать неизвестный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доказательство: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прямое,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косвенное,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противного;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1" w:line="237" w:lineRule="auto"/>
        <w:ind w:right="728" w:firstLine="707"/>
        <w:rPr>
          <w:sz w:val="24"/>
          <w:szCs w:val="24"/>
        </w:rPr>
      </w:pPr>
      <w:r>
        <w:rPr>
          <w:sz w:val="24"/>
          <w:szCs w:val="24"/>
        </w:rPr>
        <w:t>анализировать/рефлексировать опыт разработки и реализации учебного проекта,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(теоретического,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эмпирического)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критериев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продукта/результата.</w:t>
      </w:r>
    </w:p>
    <w:p w:rsidR="00A25F95" w:rsidRDefault="00A25F95" w:rsidP="005D0505">
      <w:pPr>
        <w:pStyle w:val="ListParagraph"/>
        <w:numPr>
          <w:ilvl w:val="0"/>
          <w:numId w:val="67"/>
        </w:numPr>
        <w:tabs>
          <w:tab w:val="left" w:pos="2735"/>
        </w:tabs>
        <w:spacing w:before="3"/>
        <w:ind w:left="2734"/>
        <w:rPr>
          <w:sz w:val="24"/>
          <w:szCs w:val="24"/>
        </w:rPr>
      </w:pPr>
      <w:r>
        <w:rPr>
          <w:sz w:val="24"/>
          <w:szCs w:val="24"/>
        </w:rPr>
        <w:t>Смысловое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чтение.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сможет: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5" w:line="237" w:lineRule="auto"/>
        <w:ind w:right="736" w:firstLine="707"/>
        <w:rPr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требуемую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деятельности);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ориентироваться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целостный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3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описанных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событий,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явлений,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резюмировать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главную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идею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текста;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37" w:lineRule="auto"/>
        <w:ind w:right="726" w:firstLine="707"/>
        <w:rPr>
          <w:sz w:val="24"/>
          <w:szCs w:val="24"/>
        </w:rPr>
      </w:pPr>
      <w:r>
        <w:rPr>
          <w:sz w:val="24"/>
          <w:szCs w:val="24"/>
        </w:rPr>
        <w:t>преобразовывать текст, «переводя» его в другую модальность, интерпретировать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(художественный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нехудожественный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научно-популярный,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 non-fiction);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4" w:line="292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критически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форму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текста.</w:t>
      </w:r>
    </w:p>
    <w:p w:rsidR="00A25F95" w:rsidRDefault="00A25F95" w:rsidP="005D0505">
      <w:pPr>
        <w:pStyle w:val="ListParagraph"/>
        <w:numPr>
          <w:ilvl w:val="0"/>
          <w:numId w:val="67"/>
        </w:numPr>
        <w:tabs>
          <w:tab w:val="left" w:pos="2735"/>
        </w:tabs>
        <w:ind w:right="730" w:firstLine="707"/>
        <w:rPr>
          <w:sz w:val="24"/>
          <w:szCs w:val="24"/>
        </w:rPr>
      </w:pPr>
      <w:r>
        <w:rPr>
          <w:sz w:val="24"/>
          <w:szCs w:val="24"/>
        </w:rPr>
        <w:t>Формирование и развитие экологического мышления, умение применять его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ориентации.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Обучающийся сможет: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1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среде;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организмов;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2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причинный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вероятностный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ситуаций;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ind w:right="731" w:firstLine="707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смене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фактора;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3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распространять экологические знания и участвовать в практических делах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окружающей среды;</w:t>
      </w:r>
    </w:p>
    <w:p w:rsidR="00A25F95" w:rsidRDefault="00A25F95" w:rsidP="005D0505">
      <w:pPr>
        <w:pStyle w:val="ListParagraph"/>
        <w:numPr>
          <w:ilvl w:val="0"/>
          <w:numId w:val="71"/>
        </w:numPr>
        <w:tabs>
          <w:tab w:val="left" w:pos="2596"/>
        </w:tabs>
        <w:spacing w:before="5" w:line="237" w:lineRule="auto"/>
        <w:ind w:right="724" w:firstLine="707"/>
        <w:rPr>
          <w:sz w:val="24"/>
          <w:szCs w:val="24"/>
        </w:rPr>
      </w:pPr>
      <w:r>
        <w:rPr>
          <w:sz w:val="24"/>
          <w:szCs w:val="24"/>
        </w:rPr>
        <w:t>выражать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рисунки,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сочинения,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работы.</w:t>
      </w:r>
    </w:p>
    <w:p w:rsidR="00A25F95" w:rsidRDefault="00A25F95" w:rsidP="005D0505">
      <w:pPr>
        <w:pStyle w:val="ListParagraph"/>
        <w:numPr>
          <w:ilvl w:val="0"/>
          <w:numId w:val="67"/>
        </w:numPr>
        <w:tabs>
          <w:tab w:val="left" w:pos="2677"/>
        </w:tabs>
        <w:ind w:right="739" w:firstLine="707"/>
        <w:rPr>
          <w:sz w:val="24"/>
          <w:szCs w:val="24"/>
        </w:rPr>
      </w:pPr>
      <w:r>
        <w:rPr>
          <w:sz w:val="24"/>
          <w:szCs w:val="24"/>
        </w:rPr>
        <w:t>Развитие мотивации к овладению культурой активного использования словарей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поисковых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систем. Обучающийся сможет:</w:t>
      </w:r>
    </w:p>
    <w:p w:rsidR="00A25F95" w:rsidRDefault="00A25F95" w:rsidP="005D0505">
      <w:pPr>
        <w:pStyle w:val="ListParagraph"/>
        <w:numPr>
          <w:ilvl w:val="0"/>
          <w:numId w:val="66"/>
        </w:numPr>
        <w:tabs>
          <w:tab w:val="left" w:pos="1603"/>
        </w:tabs>
        <w:spacing w:before="2" w:line="293" w:lineRule="exact"/>
        <w:ind w:hanging="361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ключевые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поисковые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запросы;</w:t>
      </w:r>
    </w:p>
    <w:p w:rsidR="00A25F95" w:rsidRDefault="00A25F95" w:rsidP="005D0505">
      <w:pPr>
        <w:pStyle w:val="ListParagraph"/>
        <w:numPr>
          <w:ilvl w:val="0"/>
          <w:numId w:val="66"/>
        </w:numPr>
        <w:tabs>
          <w:tab w:val="left" w:pos="1603"/>
        </w:tabs>
        <w:spacing w:line="293" w:lineRule="exact"/>
        <w:ind w:hanging="361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электронными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поисковыми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системами,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словарями;</w:t>
      </w:r>
    </w:p>
    <w:p w:rsidR="00A25F95" w:rsidRDefault="00A25F95">
      <w:pPr>
        <w:pStyle w:val="ListParagraph"/>
        <w:numPr>
          <w:ilvl w:val="0"/>
          <w:numId w:val="66"/>
        </w:numPr>
        <w:tabs>
          <w:tab w:val="left" w:pos="1603"/>
        </w:tabs>
        <w:spacing w:before="2" w:line="237" w:lineRule="auto"/>
        <w:ind w:right="733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множественную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объективизации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поиска;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2"/>
        <w:ind w:left="2595"/>
        <w:rPr>
          <w:sz w:val="24"/>
          <w:szCs w:val="24"/>
        </w:rPr>
      </w:pPr>
      <w:r>
        <w:rPr>
          <w:sz w:val="24"/>
          <w:szCs w:val="24"/>
        </w:rPr>
        <w:t>соотносить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поиска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деятельностью.</w:t>
      </w:r>
    </w:p>
    <w:p w:rsidR="00A25F95" w:rsidRDefault="00A25F95">
      <w:pPr>
        <w:pStyle w:val="Heading4"/>
        <w:spacing w:before="2" w:line="274" w:lineRule="exac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A25F95" w:rsidRDefault="00A25F95" w:rsidP="005D0505">
      <w:pPr>
        <w:pStyle w:val="ListParagraph"/>
        <w:numPr>
          <w:ilvl w:val="0"/>
          <w:numId w:val="67"/>
        </w:numPr>
        <w:tabs>
          <w:tab w:val="left" w:pos="3018"/>
        </w:tabs>
        <w:ind w:right="727" w:firstLine="707"/>
        <w:rPr>
          <w:sz w:val="24"/>
          <w:szCs w:val="24"/>
        </w:rPr>
      </w:pPr>
      <w:r>
        <w:rPr>
          <w:sz w:val="24"/>
          <w:szCs w:val="24"/>
        </w:rPr>
        <w:t>Умение организовывать учебное сотрудничество и совместную деятельность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 учителем и сверстниками; работать индивидуально и в группе: находить общее 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конфликты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отстаивать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мнение.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сможет:</w:t>
      </w:r>
    </w:p>
    <w:p w:rsidR="00A25F95" w:rsidRDefault="00A25F95" w:rsidP="005D0505">
      <w:pPr>
        <w:pStyle w:val="ListParagraph"/>
        <w:numPr>
          <w:ilvl w:val="0"/>
          <w:numId w:val="65"/>
        </w:numPr>
        <w:tabs>
          <w:tab w:val="left" w:pos="2596"/>
        </w:tabs>
        <w:ind w:left="2595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возможные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0"/>
          <w:numId w:val="65"/>
        </w:numPr>
        <w:tabs>
          <w:tab w:val="left" w:pos="2596"/>
        </w:tabs>
        <w:spacing w:before="1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играть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определенную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0"/>
          <w:numId w:val="65"/>
        </w:numPr>
        <w:tabs>
          <w:tab w:val="left" w:pos="2596"/>
        </w:tabs>
        <w:spacing w:before="2" w:line="237" w:lineRule="auto"/>
        <w:ind w:right="724" w:firstLine="707"/>
        <w:rPr>
          <w:sz w:val="24"/>
          <w:szCs w:val="24"/>
        </w:rPr>
      </w:pPr>
      <w:r>
        <w:rPr>
          <w:sz w:val="24"/>
          <w:szCs w:val="24"/>
        </w:rPr>
        <w:t>принимать позицию собеседника, понимая позицию другого, различать в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(точку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доказательство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(аргументы),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факты;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гипотезы,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аксиомы,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теории;</w:t>
      </w:r>
    </w:p>
    <w:p w:rsidR="00A25F95" w:rsidRDefault="00A25F95">
      <w:pPr>
        <w:spacing w:line="237" w:lineRule="auto"/>
        <w:jc w:val="both"/>
        <w:rPr>
          <w:sz w:val="24"/>
          <w:szCs w:val="24"/>
        </w:rPr>
        <w:sectPr w:rsidR="00A25F95">
          <w:pgSz w:w="11910" w:h="16840"/>
          <w:pgMar w:top="1040" w:right="120" w:bottom="1420" w:left="100" w:header="0" w:footer="1124" w:gutter="0"/>
          <w:cols w:space="720"/>
        </w:sectPr>
      </w:pPr>
    </w:p>
    <w:p w:rsidR="00A25F95" w:rsidRDefault="00A25F95" w:rsidP="005D0505">
      <w:pPr>
        <w:pStyle w:val="ListParagraph"/>
        <w:numPr>
          <w:ilvl w:val="0"/>
          <w:numId w:val="65"/>
        </w:numPr>
        <w:tabs>
          <w:tab w:val="left" w:pos="2596"/>
        </w:tabs>
        <w:spacing w:before="88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 и действия партнера, которые способствовали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препятствовали продуктивной коммуникации;</w:t>
      </w:r>
    </w:p>
    <w:p w:rsidR="00A25F95" w:rsidRDefault="00A25F95" w:rsidP="005D0505">
      <w:pPr>
        <w:pStyle w:val="ListParagraph"/>
        <w:numPr>
          <w:ilvl w:val="0"/>
          <w:numId w:val="65"/>
        </w:numPr>
        <w:tabs>
          <w:tab w:val="left" w:pos="2596"/>
        </w:tabs>
        <w:spacing w:before="4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0"/>
          <w:numId w:val="65"/>
        </w:numPr>
        <w:tabs>
          <w:tab w:val="left" w:pos="2596"/>
        </w:tabs>
        <w:spacing w:before="5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корректно и аргументированно отстаивать свою точку зрения, в дискуссии уметь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выдвигать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контраргументы,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перефразировать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мысль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механизмом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эквивалентных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замен);</w:t>
      </w:r>
    </w:p>
    <w:p w:rsidR="00A25F95" w:rsidRDefault="00A25F95" w:rsidP="005D0505">
      <w:pPr>
        <w:pStyle w:val="ListParagraph"/>
        <w:numPr>
          <w:ilvl w:val="0"/>
          <w:numId w:val="65"/>
        </w:numPr>
        <w:tabs>
          <w:tab w:val="left" w:pos="2596"/>
        </w:tabs>
        <w:spacing w:before="7" w:line="237" w:lineRule="auto"/>
        <w:ind w:right="735" w:firstLine="707"/>
        <w:rPr>
          <w:sz w:val="24"/>
          <w:szCs w:val="24"/>
        </w:rPr>
      </w:pPr>
      <w:r>
        <w:rPr>
          <w:sz w:val="24"/>
          <w:szCs w:val="24"/>
        </w:rPr>
        <w:t>критически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относиться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достоинством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ошибочность своего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мнения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(если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таково)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корректировать его;</w:t>
      </w:r>
    </w:p>
    <w:p w:rsidR="00A25F95" w:rsidRDefault="00A25F95" w:rsidP="005D0505">
      <w:pPr>
        <w:pStyle w:val="ListParagraph"/>
        <w:numPr>
          <w:ilvl w:val="0"/>
          <w:numId w:val="65"/>
        </w:numPr>
        <w:tabs>
          <w:tab w:val="left" w:pos="2596"/>
        </w:tabs>
        <w:spacing w:before="2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предлагать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альтернативное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конфликтной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ситуации;</w:t>
      </w:r>
    </w:p>
    <w:p w:rsidR="00A25F95" w:rsidRDefault="00A25F95" w:rsidP="005D0505">
      <w:pPr>
        <w:pStyle w:val="ListParagraph"/>
        <w:numPr>
          <w:ilvl w:val="0"/>
          <w:numId w:val="65"/>
        </w:numPr>
        <w:tabs>
          <w:tab w:val="left" w:pos="2596"/>
        </w:tabs>
        <w:spacing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точку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дискуссии;</w:t>
      </w:r>
    </w:p>
    <w:p w:rsidR="00A25F95" w:rsidRDefault="00A25F95" w:rsidP="005D0505">
      <w:pPr>
        <w:pStyle w:val="ListParagraph"/>
        <w:numPr>
          <w:ilvl w:val="0"/>
          <w:numId w:val="65"/>
        </w:numPr>
        <w:tabs>
          <w:tab w:val="left" w:pos="2596"/>
        </w:tabs>
        <w:ind w:right="730" w:firstLine="707"/>
        <w:rPr>
          <w:sz w:val="24"/>
          <w:szCs w:val="24"/>
        </w:rPr>
      </w:pPr>
      <w:r>
        <w:rPr>
          <w:sz w:val="24"/>
          <w:szCs w:val="24"/>
        </w:rPr>
        <w:t>договариваться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обсуждения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перед группой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задачей;</w:t>
      </w:r>
    </w:p>
    <w:p w:rsidR="00A25F95" w:rsidRDefault="00A25F95" w:rsidP="005D0505">
      <w:pPr>
        <w:pStyle w:val="ListParagraph"/>
        <w:numPr>
          <w:ilvl w:val="0"/>
          <w:numId w:val="65"/>
        </w:numPr>
        <w:tabs>
          <w:tab w:val="left" w:pos="2596"/>
        </w:tabs>
        <w:spacing w:before="3" w:line="237" w:lineRule="auto"/>
        <w:ind w:right="727" w:firstLine="707"/>
        <w:rPr>
          <w:sz w:val="24"/>
          <w:szCs w:val="24"/>
        </w:rPr>
      </w:pPr>
      <w:r>
        <w:rPr>
          <w:sz w:val="24"/>
          <w:szCs w:val="24"/>
        </w:rPr>
        <w:t>организовывать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распределять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роли, договариваться друг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другом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т. д.);</w:t>
      </w:r>
    </w:p>
    <w:p w:rsidR="00A25F95" w:rsidRDefault="00A25F95" w:rsidP="005D0505">
      <w:pPr>
        <w:pStyle w:val="ListParagraph"/>
        <w:numPr>
          <w:ilvl w:val="0"/>
          <w:numId w:val="65"/>
        </w:numPr>
        <w:tabs>
          <w:tab w:val="left" w:pos="2596"/>
        </w:tabs>
        <w:spacing w:before="5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устранять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разрывы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обусловленные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непониманием/неприятием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собеседника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диалога.</w:t>
      </w:r>
    </w:p>
    <w:p w:rsidR="00A25F95" w:rsidRDefault="00A25F95" w:rsidP="005D0505">
      <w:pPr>
        <w:pStyle w:val="ListParagraph"/>
        <w:numPr>
          <w:ilvl w:val="0"/>
          <w:numId w:val="67"/>
        </w:numPr>
        <w:tabs>
          <w:tab w:val="left" w:pos="3018"/>
        </w:tabs>
        <w:spacing w:before="3"/>
        <w:ind w:right="733" w:firstLine="707"/>
        <w:rPr>
          <w:sz w:val="24"/>
          <w:szCs w:val="24"/>
        </w:rPr>
      </w:pPr>
      <w:r>
        <w:rPr>
          <w:sz w:val="24"/>
          <w:szCs w:val="24"/>
        </w:rPr>
        <w:t>Умение осознанно использовать речевые средства в соответствии с задачей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коммуникации для выражения своих чувств, мыслей и потребностей для планирования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регуляции своей деятельности; владение устной и письменной речью, монологической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контекстной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речью. Обучающийся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сможет: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4" w:line="237" w:lineRule="auto"/>
        <w:ind w:right="737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задачу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коммуникации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ней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отбирать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речевые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средства;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5" w:line="237" w:lineRule="auto"/>
        <w:ind w:right="734" w:firstLine="707"/>
        <w:jc w:val="left"/>
        <w:rPr>
          <w:sz w:val="24"/>
          <w:szCs w:val="24"/>
        </w:rPr>
      </w:pPr>
      <w:r>
        <w:rPr>
          <w:sz w:val="24"/>
          <w:szCs w:val="24"/>
        </w:rPr>
        <w:t>отбирать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речевые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коммуникации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людьми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(диалог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паре,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малой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т. д.);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5" w:line="237" w:lineRule="auto"/>
        <w:ind w:right="727" w:firstLine="707"/>
        <w:jc w:val="left"/>
        <w:rPr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развернутый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план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собственной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2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публичной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речи,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регламент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монологе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дискуссии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задачей;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3" w:line="237" w:lineRule="auto"/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высказывать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обосновывать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мнение (суждение)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запрашивать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мнение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партнера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диалога;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3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принимать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диалога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согласовывать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собеседником;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  <w:tab w:val="left" w:pos="3883"/>
          <w:tab w:val="left" w:pos="5446"/>
          <w:tab w:val="left" w:pos="7648"/>
          <w:tab w:val="left" w:pos="8082"/>
          <w:tab w:val="left" w:pos="9840"/>
          <w:tab w:val="left" w:pos="10845"/>
        </w:tabs>
        <w:spacing w:before="1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z w:val="24"/>
          <w:szCs w:val="24"/>
        </w:rPr>
        <w:tab/>
        <w:t>письменные</w:t>
      </w:r>
      <w:r>
        <w:rPr>
          <w:sz w:val="24"/>
          <w:szCs w:val="24"/>
        </w:rPr>
        <w:tab/>
        <w:t>«клишированные»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оригинальные</w:t>
      </w:r>
      <w:r>
        <w:rPr>
          <w:sz w:val="24"/>
          <w:szCs w:val="24"/>
        </w:rPr>
        <w:tab/>
        <w:t>тексты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необходимых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средств;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5" w:line="237" w:lineRule="auto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вербальные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(средства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логической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связи)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выделения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смысловых блоков своего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выступления;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  <w:tab w:val="left" w:pos="4370"/>
          <w:tab w:val="left" w:pos="6209"/>
          <w:tab w:val="left" w:pos="7507"/>
          <w:tab w:val="left" w:pos="8296"/>
          <w:tab w:val="left" w:pos="9788"/>
        </w:tabs>
        <w:spacing w:before="5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ab/>
        <w:t>невербальные</w:t>
      </w:r>
      <w:r>
        <w:rPr>
          <w:sz w:val="24"/>
          <w:szCs w:val="24"/>
        </w:rPr>
        <w:tab/>
        <w:t>средства</w:t>
      </w:r>
      <w:r>
        <w:rPr>
          <w:sz w:val="24"/>
          <w:szCs w:val="24"/>
        </w:rPr>
        <w:tab/>
        <w:t>или</w:t>
      </w:r>
      <w:r>
        <w:rPr>
          <w:sz w:val="24"/>
          <w:szCs w:val="24"/>
        </w:rPr>
        <w:tab/>
        <w:t>наглядные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материалы,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подготовленные/отобранные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под руководством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учителя;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4" w:line="237" w:lineRule="auto"/>
        <w:ind w:right="734" w:firstLine="707"/>
        <w:jc w:val="left"/>
        <w:rPr>
          <w:sz w:val="24"/>
          <w:szCs w:val="24"/>
        </w:rPr>
      </w:pPr>
      <w:r>
        <w:rPr>
          <w:sz w:val="24"/>
          <w:szCs w:val="24"/>
        </w:rPr>
        <w:t>делать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оценочный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вывод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достижении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коммуникации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непосредственно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завершения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коммуникативного контакта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 обосновывать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его.</w:t>
      </w:r>
    </w:p>
    <w:p w:rsidR="00A25F95" w:rsidRDefault="00A25F95" w:rsidP="005D0505">
      <w:pPr>
        <w:pStyle w:val="ListParagraph"/>
        <w:numPr>
          <w:ilvl w:val="0"/>
          <w:numId w:val="67"/>
        </w:numPr>
        <w:tabs>
          <w:tab w:val="left" w:pos="3018"/>
          <w:tab w:val="left" w:pos="4764"/>
          <w:tab w:val="left" w:pos="5107"/>
          <w:tab w:val="left" w:pos="6222"/>
          <w:tab w:val="left" w:pos="8089"/>
          <w:tab w:val="left" w:pos="8415"/>
          <w:tab w:val="left" w:pos="9437"/>
        </w:tabs>
        <w:spacing w:before="1"/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развитие</w:t>
      </w:r>
      <w:r>
        <w:rPr>
          <w:sz w:val="24"/>
          <w:szCs w:val="24"/>
        </w:rPr>
        <w:tab/>
        <w:t>компетентности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области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использования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информационно-коммуникационных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(далее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ИКТ).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сможет: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  <w:tab w:val="left" w:pos="4705"/>
          <w:tab w:val="left" w:pos="5722"/>
          <w:tab w:val="left" w:pos="6194"/>
          <w:tab w:val="left" w:pos="7896"/>
          <w:tab w:val="left" w:pos="10050"/>
        </w:tabs>
        <w:spacing w:before="2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целенаправленно</w:t>
      </w:r>
      <w:r>
        <w:rPr>
          <w:sz w:val="24"/>
          <w:szCs w:val="24"/>
        </w:rPr>
        <w:tab/>
        <w:t>искать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использовать</w:t>
      </w:r>
      <w:r>
        <w:rPr>
          <w:sz w:val="24"/>
          <w:szCs w:val="24"/>
        </w:rPr>
        <w:tab/>
        <w:t>информационные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ресурсы,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ИКТ;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3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выбирать,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адекватную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передачи своих мыслей средствами естественных и формальных языков в соответствии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коммуникации;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8" w:line="237" w:lineRule="auto"/>
        <w:ind w:right="725" w:firstLine="707"/>
        <w:rPr>
          <w:sz w:val="24"/>
          <w:szCs w:val="24"/>
        </w:rPr>
      </w:pPr>
      <w:r>
        <w:rPr>
          <w:sz w:val="24"/>
          <w:szCs w:val="24"/>
        </w:rPr>
        <w:t>выделять информационный аспект задачи, оперировать данными, 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решения задачи;</w:t>
      </w:r>
    </w:p>
    <w:p w:rsidR="00A25F95" w:rsidRDefault="00A25F95">
      <w:pPr>
        <w:spacing w:line="237" w:lineRule="auto"/>
        <w:jc w:val="both"/>
        <w:rPr>
          <w:sz w:val="24"/>
          <w:szCs w:val="24"/>
        </w:rPr>
        <w:sectPr w:rsidR="00A25F95">
          <w:pgSz w:w="11910" w:h="16840"/>
          <w:pgMar w:top="1020" w:right="120" w:bottom="1420" w:left="100" w:header="0" w:footer="1124" w:gutter="0"/>
          <w:cols w:space="720"/>
        </w:sectPr>
      </w:pP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88"/>
        <w:ind w:right="726" w:firstLine="707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адекватных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программно-аппаратных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сервисов)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написание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писем,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сочинений,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докладов,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рефератов,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презентаций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др.;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2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этических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норм;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1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аудиторий,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гигиену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безопасности.</w:t>
      </w:r>
    </w:p>
    <w:p w:rsidR="00A25F95" w:rsidRDefault="00A25F95">
      <w:pPr>
        <w:pStyle w:val="BodyText"/>
        <w:ind w:left="0" w:firstLine="0"/>
        <w:jc w:val="left"/>
        <w:rPr>
          <w:sz w:val="26"/>
          <w:szCs w:val="26"/>
        </w:rPr>
      </w:pPr>
    </w:p>
    <w:p w:rsidR="00A25F95" w:rsidRDefault="00A25F95">
      <w:pPr>
        <w:pStyle w:val="BodyText"/>
        <w:spacing w:before="5"/>
        <w:ind w:left="0" w:firstLine="0"/>
        <w:jc w:val="left"/>
        <w:rPr>
          <w:sz w:val="22"/>
          <w:szCs w:val="22"/>
        </w:rPr>
      </w:pPr>
    </w:p>
    <w:p w:rsidR="00A25F95" w:rsidRDefault="00A25F95" w:rsidP="005D0505">
      <w:pPr>
        <w:pStyle w:val="Heading4"/>
        <w:numPr>
          <w:ilvl w:val="2"/>
          <w:numId w:val="72"/>
        </w:numPr>
        <w:tabs>
          <w:tab w:val="left" w:pos="2910"/>
        </w:tabs>
        <w:spacing w:line="240" w:lineRule="auto"/>
        <w:ind w:left="2910" w:hanging="600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A25F95" w:rsidRDefault="00A25F95" w:rsidP="005D0505">
      <w:pPr>
        <w:pStyle w:val="ListParagraph"/>
        <w:numPr>
          <w:ilvl w:val="3"/>
          <w:numId w:val="64"/>
        </w:numPr>
        <w:tabs>
          <w:tab w:val="left" w:pos="3090"/>
        </w:tabs>
        <w:ind w:right="6963"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Русский язык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1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line="237" w:lineRule="auto"/>
        <w:ind w:right="734" w:firstLine="707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книгой,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словарями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источниками,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включая СМИ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ресурсы Интернета;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5" w:line="237" w:lineRule="auto"/>
        <w:ind w:right="727" w:firstLine="707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(изучающим,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ознакомительным,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просмотровым)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переработки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прочитанного материала;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5" w:line="237" w:lineRule="auto"/>
        <w:ind w:right="723" w:firstLine="707"/>
        <w:rPr>
          <w:sz w:val="24"/>
          <w:szCs w:val="24"/>
        </w:rPr>
      </w:pPr>
      <w:r>
        <w:rPr>
          <w:sz w:val="24"/>
          <w:szCs w:val="24"/>
        </w:rPr>
        <w:t>владеть различными видами аудирования (с полным пониманием, с пониманием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выборочным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извлечением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переработки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функциональных разновидностей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5"/>
        <w:ind w:right="735" w:firstLine="707"/>
        <w:rPr>
          <w:sz w:val="24"/>
          <w:szCs w:val="24"/>
        </w:rPr>
      </w:pPr>
      <w:r>
        <w:rPr>
          <w:sz w:val="24"/>
          <w:szCs w:val="24"/>
        </w:rPr>
        <w:t>адекватно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комментировать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функционально-смысловых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(повествование,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рассуждение)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разновидностей языка;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1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участвовать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полилогическом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монологические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высказывания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разной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речевого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этикета;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1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редактировать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речевого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этикета;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5" w:line="237" w:lineRule="auto"/>
        <w:ind w:right="728" w:firstLine="707"/>
        <w:rPr>
          <w:sz w:val="24"/>
          <w:szCs w:val="24"/>
        </w:rPr>
      </w:pPr>
      <w:r>
        <w:rPr>
          <w:sz w:val="24"/>
          <w:szCs w:val="24"/>
        </w:rPr>
        <w:t>анализировать текст с точки зрения его темы, цели, основной мысли, основной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дополнительной информации, принадлежности к функционально-смысловому типу речи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функциональной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разновидности языка;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5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алфавита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поиске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значимые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незначимые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единицы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фонетический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орфоэпический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слова;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ind w:right="735" w:firstLine="707"/>
        <w:rPr>
          <w:sz w:val="24"/>
          <w:szCs w:val="24"/>
        </w:rPr>
      </w:pPr>
      <w:r>
        <w:rPr>
          <w:sz w:val="24"/>
          <w:szCs w:val="24"/>
        </w:rPr>
        <w:t>классифицировать и группировать звуки речи по заданным признакам, слова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параметрам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звукового состава;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line="294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членить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слоги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правильно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переносить;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2" w:line="237" w:lineRule="auto"/>
        <w:ind w:right="728" w:firstLine="707"/>
        <w:rPr>
          <w:sz w:val="24"/>
          <w:szCs w:val="24"/>
        </w:rPr>
      </w:pPr>
      <w:r>
        <w:rPr>
          <w:sz w:val="24"/>
          <w:szCs w:val="24"/>
        </w:rPr>
        <w:t>определять место ударного слога, наблюдать за перемещением ударения 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акцентологическими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нормами;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8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опознавать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морфемы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членить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морфемы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смыслового,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грамматического и словообразовательного анализа; характеризовать морфемный состав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уточнять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лексическое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 опорой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морфемный состав;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5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морфемный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словообразовательный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лексический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слова;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ind w:right="734" w:firstLine="707"/>
        <w:rPr>
          <w:sz w:val="24"/>
          <w:szCs w:val="24"/>
        </w:rPr>
      </w:pPr>
      <w:r>
        <w:rPr>
          <w:sz w:val="24"/>
          <w:szCs w:val="24"/>
        </w:rPr>
        <w:t>опознавать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тропов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(метафора,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эпитет, сравнение, гипербола,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олицетворение);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3" w:line="237" w:lineRule="auto"/>
        <w:ind w:right="735" w:firstLine="707"/>
        <w:rPr>
          <w:sz w:val="24"/>
          <w:szCs w:val="24"/>
        </w:rPr>
      </w:pPr>
      <w:r>
        <w:rPr>
          <w:sz w:val="24"/>
          <w:szCs w:val="24"/>
        </w:rPr>
        <w:t>опознавать самостоятельные части речи и их формы, а также служебные 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междометия;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2"/>
        <w:ind w:left="2595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морфологический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слова;</w:t>
      </w:r>
    </w:p>
    <w:p w:rsidR="00A25F95" w:rsidRDefault="00A25F95">
      <w:pPr>
        <w:jc w:val="both"/>
        <w:rPr>
          <w:sz w:val="24"/>
          <w:szCs w:val="24"/>
        </w:rPr>
        <w:sectPr w:rsidR="00A25F95">
          <w:pgSz w:w="11910" w:h="16840"/>
          <w:pgMar w:top="1020" w:right="120" w:bottom="1420" w:left="100" w:header="0" w:footer="1124" w:gutter="0"/>
          <w:cols w:space="720"/>
        </w:sectPr>
      </w:pP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</w:tabs>
        <w:spacing w:before="88"/>
        <w:ind w:right="734" w:firstLine="707"/>
        <w:jc w:val="left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морфемике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словообразованию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морфологического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слов;</w:t>
      </w:r>
    </w:p>
    <w:p w:rsidR="00A25F95" w:rsidRDefault="00A25F95" w:rsidP="005D0505">
      <w:pPr>
        <w:pStyle w:val="ListParagraph"/>
        <w:numPr>
          <w:ilvl w:val="1"/>
          <w:numId w:val="66"/>
        </w:numPr>
        <w:tabs>
          <w:tab w:val="left" w:pos="2596"/>
          <w:tab w:val="left" w:pos="3938"/>
          <w:tab w:val="left" w:pos="5127"/>
          <w:tab w:val="left" w:pos="6240"/>
          <w:tab w:val="left" w:pos="7585"/>
          <w:tab w:val="left" w:pos="9540"/>
        </w:tabs>
        <w:spacing w:before="2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опознавать</w:t>
      </w:r>
      <w:r>
        <w:rPr>
          <w:sz w:val="24"/>
          <w:szCs w:val="24"/>
        </w:rPr>
        <w:tab/>
        <w:t>основные</w:t>
      </w:r>
      <w:r>
        <w:rPr>
          <w:sz w:val="24"/>
          <w:szCs w:val="24"/>
        </w:rPr>
        <w:tab/>
        <w:t>единицы</w:t>
      </w:r>
      <w:r>
        <w:rPr>
          <w:sz w:val="24"/>
          <w:szCs w:val="24"/>
        </w:rPr>
        <w:tab/>
        <w:t>синтаксиса</w:t>
      </w:r>
      <w:r>
        <w:rPr>
          <w:sz w:val="24"/>
          <w:szCs w:val="24"/>
        </w:rPr>
        <w:tab/>
        <w:t>(словосочетание,</w:t>
      </w:r>
      <w:r>
        <w:rPr>
          <w:sz w:val="24"/>
          <w:szCs w:val="24"/>
        </w:rPr>
        <w:tab/>
        <w:t>предложение,</w:t>
      </w:r>
    </w:p>
    <w:p w:rsidR="00A25F95" w:rsidRDefault="00A25F95">
      <w:pPr>
        <w:rPr>
          <w:sz w:val="24"/>
          <w:szCs w:val="24"/>
        </w:rPr>
        <w:sectPr w:rsidR="00A25F95">
          <w:pgSz w:w="11910" w:h="16840"/>
          <w:pgMar w:top="1020" w:right="120" w:bottom="1420" w:left="100" w:header="0" w:footer="1124" w:gutter="0"/>
          <w:cols w:space="720"/>
        </w:sectPr>
      </w:pPr>
    </w:p>
    <w:p w:rsidR="00A25F95" w:rsidRDefault="00A25F95">
      <w:pPr>
        <w:pStyle w:val="BodyText"/>
        <w:spacing w:line="273" w:lineRule="exact"/>
        <w:ind w:left="0" w:firstLine="0"/>
        <w:jc w:val="right"/>
      </w:pPr>
      <w:r>
        <w:t>текст);</w:t>
      </w:r>
    </w:p>
    <w:p w:rsidR="00A25F95" w:rsidRDefault="00A25F95">
      <w:pPr>
        <w:pStyle w:val="BodyText"/>
        <w:spacing w:before="10"/>
        <w:ind w:left="0" w:firstLine="0"/>
        <w:jc w:val="left"/>
        <w:rPr>
          <w:sz w:val="23"/>
          <w:szCs w:val="23"/>
        </w:rPr>
      </w:pPr>
      <w:r>
        <w:br w:type="column"/>
      </w:r>
    </w:p>
    <w:p w:rsidR="00A25F95" w:rsidRDefault="00A25F95">
      <w:pPr>
        <w:pStyle w:val="ListParagraph"/>
        <w:numPr>
          <w:ilvl w:val="0"/>
          <w:numId w:val="63"/>
        </w:numPr>
        <w:tabs>
          <w:tab w:val="left" w:pos="268"/>
        </w:tabs>
        <w:jc w:val="left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словосочетаний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предложений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</w:p>
    <w:p w:rsidR="00A25F95" w:rsidRDefault="00A25F95">
      <w:pPr>
        <w:rPr>
          <w:sz w:val="24"/>
          <w:szCs w:val="24"/>
        </w:rPr>
        <w:sectPr w:rsidR="00A25F95">
          <w:type w:val="continuous"/>
          <w:pgSz w:w="11910" w:h="16840"/>
          <w:pgMar w:top="1300" w:right="120" w:bottom="1320" w:left="100" w:header="720" w:footer="720" w:gutter="0"/>
          <w:cols w:num="2" w:space="720" w:equalWidth="0">
            <w:col w:w="2288" w:space="40"/>
            <w:col w:w="9362"/>
          </w:cols>
        </w:sectPr>
      </w:pPr>
    </w:p>
    <w:p w:rsidR="00A25F95" w:rsidRDefault="00A25F95">
      <w:pPr>
        <w:pStyle w:val="BodyText"/>
        <w:spacing w:line="273" w:lineRule="exact"/>
        <w:ind w:firstLine="0"/>
        <w:jc w:val="left"/>
      </w:pPr>
      <w:r>
        <w:t>их</w:t>
      </w:r>
      <w:r>
        <w:rPr>
          <w:spacing w:val="-6"/>
        </w:rPr>
        <w:t xml:space="preserve"> </w:t>
      </w:r>
      <w:r>
        <w:t>структурно-смысловой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особенностей;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грамматическую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предложения;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главные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второстепенные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члены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предложения;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37" w:lineRule="auto"/>
        <w:ind w:right="731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опознавать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простые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сложные,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осложненной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структуры;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синтаксический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словосочетания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предложения;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речи;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  <w:tab w:val="left" w:pos="3995"/>
          <w:tab w:val="left" w:pos="4595"/>
          <w:tab w:val="left" w:pos="6470"/>
          <w:tab w:val="left" w:pos="8118"/>
          <w:tab w:val="left" w:pos="10824"/>
        </w:tabs>
        <w:spacing w:before="2" w:line="237" w:lineRule="auto"/>
        <w:ind w:right="731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опираться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>фонетический,</w:t>
      </w:r>
      <w:r>
        <w:rPr>
          <w:sz w:val="24"/>
          <w:szCs w:val="24"/>
        </w:rPr>
        <w:tab/>
        <w:t>морфемный,</w:t>
      </w:r>
      <w:r>
        <w:rPr>
          <w:sz w:val="24"/>
          <w:szCs w:val="24"/>
        </w:rPr>
        <w:tab/>
        <w:t>словообразовательный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морфологический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анализ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практике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правописания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3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опираться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грамматико-интонационный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объяснении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расстановки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знаков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препинания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предложении;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орфографические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словари.</w:t>
      </w:r>
    </w:p>
    <w:p w:rsidR="00A25F95" w:rsidRDefault="00A25F95">
      <w:pPr>
        <w:pStyle w:val="Heading4"/>
        <w:spacing w:before="1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37" w:lineRule="auto"/>
        <w:ind w:right="730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речевые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зрения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ситуации общения и успешности в достижении прогнозируемого результата; 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причины коммуникативных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неудач 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уметь объяснять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/>
        <w:ind w:right="731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 собственную и чужую речь с точки зрения точного, уместного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выразительного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словоупотребления;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93" w:lineRule="exact"/>
        <w:ind w:left="259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опознавать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выразительные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31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писать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конспект,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отзыв,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тезисы,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рефераты,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статьи,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рецензии,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доклады,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интервью,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очерки,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доверенности,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резюме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другие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жанры;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0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осознанно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речевые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коммуникации для выражения своих чувств,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мыслей и потребностей; планирования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регуляции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своей деятельности;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7" w:line="237" w:lineRule="auto"/>
        <w:ind w:right="726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участвовать в разных видах обсуждения, формулировать собственную позицию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аргументировать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привлекая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сведения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жизненного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читательского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опыта;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7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словообразовательные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цепочки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словообразовательные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гнезда;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32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этимологические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объяснения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правописания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лексического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/>
        <w:ind w:right="732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самостоятельно определять цели своего обучения, ставить и формулировать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 себя новые задачи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 учебе и познавательной деятельности, развивать мотивы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интересы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своей познавательной деятельности;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25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самостоятельно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планировать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достижения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целей,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альтернативные,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осознанно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выбирать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наиболее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эффективные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способы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познавательных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задач.</w:t>
      </w:r>
    </w:p>
    <w:p w:rsidR="00A25F95" w:rsidRDefault="00A25F95">
      <w:pPr>
        <w:pStyle w:val="BodyText"/>
        <w:spacing w:before="8"/>
        <w:ind w:left="0" w:firstLine="0"/>
        <w:jc w:val="left"/>
        <w:rPr>
          <w:i/>
          <w:iCs/>
        </w:rPr>
      </w:pPr>
    </w:p>
    <w:p w:rsidR="00A25F95" w:rsidRDefault="00A25F95" w:rsidP="005D0505">
      <w:pPr>
        <w:pStyle w:val="Heading4"/>
        <w:numPr>
          <w:ilvl w:val="3"/>
          <w:numId w:val="64"/>
        </w:numPr>
        <w:tabs>
          <w:tab w:val="left" w:pos="2383"/>
        </w:tabs>
        <w:spacing w:line="274" w:lineRule="exact"/>
        <w:ind w:left="2382" w:hanging="781"/>
      </w:pPr>
      <w:r>
        <w:t>Литература</w:t>
      </w:r>
    </w:p>
    <w:p w:rsidR="00A25F95" w:rsidRDefault="00A25F95">
      <w:pPr>
        <w:pStyle w:val="BodyText"/>
        <w:ind w:right="726" w:firstLine="53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rPr>
          <w:b/>
          <w:bCs/>
        </w:rPr>
        <w:t>предметными</w:t>
      </w:r>
      <w:r>
        <w:rPr>
          <w:b/>
          <w:bCs/>
          <w:spacing w:val="47"/>
        </w:rPr>
        <w:t xml:space="preserve"> </w:t>
      </w:r>
      <w:r>
        <w:rPr>
          <w:b/>
          <w:bCs/>
        </w:rPr>
        <w:t>результатами</w:t>
      </w:r>
      <w:r>
        <w:rPr>
          <w:b/>
          <w:bCs/>
          <w:spacing w:val="46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предмета</w:t>
      </w:r>
    </w:p>
    <w:p w:rsidR="00A25F95" w:rsidRDefault="00A25F95">
      <w:pPr>
        <w:pStyle w:val="BodyText"/>
        <w:ind w:firstLine="0"/>
      </w:pPr>
      <w:r>
        <w:t>«Литература»</w:t>
      </w:r>
      <w:r>
        <w:rPr>
          <w:spacing w:val="-7"/>
        </w:rPr>
        <w:t xml:space="preserve"> </w:t>
      </w:r>
      <w:r>
        <w:t>являются:</w:t>
      </w:r>
    </w:p>
    <w:p w:rsidR="00A25F95" w:rsidRDefault="00A25F95" w:rsidP="005D0505">
      <w:pPr>
        <w:pStyle w:val="ListParagraph"/>
        <w:numPr>
          <w:ilvl w:val="0"/>
          <w:numId w:val="62"/>
        </w:numPr>
        <w:tabs>
          <w:tab w:val="left" w:pos="2596"/>
        </w:tabs>
        <w:ind w:right="729" w:firstLine="633"/>
        <w:rPr>
          <w:sz w:val="24"/>
          <w:szCs w:val="24"/>
        </w:rPr>
      </w:pPr>
      <w:r>
        <w:rPr>
          <w:sz w:val="24"/>
          <w:szCs w:val="24"/>
        </w:rPr>
        <w:t>осознание значимости чтения и изучения литературы для своего дальнейшего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развития; формирование потребности в систематическом чтении как средстве познания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интеллектуального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удовлетворения;</w:t>
      </w:r>
    </w:p>
    <w:p w:rsidR="00A25F95" w:rsidRDefault="00A25F95">
      <w:pPr>
        <w:jc w:val="both"/>
        <w:rPr>
          <w:sz w:val="24"/>
          <w:szCs w:val="24"/>
        </w:rPr>
        <w:sectPr w:rsidR="00A25F95">
          <w:type w:val="continuous"/>
          <w:pgSz w:w="11910" w:h="16840"/>
          <w:pgMar w:top="1300" w:right="120" w:bottom="1320" w:left="100" w:header="720" w:footer="720" w:gutter="0"/>
          <w:cols w:space="720"/>
        </w:sectPr>
      </w:pPr>
    </w:p>
    <w:p w:rsidR="00A25F95" w:rsidRDefault="00A25F95" w:rsidP="005D0505">
      <w:pPr>
        <w:pStyle w:val="ListParagraph"/>
        <w:numPr>
          <w:ilvl w:val="0"/>
          <w:numId w:val="62"/>
        </w:numPr>
        <w:tabs>
          <w:tab w:val="left" w:pos="2596"/>
        </w:tabs>
        <w:spacing w:before="88"/>
        <w:ind w:right="732" w:firstLine="633"/>
        <w:rPr>
          <w:sz w:val="24"/>
          <w:szCs w:val="24"/>
        </w:rPr>
      </w:pPr>
      <w:r>
        <w:rPr>
          <w:sz w:val="24"/>
          <w:szCs w:val="24"/>
        </w:rPr>
        <w:t>восприятие литературы как одной из основных культурных ценностей народа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(отражающей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менталитет,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мировосприятие)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(содержащей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смыслы, важные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 человечества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целом);</w:t>
      </w:r>
    </w:p>
    <w:p w:rsidR="00A25F95" w:rsidRDefault="00A25F95" w:rsidP="005D0505">
      <w:pPr>
        <w:pStyle w:val="ListParagraph"/>
        <w:numPr>
          <w:ilvl w:val="0"/>
          <w:numId w:val="62"/>
        </w:numPr>
        <w:tabs>
          <w:tab w:val="left" w:pos="2596"/>
        </w:tabs>
        <w:spacing w:before="4" w:line="237" w:lineRule="auto"/>
        <w:ind w:right="722" w:firstLine="707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самоидентификации,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эстетических возможностей родного языка на основе изучения выдающихся произведений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народа,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</w:p>
    <w:p w:rsidR="00A25F95" w:rsidRDefault="00A25F95" w:rsidP="005D0505">
      <w:pPr>
        <w:pStyle w:val="ListParagraph"/>
        <w:numPr>
          <w:ilvl w:val="0"/>
          <w:numId w:val="62"/>
        </w:numPr>
        <w:tabs>
          <w:tab w:val="left" w:pos="2596"/>
        </w:tabs>
        <w:spacing w:before="5"/>
        <w:ind w:right="726" w:firstLine="707"/>
        <w:rPr>
          <w:sz w:val="24"/>
          <w:szCs w:val="24"/>
        </w:rPr>
      </w:pPr>
      <w:r>
        <w:rPr>
          <w:sz w:val="24"/>
          <w:szCs w:val="24"/>
        </w:rPr>
        <w:t>воспитание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квалифицированного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вкусом, способного аргументировать свое мнение и оформлять его словесно в устных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развернутые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интерпретирующего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обсуждении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прочитанного,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сознательно планировать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досуговое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чтение;</w:t>
      </w:r>
    </w:p>
    <w:p w:rsidR="00A25F95" w:rsidRDefault="00A25F95" w:rsidP="005D0505">
      <w:pPr>
        <w:pStyle w:val="ListParagraph"/>
        <w:numPr>
          <w:ilvl w:val="0"/>
          <w:numId w:val="62"/>
        </w:numPr>
        <w:tabs>
          <w:tab w:val="left" w:pos="2596"/>
        </w:tabs>
        <w:spacing w:before="1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развитие способности понимать литературные художественные 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воплощающие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этнокультурные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традиции;</w:t>
      </w:r>
    </w:p>
    <w:p w:rsidR="00A25F95" w:rsidRDefault="00A25F95" w:rsidP="005D0505">
      <w:pPr>
        <w:pStyle w:val="ListParagraph"/>
        <w:numPr>
          <w:ilvl w:val="0"/>
          <w:numId w:val="62"/>
        </w:numPr>
        <w:tabs>
          <w:tab w:val="left" w:pos="2596"/>
        </w:tabs>
        <w:spacing w:before="3"/>
        <w:ind w:right="730" w:firstLine="707"/>
        <w:rPr>
          <w:sz w:val="24"/>
          <w:szCs w:val="24"/>
        </w:rPr>
      </w:pPr>
      <w:r>
        <w:rPr>
          <w:sz w:val="24"/>
          <w:szCs w:val="24"/>
        </w:rPr>
        <w:t>овладение процедурами эстетического и смыслового анализа текста на 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понимания принципиальных отличий литературного художественного текста от научного,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делового, публицистического и т. п., формирование умений воспринимать, анализировать,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критически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картину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восприятия,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но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интеллектуального осмысления.</w:t>
      </w:r>
    </w:p>
    <w:p w:rsidR="00A25F95" w:rsidRDefault="00A25F95">
      <w:pPr>
        <w:pStyle w:val="BodyText"/>
        <w:ind w:right="725"/>
      </w:pPr>
      <w:r>
        <w:t xml:space="preserve">Конкретизируя эти общие результаты, обозначим наиболее важные </w:t>
      </w:r>
      <w:r>
        <w:rPr>
          <w:b/>
          <w:bCs/>
        </w:rPr>
        <w:t>предметные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умения</w:t>
      </w:r>
      <w:r>
        <w:t>, формируемые у обучающихся в результате освоения программы по литературе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стоит</w:t>
      </w:r>
      <w:r>
        <w:rPr>
          <w:spacing w:val="6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формировать;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уже проводить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умений):</w:t>
      </w:r>
    </w:p>
    <w:p w:rsidR="00A25F95" w:rsidRDefault="00A25F95" w:rsidP="005D0505">
      <w:pPr>
        <w:pStyle w:val="ListParagraph"/>
        <w:numPr>
          <w:ilvl w:val="0"/>
          <w:numId w:val="62"/>
        </w:numPr>
        <w:tabs>
          <w:tab w:val="left" w:pos="2596"/>
        </w:tabs>
        <w:spacing w:line="294" w:lineRule="exact"/>
        <w:ind w:left="2595" w:hanging="286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мысль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(5–6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кл.);</w:t>
      </w:r>
    </w:p>
    <w:p w:rsidR="00A25F95" w:rsidRDefault="00A25F95" w:rsidP="005D0505">
      <w:pPr>
        <w:pStyle w:val="ListParagraph"/>
        <w:numPr>
          <w:ilvl w:val="0"/>
          <w:numId w:val="62"/>
        </w:numPr>
        <w:tabs>
          <w:tab w:val="left" w:pos="2596"/>
        </w:tabs>
        <w:spacing w:before="1" w:line="237" w:lineRule="auto"/>
        <w:ind w:right="728" w:firstLine="707"/>
        <w:rPr>
          <w:sz w:val="24"/>
          <w:szCs w:val="24"/>
        </w:rPr>
      </w:pPr>
      <w:r>
        <w:rPr>
          <w:sz w:val="24"/>
          <w:szCs w:val="24"/>
        </w:rPr>
        <w:t>владеть различными видами пересказа (5–6 кл.), пересказывать сюжет; 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композиции,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основной конфликт,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вычленять фабулу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(6–7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кл.);</w:t>
      </w:r>
    </w:p>
    <w:p w:rsidR="00A25F95" w:rsidRDefault="00A25F95" w:rsidP="005D0505">
      <w:pPr>
        <w:pStyle w:val="ListParagraph"/>
        <w:numPr>
          <w:ilvl w:val="0"/>
          <w:numId w:val="62"/>
        </w:numPr>
        <w:tabs>
          <w:tab w:val="left" w:pos="2596"/>
        </w:tabs>
        <w:spacing w:before="2"/>
        <w:ind w:right="730" w:firstLine="707"/>
        <w:rPr>
          <w:sz w:val="24"/>
          <w:szCs w:val="24"/>
        </w:rPr>
      </w:pPr>
      <w:r>
        <w:rPr>
          <w:sz w:val="24"/>
          <w:szCs w:val="24"/>
        </w:rPr>
        <w:t>характеризовать героев-персонажей, давать их сравнительные характеристики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(5–6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кл.);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оценивать систему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персонажей (6–7 кл.);</w:t>
      </w:r>
    </w:p>
    <w:p w:rsidR="00A25F95" w:rsidRDefault="00A25F95" w:rsidP="005D0505">
      <w:pPr>
        <w:pStyle w:val="ListParagraph"/>
        <w:numPr>
          <w:ilvl w:val="0"/>
          <w:numId w:val="62"/>
        </w:numPr>
        <w:tabs>
          <w:tab w:val="left" w:pos="2596"/>
        </w:tabs>
        <w:spacing w:before="4" w:line="237" w:lineRule="auto"/>
        <w:ind w:right="725" w:firstLine="707"/>
        <w:rPr>
          <w:sz w:val="24"/>
          <w:szCs w:val="24"/>
        </w:rPr>
      </w:pPr>
      <w:r>
        <w:rPr>
          <w:sz w:val="24"/>
          <w:szCs w:val="24"/>
        </w:rPr>
        <w:t>находить основные изобразительно-выразительные средства, характерные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творческой манеры писателя, определять их художественные функции (5–7 кл.); 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 и стиля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писателя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(7–9 кл.);</w:t>
      </w:r>
    </w:p>
    <w:p w:rsidR="00A25F95" w:rsidRDefault="00A25F95" w:rsidP="005D0505">
      <w:pPr>
        <w:pStyle w:val="ListParagraph"/>
        <w:numPr>
          <w:ilvl w:val="0"/>
          <w:numId w:val="62"/>
        </w:numPr>
        <w:tabs>
          <w:tab w:val="left" w:pos="2596"/>
        </w:tabs>
        <w:spacing w:before="4" w:line="293" w:lineRule="exact"/>
        <w:ind w:left="2595" w:hanging="286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родо-жанровую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специфику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(5–9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кл.);</w:t>
      </w:r>
    </w:p>
    <w:p w:rsidR="00A25F95" w:rsidRDefault="00A25F95" w:rsidP="005D0505">
      <w:pPr>
        <w:pStyle w:val="ListParagraph"/>
        <w:numPr>
          <w:ilvl w:val="0"/>
          <w:numId w:val="62"/>
        </w:numPr>
        <w:tabs>
          <w:tab w:val="left" w:pos="2596"/>
        </w:tabs>
        <w:spacing w:before="2" w:line="237" w:lineRule="auto"/>
        <w:ind w:right="727" w:firstLine="707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свое понимание нравственно-философской, социально-исторической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эстетической проблематики произведений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(7–9 кл.);</w:t>
      </w:r>
    </w:p>
    <w:p w:rsidR="00A25F95" w:rsidRDefault="00A25F95" w:rsidP="005D0505">
      <w:pPr>
        <w:pStyle w:val="ListParagraph"/>
        <w:numPr>
          <w:ilvl w:val="0"/>
          <w:numId w:val="62"/>
        </w:numPr>
        <w:tabs>
          <w:tab w:val="left" w:pos="2596"/>
        </w:tabs>
        <w:spacing w:before="2"/>
        <w:ind w:right="729" w:firstLine="707"/>
        <w:rPr>
          <w:sz w:val="24"/>
          <w:szCs w:val="24"/>
        </w:rPr>
      </w:pPr>
      <w:r>
        <w:rPr>
          <w:sz w:val="24"/>
          <w:szCs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(5–7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кл.),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постепенно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переходя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произведения разных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жанров (8–9 кл.);</w:t>
      </w:r>
    </w:p>
    <w:p w:rsidR="00A25F95" w:rsidRDefault="00A25F95" w:rsidP="005D0505">
      <w:pPr>
        <w:pStyle w:val="ListParagraph"/>
        <w:numPr>
          <w:ilvl w:val="0"/>
          <w:numId w:val="62"/>
        </w:numPr>
        <w:tabs>
          <w:tab w:val="left" w:pos="2596"/>
        </w:tabs>
        <w:spacing w:before="2" w:line="237" w:lineRule="auto"/>
        <w:ind w:right="728" w:firstLine="707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осмыслять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героев,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авторских взаимоотношений с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«читателем»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адресатом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каждом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</w:p>
    <w:p w:rsidR="00A25F95" w:rsidRDefault="00A25F95" w:rsidP="005D0505">
      <w:pPr>
        <w:pStyle w:val="ListParagraph"/>
        <w:numPr>
          <w:ilvl w:val="0"/>
          <w:numId w:val="61"/>
        </w:numPr>
        <w:tabs>
          <w:tab w:val="left" w:pos="1783"/>
        </w:tabs>
        <w:ind w:hanging="181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своем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уровне);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2"/>
        <w:ind w:right="726" w:firstLine="707"/>
        <w:rPr>
          <w:sz w:val="24"/>
          <w:szCs w:val="24"/>
        </w:rPr>
      </w:pPr>
      <w:r>
        <w:rPr>
          <w:sz w:val="24"/>
          <w:szCs w:val="24"/>
        </w:rPr>
        <w:t>пользоваться основными теоретико-литературными терминами и понятиями 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пользоваться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терминами,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предыдущих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классах)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инструментом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интерпретации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текста;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4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развернутый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поставленные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каждом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своем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уровне); вести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дискуссии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(7–9 кл.);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3018"/>
        </w:tabs>
        <w:spacing w:before="2"/>
        <w:ind w:right="723" w:firstLine="707"/>
        <w:rPr>
          <w:sz w:val="24"/>
          <w:szCs w:val="24"/>
        </w:rPr>
      </w:pPr>
      <w:r>
        <w:rPr>
          <w:sz w:val="24"/>
          <w:szCs w:val="24"/>
        </w:rPr>
        <w:t>собирать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обрабатывать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тезисного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конспекта,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доклада,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написания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аннотации,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сочинения,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эссе,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литературно-творческой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заранее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объявленную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самостоятельно/под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руководством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учителя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выбранную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литературную</w:t>
      </w:r>
    </w:p>
    <w:p w:rsidR="00A25F95" w:rsidRDefault="00A25F95">
      <w:pPr>
        <w:jc w:val="both"/>
        <w:rPr>
          <w:sz w:val="24"/>
          <w:szCs w:val="24"/>
        </w:rPr>
        <w:sectPr w:rsidR="00A25F95">
          <w:pgSz w:w="11910" w:h="16840"/>
          <w:pgMar w:top="1020" w:right="120" w:bottom="1420" w:left="100" w:header="0" w:footer="1124" w:gutter="0"/>
          <w:cols w:space="720"/>
        </w:sectPr>
      </w:pPr>
    </w:p>
    <w:p w:rsidR="00A25F95" w:rsidRDefault="00A25F95">
      <w:pPr>
        <w:pStyle w:val="BodyText"/>
        <w:spacing w:before="66" w:line="242" w:lineRule="auto"/>
        <w:ind w:right="725" w:firstLine="0"/>
      </w:pPr>
      <w:r>
        <w:t>или публицистическую тему, для организации дискуссии</w:t>
      </w:r>
      <w:r>
        <w:rPr>
          <w:spacing w:val="1"/>
        </w:rPr>
        <w:t xml:space="preserve"> </w:t>
      </w:r>
      <w:r>
        <w:t>(в каждом классе – на своем</w:t>
      </w:r>
      <w:r>
        <w:rPr>
          <w:spacing w:val="1"/>
        </w:rPr>
        <w:t xml:space="preserve"> </w:t>
      </w:r>
      <w:r>
        <w:t>уровне);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201" w:line="237" w:lineRule="auto"/>
        <w:ind w:right="729" w:firstLine="707"/>
        <w:rPr>
          <w:sz w:val="24"/>
          <w:szCs w:val="24"/>
        </w:rPr>
      </w:pPr>
      <w:r>
        <w:rPr>
          <w:sz w:val="24"/>
          <w:szCs w:val="24"/>
        </w:rPr>
        <w:t>выражать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точку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зрения (в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каждом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 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своем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уровне);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3018"/>
        </w:tabs>
        <w:spacing w:before="2" w:line="292" w:lineRule="exact"/>
        <w:ind w:left="3018" w:hanging="708"/>
        <w:rPr>
          <w:sz w:val="24"/>
          <w:szCs w:val="24"/>
        </w:rPr>
      </w:pPr>
      <w:r>
        <w:rPr>
          <w:sz w:val="24"/>
          <w:szCs w:val="24"/>
        </w:rPr>
        <w:t>выразительно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читать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листа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наизусть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произведения/фрагменты</w:t>
      </w:r>
    </w:p>
    <w:p w:rsidR="00A25F95" w:rsidRDefault="00A25F95">
      <w:pPr>
        <w:pStyle w:val="BodyText"/>
        <w:ind w:right="726" w:firstLine="0"/>
      </w:pPr>
      <w:r>
        <w:t>произведений художественной литературы, передавая личное отношение к произведению</w:t>
      </w:r>
      <w:r>
        <w:rPr>
          <w:spacing w:val="1"/>
        </w:rPr>
        <w:t xml:space="preserve"> </w:t>
      </w:r>
      <w:r>
        <w:t>(5-9</w:t>
      </w:r>
      <w:r>
        <w:rPr>
          <w:spacing w:val="-1"/>
        </w:rPr>
        <w:t xml:space="preserve"> </w:t>
      </w:r>
      <w:r>
        <w:t>класс);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ind w:right="725" w:firstLine="707"/>
        <w:rPr>
          <w:sz w:val="24"/>
          <w:szCs w:val="24"/>
        </w:rPr>
      </w:pPr>
      <w:r>
        <w:rPr>
          <w:sz w:val="24"/>
          <w:szCs w:val="24"/>
        </w:rPr>
        <w:t>ориентироваться в информационном образовательном пространстве: работать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энциклопедиями,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словарями,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справочниками,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(5–9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кл.);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пользоваться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каталогами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библиотек,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библиографическими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указателями,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системой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поиска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Интернете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(5–9 кл.)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уровне).</w:t>
      </w:r>
    </w:p>
    <w:p w:rsidR="00A25F95" w:rsidRDefault="00A25F95">
      <w:pPr>
        <w:pStyle w:val="BodyText"/>
        <w:ind w:right="732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rPr>
          <w:b/>
          <w:bCs/>
        </w:rPr>
        <w:t>предметных</w:t>
      </w:r>
      <w:r>
        <w:rPr>
          <w:b/>
          <w:bCs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 что формирование различных умений, навыков, компетенций происходит у</w:t>
      </w:r>
      <w:r>
        <w:rPr>
          <w:spacing w:val="1"/>
        </w:rPr>
        <w:t xml:space="preserve"> </w:t>
      </w:r>
      <w:r>
        <w:t>разных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 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заканчивается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:rsidR="00A25F95" w:rsidRDefault="00A25F95">
      <w:pPr>
        <w:ind w:left="1602" w:right="736" w:firstLine="707"/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несколько</w:t>
      </w:r>
      <w:r>
        <w:rPr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основных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уровней сформированности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читательской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культуры</w:t>
      </w:r>
      <w:r>
        <w:rPr>
          <w:sz w:val="24"/>
          <w:szCs w:val="24"/>
        </w:rPr>
        <w:t>.</w:t>
      </w:r>
    </w:p>
    <w:p w:rsidR="00A25F95" w:rsidRDefault="00A25F95" w:rsidP="005D0505">
      <w:pPr>
        <w:pStyle w:val="ListParagraph"/>
        <w:numPr>
          <w:ilvl w:val="4"/>
          <w:numId w:val="64"/>
        </w:numPr>
        <w:tabs>
          <w:tab w:val="left" w:pos="2639"/>
        </w:tabs>
        <w:ind w:right="729" w:firstLine="707"/>
        <w:rPr>
          <w:sz w:val="24"/>
          <w:szCs w:val="24"/>
        </w:rPr>
      </w:pPr>
      <w:r>
        <w:rPr>
          <w:b/>
          <w:bCs/>
          <w:sz w:val="24"/>
          <w:szCs w:val="24"/>
        </w:rPr>
        <w:t>уровень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наивно-реалистическим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восприятием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реальной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(сферы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называемой</w:t>
      </w:r>
    </w:p>
    <w:p w:rsidR="00A25F95" w:rsidRDefault="00A25F95">
      <w:pPr>
        <w:pStyle w:val="BodyText"/>
        <w:ind w:right="725" w:firstLine="0"/>
      </w:pPr>
      <w:r>
        <w:t>«первичной действительности»). Понимание текста на этом</w:t>
      </w:r>
      <w:r>
        <w:rPr>
          <w:spacing w:val="1"/>
        </w:rPr>
        <w:t xml:space="preserve"> </w:t>
      </w:r>
      <w:r>
        <w:t>уровне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буквальной</w:t>
      </w:r>
      <w:r>
        <w:rPr>
          <w:spacing w:val="1"/>
        </w:rPr>
        <w:t xml:space="preserve"> </w:t>
      </w:r>
      <w:r>
        <w:t>«распаковки»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читатель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восприятие, создает основу для формирования осмысленного и глубокого чтения, но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rPr>
          <w:i/>
          <w:iCs/>
        </w:rPr>
        <w:t>характеризуется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способностями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читателя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воспроизводить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содержание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литературного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произведения,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 xml:space="preserve">отвечая на тестовые вопросы </w:t>
      </w:r>
      <w:r>
        <w:t>(устно, письменно) типа «Что? Кто? Где? Когда? Какой?»,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выражать/определять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называются/перечисляются;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обобщениям</w:t>
      </w:r>
      <w:r>
        <w:rPr>
          <w:spacing w:val="-57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слабо.</w:t>
      </w:r>
    </w:p>
    <w:p w:rsidR="00A25F95" w:rsidRDefault="00A25F95">
      <w:pPr>
        <w:pStyle w:val="BodyText"/>
        <w:ind w:right="726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rPr>
          <w:b/>
          <w:bCs/>
        </w:rPr>
        <w:t>видам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читателей I уровня, относятся акцентно-смысловое чтение; воспроизведение 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(изложение,</w:t>
      </w:r>
      <w:r>
        <w:rPr>
          <w:spacing w:val="1"/>
        </w:rPr>
        <w:t xml:space="preserve"> </w:t>
      </w:r>
      <w:r>
        <w:t>действие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 по заданному алгоритму с инструкцией); формулировка вопросов; составление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вопросов и ответы на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(устные, письменные).</w:t>
      </w:r>
    </w:p>
    <w:p w:rsidR="00A25F95" w:rsidRDefault="00A25F95">
      <w:pPr>
        <w:pStyle w:val="BodyText"/>
        <w:ind w:left="2310" w:firstLine="0"/>
      </w:pPr>
      <w:r>
        <w:t>Условно</w:t>
      </w:r>
      <w:r>
        <w:rPr>
          <w:spacing w:val="-4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4"/>
        </w:rPr>
        <w:t xml:space="preserve"> </w:t>
      </w:r>
      <w:r>
        <w:rPr>
          <w:b/>
          <w:bCs/>
        </w:rPr>
        <w:t>заданий</w:t>
      </w:r>
      <w:r>
        <w:t>: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1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выразительно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прочтите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следующий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фрагмент;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определите,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события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произведении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центральными;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определите,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где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когда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происходят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описываемые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события;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4" w:line="237" w:lineRule="auto"/>
        <w:ind w:right="730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опишите,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каким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вам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представляется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герой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прокомментируйте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героя;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5" w:line="237" w:lineRule="auto"/>
        <w:ind w:right="724" w:firstLine="707"/>
        <w:jc w:val="left"/>
        <w:rPr>
          <w:sz w:val="24"/>
          <w:szCs w:val="24"/>
        </w:rPr>
      </w:pPr>
      <w:r>
        <w:rPr>
          <w:sz w:val="24"/>
          <w:szCs w:val="24"/>
        </w:rPr>
        <w:t>выделите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непонятные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(загадочные,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удивительные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т.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п.)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вас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места;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2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ответьте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поставленный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учителем/автором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учебника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вопрос;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1" w:line="237" w:lineRule="auto"/>
        <w:ind w:right="729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определите,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выделите,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найдите,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перечислите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признаки,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черты,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повторяющиеся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детали и т. п.</w:t>
      </w:r>
    </w:p>
    <w:p w:rsidR="00A25F95" w:rsidRDefault="00A25F95" w:rsidP="005D0505">
      <w:pPr>
        <w:pStyle w:val="ListParagraph"/>
        <w:numPr>
          <w:ilvl w:val="4"/>
          <w:numId w:val="64"/>
        </w:numPr>
        <w:tabs>
          <w:tab w:val="left" w:pos="2617"/>
        </w:tabs>
        <w:spacing w:before="1"/>
        <w:ind w:right="731" w:firstLine="707"/>
        <w:rPr>
          <w:sz w:val="24"/>
          <w:szCs w:val="24"/>
        </w:rPr>
      </w:pPr>
      <w:r>
        <w:rPr>
          <w:b/>
          <w:bCs/>
          <w:sz w:val="24"/>
          <w:szCs w:val="24"/>
        </w:rPr>
        <w:t>уровень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читательской культуры характеризуется тем, 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обусловленность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авторской волей, однако умение находить способы проявления авторской позиции у 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отсутствуют</w:t>
      </w:r>
    </w:p>
    <w:p w:rsidR="00A25F95" w:rsidRDefault="00A25F95">
      <w:pPr>
        <w:pStyle w:val="BodyText"/>
        <w:ind w:right="726"/>
      </w:pPr>
      <w:r>
        <w:t>У читателей этого уровня формируется стремление размышлять над прочитанным,</w:t>
      </w:r>
      <w:r>
        <w:rPr>
          <w:spacing w:val="1"/>
        </w:rPr>
        <w:t xml:space="preserve"> </w:t>
      </w:r>
      <w:r>
        <w:t>появляется</w:t>
      </w:r>
      <w:r>
        <w:rPr>
          <w:spacing w:val="3"/>
        </w:rPr>
        <w:t xml:space="preserve"> </w:t>
      </w:r>
      <w:r>
        <w:t>умение 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4"/>
        </w:rPr>
        <w:t xml:space="preserve"> </w:t>
      </w:r>
      <w:r>
        <w:t>значимые в смысловом и</w:t>
      </w:r>
      <w:r>
        <w:rPr>
          <w:spacing w:val="2"/>
        </w:rPr>
        <w:t xml:space="preserve"> </w:t>
      </w:r>
      <w:r>
        <w:t>эстетическом</w:t>
      </w:r>
      <w:r>
        <w:rPr>
          <w:spacing w:val="-1"/>
        </w:rPr>
        <w:t xml:space="preserve"> </w:t>
      </w:r>
      <w:r>
        <w:t>плане</w:t>
      </w:r>
    </w:p>
    <w:p w:rsidR="00A25F95" w:rsidRDefault="00A25F95">
      <w:pPr>
        <w:sectPr w:rsidR="00A25F95">
          <w:pgSz w:w="11910" w:h="16840"/>
          <w:pgMar w:top="1040" w:right="120" w:bottom="1420" w:left="100" w:header="0" w:footer="1124" w:gutter="0"/>
          <w:cols w:space="720"/>
        </w:sectPr>
      </w:pPr>
    </w:p>
    <w:p w:rsidR="00A25F95" w:rsidRDefault="00A25F95">
      <w:pPr>
        <w:spacing w:before="66"/>
        <w:ind w:left="1602" w:right="723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отдельные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стремление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ними.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пытается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аргументированно отвечать на вопрос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«Как устроен текст?», </w:t>
      </w:r>
      <w:r>
        <w:rPr>
          <w:i/>
          <w:iCs/>
          <w:sz w:val="24"/>
          <w:szCs w:val="24"/>
        </w:rPr>
        <w:t>умеет выделять крупные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единицы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пытается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доказательства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верности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понимания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темы,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проблемы 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идеи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художественного текста.</w:t>
      </w:r>
    </w:p>
    <w:p w:rsidR="00A25F95" w:rsidRDefault="00A25F95">
      <w:pPr>
        <w:pStyle w:val="BodyText"/>
        <w:spacing w:before="1"/>
        <w:ind w:right="722" w:firstLine="851"/>
      </w:pPr>
      <w:r>
        <w:t xml:space="preserve">К основным </w:t>
      </w:r>
      <w:r>
        <w:rPr>
          <w:b/>
          <w:bCs/>
        </w:rPr>
        <w:t>видам деятельности</w:t>
      </w:r>
      <w:r>
        <w:t>, позволяющим диагностировать 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61"/>
        </w:rPr>
        <w:t xml:space="preserve"> </w:t>
      </w:r>
      <w:r>
        <w:t>(нахождение</w:t>
      </w:r>
      <w:r>
        <w:rPr>
          <w:spacing w:val="1"/>
        </w:rPr>
        <w:t xml:space="preserve"> </w:t>
      </w:r>
      <w:r>
        <w:t>элементов текста; наблюдение, описание, сопоставление и сравнение выделенных единиц;</w:t>
      </w:r>
      <w:r>
        <w:rPr>
          <w:spacing w:val="-57"/>
        </w:rPr>
        <w:t xml:space="preserve"> </w:t>
      </w:r>
      <w:r>
        <w:t>объяснение функций каждого из элементов; установление связи между ними; создание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сплошного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  <w:iCs/>
        </w:rPr>
        <w:t>пофразового</w:t>
      </w:r>
      <w:r>
        <w:rPr>
          <w:i/>
          <w:iCs/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рассказов,</w:t>
      </w:r>
      <w:r>
        <w:rPr>
          <w:spacing w:val="-2"/>
        </w:rPr>
        <w:t xml:space="preserve"> </w:t>
      </w:r>
      <w:r>
        <w:t>новелл)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i/>
          <w:iCs/>
        </w:rPr>
        <w:t>поэпизодного</w:t>
      </w:r>
      <w:r>
        <w:t>;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межтекстового</w:t>
      </w:r>
      <w:r>
        <w:rPr>
          <w:spacing w:val="-2"/>
        </w:rPr>
        <w:t xml:space="preserve"> </w:t>
      </w:r>
      <w:r>
        <w:t>анализа).</w:t>
      </w:r>
    </w:p>
    <w:p w:rsidR="00A25F95" w:rsidRDefault="00A25F95">
      <w:pPr>
        <w:pStyle w:val="BodyText"/>
        <w:ind w:left="2454" w:firstLine="0"/>
      </w:pPr>
      <w:r>
        <w:t>Условно</w:t>
      </w:r>
      <w:r>
        <w:rPr>
          <w:spacing w:val="-4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4"/>
        </w:rPr>
        <w:t xml:space="preserve"> </w:t>
      </w:r>
      <w:r>
        <w:rPr>
          <w:b/>
          <w:bCs/>
        </w:rPr>
        <w:t>заданий</w:t>
      </w:r>
      <w:r>
        <w:t>: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2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выделите, определите, найдите, перечислите признаки, черты, повторяющиеся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детали и т. п.;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4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покажите, какие особенности художественного текста проявляют позицию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автора;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3042"/>
        </w:tabs>
        <w:spacing w:before="4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покажите,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черты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внешней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внутреннего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человека);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8" w:line="237" w:lineRule="auto"/>
        <w:ind w:right="735" w:firstLine="707"/>
        <w:rPr>
          <w:sz w:val="24"/>
          <w:szCs w:val="24"/>
        </w:rPr>
      </w:pPr>
      <w:r>
        <w:rPr>
          <w:sz w:val="24"/>
          <w:szCs w:val="24"/>
        </w:rPr>
        <w:t>проанализируйте фрагменты, эпизоды текста (по предложенному алгоритму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него);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4" w:line="237" w:lineRule="auto"/>
        <w:ind w:right="734" w:firstLine="707"/>
        <w:rPr>
          <w:sz w:val="24"/>
          <w:szCs w:val="24"/>
        </w:rPr>
      </w:pPr>
      <w:r>
        <w:rPr>
          <w:sz w:val="24"/>
          <w:szCs w:val="24"/>
        </w:rPr>
        <w:t>сопоставьте, сравните, найдите сходства и различия (как в одном тексте, так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разными произведениями);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3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определите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жанр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охарактеризуйте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особенности;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2" w:line="237" w:lineRule="auto"/>
        <w:ind w:right="722" w:firstLine="707"/>
        <w:rPr>
          <w:sz w:val="24"/>
          <w:szCs w:val="24"/>
        </w:rPr>
      </w:pPr>
      <w:r>
        <w:rPr>
          <w:sz w:val="24"/>
          <w:szCs w:val="24"/>
        </w:rPr>
        <w:t>дайте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следующему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теоретико-литературному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понятию.</w:t>
      </w:r>
    </w:p>
    <w:p w:rsidR="00A25F95" w:rsidRDefault="00A25F95">
      <w:pPr>
        <w:pStyle w:val="BodyText"/>
        <w:ind w:right="729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поверхностно; ученик знает формулировки теоретических понятий и может пользоваться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произведения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тропы,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композиции, признаки жанра), но не умеет пока делать «мостик» от этой информации к</w:t>
      </w:r>
      <w:r>
        <w:rPr>
          <w:spacing w:val="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проблематике</w:t>
      </w:r>
      <w:r>
        <w:rPr>
          <w:spacing w:val="-1"/>
        </w:rPr>
        <w:t xml:space="preserve"> </w:t>
      </w:r>
      <w:r>
        <w:t>и авторской позиции.</w:t>
      </w:r>
    </w:p>
    <w:p w:rsidR="00A25F95" w:rsidRDefault="00A25F95">
      <w:pPr>
        <w:pStyle w:val="BodyText"/>
        <w:ind w:left="0" w:firstLine="0"/>
        <w:jc w:val="left"/>
      </w:pPr>
    </w:p>
    <w:p w:rsidR="00A25F95" w:rsidRDefault="00A25F95" w:rsidP="005D0505">
      <w:pPr>
        <w:pStyle w:val="ListParagraph"/>
        <w:numPr>
          <w:ilvl w:val="4"/>
          <w:numId w:val="64"/>
        </w:numPr>
        <w:tabs>
          <w:tab w:val="left" w:pos="2932"/>
        </w:tabs>
        <w:ind w:right="726" w:firstLine="707"/>
        <w:rPr>
          <w:sz w:val="24"/>
          <w:szCs w:val="24"/>
        </w:rPr>
      </w:pPr>
      <w:r>
        <w:rPr>
          <w:b/>
          <w:bCs/>
          <w:sz w:val="24"/>
          <w:szCs w:val="24"/>
        </w:rPr>
        <w:t>уровень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воспринимать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концептуально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осмыслять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целостности,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воплощенный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замысел.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Читатель,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достигший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сумеет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художественный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то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есть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отвечать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вопросы:</w:t>
      </w:r>
    </w:p>
    <w:p w:rsidR="00A25F95" w:rsidRDefault="00A25F95">
      <w:pPr>
        <w:pStyle w:val="BodyText"/>
        <w:ind w:right="724" w:firstLine="0"/>
      </w:pPr>
      <w:r>
        <w:t>«Почему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целью?)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иначе?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художественный эффект дало именно такое построение, какой вывод на основе именно</w:t>
      </w:r>
      <w:r>
        <w:rPr>
          <w:spacing w:val="1"/>
        </w:rPr>
        <w:t xml:space="preserve"> </w:t>
      </w:r>
      <w:r>
        <w:t>такого построения мы можем сделать о тематике, проблематике и авторской позиции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конкретном</w:t>
      </w:r>
      <w:r>
        <w:rPr>
          <w:spacing w:val="-1"/>
        </w:rPr>
        <w:t xml:space="preserve"> </w:t>
      </w:r>
      <w:r>
        <w:t>произведении?».</w:t>
      </w:r>
    </w:p>
    <w:p w:rsidR="00A25F95" w:rsidRDefault="00A25F95">
      <w:pPr>
        <w:pStyle w:val="BodyText"/>
        <w:spacing w:before="1"/>
        <w:ind w:right="724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rPr>
          <w:b/>
          <w:bCs/>
        </w:rPr>
        <w:t>видам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читателей, достигших</w:t>
      </w:r>
      <w:r>
        <w:rPr>
          <w:spacing w:val="1"/>
        </w:rPr>
        <w:t xml:space="preserve"> </w:t>
      </w:r>
      <w:r>
        <w:t>III уровня, можно отнести устное или письменное истолкование</w:t>
      </w:r>
      <w:r>
        <w:rPr>
          <w:spacing w:val="1"/>
        </w:rPr>
        <w:t xml:space="preserve"> </w:t>
      </w:r>
      <w:r>
        <w:t>художественных функций особенностей поэтики произведения, рассматриваемого в его</w:t>
      </w:r>
      <w:r>
        <w:rPr>
          <w:spacing w:val="1"/>
        </w:rPr>
        <w:t xml:space="preserve"> </w:t>
      </w:r>
      <w:r>
        <w:t>целостности, а также истолкование смысла произведения как художественного целого;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заметок</w:t>
      </w:r>
      <w:r>
        <w:rPr>
          <w:spacing w:val="1"/>
        </w:rPr>
        <w:t xml:space="preserve"> </w:t>
      </w:r>
      <w:r>
        <w:t>(статьи),</w:t>
      </w:r>
      <w:r>
        <w:rPr>
          <w:spacing w:val="1"/>
        </w:rPr>
        <w:t xml:space="preserve"> </w:t>
      </w:r>
      <w:r>
        <w:t>доклада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конференцию,</w:t>
      </w:r>
      <w:r>
        <w:rPr>
          <w:spacing w:val="1"/>
        </w:rPr>
        <w:t xml:space="preserve"> </w:t>
      </w:r>
      <w:r>
        <w:t>рецензии,</w:t>
      </w:r>
      <w:r>
        <w:rPr>
          <w:spacing w:val="-1"/>
        </w:rPr>
        <w:t xml:space="preserve"> </w:t>
      </w:r>
      <w:r>
        <w:t>сценария и</w:t>
      </w:r>
      <w:r>
        <w:rPr>
          <w:spacing w:val="-2"/>
        </w:rPr>
        <w:t xml:space="preserve"> </w:t>
      </w:r>
      <w:r>
        <w:t>т.п.</w:t>
      </w:r>
    </w:p>
    <w:p w:rsidR="00A25F95" w:rsidRDefault="00A25F95">
      <w:pPr>
        <w:pStyle w:val="BodyText"/>
        <w:ind w:left="2310" w:firstLine="0"/>
      </w:pPr>
      <w:r>
        <w:t>Условно</w:t>
      </w:r>
      <w:r>
        <w:rPr>
          <w:spacing w:val="-4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3"/>
        </w:rPr>
        <w:t xml:space="preserve"> </w:t>
      </w:r>
      <w:r>
        <w:rPr>
          <w:b/>
          <w:bCs/>
        </w:rPr>
        <w:t>заданий</w:t>
      </w:r>
      <w:r>
        <w:t>:</w:t>
      </w:r>
    </w:p>
    <w:p w:rsidR="00A25F95" w:rsidRDefault="00A25F95">
      <w:pPr>
        <w:sectPr w:rsidR="00A25F95">
          <w:pgSz w:w="11910" w:h="16840"/>
          <w:pgMar w:top="1040" w:right="120" w:bottom="1420" w:left="100" w:header="0" w:footer="1124" w:gutter="0"/>
          <w:cols w:space="720"/>
        </w:sectPr>
      </w:pP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88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выделите,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определите,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найдите,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перечислите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признаки,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черты,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повторяющиеся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детали и т. п.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2" w:line="293" w:lineRule="exact"/>
        <w:ind w:left="2595"/>
        <w:jc w:val="left"/>
        <w:rPr>
          <w:sz w:val="24"/>
          <w:szCs w:val="24"/>
        </w:rPr>
      </w:pPr>
      <w:r>
        <w:rPr>
          <w:spacing w:val="-4"/>
          <w:sz w:val="24"/>
          <w:szCs w:val="24"/>
        </w:rPr>
        <w:t>определите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художественную</w:t>
      </w:r>
      <w:r>
        <w:rPr>
          <w:spacing w:val="-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функцию</w:t>
      </w:r>
      <w:r>
        <w:rPr>
          <w:spacing w:val="-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той</w:t>
      </w:r>
      <w:r>
        <w:rPr>
          <w:spacing w:val="-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или</w:t>
      </w:r>
      <w:r>
        <w:rPr>
          <w:spacing w:val="-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иной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детали,</w:t>
      </w:r>
      <w:r>
        <w:rPr>
          <w:spacing w:val="-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приема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т.</w:t>
      </w:r>
      <w:r>
        <w:rPr>
          <w:spacing w:val="-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п.;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определите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позицию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автора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выражения;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проинтерпретируйте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выбранный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фрагмент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произведения;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объясните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(устно,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письменно)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названия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произведения;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1" w:line="237" w:lineRule="auto"/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озаглавьте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предложенный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заглавия);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2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напишите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сочинение-интерпретацию;</w:t>
      </w:r>
    </w:p>
    <w:p w:rsidR="00A25F95" w:rsidRDefault="00A25F95" w:rsidP="005D0505">
      <w:pPr>
        <w:pStyle w:val="ListParagraph"/>
        <w:numPr>
          <w:ilvl w:val="1"/>
          <w:numId w:val="61"/>
        </w:numPr>
        <w:tabs>
          <w:tab w:val="left" w:pos="2596"/>
        </w:tabs>
        <w:spacing w:before="2" w:line="292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напишите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рецензию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произведение,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изучавшееся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уроках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литературы..</w:t>
      </w:r>
    </w:p>
    <w:p w:rsidR="00A25F95" w:rsidRDefault="00A25F95">
      <w:pPr>
        <w:pStyle w:val="BodyText"/>
        <w:ind w:right="729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«распаковки» смыслов художественного текста как</w:t>
      </w:r>
      <w:r>
        <w:rPr>
          <w:spacing w:val="1"/>
        </w:rPr>
        <w:t xml:space="preserve"> </w:t>
      </w:r>
      <w:r>
        <w:t>дважды</w:t>
      </w:r>
      <w:r>
        <w:rPr>
          <w:spacing w:val="1"/>
        </w:rPr>
        <w:t xml:space="preserve"> </w:t>
      </w:r>
      <w:r>
        <w:t>«закодированного»</w:t>
      </w:r>
      <w:r>
        <w:rPr>
          <w:spacing w:val="1"/>
        </w:rPr>
        <w:t xml:space="preserve"> </w:t>
      </w:r>
      <w:r>
        <w:t>(естественным</w:t>
      </w:r>
      <w:r>
        <w:rPr>
          <w:spacing w:val="-3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специфическими</w:t>
      </w:r>
      <w:r>
        <w:rPr>
          <w:spacing w:val="-3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средствами).</w:t>
      </w:r>
    </w:p>
    <w:p w:rsidR="00A25F95" w:rsidRDefault="00A25F95">
      <w:pPr>
        <w:pStyle w:val="BodyText"/>
        <w:ind w:right="722"/>
      </w:pPr>
      <w:r>
        <w:t>Разумеется,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читательское</w:t>
      </w:r>
      <w:r>
        <w:rPr>
          <w:spacing w:val="1"/>
        </w:rPr>
        <w:t xml:space="preserve"> </w:t>
      </w:r>
      <w:r>
        <w:t xml:space="preserve">развитие школьников, обучающихся в </w:t>
      </w:r>
      <w:r>
        <w:rPr>
          <w:b/>
          <w:bCs/>
        </w:rPr>
        <w:t>5</w:t>
      </w:r>
      <w:r>
        <w:t>–</w:t>
      </w:r>
      <w:r>
        <w:rPr>
          <w:b/>
          <w:bCs/>
        </w:rPr>
        <w:t>6 классах</w:t>
      </w:r>
      <w:r>
        <w:t xml:space="preserve">, соответствует </w:t>
      </w:r>
      <w:r>
        <w:rPr>
          <w:b/>
          <w:bCs/>
        </w:rPr>
        <w:t>первому уровню</w:t>
      </w:r>
      <w:r>
        <w:t>;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rPr>
          <w:b/>
          <w:bCs/>
        </w:rPr>
        <w:t>7</w:t>
      </w:r>
      <w:r>
        <w:t>–</w:t>
      </w:r>
      <w:r>
        <w:rPr>
          <w:b/>
          <w:bCs/>
        </w:rPr>
        <w:t>8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классов</w:t>
      </w:r>
      <w:r>
        <w:rPr>
          <w:b/>
          <w:bCs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rPr>
          <w:b/>
          <w:bCs/>
        </w:rPr>
        <w:t>второй</w:t>
      </w:r>
      <w:r>
        <w:rPr>
          <w:b/>
          <w:bCs/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rPr>
          <w:b/>
          <w:bCs/>
        </w:rPr>
        <w:t>уровень</w:t>
      </w:r>
      <w:r>
        <w:t>;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rPr>
          <w:b/>
          <w:bCs/>
        </w:rPr>
        <w:t>9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класса</w:t>
      </w:r>
      <w:r>
        <w:rPr>
          <w:b/>
          <w:bCs/>
          <w:spacing w:val="1"/>
        </w:rPr>
        <w:t xml:space="preserve"> </w:t>
      </w:r>
      <w:r>
        <w:t>характеризуется</w:t>
      </w:r>
      <w:r>
        <w:rPr>
          <w:spacing w:val="6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элементов третьего уровня. Это следует иметь в виду при осуществлении в литературном</w:t>
      </w:r>
      <w:r>
        <w:rPr>
          <w:spacing w:val="1"/>
        </w:rPr>
        <w:t xml:space="preserve"> </w:t>
      </w:r>
      <w:r>
        <w:t>образовании разноуровневого подхода к обучению, а также при проверке качества его</w:t>
      </w:r>
      <w:r>
        <w:rPr>
          <w:spacing w:val="1"/>
        </w:rPr>
        <w:t xml:space="preserve"> </w:t>
      </w:r>
      <w:r>
        <w:t>результатов.</w:t>
      </w:r>
    </w:p>
    <w:p w:rsidR="00A25F95" w:rsidRDefault="00A25F95">
      <w:pPr>
        <w:pStyle w:val="BodyText"/>
        <w:ind w:right="728"/>
      </w:pP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подготовленности обучающихся основной школы. Определяя степень подготовленности,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условный характер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 культуры. Показателем достигнутых школьником результатов является не</w:t>
      </w:r>
      <w:r>
        <w:rPr>
          <w:spacing w:val="1"/>
        </w:rPr>
        <w:t xml:space="preserve"> </w:t>
      </w:r>
      <w:r>
        <w:t>столько</w:t>
      </w:r>
      <w:r>
        <w:rPr>
          <w:spacing w:val="13"/>
        </w:rPr>
        <w:t xml:space="preserve"> </w:t>
      </w:r>
      <w:r>
        <w:t>характер</w:t>
      </w:r>
      <w:r>
        <w:rPr>
          <w:spacing w:val="14"/>
        </w:rPr>
        <w:t xml:space="preserve"> </w:t>
      </w:r>
      <w:r>
        <w:t>заданий,</w:t>
      </w:r>
      <w:r>
        <w:rPr>
          <w:spacing w:val="13"/>
        </w:rPr>
        <w:t xml:space="preserve"> </w:t>
      </w:r>
      <w:r>
        <w:t>сколько</w:t>
      </w:r>
      <w:r>
        <w:rPr>
          <w:spacing w:val="18"/>
        </w:rPr>
        <w:t xml:space="preserve"> </w:t>
      </w:r>
      <w:r>
        <w:rPr>
          <w:b/>
          <w:bCs/>
        </w:rPr>
        <w:t>качество</w:t>
      </w:r>
      <w:r>
        <w:rPr>
          <w:b/>
          <w:bCs/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выполнения.</w:t>
      </w:r>
      <w:r>
        <w:rPr>
          <w:spacing w:val="13"/>
        </w:rPr>
        <w:t xml:space="preserve"> </w:t>
      </w:r>
      <w:r>
        <w:t>Учитель</w:t>
      </w:r>
      <w:r>
        <w:rPr>
          <w:spacing w:val="15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давать</w:t>
      </w:r>
      <w:r>
        <w:rPr>
          <w:spacing w:val="15"/>
        </w:rPr>
        <w:t xml:space="preserve"> </w:t>
      </w:r>
      <w:r>
        <w:t>одни</w:t>
      </w:r>
      <w:r>
        <w:rPr>
          <w:spacing w:val="-58"/>
        </w:rPr>
        <w:t xml:space="preserve"> </w:t>
      </w:r>
      <w:r>
        <w:t>и те же задания (определите тематику, проблематику и позицию автора и докажите своё</w:t>
      </w:r>
      <w:r>
        <w:rPr>
          <w:spacing w:val="1"/>
        </w:rPr>
        <w:t xml:space="preserve"> </w:t>
      </w:r>
      <w:r>
        <w:t>мнение)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определяет уровень читательской культуры и выстраивает уроки так, чтобы перевести</w:t>
      </w:r>
      <w:r>
        <w:rPr>
          <w:spacing w:val="1"/>
        </w:rPr>
        <w:t xml:space="preserve"> </w:t>
      </w:r>
      <w:r>
        <w:t>ученика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(работает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«зоне</w:t>
      </w:r>
      <w:r>
        <w:rPr>
          <w:spacing w:val="-3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развития»).</w:t>
      </w:r>
    </w:p>
    <w:p w:rsidR="00A25F95" w:rsidRDefault="00A25F95">
      <w:pPr>
        <w:pStyle w:val="BodyText"/>
        <w:spacing w:before="4"/>
        <w:ind w:left="0" w:firstLine="0"/>
        <w:jc w:val="left"/>
      </w:pPr>
    </w:p>
    <w:p w:rsidR="00A25F95" w:rsidRDefault="00A25F95" w:rsidP="005D0505">
      <w:pPr>
        <w:pStyle w:val="ListParagraph"/>
        <w:numPr>
          <w:ilvl w:val="3"/>
          <w:numId w:val="64"/>
        </w:numPr>
        <w:tabs>
          <w:tab w:val="left" w:pos="2383"/>
        </w:tabs>
        <w:ind w:left="2382" w:hanging="781"/>
        <w:jc w:val="lef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Иностранный</w:t>
      </w:r>
      <w:r>
        <w:rPr>
          <w:b/>
          <w:bCs/>
          <w:i/>
          <w:iCs/>
          <w:spacing w:val="-4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язык</w:t>
      </w:r>
    </w:p>
    <w:p w:rsidR="00A25F95" w:rsidRDefault="00A25F95" w:rsidP="005D0505">
      <w:pPr>
        <w:pStyle w:val="Heading4"/>
        <w:numPr>
          <w:ilvl w:val="4"/>
          <w:numId w:val="60"/>
        </w:numPr>
        <w:tabs>
          <w:tab w:val="left" w:pos="3270"/>
        </w:tabs>
        <w:spacing w:before="204" w:line="240" w:lineRule="auto"/>
        <w:ind w:right="5886" w:firstLine="0"/>
        <w:jc w:val="left"/>
      </w:pPr>
      <w:r>
        <w:rPr>
          <w:i/>
          <w:iCs/>
        </w:rPr>
        <w:t>Немецкий язык</w:t>
      </w:r>
      <w:r>
        <w:rPr>
          <w:i/>
          <w:iCs/>
          <w:spacing w:val="1"/>
        </w:rPr>
        <w:t xml:space="preserve"> </w:t>
      </w:r>
      <w:r>
        <w:t>Коммуникативные умения</w:t>
      </w:r>
      <w:r>
        <w:rPr>
          <w:spacing w:val="1"/>
        </w:rPr>
        <w:t xml:space="preserve"> </w:t>
      </w:r>
      <w:r>
        <w:t>Говорение. Диалогическая 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5"/>
          <w:numId w:val="60"/>
        </w:numPr>
        <w:tabs>
          <w:tab w:val="left" w:pos="3727"/>
        </w:tabs>
        <w:ind w:right="725" w:firstLine="708"/>
        <w:rPr>
          <w:sz w:val="24"/>
          <w:szCs w:val="24"/>
        </w:rPr>
      </w:pPr>
      <w:r>
        <w:rPr>
          <w:sz w:val="24"/>
          <w:szCs w:val="24"/>
        </w:rPr>
        <w:t>вести диалог (диалог этикетного характера, диалог–-расспрос, диалог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побуждение к действию; диалог-обмен информацией, комбинированный диалог)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официального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неофициального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языка.</w:t>
      </w:r>
    </w:p>
    <w:p w:rsidR="00A25F95" w:rsidRDefault="00A25F95">
      <w:pPr>
        <w:pStyle w:val="Heading4"/>
        <w:spacing w:line="270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0"/>
          <w:numId w:val="59"/>
        </w:numPr>
        <w:tabs>
          <w:tab w:val="left" w:pos="2493"/>
        </w:tabs>
        <w:spacing w:line="293" w:lineRule="exact"/>
        <w:ind w:left="2492" w:hanging="172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участвовать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беседе/дискуссии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знакомую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тему,</w:t>
      </w:r>
    </w:p>
    <w:p w:rsidR="00A25F95" w:rsidRDefault="00A25F95" w:rsidP="005D0505">
      <w:pPr>
        <w:pStyle w:val="ListParagraph"/>
        <w:numPr>
          <w:ilvl w:val="0"/>
          <w:numId w:val="59"/>
        </w:numPr>
        <w:tabs>
          <w:tab w:val="left" w:pos="2493"/>
        </w:tabs>
        <w:spacing w:line="294" w:lineRule="exact"/>
        <w:ind w:left="2492" w:hanging="172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осуществлять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запрос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информации,</w:t>
      </w:r>
    </w:p>
    <w:p w:rsidR="00A25F95" w:rsidRDefault="00A25F95" w:rsidP="005D0505">
      <w:pPr>
        <w:pStyle w:val="ListParagraph"/>
        <w:numPr>
          <w:ilvl w:val="0"/>
          <w:numId w:val="59"/>
        </w:numPr>
        <w:tabs>
          <w:tab w:val="left" w:pos="2493"/>
        </w:tabs>
        <w:spacing w:line="294" w:lineRule="exact"/>
        <w:ind w:left="2492" w:hanging="172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обращаться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разъяснениями,</w:t>
      </w:r>
    </w:p>
    <w:p w:rsidR="00A25F95" w:rsidRDefault="00A25F95" w:rsidP="005D0505">
      <w:pPr>
        <w:pStyle w:val="ListParagraph"/>
        <w:numPr>
          <w:ilvl w:val="0"/>
          <w:numId w:val="59"/>
        </w:numPr>
        <w:tabs>
          <w:tab w:val="left" w:pos="2493"/>
          <w:tab w:val="left" w:pos="3833"/>
          <w:tab w:val="left" w:pos="4476"/>
          <w:tab w:val="left" w:pos="5850"/>
          <w:tab w:val="left" w:pos="6171"/>
          <w:tab w:val="left" w:pos="7874"/>
          <w:tab w:val="left" w:pos="9141"/>
          <w:tab w:val="left" w:pos="9784"/>
          <w:tab w:val="left" w:pos="10717"/>
        </w:tabs>
        <w:spacing w:line="237" w:lineRule="auto"/>
        <w:ind w:right="729" w:firstLine="719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выражать</w:t>
      </w:r>
      <w:r>
        <w:rPr>
          <w:i/>
          <w:iCs/>
          <w:sz w:val="24"/>
          <w:szCs w:val="24"/>
        </w:rPr>
        <w:tab/>
        <w:t>свое</w:t>
      </w:r>
      <w:r>
        <w:rPr>
          <w:i/>
          <w:iCs/>
          <w:sz w:val="24"/>
          <w:szCs w:val="24"/>
        </w:rPr>
        <w:tab/>
        <w:t>отношение</w:t>
      </w:r>
      <w:r>
        <w:rPr>
          <w:i/>
          <w:iCs/>
          <w:sz w:val="24"/>
          <w:szCs w:val="24"/>
        </w:rPr>
        <w:tab/>
        <w:t>к</w:t>
      </w:r>
      <w:r>
        <w:rPr>
          <w:i/>
          <w:iCs/>
          <w:sz w:val="24"/>
          <w:szCs w:val="24"/>
        </w:rPr>
        <w:tab/>
        <w:t>высказыванию</w:t>
      </w:r>
      <w:r>
        <w:rPr>
          <w:i/>
          <w:iCs/>
          <w:sz w:val="24"/>
          <w:szCs w:val="24"/>
        </w:rPr>
        <w:tab/>
        <w:t>партнера,</w:t>
      </w:r>
      <w:r>
        <w:rPr>
          <w:i/>
          <w:iCs/>
          <w:sz w:val="24"/>
          <w:szCs w:val="24"/>
        </w:rPr>
        <w:tab/>
        <w:t>свое</w:t>
      </w:r>
      <w:r>
        <w:rPr>
          <w:i/>
          <w:iCs/>
          <w:sz w:val="24"/>
          <w:szCs w:val="24"/>
        </w:rPr>
        <w:tab/>
        <w:t>мнение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2"/>
          <w:sz w:val="24"/>
          <w:szCs w:val="24"/>
        </w:rPr>
        <w:t>по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обсуждаемой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теме.</w:t>
      </w:r>
    </w:p>
    <w:p w:rsidR="00A25F95" w:rsidRDefault="00A25F95">
      <w:pPr>
        <w:pStyle w:val="BodyText"/>
        <w:ind w:left="0" w:firstLine="0"/>
        <w:jc w:val="left"/>
        <w:rPr>
          <w:i/>
          <w:iCs/>
        </w:rPr>
      </w:pPr>
    </w:p>
    <w:p w:rsidR="00A25F95" w:rsidRDefault="00A25F95">
      <w:pPr>
        <w:pStyle w:val="Heading4"/>
        <w:spacing w:line="240" w:lineRule="auto"/>
        <w:ind w:right="5702"/>
        <w:jc w:val="left"/>
      </w:pPr>
      <w:r>
        <w:t>Говорение.</w:t>
      </w:r>
      <w:r>
        <w:rPr>
          <w:spacing w:val="-7"/>
        </w:rPr>
        <w:t xml:space="preserve"> </w:t>
      </w:r>
      <w:r>
        <w:t>Монологическая</w:t>
      </w:r>
      <w:r>
        <w:rPr>
          <w:spacing w:val="-6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59"/>
        </w:numPr>
        <w:tabs>
          <w:tab w:val="left" w:pos="3727"/>
        </w:tabs>
        <w:spacing w:before="88"/>
        <w:ind w:right="726" w:firstLine="708"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монологическое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зрительную наглядность и/или вербальные опоры (ключевые слова, план, вопросы)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освоенной тематики;</w:t>
      </w:r>
    </w:p>
    <w:p w:rsidR="00A25F95" w:rsidRDefault="00A25F95" w:rsidP="005D0505">
      <w:pPr>
        <w:pStyle w:val="ListParagraph"/>
        <w:numPr>
          <w:ilvl w:val="1"/>
          <w:numId w:val="59"/>
        </w:numPr>
        <w:tabs>
          <w:tab w:val="left" w:pos="3727"/>
        </w:tabs>
        <w:spacing w:before="4" w:line="237" w:lineRule="auto"/>
        <w:ind w:right="733" w:firstLine="708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события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зрительную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наглядность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вербальную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опору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(ключевые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слова, план,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вопросы);</w:t>
      </w:r>
    </w:p>
    <w:p w:rsidR="00A25F95" w:rsidRDefault="00A25F95" w:rsidP="005D0505">
      <w:pPr>
        <w:pStyle w:val="ListParagraph"/>
        <w:numPr>
          <w:ilvl w:val="1"/>
          <w:numId w:val="59"/>
        </w:numPr>
        <w:tabs>
          <w:tab w:val="left" w:pos="3727"/>
        </w:tabs>
        <w:spacing w:before="5" w:line="237" w:lineRule="auto"/>
        <w:ind w:right="732" w:firstLine="708"/>
        <w:jc w:val="left"/>
        <w:rPr>
          <w:sz w:val="24"/>
          <w:szCs w:val="24"/>
        </w:rPr>
      </w:pPr>
      <w:r>
        <w:rPr>
          <w:sz w:val="24"/>
          <w:szCs w:val="24"/>
        </w:rPr>
        <w:t>давать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краткую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характеристику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реальных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людей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литературных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персонажей;</w:t>
      </w:r>
    </w:p>
    <w:p w:rsidR="00A25F95" w:rsidRDefault="00A25F95" w:rsidP="005D0505">
      <w:pPr>
        <w:pStyle w:val="ListParagraph"/>
        <w:numPr>
          <w:ilvl w:val="1"/>
          <w:numId w:val="59"/>
        </w:numPr>
        <w:tabs>
          <w:tab w:val="left" w:pos="3727"/>
        </w:tabs>
        <w:spacing w:before="4" w:line="237" w:lineRule="auto"/>
        <w:ind w:right="732" w:firstLine="708"/>
        <w:jc w:val="left"/>
        <w:rPr>
          <w:sz w:val="24"/>
          <w:szCs w:val="24"/>
        </w:rPr>
      </w:pPr>
      <w:r>
        <w:rPr>
          <w:sz w:val="24"/>
          <w:szCs w:val="24"/>
        </w:rPr>
        <w:t>передавать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основное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прочитанного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опоры 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текст, ключевые слова/ план/ вопросы;</w:t>
      </w:r>
    </w:p>
    <w:p w:rsidR="00A25F95" w:rsidRDefault="00A25F95" w:rsidP="005D0505">
      <w:pPr>
        <w:pStyle w:val="ListParagraph"/>
        <w:numPr>
          <w:ilvl w:val="1"/>
          <w:numId w:val="59"/>
        </w:numPr>
        <w:tabs>
          <w:tab w:val="left" w:pos="3727"/>
        </w:tabs>
        <w:spacing w:before="5" w:line="237" w:lineRule="auto"/>
        <w:ind w:right="733" w:firstLine="708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картинку/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фото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опоры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ключевые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слова/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план/ вопросы.</w:t>
      </w:r>
    </w:p>
    <w:p w:rsidR="00A25F95" w:rsidRDefault="00A25F95">
      <w:pPr>
        <w:pStyle w:val="Heading4"/>
        <w:spacing w:before="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0"/>
          <w:numId w:val="58"/>
        </w:numPr>
        <w:tabs>
          <w:tab w:val="left" w:pos="3727"/>
        </w:tabs>
        <w:spacing w:line="292" w:lineRule="exact"/>
        <w:ind w:left="3726" w:hanging="772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делать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заданную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тему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прочитанного;</w:t>
      </w:r>
    </w:p>
    <w:p w:rsidR="00A25F95" w:rsidRDefault="00A25F95" w:rsidP="005D0505">
      <w:pPr>
        <w:pStyle w:val="ListParagraph"/>
        <w:numPr>
          <w:ilvl w:val="0"/>
          <w:numId w:val="58"/>
        </w:numPr>
        <w:tabs>
          <w:tab w:val="left" w:pos="3727"/>
        </w:tabs>
        <w:ind w:right="730" w:firstLine="71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комментировать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факты</w:t>
      </w:r>
      <w:r>
        <w:rPr>
          <w:i/>
          <w:iCs/>
          <w:spacing w:val="4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прочитанного/</w:t>
      </w:r>
      <w:r>
        <w:rPr>
          <w:i/>
          <w:iCs/>
          <w:spacing w:val="4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прослушанного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текста,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выражать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аргументировать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прочитанному/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прослушанному;</w:t>
      </w:r>
    </w:p>
    <w:p w:rsidR="00A25F95" w:rsidRDefault="00A25F95" w:rsidP="005D0505">
      <w:pPr>
        <w:pStyle w:val="ListParagraph"/>
        <w:numPr>
          <w:ilvl w:val="0"/>
          <w:numId w:val="58"/>
        </w:numPr>
        <w:tabs>
          <w:tab w:val="left" w:pos="3727"/>
        </w:tabs>
        <w:spacing w:before="4" w:line="237" w:lineRule="auto"/>
        <w:ind w:right="728" w:firstLine="71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кратко высказываться без предварительной подготовки на заданную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тему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 соответствии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предложенной ситуацией общения;</w:t>
      </w:r>
    </w:p>
    <w:p w:rsidR="00A25F95" w:rsidRDefault="00A25F95" w:rsidP="005D0505">
      <w:pPr>
        <w:pStyle w:val="ListParagraph"/>
        <w:numPr>
          <w:ilvl w:val="0"/>
          <w:numId w:val="58"/>
        </w:numPr>
        <w:tabs>
          <w:tab w:val="left" w:pos="3727"/>
        </w:tabs>
        <w:spacing w:before="4" w:line="237" w:lineRule="auto"/>
        <w:ind w:right="729" w:firstLine="71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кратко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высказываться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опорой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нелинейный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(таблицы,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диаграммы,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расписание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т.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п.);</w:t>
      </w:r>
    </w:p>
    <w:p w:rsidR="00A25F95" w:rsidRDefault="00A25F95" w:rsidP="005D0505">
      <w:pPr>
        <w:pStyle w:val="ListParagraph"/>
        <w:numPr>
          <w:ilvl w:val="0"/>
          <w:numId w:val="58"/>
        </w:numPr>
        <w:tabs>
          <w:tab w:val="left" w:pos="3727"/>
        </w:tabs>
        <w:spacing w:before="2"/>
        <w:ind w:left="3726" w:hanging="772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кратко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излагать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выполненной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проектной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работы.</w:t>
      </w:r>
    </w:p>
    <w:p w:rsidR="00A25F95" w:rsidRDefault="00A25F95">
      <w:pPr>
        <w:pStyle w:val="Heading4"/>
        <w:spacing w:before="2" w:line="240" w:lineRule="auto"/>
        <w:jc w:val="left"/>
      </w:pPr>
      <w:r>
        <w:t>Аудирование</w:t>
      </w:r>
    </w:p>
    <w:p w:rsidR="00A25F95" w:rsidRDefault="00A25F95">
      <w:pPr>
        <w:spacing w:line="275" w:lineRule="exact"/>
        <w:ind w:left="23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A25F95" w:rsidRDefault="00A25F95" w:rsidP="005D0505">
      <w:pPr>
        <w:pStyle w:val="ListParagraph"/>
        <w:numPr>
          <w:ilvl w:val="0"/>
          <w:numId w:val="58"/>
        </w:numPr>
        <w:tabs>
          <w:tab w:val="left" w:pos="3727"/>
        </w:tabs>
        <w:spacing w:before="1" w:line="237" w:lineRule="auto"/>
        <w:ind w:left="2322" w:right="727" w:firstLine="708"/>
        <w:rPr>
          <w:sz w:val="24"/>
          <w:szCs w:val="24"/>
        </w:rPr>
      </w:pPr>
      <w:r>
        <w:rPr>
          <w:sz w:val="24"/>
          <w:szCs w:val="24"/>
        </w:rPr>
        <w:t>воспринимать на слух и понимать основное содержание несложных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аутентичных текстов, содержащих некоторое количество неизученных языковых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явлений;</w:t>
      </w:r>
    </w:p>
    <w:p w:rsidR="00A25F95" w:rsidRDefault="00A25F95" w:rsidP="005D0505">
      <w:pPr>
        <w:pStyle w:val="ListParagraph"/>
        <w:numPr>
          <w:ilvl w:val="0"/>
          <w:numId w:val="58"/>
        </w:numPr>
        <w:tabs>
          <w:tab w:val="left" w:pos="3727"/>
          <w:tab w:val="left" w:pos="5455"/>
          <w:tab w:val="left" w:pos="5973"/>
          <w:tab w:val="left" w:pos="6718"/>
          <w:tab w:val="left" w:pos="7131"/>
          <w:tab w:val="left" w:pos="8394"/>
        </w:tabs>
        <w:spacing w:before="5"/>
        <w:ind w:left="2310" w:right="734" w:firstLine="720"/>
        <w:jc w:val="left"/>
        <w:rPr>
          <w:b/>
          <w:bCs/>
          <w:sz w:val="24"/>
          <w:szCs w:val="24"/>
        </w:rPr>
      </w:pPr>
      <w:r>
        <w:rPr>
          <w:sz w:val="24"/>
          <w:szCs w:val="24"/>
        </w:rPr>
        <w:t>воспринимать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>слух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понимать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нужную/интересующую/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запрашиваемую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аутентичных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текстах,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содержащих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языковые явления, так и некоторое количество неизученных языковых явлений.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получит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возможность научиться:</w:t>
      </w:r>
    </w:p>
    <w:p w:rsidR="00A25F95" w:rsidRDefault="00A25F95">
      <w:pPr>
        <w:pStyle w:val="ListParagraph"/>
        <w:numPr>
          <w:ilvl w:val="0"/>
          <w:numId w:val="57"/>
        </w:numPr>
        <w:tabs>
          <w:tab w:val="left" w:pos="3018"/>
        </w:tabs>
        <w:spacing w:line="293" w:lineRule="exact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наиболее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значимые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факты;</w:t>
      </w:r>
    </w:p>
    <w:p w:rsidR="00A25F95" w:rsidRDefault="00A25F95">
      <w:pPr>
        <w:pStyle w:val="ListParagraph"/>
        <w:numPr>
          <w:ilvl w:val="0"/>
          <w:numId w:val="57"/>
        </w:numPr>
        <w:tabs>
          <w:tab w:val="left" w:pos="3018"/>
        </w:tabs>
        <w:spacing w:before="1" w:line="293" w:lineRule="exact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ним,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извлекать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аудио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текста</w:t>
      </w:r>
    </w:p>
    <w:p w:rsidR="00A25F95" w:rsidRDefault="00A25F95" w:rsidP="005D0505">
      <w:pPr>
        <w:pStyle w:val="ListParagraph"/>
        <w:numPr>
          <w:ilvl w:val="0"/>
          <w:numId w:val="57"/>
        </w:numPr>
        <w:tabs>
          <w:tab w:val="left" w:pos="2682"/>
        </w:tabs>
        <w:spacing w:line="293" w:lineRule="exact"/>
        <w:ind w:left="2682" w:hanging="36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необходимую/интересующую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информацию.</w:t>
      </w:r>
    </w:p>
    <w:p w:rsidR="00A25F95" w:rsidRDefault="00A25F95">
      <w:pPr>
        <w:pStyle w:val="BodyText"/>
        <w:spacing w:before="1"/>
        <w:ind w:left="0" w:firstLine="0"/>
        <w:jc w:val="left"/>
        <w:rPr>
          <w:i/>
          <w:iCs/>
        </w:rPr>
      </w:pPr>
    </w:p>
    <w:p w:rsidR="00A25F95" w:rsidRDefault="00A25F95" w:rsidP="005D0505">
      <w:pPr>
        <w:pStyle w:val="ListParagraph"/>
        <w:numPr>
          <w:ilvl w:val="0"/>
          <w:numId w:val="56"/>
        </w:numPr>
        <w:tabs>
          <w:tab w:val="left" w:pos="2596"/>
        </w:tabs>
        <w:spacing w:before="1" w:line="293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основную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тему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воспринимаемом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тексте;</w:t>
      </w:r>
    </w:p>
    <w:p w:rsidR="00A25F95" w:rsidRDefault="00A25F95" w:rsidP="005D0505">
      <w:pPr>
        <w:pStyle w:val="ListParagraph"/>
        <w:numPr>
          <w:ilvl w:val="0"/>
          <w:numId w:val="56"/>
        </w:numPr>
        <w:tabs>
          <w:tab w:val="left" w:pos="2596"/>
        </w:tabs>
        <w:spacing w:before="1" w:line="237" w:lineRule="auto"/>
        <w:ind w:right="731" w:hanging="360"/>
        <w:jc w:val="left"/>
        <w:rPr>
          <w:i/>
          <w:iCs/>
          <w:sz w:val="24"/>
          <w:szCs w:val="24"/>
        </w:rPr>
      </w:pPr>
      <w:r>
        <w:tab/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контекстуальную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языковую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догадку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восприятии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незнакомые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слова.</w:t>
      </w:r>
    </w:p>
    <w:p w:rsidR="00A25F95" w:rsidRDefault="00A25F95">
      <w:pPr>
        <w:pStyle w:val="Heading4"/>
        <w:spacing w:before="5" w:line="240" w:lineRule="auto"/>
        <w:jc w:val="left"/>
      </w:pPr>
      <w:r>
        <w:t>Чтение</w:t>
      </w:r>
    </w:p>
    <w:p w:rsidR="00A25F95" w:rsidRDefault="00A25F95">
      <w:pPr>
        <w:spacing w:before="1" w:line="275" w:lineRule="exact"/>
        <w:ind w:left="23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before="1" w:line="237" w:lineRule="auto"/>
        <w:ind w:right="733" w:firstLine="708"/>
        <w:rPr>
          <w:sz w:val="24"/>
          <w:szCs w:val="24"/>
        </w:rPr>
      </w:pPr>
      <w:r>
        <w:rPr>
          <w:sz w:val="24"/>
          <w:szCs w:val="24"/>
        </w:rPr>
        <w:t>читать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аутентичных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содержащие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отдельные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неизученные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явления;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before="4" w:line="237" w:lineRule="auto"/>
        <w:ind w:right="733" w:firstLine="708"/>
        <w:rPr>
          <w:sz w:val="24"/>
          <w:szCs w:val="24"/>
        </w:rPr>
      </w:pPr>
      <w:r>
        <w:rPr>
          <w:sz w:val="24"/>
          <w:szCs w:val="24"/>
        </w:rPr>
        <w:t>читать и находить в несложных аутентичных текстах, содержащих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нужную/интересующую/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запрашиваемую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представленную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явном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неявном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виде;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before="8" w:line="237" w:lineRule="auto"/>
        <w:ind w:right="732" w:firstLine="708"/>
        <w:rPr>
          <w:sz w:val="24"/>
          <w:szCs w:val="24"/>
        </w:rPr>
      </w:pPr>
      <w:r>
        <w:rPr>
          <w:sz w:val="24"/>
          <w:szCs w:val="24"/>
        </w:rPr>
        <w:t>читать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аутентичные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построенные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изученном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языковом материале;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87"/>
        </w:tabs>
        <w:spacing w:before="2"/>
        <w:ind w:left="2310" w:right="733" w:firstLine="720"/>
        <w:jc w:val="left"/>
        <w:rPr>
          <w:b/>
          <w:bCs/>
          <w:sz w:val="24"/>
          <w:szCs w:val="24"/>
        </w:rPr>
      </w:pPr>
      <w:r>
        <w:rPr>
          <w:sz w:val="24"/>
          <w:szCs w:val="24"/>
        </w:rPr>
        <w:t>выразительно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читать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вслух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небольшие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построенные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изученном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языковом материале аутентичные тексты, демонстрируя понимание прочитанного.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получит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возможность научиться: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  <w:tab w:val="left" w:pos="5559"/>
          <w:tab w:val="left" w:pos="8292"/>
          <w:tab w:val="left" w:pos="9782"/>
          <w:tab w:val="left" w:pos="10835"/>
        </w:tabs>
        <w:ind w:right="728" w:firstLine="708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устанавливать</w:t>
      </w:r>
      <w:r>
        <w:rPr>
          <w:i/>
          <w:iCs/>
          <w:sz w:val="24"/>
          <w:szCs w:val="24"/>
        </w:rPr>
        <w:tab/>
        <w:t>причинно-следственную</w:t>
      </w:r>
      <w:r>
        <w:rPr>
          <w:i/>
          <w:iCs/>
          <w:sz w:val="24"/>
          <w:szCs w:val="24"/>
        </w:rPr>
        <w:tab/>
        <w:t>взаимосвязь</w:t>
      </w:r>
      <w:r>
        <w:rPr>
          <w:i/>
          <w:iCs/>
          <w:sz w:val="24"/>
          <w:szCs w:val="24"/>
        </w:rPr>
        <w:tab/>
        <w:t>фактов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событий,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изложенных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несложном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аутентичном тексте;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before="88"/>
        <w:ind w:right="730" w:firstLine="708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восстанавливать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разрозненных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абзацев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путем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добавления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выпущенных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фрагментов.</w:t>
      </w:r>
    </w:p>
    <w:p w:rsidR="00A25F95" w:rsidRDefault="00A25F95">
      <w:pPr>
        <w:pStyle w:val="Heading4"/>
        <w:spacing w:before="4" w:line="240" w:lineRule="auto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A25F95" w:rsidRDefault="00A25F95">
      <w:pPr>
        <w:spacing w:line="275" w:lineRule="exact"/>
        <w:ind w:left="23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before="1" w:line="237" w:lineRule="auto"/>
        <w:ind w:right="731" w:firstLine="708"/>
        <w:rPr>
          <w:sz w:val="24"/>
          <w:szCs w:val="24"/>
        </w:rPr>
      </w:pPr>
      <w:r>
        <w:rPr>
          <w:sz w:val="24"/>
          <w:szCs w:val="24"/>
        </w:rPr>
        <w:t>заполнять анкеты и формуляры, сообщая о себе основные сведения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(имя,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фамилия,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пол, возраст,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гражданство,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национальность, адрес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д.);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before="5" w:line="237" w:lineRule="auto"/>
        <w:ind w:right="723" w:firstLine="708"/>
        <w:rPr>
          <w:sz w:val="24"/>
          <w:szCs w:val="24"/>
        </w:rPr>
      </w:pPr>
      <w:r>
        <w:rPr>
          <w:sz w:val="24"/>
          <w:szCs w:val="24"/>
        </w:rPr>
        <w:t>писать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короткие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поздравления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праздниками,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выражать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пожелания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(объемом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30–40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адрес);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before="5"/>
        <w:ind w:right="727" w:firstLine="708"/>
        <w:rPr>
          <w:sz w:val="24"/>
          <w:szCs w:val="24"/>
        </w:rPr>
      </w:pPr>
      <w:r>
        <w:rPr>
          <w:sz w:val="24"/>
          <w:szCs w:val="24"/>
        </w:rPr>
        <w:t>писать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личное письмо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письмо-стимул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 речевого этикета, принятых в стране изучаемого языка: сообщать краткие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сведения о себе и запрашивать аналогичную информацию о друге по переписке;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выражать благодарность, извинения, просьбу; давать совет и т. д. (объемом 100–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120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включая адрес);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line="293" w:lineRule="exact"/>
        <w:ind w:left="3726"/>
        <w:rPr>
          <w:sz w:val="24"/>
          <w:szCs w:val="24"/>
        </w:rPr>
      </w:pPr>
      <w:r>
        <w:rPr>
          <w:sz w:val="24"/>
          <w:szCs w:val="24"/>
        </w:rPr>
        <w:t>писать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небольшие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письменные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высказывания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образец/</w:t>
      </w:r>
    </w:p>
    <w:p w:rsidR="00A25F95" w:rsidRDefault="00A25F95">
      <w:pPr>
        <w:pStyle w:val="BodyText"/>
        <w:spacing w:line="273" w:lineRule="exact"/>
        <w:ind w:left="2322" w:firstLine="0"/>
        <w:jc w:val="left"/>
      </w:pPr>
      <w:r>
        <w:t>план.</w:t>
      </w:r>
    </w:p>
    <w:p w:rsidR="00A25F95" w:rsidRDefault="00A25F95">
      <w:pPr>
        <w:pStyle w:val="Heading4"/>
        <w:spacing w:before="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before="1" w:line="237" w:lineRule="auto"/>
        <w:ind w:right="726" w:firstLine="708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делать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краткие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выписки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текста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целью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высказываниях;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before="2"/>
        <w:ind w:right="731" w:firstLine="708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писать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электронное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письмо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(e-mail)</w:t>
      </w:r>
      <w:r>
        <w:rPr>
          <w:i/>
          <w:iCs/>
          <w:spacing w:val="2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зарубежному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другу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ответ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электронное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письмо-стимул;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before="1" w:line="293" w:lineRule="exact"/>
        <w:ind w:left="3726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составлять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план/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тезисы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устного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письменного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сообщения;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  <w:tab w:val="left" w:pos="4712"/>
          <w:tab w:val="left" w:pos="5876"/>
          <w:tab w:val="left" w:pos="6209"/>
          <w:tab w:val="left" w:pos="7665"/>
          <w:tab w:val="left" w:pos="8346"/>
          <w:tab w:val="left" w:pos="9842"/>
        </w:tabs>
        <w:spacing w:before="2" w:line="237" w:lineRule="auto"/>
        <w:ind w:right="727" w:firstLine="708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кратко</w:t>
      </w:r>
      <w:r>
        <w:rPr>
          <w:i/>
          <w:iCs/>
          <w:sz w:val="24"/>
          <w:szCs w:val="24"/>
        </w:rPr>
        <w:tab/>
        <w:t>излагать</w:t>
      </w:r>
      <w:r>
        <w:rPr>
          <w:i/>
          <w:iCs/>
          <w:sz w:val="24"/>
          <w:szCs w:val="24"/>
        </w:rPr>
        <w:tab/>
        <w:t>в</w:t>
      </w:r>
      <w:r>
        <w:rPr>
          <w:i/>
          <w:iCs/>
          <w:sz w:val="24"/>
          <w:szCs w:val="24"/>
        </w:rPr>
        <w:tab/>
        <w:t>письменном</w:t>
      </w:r>
      <w:r>
        <w:rPr>
          <w:i/>
          <w:iCs/>
          <w:sz w:val="24"/>
          <w:szCs w:val="24"/>
        </w:rPr>
        <w:tab/>
        <w:t>виде</w:t>
      </w:r>
      <w:r>
        <w:rPr>
          <w:i/>
          <w:iCs/>
          <w:sz w:val="24"/>
          <w:szCs w:val="24"/>
        </w:rPr>
        <w:tab/>
        <w:t>результаты</w:t>
      </w:r>
      <w:r>
        <w:rPr>
          <w:i/>
          <w:iCs/>
          <w:sz w:val="24"/>
          <w:szCs w:val="24"/>
        </w:rPr>
        <w:tab/>
        <w:t>проектной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before="4" w:line="237" w:lineRule="auto"/>
        <w:ind w:right="729" w:firstLine="708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писать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небольшое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письменное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высказывание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опорой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нелинейный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 (таблицы, диаграммы и т.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п.).</w:t>
      </w:r>
    </w:p>
    <w:p w:rsidR="00A25F95" w:rsidRDefault="00A25F95">
      <w:pPr>
        <w:pStyle w:val="Heading4"/>
        <w:spacing w:before="5" w:line="240" w:lineRule="auto"/>
        <w:ind w:right="4002"/>
        <w:jc w:val="left"/>
      </w:pPr>
      <w:r>
        <w:t>Языковые навыки и средства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A25F95" w:rsidRDefault="00A25F95">
      <w:pPr>
        <w:spacing w:line="275" w:lineRule="exact"/>
        <w:ind w:left="23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line="292" w:lineRule="exact"/>
        <w:ind w:left="3726"/>
        <w:rPr>
          <w:sz w:val="24"/>
          <w:szCs w:val="24"/>
        </w:rPr>
      </w:pPr>
      <w:r>
        <w:rPr>
          <w:sz w:val="24"/>
          <w:szCs w:val="24"/>
        </w:rPr>
        <w:t>правильно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писать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слова;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ind w:right="730" w:firstLine="708"/>
        <w:rPr>
          <w:sz w:val="24"/>
          <w:szCs w:val="24"/>
        </w:rPr>
      </w:pPr>
      <w:r>
        <w:rPr>
          <w:sz w:val="24"/>
          <w:szCs w:val="24"/>
        </w:rPr>
        <w:t>правильно ставить знаки препинания в конце предложения: точку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повествовательного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вопросительный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вопросительного предложения, восклицательный знак в конце восклицательного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before="1" w:line="237" w:lineRule="auto"/>
        <w:ind w:right="735" w:firstLine="708"/>
        <w:rPr>
          <w:sz w:val="24"/>
          <w:szCs w:val="24"/>
        </w:rPr>
      </w:pPr>
      <w:r>
        <w:rPr>
          <w:sz w:val="24"/>
          <w:szCs w:val="24"/>
        </w:rPr>
        <w:t>расставлять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препинания,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диктуемые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форматом,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нормами,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принятыми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языка.</w:t>
      </w:r>
    </w:p>
    <w:p w:rsidR="00A25F95" w:rsidRDefault="00A25F95">
      <w:pPr>
        <w:pStyle w:val="Heading4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ind w:left="3030" w:right="3264" w:firstLine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сравнивать и анализировать буквосочетания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немецкого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 и 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транскрипцию.</w:t>
      </w:r>
    </w:p>
    <w:p w:rsidR="00A25F95" w:rsidRDefault="00A25F95">
      <w:pPr>
        <w:pStyle w:val="Heading4"/>
        <w:spacing w:before="3" w:line="240" w:lineRule="auto"/>
        <w:ind w:right="6322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line="237" w:lineRule="auto"/>
        <w:ind w:right="733" w:firstLine="708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слух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адекватно,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фонематических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ошибок,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ведущих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сбою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коммуникации,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произносить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before="2" w:line="293" w:lineRule="exact"/>
        <w:ind w:left="3726"/>
        <w:jc w:val="left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правильное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ударение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словах;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line="293" w:lineRule="exact"/>
        <w:ind w:left="3726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предложений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интонации;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line="293" w:lineRule="exact"/>
        <w:ind w:left="3726"/>
        <w:jc w:val="left"/>
        <w:rPr>
          <w:sz w:val="24"/>
          <w:szCs w:val="24"/>
        </w:rPr>
      </w:pPr>
      <w:r>
        <w:rPr>
          <w:sz w:val="24"/>
          <w:szCs w:val="24"/>
        </w:rPr>
        <w:t>членить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предложение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смысловые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группы;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ind w:right="727" w:firstLine="708"/>
        <w:rPr>
          <w:sz w:val="24"/>
          <w:szCs w:val="24"/>
        </w:rPr>
      </w:pPr>
      <w:r>
        <w:rPr>
          <w:sz w:val="24"/>
          <w:szCs w:val="24"/>
        </w:rPr>
        <w:t>адекватно, без ошибок, ведущих к сбою коммуникации, произносить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фразы с точки зрения их ритмико-интонационных особенностей (побудительное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предложение; общий, специальный, альтернативный и разделительный вопросы),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числе,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соблюдая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правило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отсутствия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фразового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ударения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служебных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словах.</w:t>
      </w:r>
    </w:p>
    <w:p w:rsidR="00A25F95" w:rsidRDefault="00A25F95">
      <w:pPr>
        <w:pStyle w:val="Heading4"/>
        <w:spacing w:before="7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ind w:right="730" w:firstLine="708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выражать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модальные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чувства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эмоции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интонации.</w:t>
      </w:r>
    </w:p>
    <w:p w:rsidR="00A25F95" w:rsidRDefault="00A25F95">
      <w:pPr>
        <w:pStyle w:val="Heading4"/>
        <w:spacing w:before="3" w:line="240" w:lineRule="auto"/>
        <w:ind w:right="6482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line="237" w:lineRule="auto"/>
        <w:ind w:right="729" w:firstLine="708"/>
        <w:rPr>
          <w:sz w:val="24"/>
          <w:szCs w:val="24"/>
        </w:rPr>
      </w:pPr>
      <w:r>
        <w:rPr>
          <w:sz w:val="24"/>
          <w:szCs w:val="24"/>
        </w:rPr>
        <w:t>узнавать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письменном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звучащем 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 лексические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единицы (слова, словосочетания, реплики-клише речевого этикета), в том 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многозначные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тематики основной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школы;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before="4"/>
        <w:ind w:right="726" w:firstLine="708"/>
        <w:rPr>
          <w:sz w:val="24"/>
          <w:szCs w:val="24"/>
        </w:rPr>
      </w:pPr>
      <w:r>
        <w:rPr>
          <w:sz w:val="24"/>
          <w:szCs w:val="24"/>
        </w:rPr>
        <w:t>употреблять в устной и письменной речи в их основном значении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 лексические единицы (слова, словосочетания, реплики-клише речевого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этикета),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многозначные,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решаемой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 задачей;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before="2" w:line="237" w:lineRule="auto"/>
        <w:ind w:right="733" w:firstLine="708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немецком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сочетаемости;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before="5" w:line="237" w:lineRule="auto"/>
        <w:ind w:right="731" w:firstLine="708"/>
        <w:rPr>
          <w:sz w:val="24"/>
          <w:szCs w:val="24"/>
        </w:rPr>
      </w:pPr>
      <w:r>
        <w:rPr>
          <w:sz w:val="24"/>
          <w:szCs w:val="24"/>
        </w:rPr>
        <w:t>распознавать и образовывать родственные слова с 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словосложения и конверсии в пределах тематики основной школы в соответствии 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решаемой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задачей;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spacing w:before="7" w:line="237" w:lineRule="auto"/>
        <w:ind w:right="732" w:firstLine="708"/>
        <w:rPr>
          <w:sz w:val="24"/>
          <w:szCs w:val="24"/>
        </w:rPr>
      </w:pPr>
      <w:r>
        <w:rPr>
          <w:sz w:val="24"/>
          <w:szCs w:val="24"/>
        </w:rPr>
        <w:t>распознавать и образовывать родственные слова с 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аффиксации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решаемой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задачей:</w:t>
      </w:r>
    </w:p>
    <w:p w:rsidR="00A25F95" w:rsidRDefault="00A25F95" w:rsidP="005D0505">
      <w:pPr>
        <w:pStyle w:val="ListParagraph"/>
        <w:numPr>
          <w:ilvl w:val="0"/>
          <w:numId w:val="56"/>
        </w:numPr>
        <w:tabs>
          <w:tab w:val="left" w:pos="2310"/>
        </w:tabs>
        <w:spacing w:before="5"/>
        <w:ind w:left="2310" w:hanging="348"/>
        <w:jc w:val="left"/>
        <w:rPr>
          <w:sz w:val="24"/>
          <w:szCs w:val="24"/>
        </w:rPr>
      </w:pPr>
      <w:r>
        <w:rPr>
          <w:sz w:val="24"/>
          <w:szCs w:val="24"/>
        </w:rPr>
        <w:t>префиксы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существительных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глаголов: </w:t>
      </w:r>
      <w:r>
        <w:rPr>
          <w:i/>
          <w:iCs/>
          <w:sz w:val="24"/>
          <w:szCs w:val="24"/>
        </w:rPr>
        <w:t>vor-,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mit-</w:t>
      </w:r>
      <w:r>
        <w:rPr>
          <w:sz w:val="24"/>
          <w:szCs w:val="24"/>
        </w:rPr>
        <w:t>.</w:t>
      </w:r>
    </w:p>
    <w:p w:rsidR="00A25F95" w:rsidRPr="00407FAA" w:rsidRDefault="00A25F95" w:rsidP="005D0505">
      <w:pPr>
        <w:pStyle w:val="ListParagraph"/>
        <w:numPr>
          <w:ilvl w:val="0"/>
          <w:numId w:val="56"/>
        </w:numPr>
        <w:tabs>
          <w:tab w:val="left" w:pos="2310"/>
        </w:tabs>
        <w:spacing w:before="3" w:line="237" w:lineRule="auto"/>
        <w:ind w:right="753" w:hanging="360"/>
        <w:jc w:val="left"/>
        <w:rPr>
          <w:sz w:val="24"/>
          <w:szCs w:val="24"/>
          <w:lang w:val="de-DE"/>
        </w:rPr>
      </w:pPr>
      <w:r>
        <w:rPr>
          <w:sz w:val="24"/>
          <w:szCs w:val="24"/>
        </w:rPr>
        <w:t>суффиксы</w:t>
      </w:r>
      <w:r w:rsidRPr="00407FAA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</w:rPr>
        <w:t>существительных</w:t>
      </w:r>
      <w:r w:rsidRPr="00407FAA">
        <w:rPr>
          <w:sz w:val="24"/>
          <w:szCs w:val="24"/>
          <w:lang w:val="de-DE"/>
        </w:rPr>
        <w:t xml:space="preserve">: </w:t>
      </w:r>
      <w:r w:rsidRPr="00407FAA">
        <w:rPr>
          <w:i/>
          <w:iCs/>
          <w:sz w:val="24"/>
          <w:szCs w:val="24"/>
          <w:lang w:val="de-DE"/>
        </w:rPr>
        <w:t>-chen, -in, -er, -ung,-heit, -keit, -schaft, -or, -um, -ik, - e; -</w:t>
      </w:r>
      <w:r w:rsidRPr="00407FAA">
        <w:rPr>
          <w:i/>
          <w:iCs/>
          <w:spacing w:val="-57"/>
          <w:sz w:val="24"/>
          <w:szCs w:val="24"/>
          <w:lang w:val="de-DE"/>
        </w:rPr>
        <w:t xml:space="preserve"> </w:t>
      </w:r>
      <w:r w:rsidRPr="00407FAA">
        <w:rPr>
          <w:i/>
          <w:iCs/>
          <w:sz w:val="24"/>
          <w:szCs w:val="24"/>
          <w:lang w:val="de-DE"/>
        </w:rPr>
        <w:t>ler,</w:t>
      </w:r>
      <w:r w:rsidRPr="00407FAA">
        <w:rPr>
          <w:i/>
          <w:iCs/>
          <w:spacing w:val="-2"/>
          <w:sz w:val="24"/>
          <w:szCs w:val="24"/>
          <w:lang w:val="de-DE"/>
        </w:rPr>
        <w:t xml:space="preserve"> </w:t>
      </w:r>
      <w:r w:rsidRPr="00407FAA">
        <w:rPr>
          <w:i/>
          <w:iCs/>
          <w:sz w:val="24"/>
          <w:szCs w:val="24"/>
          <w:lang w:val="de-DE"/>
        </w:rPr>
        <w:t>-ie</w:t>
      </w:r>
      <w:r w:rsidRPr="00407FAA">
        <w:rPr>
          <w:sz w:val="24"/>
          <w:szCs w:val="24"/>
          <w:lang w:val="de-DE"/>
        </w:rPr>
        <w:t>.</w:t>
      </w:r>
    </w:p>
    <w:p w:rsidR="00A25F95" w:rsidRPr="00407FAA" w:rsidRDefault="00A25F95" w:rsidP="005D0505">
      <w:pPr>
        <w:pStyle w:val="ListParagraph"/>
        <w:numPr>
          <w:ilvl w:val="0"/>
          <w:numId w:val="56"/>
        </w:numPr>
        <w:tabs>
          <w:tab w:val="left" w:pos="2310"/>
        </w:tabs>
        <w:spacing w:before="3" w:line="292" w:lineRule="exact"/>
        <w:ind w:left="2310" w:hanging="348"/>
        <w:jc w:val="left"/>
        <w:rPr>
          <w:i/>
          <w:iCs/>
          <w:sz w:val="24"/>
          <w:szCs w:val="24"/>
          <w:lang w:val="de-DE"/>
        </w:rPr>
      </w:pPr>
      <w:r>
        <w:rPr>
          <w:sz w:val="24"/>
          <w:szCs w:val="24"/>
        </w:rPr>
        <w:t>Суффиксы</w:t>
      </w:r>
      <w:r w:rsidRPr="00407FAA">
        <w:rPr>
          <w:spacing w:val="-2"/>
          <w:sz w:val="24"/>
          <w:szCs w:val="24"/>
          <w:lang w:val="de-DE"/>
        </w:rPr>
        <w:t xml:space="preserve"> </w:t>
      </w:r>
      <w:r>
        <w:rPr>
          <w:sz w:val="24"/>
          <w:szCs w:val="24"/>
        </w:rPr>
        <w:t>прилагательных</w:t>
      </w:r>
      <w:r w:rsidRPr="00407FAA">
        <w:rPr>
          <w:i/>
          <w:iCs/>
          <w:sz w:val="24"/>
          <w:szCs w:val="24"/>
          <w:lang w:val="de-DE"/>
        </w:rPr>
        <w:t>:</w:t>
      </w:r>
      <w:r w:rsidRPr="00407FAA">
        <w:rPr>
          <w:i/>
          <w:iCs/>
          <w:spacing w:val="-3"/>
          <w:sz w:val="24"/>
          <w:szCs w:val="24"/>
          <w:lang w:val="de-DE"/>
        </w:rPr>
        <w:t xml:space="preserve"> </w:t>
      </w:r>
      <w:r w:rsidRPr="00407FAA">
        <w:rPr>
          <w:i/>
          <w:iCs/>
          <w:sz w:val="24"/>
          <w:szCs w:val="24"/>
          <w:lang w:val="de-DE"/>
        </w:rPr>
        <w:t>–ig,</w:t>
      </w:r>
      <w:r w:rsidRPr="00407FAA">
        <w:rPr>
          <w:i/>
          <w:iCs/>
          <w:spacing w:val="-2"/>
          <w:sz w:val="24"/>
          <w:szCs w:val="24"/>
          <w:lang w:val="de-DE"/>
        </w:rPr>
        <w:t xml:space="preserve"> </w:t>
      </w:r>
      <w:r w:rsidRPr="00407FAA">
        <w:rPr>
          <w:i/>
          <w:iCs/>
          <w:sz w:val="24"/>
          <w:szCs w:val="24"/>
          <w:lang w:val="de-DE"/>
        </w:rPr>
        <w:t>-lich,</w:t>
      </w:r>
      <w:r w:rsidRPr="00407FAA">
        <w:rPr>
          <w:i/>
          <w:iCs/>
          <w:spacing w:val="-2"/>
          <w:sz w:val="24"/>
          <w:szCs w:val="24"/>
          <w:lang w:val="de-DE"/>
        </w:rPr>
        <w:t xml:space="preserve"> </w:t>
      </w:r>
      <w:r w:rsidRPr="00407FAA">
        <w:rPr>
          <w:i/>
          <w:iCs/>
          <w:sz w:val="24"/>
          <w:szCs w:val="24"/>
          <w:lang w:val="de-DE"/>
        </w:rPr>
        <w:t>-isch,</w:t>
      </w:r>
      <w:r w:rsidRPr="00407FAA">
        <w:rPr>
          <w:i/>
          <w:iCs/>
          <w:spacing w:val="-3"/>
          <w:sz w:val="24"/>
          <w:szCs w:val="24"/>
          <w:lang w:val="de-DE"/>
        </w:rPr>
        <w:t xml:space="preserve"> </w:t>
      </w:r>
      <w:r w:rsidRPr="00407FAA">
        <w:rPr>
          <w:i/>
          <w:iCs/>
          <w:sz w:val="24"/>
          <w:szCs w:val="24"/>
          <w:lang w:val="de-DE"/>
        </w:rPr>
        <w:t>-los,</w:t>
      </w:r>
      <w:r w:rsidRPr="00407FAA">
        <w:rPr>
          <w:i/>
          <w:iCs/>
          <w:spacing w:val="-2"/>
          <w:sz w:val="24"/>
          <w:szCs w:val="24"/>
          <w:lang w:val="de-DE"/>
        </w:rPr>
        <w:t xml:space="preserve"> </w:t>
      </w:r>
      <w:r w:rsidRPr="00407FAA">
        <w:rPr>
          <w:i/>
          <w:iCs/>
          <w:sz w:val="24"/>
          <w:szCs w:val="24"/>
          <w:lang w:val="de-DE"/>
        </w:rPr>
        <w:t>-sam,-bar.</w:t>
      </w:r>
    </w:p>
    <w:p w:rsidR="00A25F95" w:rsidRDefault="00A25F95" w:rsidP="005D0505">
      <w:pPr>
        <w:pStyle w:val="ListParagraph"/>
        <w:numPr>
          <w:ilvl w:val="0"/>
          <w:numId w:val="56"/>
        </w:numPr>
        <w:tabs>
          <w:tab w:val="left" w:pos="2310"/>
        </w:tabs>
        <w:spacing w:line="292" w:lineRule="exact"/>
        <w:ind w:left="2310" w:hanging="348"/>
        <w:jc w:val="left"/>
        <w:rPr>
          <w:i/>
          <w:iCs/>
          <w:sz w:val="24"/>
          <w:szCs w:val="24"/>
        </w:rPr>
      </w:pPr>
      <w:r>
        <w:rPr>
          <w:sz w:val="24"/>
          <w:szCs w:val="24"/>
        </w:rPr>
        <w:t>Отрицательный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префикс</w:t>
      </w:r>
      <w:r>
        <w:rPr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un-</w:t>
      </w:r>
    </w:p>
    <w:p w:rsidR="00A25F95" w:rsidRDefault="00A25F95">
      <w:pPr>
        <w:pStyle w:val="Heading4"/>
        <w:spacing w:before="165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1" w:line="237" w:lineRule="auto"/>
        <w:ind w:left="1602"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 и употреблять в речи в нескольких значениях многозначные слова,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пределах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тематики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основной школы;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4" w:line="237" w:lineRule="auto"/>
        <w:ind w:left="1602"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знать различия между явлениями синонимии и антонимии; употреблять в речи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синонимы 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антонимы адекватно ситуации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общения;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2" w:line="293" w:lineRule="exact"/>
        <w:ind w:left="2595" w:hanging="286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принадлежность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частям речи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аффиксам;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2" w:line="237" w:lineRule="auto"/>
        <w:ind w:left="1602" w:right="725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 и употреблять в речи различные средства связи в тексте 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обеспечения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целостности</w:t>
      </w:r>
      <w:r>
        <w:rPr>
          <w:sz w:val="24"/>
          <w:szCs w:val="24"/>
        </w:rPr>
        <w:t>,</w:t>
      </w:r>
      <w:r>
        <w:rPr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в  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том  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числе  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с  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помощью  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наречий zuerst, dann,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nachher,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zuletzt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др. 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5"/>
        <w:ind w:left="1602"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языковую догадку в процессе чтения и аудирования (догадываться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 значении незнакомых слов по контексту, по сходству с русским/ родным языком, 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словообразовательным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элементам.</w:t>
      </w:r>
    </w:p>
    <w:p w:rsidR="00A25F95" w:rsidRDefault="00A25F95">
      <w:pPr>
        <w:pStyle w:val="Heading4"/>
        <w:spacing w:before="2" w:line="240" w:lineRule="auto"/>
        <w:ind w:right="6040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ind w:left="1602" w:right="732" w:firstLine="707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синтаксическими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конструкциями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морфологическими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задачей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коммуникативно-значимом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контексте: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ind w:left="1602" w:right="731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повествовательные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утвердительной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отрицательной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(общий,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специальный,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альтернативный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разделительный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побудительные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восклицательные;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line="292" w:lineRule="exact"/>
        <w:ind w:left="2595" w:hanging="286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порядка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немецком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простом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предложении;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1" w:line="237" w:lineRule="auto"/>
        <w:ind w:left="1602" w:right="727" w:firstLine="707"/>
        <w:rPr>
          <w:i/>
          <w:iCs/>
          <w:sz w:val="24"/>
          <w:szCs w:val="24"/>
        </w:rPr>
      </w:pPr>
      <w:r>
        <w:rPr>
          <w:sz w:val="24"/>
          <w:szCs w:val="24"/>
        </w:rPr>
        <w:t>распознавать и употреблять в речи основные средства выражения отрицания: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отрицания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kein, nicht</w:t>
      </w:r>
      <w:r>
        <w:rPr>
          <w:sz w:val="24"/>
          <w:szCs w:val="24"/>
        </w:rPr>
        <w:t>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выражения отрицания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niemand,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nichts;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88"/>
        <w:ind w:left="1602" w:right="722" w:firstLine="707"/>
        <w:rPr>
          <w:i/>
          <w:iCs/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неопределенно-личным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местоимением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man </w:t>
      </w:r>
      <w:r>
        <w:rPr>
          <w:sz w:val="24"/>
          <w:szCs w:val="24"/>
        </w:rPr>
        <w:t>и безличным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местоимением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es;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2" w:line="293" w:lineRule="exact"/>
        <w:ind w:left="2595" w:hanging="286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употреблять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конструкцией </w:t>
      </w:r>
      <w:r>
        <w:rPr>
          <w:i/>
          <w:iCs/>
          <w:sz w:val="24"/>
          <w:szCs w:val="24"/>
        </w:rPr>
        <w:t>Es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gibt</w:t>
      </w:r>
      <w:r>
        <w:rPr>
          <w:sz w:val="24"/>
          <w:szCs w:val="24"/>
        </w:rPr>
        <w:t>…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  <w:tab w:val="left" w:pos="3681"/>
          <w:tab w:val="left" w:pos="5597"/>
          <w:tab w:val="left" w:pos="6702"/>
          <w:tab w:val="left" w:pos="8025"/>
          <w:tab w:val="left" w:pos="10250"/>
        </w:tabs>
        <w:spacing w:before="1" w:line="237" w:lineRule="auto"/>
        <w:ind w:left="1602" w:right="729" w:firstLine="707"/>
        <w:rPr>
          <w:i/>
          <w:iCs/>
          <w:sz w:val="24"/>
          <w:szCs w:val="24"/>
        </w:rPr>
      </w:pPr>
      <w:r>
        <w:rPr>
          <w:sz w:val="24"/>
          <w:szCs w:val="24"/>
        </w:rPr>
        <w:t>распознавать и употреблять в речи инфинитивные обороты: основные случаи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употребления</w:t>
      </w:r>
      <w:r>
        <w:rPr>
          <w:sz w:val="24"/>
          <w:szCs w:val="24"/>
        </w:rPr>
        <w:tab/>
        <w:t>инфинитива</w:t>
      </w:r>
      <w:r>
        <w:rPr>
          <w:sz w:val="24"/>
          <w:szCs w:val="24"/>
        </w:rPr>
        <w:tab/>
        <w:t>с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zu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  <w:t>без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zu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  <w:t>инфинитивный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оборот</w:t>
      </w:r>
      <w:r>
        <w:rPr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um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zu +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Infinitiv</w:t>
      </w:r>
      <w:r>
        <w:rPr>
          <w:sz w:val="24"/>
          <w:szCs w:val="24"/>
        </w:rPr>
        <w:t>; обороты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statt…zu +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Infinitiv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ohne…zu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+ + Infinitiv;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8" w:line="237" w:lineRule="auto"/>
        <w:ind w:left="1602" w:right="725" w:firstLine="707"/>
        <w:rPr>
          <w:i/>
          <w:iCs/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сложносочиненные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союзами </w:t>
      </w:r>
      <w:r>
        <w:rPr>
          <w:i/>
          <w:iCs/>
          <w:sz w:val="24"/>
          <w:szCs w:val="24"/>
        </w:rPr>
        <w:t>und, aber, denn, deshhalb, darum, nicht nur,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sondern auch;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2"/>
        <w:ind w:left="1602" w:right="722" w:firstLine="707"/>
        <w:rPr>
          <w:i/>
          <w:iCs/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сложноподчиненные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придаточными дополнительными с союзами </w:t>
      </w:r>
      <w:r>
        <w:rPr>
          <w:i/>
          <w:iCs/>
          <w:sz w:val="24"/>
          <w:szCs w:val="24"/>
        </w:rPr>
        <w:t>dass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 xml:space="preserve">ob </w:t>
      </w:r>
      <w:r>
        <w:rPr>
          <w:sz w:val="24"/>
          <w:szCs w:val="24"/>
        </w:rPr>
        <w:t>и др</w:t>
      </w:r>
      <w:r>
        <w:rPr>
          <w:i/>
          <w:iCs/>
          <w:sz w:val="24"/>
          <w:szCs w:val="24"/>
        </w:rPr>
        <w:t xml:space="preserve">., </w:t>
      </w:r>
      <w:r>
        <w:rPr>
          <w:sz w:val="24"/>
          <w:szCs w:val="24"/>
        </w:rPr>
        <w:t xml:space="preserve">вопросительными словами </w:t>
      </w:r>
      <w:r>
        <w:rPr>
          <w:i/>
          <w:iCs/>
          <w:sz w:val="24"/>
          <w:szCs w:val="24"/>
        </w:rPr>
        <w:t>wer,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was,</w:t>
      </w:r>
      <w:r>
        <w:rPr>
          <w:i/>
          <w:iCs/>
          <w:spacing w:val="3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wann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97"/>
          <w:sz w:val="24"/>
          <w:szCs w:val="24"/>
        </w:rPr>
        <w:t xml:space="preserve"> </w:t>
      </w:r>
      <w:r>
        <w:rPr>
          <w:sz w:val="24"/>
          <w:szCs w:val="24"/>
        </w:rPr>
        <w:t>др.;</w:t>
      </w:r>
      <w:r>
        <w:rPr>
          <w:spacing w:val="96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союзами</w:t>
      </w:r>
      <w:r>
        <w:rPr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weil,</w:t>
      </w:r>
      <w:r>
        <w:rPr>
          <w:i/>
          <w:iCs/>
          <w:spacing w:val="9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da</w:t>
      </w:r>
      <w:r>
        <w:rPr>
          <w:sz w:val="24"/>
          <w:szCs w:val="24"/>
        </w:rPr>
        <w:t>;</w:t>
      </w:r>
      <w:r>
        <w:rPr>
          <w:spacing w:val="99"/>
          <w:sz w:val="24"/>
          <w:szCs w:val="24"/>
        </w:rPr>
        <w:t xml:space="preserve"> </w:t>
      </w:r>
      <w:r>
        <w:rPr>
          <w:sz w:val="24"/>
          <w:szCs w:val="24"/>
        </w:rPr>
        <w:t>условными</w:t>
      </w:r>
      <w:r>
        <w:rPr>
          <w:spacing w:val="9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97"/>
          <w:sz w:val="24"/>
          <w:szCs w:val="24"/>
        </w:rPr>
        <w:t xml:space="preserve"> </w:t>
      </w:r>
      <w:r>
        <w:rPr>
          <w:sz w:val="24"/>
          <w:szCs w:val="24"/>
        </w:rPr>
        <w:t>союзом</w:t>
      </w:r>
      <w:r>
        <w:rPr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wenn</w:t>
      </w:r>
      <w:r>
        <w:rPr>
          <w:sz w:val="24"/>
          <w:szCs w:val="24"/>
        </w:rPr>
        <w:t>;</w:t>
      </w:r>
      <w:r>
        <w:rPr>
          <w:spacing w:val="96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с союзами </w:t>
      </w:r>
      <w:r>
        <w:rPr>
          <w:i/>
          <w:iCs/>
          <w:sz w:val="24"/>
          <w:szCs w:val="24"/>
        </w:rPr>
        <w:t>wenn, als, nachdem</w:t>
      </w:r>
      <w:r>
        <w:rPr>
          <w:sz w:val="24"/>
          <w:szCs w:val="24"/>
        </w:rPr>
        <w:t xml:space="preserve">; определительными с относительными местоимениями </w:t>
      </w:r>
      <w:r>
        <w:rPr>
          <w:i/>
          <w:iCs/>
          <w:sz w:val="24"/>
          <w:szCs w:val="24"/>
        </w:rPr>
        <w:t>die,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der,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dаs</w:t>
      </w:r>
      <w:r>
        <w:rPr>
          <w:sz w:val="24"/>
          <w:szCs w:val="24"/>
        </w:rPr>
        <w:t>; цели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союзом </w:t>
      </w:r>
      <w:r>
        <w:rPr>
          <w:i/>
          <w:iCs/>
          <w:sz w:val="24"/>
          <w:szCs w:val="24"/>
        </w:rPr>
        <w:t>damit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2" w:line="237" w:lineRule="auto"/>
        <w:ind w:left="1602" w:right="724" w:firstLine="707"/>
        <w:rPr>
          <w:sz w:val="24"/>
          <w:szCs w:val="24"/>
        </w:rPr>
      </w:pPr>
      <w:r>
        <w:rPr>
          <w:sz w:val="24"/>
          <w:szCs w:val="24"/>
        </w:rPr>
        <w:t xml:space="preserve">использовать косвенную речь, в том числе косвенный вопрос с союзом </w:t>
      </w:r>
      <w:r>
        <w:rPr>
          <w:i/>
          <w:iCs/>
          <w:sz w:val="24"/>
          <w:szCs w:val="24"/>
        </w:rPr>
        <w:t xml:space="preserve">ob,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 сослагательного наклонения;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2"/>
        <w:ind w:left="1602" w:right="725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множественном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правилу,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исключения;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3" w:line="237" w:lineRule="auto"/>
        <w:ind w:left="1602" w:right="734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определенным/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неопределенным/нулевым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артиклем, знать 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склонение;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5" w:line="237" w:lineRule="auto"/>
        <w:ind w:left="1602" w:right="728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местоимения: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притяжательные,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указательные,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неопределенные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неопределённо-личные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“man”</w:t>
      </w:r>
      <w:r>
        <w:rPr>
          <w:sz w:val="24"/>
          <w:szCs w:val="24"/>
        </w:rPr>
        <w:t>);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2" w:line="293" w:lineRule="exact"/>
        <w:ind w:left="2595" w:hanging="286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склонения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прилагательных,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речи;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2" w:line="237" w:lineRule="auto"/>
        <w:ind w:left="1602" w:right="736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прилагательные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наречия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положительной,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сравнительной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превосходной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степенях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2" w:line="294" w:lineRule="exact"/>
        <w:ind w:left="2595" w:hanging="286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употреблять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количественные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порядковые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числительные;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ind w:left="1602" w:right="723" w:firstLine="707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управление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глаголов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предлоги,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требующие </w:t>
      </w:r>
      <w:r>
        <w:rPr>
          <w:i/>
          <w:iCs/>
          <w:sz w:val="24"/>
          <w:szCs w:val="24"/>
        </w:rPr>
        <w:t xml:space="preserve">Akkusativ,  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Dativ,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Akkusativ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Dativ</w:t>
      </w:r>
      <w:r>
        <w:rPr>
          <w:sz w:val="24"/>
          <w:szCs w:val="24"/>
        </w:rPr>
        <w:t>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3" w:line="237" w:lineRule="auto"/>
        <w:ind w:left="1602"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глаголы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употребительных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временных формах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действительного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залога:</w:t>
      </w:r>
      <w:r>
        <w:rPr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Präsens,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Perfekt,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Futurum,Präteritum</w:t>
      </w:r>
      <w:r>
        <w:rPr>
          <w:sz w:val="24"/>
          <w:szCs w:val="24"/>
        </w:rPr>
        <w:t>.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5" w:line="237" w:lineRule="auto"/>
        <w:ind w:left="1602" w:right="726" w:firstLine="707"/>
        <w:jc w:val="left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спряжение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глаголов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>
        <w:rPr>
          <w:i/>
          <w:iCs/>
          <w:sz w:val="24"/>
          <w:szCs w:val="24"/>
        </w:rPr>
        <w:t>Präsens,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Präteritum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речи 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2596"/>
        </w:tabs>
        <w:spacing w:before="4" w:line="237" w:lineRule="auto"/>
        <w:ind w:left="1602" w:right="727" w:firstLine="707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модальные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глаголы</w:t>
      </w:r>
      <w:r>
        <w:rPr>
          <w:spacing w:val="3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wollen,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können,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műssen,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sollen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эквиваленты: </w:t>
      </w:r>
      <w:r>
        <w:rPr>
          <w:i/>
          <w:iCs/>
          <w:sz w:val="24"/>
          <w:szCs w:val="24"/>
        </w:rPr>
        <w:t>haben/sein +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+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zu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+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Infinitiv </w:t>
      </w:r>
      <w:r>
        <w:rPr>
          <w:sz w:val="24"/>
          <w:szCs w:val="24"/>
        </w:rPr>
        <w:t>;</w:t>
      </w:r>
    </w:p>
    <w:p w:rsidR="00A25F95" w:rsidRDefault="00A25F95" w:rsidP="005D0505">
      <w:pPr>
        <w:pStyle w:val="ListParagraph"/>
        <w:numPr>
          <w:ilvl w:val="0"/>
          <w:numId w:val="56"/>
        </w:numPr>
        <w:tabs>
          <w:tab w:val="left" w:pos="2596"/>
        </w:tabs>
        <w:spacing w:before="5" w:line="237" w:lineRule="auto"/>
        <w:ind w:right="729" w:hanging="360"/>
        <w:jc w:val="left"/>
        <w:rPr>
          <w:sz w:val="24"/>
          <w:szCs w:val="24"/>
        </w:rPr>
      </w:pPr>
      <w:r>
        <w:tab/>
      </w:r>
      <w:r>
        <w:rPr>
          <w:sz w:val="24"/>
          <w:szCs w:val="24"/>
        </w:rPr>
        <w:t>распознавать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возвратные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глаголы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временных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формах: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Präsens, Perfekt, Futur, Präteritum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sich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waschen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  <w:tab w:val="left" w:pos="5287"/>
          <w:tab w:val="left" w:pos="5634"/>
          <w:tab w:val="left" w:pos="7112"/>
          <w:tab w:val="left" w:pos="7440"/>
          <w:tab w:val="left" w:pos="8135"/>
          <w:tab w:val="left" w:pos="9818"/>
        </w:tabs>
        <w:spacing w:before="4" w:line="237" w:lineRule="auto"/>
        <w:ind w:right="726" w:firstLine="708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употреблять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речи</w:t>
      </w: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 xml:space="preserve">Konjunktiv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выражения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нереального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желания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(условия);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  <w:tab w:val="left" w:pos="5465"/>
          <w:tab w:val="left" w:pos="7997"/>
          <w:tab w:val="left" w:pos="8448"/>
          <w:tab w:val="left" w:pos="10040"/>
          <w:tab w:val="left" w:pos="10479"/>
        </w:tabs>
        <w:spacing w:before="3" w:line="294" w:lineRule="exact"/>
        <w:ind w:left="3726"/>
        <w:jc w:val="left"/>
        <w:rPr>
          <w:sz w:val="24"/>
          <w:szCs w:val="24"/>
        </w:rPr>
      </w:pPr>
      <w:r>
        <w:rPr>
          <w:sz w:val="24"/>
          <w:szCs w:val="24"/>
        </w:rPr>
        <w:t>Согласование</w:t>
      </w:r>
      <w:r>
        <w:rPr>
          <w:sz w:val="24"/>
          <w:szCs w:val="24"/>
        </w:rPr>
        <w:tab/>
        <w:t>времен.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Распознавать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употреблять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речи</w:t>
      </w:r>
    </w:p>
    <w:p w:rsidR="00A25F95" w:rsidRDefault="00A25F95">
      <w:pPr>
        <w:spacing w:line="275" w:lineRule="exact"/>
        <w:ind w:left="2322"/>
        <w:rPr>
          <w:sz w:val="24"/>
          <w:szCs w:val="24"/>
        </w:rPr>
      </w:pPr>
      <w:r>
        <w:rPr>
          <w:i/>
          <w:iCs/>
          <w:sz w:val="24"/>
          <w:szCs w:val="24"/>
        </w:rPr>
        <w:t>Plusquamperfekt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согласовании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времен;</w:t>
      </w:r>
    </w:p>
    <w:p w:rsidR="00A25F95" w:rsidRDefault="00A25F95" w:rsidP="005D0505">
      <w:pPr>
        <w:pStyle w:val="ListParagraph"/>
        <w:numPr>
          <w:ilvl w:val="1"/>
          <w:numId w:val="56"/>
        </w:numPr>
        <w:tabs>
          <w:tab w:val="left" w:pos="3727"/>
        </w:tabs>
        <w:ind w:right="726" w:firstLine="708"/>
        <w:jc w:val="left"/>
        <w:rPr>
          <w:i/>
          <w:iCs/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местоименные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наречия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worüber,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darüber,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womit, damit).</w:t>
      </w:r>
    </w:p>
    <w:p w:rsidR="00A25F95" w:rsidRDefault="00A25F95">
      <w:pPr>
        <w:pStyle w:val="BodyText"/>
        <w:spacing w:before="3"/>
        <w:ind w:left="0" w:firstLine="0"/>
        <w:jc w:val="left"/>
        <w:rPr>
          <w:i/>
          <w:iCs/>
        </w:rPr>
      </w:pPr>
    </w:p>
    <w:p w:rsidR="00A25F95" w:rsidRDefault="00A25F95">
      <w:pPr>
        <w:pStyle w:val="Heading4"/>
        <w:spacing w:before="1" w:line="240" w:lineRule="auto"/>
        <w:ind w:right="5483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0"/>
          <w:numId w:val="55"/>
        </w:numPr>
        <w:tabs>
          <w:tab w:val="left" w:pos="2596"/>
        </w:tabs>
        <w:spacing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неформального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A25F95" w:rsidRDefault="00A25F95" w:rsidP="005D0505">
      <w:pPr>
        <w:pStyle w:val="ListParagraph"/>
        <w:numPr>
          <w:ilvl w:val="0"/>
          <w:numId w:val="55"/>
        </w:numPr>
        <w:tabs>
          <w:tab w:val="left" w:pos="2596"/>
        </w:tabs>
        <w:spacing w:before="4"/>
        <w:ind w:left="2595"/>
        <w:rPr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родную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английском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языке;</w:t>
      </w:r>
    </w:p>
    <w:p w:rsidR="00A25F95" w:rsidRDefault="00A25F95">
      <w:pPr>
        <w:jc w:val="both"/>
        <w:rPr>
          <w:sz w:val="24"/>
          <w:szCs w:val="24"/>
        </w:rPr>
        <w:sectPr w:rsidR="00A25F95">
          <w:pgSz w:w="11910" w:h="16840"/>
          <w:pgMar w:top="1020" w:right="120" w:bottom="1420" w:left="100" w:header="0" w:footer="1124" w:gutter="0"/>
          <w:cols w:space="720"/>
        </w:sectPr>
      </w:pPr>
    </w:p>
    <w:p w:rsidR="00A25F95" w:rsidRDefault="00A25F95" w:rsidP="005D0505">
      <w:pPr>
        <w:pStyle w:val="ListParagraph"/>
        <w:numPr>
          <w:ilvl w:val="0"/>
          <w:numId w:val="55"/>
        </w:numPr>
        <w:tabs>
          <w:tab w:val="left" w:pos="2596"/>
        </w:tabs>
        <w:spacing w:before="88"/>
        <w:ind w:right="729" w:firstLine="707"/>
        <w:jc w:val="left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социокультурные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реалии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чтении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аудировании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изученного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материала.</w:t>
      </w:r>
    </w:p>
    <w:p w:rsidR="00A25F95" w:rsidRDefault="00A25F95">
      <w:pPr>
        <w:pStyle w:val="Heading4"/>
        <w:spacing w:before="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0"/>
          <w:numId w:val="55"/>
        </w:numPr>
        <w:tabs>
          <w:tab w:val="left" w:pos="2596"/>
        </w:tabs>
        <w:spacing w:before="1" w:line="237" w:lineRule="auto"/>
        <w:ind w:right="729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социокультурные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реалии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создании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устных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письменных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высказываний;</w:t>
      </w:r>
    </w:p>
    <w:p w:rsidR="00A25F95" w:rsidRDefault="00A25F95" w:rsidP="005D0505">
      <w:pPr>
        <w:pStyle w:val="ListParagraph"/>
        <w:numPr>
          <w:ilvl w:val="0"/>
          <w:numId w:val="55"/>
        </w:numPr>
        <w:tabs>
          <w:tab w:val="left" w:pos="2596"/>
        </w:tabs>
        <w:spacing w:before="5" w:line="237" w:lineRule="auto"/>
        <w:ind w:right="731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находить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сходство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различие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традициях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родной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страны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страны/стран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изучаемого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языка.</w:t>
      </w:r>
    </w:p>
    <w:p w:rsidR="00A25F95" w:rsidRDefault="00A25F95">
      <w:pPr>
        <w:pStyle w:val="Heading4"/>
        <w:spacing w:before="5" w:line="240" w:lineRule="auto"/>
        <w:ind w:right="6632"/>
        <w:jc w:val="left"/>
      </w:pPr>
      <w:r>
        <w:t>Компенсаторные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0"/>
          <w:numId w:val="55"/>
        </w:numPr>
        <w:tabs>
          <w:tab w:val="left" w:pos="2596"/>
          <w:tab w:val="left" w:pos="3784"/>
          <w:tab w:val="left" w:pos="4216"/>
          <w:tab w:val="left" w:pos="5554"/>
          <w:tab w:val="left" w:pos="6139"/>
          <w:tab w:val="left" w:pos="7328"/>
          <w:tab w:val="left" w:pos="8537"/>
          <w:tab w:val="left" w:pos="9590"/>
        </w:tabs>
        <w:spacing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выходить</w:t>
      </w:r>
      <w:r>
        <w:rPr>
          <w:sz w:val="24"/>
          <w:szCs w:val="24"/>
        </w:rPr>
        <w:tab/>
        <w:t>из</w:t>
      </w:r>
      <w:r>
        <w:rPr>
          <w:sz w:val="24"/>
          <w:szCs w:val="24"/>
        </w:rPr>
        <w:tab/>
        <w:t>положения</w:t>
      </w:r>
      <w:r>
        <w:rPr>
          <w:sz w:val="24"/>
          <w:szCs w:val="24"/>
        </w:rPr>
        <w:tab/>
        <w:t>при</w:t>
      </w:r>
      <w:r>
        <w:rPr>
          <w:sz w:val="24"/>
          <w:szCs w:val="24"/>
        </w:rPr>
        <w:tab/>
        <w:t>дефиците</w:t>
      </w:r>
      <w:r>
        <w:rPr>
          <w:sz w:val="24"/>
          <w:szCs w:val="24"/>
        </w:rPr>
        <w:tab/>
        <w:t>языковых</w:t>
      </w:r>
      <w:r>
        <w:rPr>
          <w:sz w:val="24"/>
          <w:szCs w:val="24"/>
        </w:rPr>
        <w:tab/>
        <w:t>средств: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использовать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переспрос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 говорении.</w:t>
      </w:r>
    </w:p>
    <w:p w:rsidR="00A25F95" w:rsidRDefault="00A25F95">
      <w:pPr>
        <w:pStyle w:val="Heading4"/>
        <w:spacing w:before="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0"/>
          <w:numId w:val="55"/>
        </w:numPr>
        <w:tabs>
          <w:tab w:val="left" w:pos="2596"/>
        </w:tabs>
        <w:spacing w:before="1" w:line="237" w:lineRule="auto"/>
        <w:ind w:right="730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перифраз,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синонимические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антонимические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говорении;</w:t>
      </w:r>
    </w:p>
    <w:p w:rsidR="00A25F95" w:rsidRDefault="00A25F95" w:rsidP="005D0505">
      <w:pPr>
        <w:pStyle w:val="ListParagraph"/>
        <w:numPr>
          <w:ilvl w:val="0"/>
          <w:numId w:val="55"/>
        </w:numPr>
        <w:tabs>
          <w:tab w:val="left" w:pos="2596"/>
        </w:tabs>
        <w:spacing w:before="3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пользоваться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языковой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контекстуальной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догадкой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аудировании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чтении.</w:t>
      </w:r>
    </w:p>
    <w:p w:rsidR="00A25F95" w:rsidRDefault="00A25F95">
      <w:pPr>
        <w:pStyle w:val="BodyText"/>
        <w:spacing w:before="2"/>
        <w:ind w:left="0" w:firstLine="0"/>
        <w:jc w:val="left"/>
        <w:rPr>
          <w:i/>
          <w:iCs/>
        </w:rPr>
      </w:pPr>
    </w:p>
    <w:p w:rsidR="00A25F95" w:rsidRDefault="00A25F95" w:rsidP="005D0505">
      <w:pPr>
        <w:pStyle w:val="ListParagraph"/>
        <w:numPr>
          <w:ilvl w:val="3"/>
          <w:numId w:val="64"/>
        </w:numPr>
        <w:tabs>
          <w:tab w:val="left" w:pos="3090"/>
        </w:tabs>
        <w:spacing w:line="275" w:lineRule="exact"/>
        <w:ind w:left="3090"/>
        <w:jc w:val="lef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Второй</w:t>
      </w:r>
      <w:r>
        <w:rPr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иностранный</w:t>
      </w:r>
      <w:r>
        <w:rPr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язык</w:t>
      </w:r>
    </w:p>
    <w:p w:rsidR="00A25F95" w:rsidRDefault="00A25F95" w:rsidP="005D0505">
      <w:pPr>
        <w:pStyle w:val="Heading4"/>
        <w:numPr>
          <w:ilvl w:val="4"/>
          <w:numId w:val="52"/>
        </w:numPr>
        <w:tabs>
          <w:tab w:val="left" w:pos="4122"/>
        </w:tabs>
        <w:spacing w:line="240" w:lineRule="auto"/>
        <w:ind w:right="5730" w:firstLine="852"/>
        <w:jc w:val="left"/>
      </w:pPr>
      <w:r>
        <w:rPr>
          <w:i/>
          <w:iCs/>
        </w:rPr>
        <w:t>Английский язык</w:t>
      </w:r>
      <w:r>
        <w:rPr>
          <w:i/>
          <w:iCs/>
          <w:spacing w:val="-57"/>
        </w:rPr>
        <w:t xml:space="preserve"> </w:t>
      </w:r>
      <w:r>
        <w:t>Коммуникативные умения</w:t>
      </w:r>
      <w:r>
        <w:rPr>
          <w:spacing w:val="1"/>
        </w:rPr>
        <w:t xml:space="preserve"> </w:t>
      </w:r>
      <w:r>
        <w:t>Говорение. Диалогическая речь</w:t>
      </w:r>
      <w:r>
        <w:rPr>
          <w:spacing w:val="1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0"/>
          <w:numId w:val="53"/>
        </w:numPr>
        <w:tabs>
          <w:tab w:val="left" w:pos="2596"/>
        </w:tabs>
        <w:ind w:right="729" w:firstLine="707"/>
        <w:rPr>
          <w:sz w:val="24"/>
          <w:szCs w:val="24"/>
        </w:rPr>
      </w:pPr>
      <w:r>
        <w:rPr>
          <w:sz w:val="24"/>
          <w:szCs w:val="24"/>
        </w:rPr>
        <w:t>вести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диалог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(диалог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этикетного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характер,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диалог-расспрос,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диалог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побуждение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действию;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комбинированный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неофициального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 в рамках освоенной тематики, соблюдая нормы речевого этикета, принятые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изучаемого языка.</w:t>
      </w:r>
    </w:p>
    <w:p w:rsidR="00A25F95" w:rsidRDefault="00A25F95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0"/>
          <w:numId w:val="53"/>
        </w:numPr>
        <w:tabs>
          <w:tab w:val="left" w:pos="2596"/>
        </w:tabs>
        <w:spacing w:line="292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вести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диалог-обмен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мнениями;</w:t>
      </w:r>
    </w:p>
    <w:p w:rsidR="00A25F95" w:rsidRDefault="00A25F95" w:rsidP="005D0505">
      <w:pPr>
        <w:pStyle w:val="ListParagraph"/>
        <w:numPr>
          <w:ilvl w:val="0"/>
          <w:numId w:val="53"/>
        </w:numPr>
        <w:tabs>
          <w:tab w:val="left" w:pos="2596"/>
        </w:tabs>
        <w:spacing w:line="293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брать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интервью;</w:t>
      </w:r>
    </w:p>
    <w:p w:rsidR="00A25F95" w:rsidRDefault="00A25F95" w:rsidP="005D0505">
      <w:pPr>
        <w:pStyle w:val="ListParagraph"/>
        <w:numPr>
          <w:ilvl w:val="0"/>
          <w:numId w:val="53"/>
        </w:numPr>
        <w:tabs>
          <w:tab w:val="left" w:pos="2596"/>
        </w:tabs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вести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диалог-расспрос</w:t>
      </w:r>
      <w:r>
        <w:rPr>
          <w:i/>
          <w:iCs/>
          <w:spacing w:val="3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3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нелинейного</w:t>
      </w:r>
      <w:r>
        <w:rPr>
          <w:i/>
          <w:iCs/>
          <w:spacing w:val="3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текста</w:t>
      </w:r>
      <w:r>
        <w:rPr>
          <w:i/>
          <w:iCs/>
          <w:spacing w:val="3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(таблицы,</w:t>
      </w:r>
      <w:r>
        <w:rPr>
          <w:i/>
          <w:iCs/>
          <w:spacing w:val="3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диаграммы</w:t>
      </w:r>
      <w:r>
        <w:rPr>
          <w:i/>
          <w:iCs/>
          <w:spacing w:val="3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</w:p>
    <w:p w:rsidR="00A25F95" w:rsidRDefault="00A25F95">
      <w:pPr>
        <w:rPr>
          <w:sz w:val="24"/>
          <w:szCs w:val="24"/>
        </w:rPr>
        <w:sectPr w:rsidR="00A25F95">
          <w:pgSz w:w="11910" w:h="16840"/>
          <w:pgMar w:top="1040" w:right="120" w:bottom="1420" w:left="100" w:header="0" w:footer="1124" w:gutter="0"/>
          <w:cols w:space="720"/>
        </w:sectPr>
      </w:pPr>
    </w:p>
    <w:p w:rsidR="00A25F95" w:rsidRDefault="00A25F95">
      <w:pPr>
        <w:spacing w:line="272" w:lineRule="exact"/>
        <w:jc w:val="righ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т.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д.)</w:t>
      </w:r>
    </w:p>
    <w:p w:rsidR="00A25F95" w:rsidRDefault="00A25F95">
      <w:pPr>
        <w:pStyle w:val="BodyText"/>
        <w:spacing w:before="1"/>
        <w:ind w:left="0" w:firstLine="0"/>
        <w:jc w:val="left"/>
        <w:rPr>
          <w:i/>
          <w:iCs/>
        </w:rPr>
      </w:pPr>
      <w:r>
        <w:br w:type="column"/>
      </w:r>
    </w:p>
    <w:p w:rsidR="00A25F95" w:rsidRDefault="00A25F95">
      <w:pPr>
        <w:pStyle w:val="Heading4"/>
        <w:spacing w:line="240" w:lineRule="auto"/>
        <w:ind w:left="113" w:right="5702"/>
        <w:jc w:val="left"/>
      </w:pPr>
      <w:r>
        <w:t>Говорение.</w:t>
      </w:r>
      <w:r>
        <w:rPr>
          <w:spacing w:val="-7"/>
        </w:rPr>
        <w:t xml:space="preserve"> </w:t>
      </w:r>
      <w:r>
        <w:t>Монологическая</w:t>
      </w:r>
      <w:r>
        <w:rPr>
          <w:spacing w:val="-6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>
      <w:pPr>
        <w:pStyle w:val="ListParagraph"/>
        <w:numPr>
          <w:ilvl w:val="0"/>
          <w:numId w:val="54"/>
        </w:numPr>
        <w:tabs>
          <w:tab w:val="left" w:pos="399"/>
          <w:tab w:val="left" w:pos="2372"/>
        </w:tabs>
        <w:spacing w:line="291" w:lineRule="exact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строить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связное</w:t>
      </w:r>
      <w:r>
        <w:rPr>
          <w:sz w:val="24"/>
          <w:szCs w:val="24"/>
        </w:rPr>
        <w:tab/>
        <w:t>монологическое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 xml:space="preserve">высказывание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с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опорой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зрительную</w:t>
      </w:r>
    </w:p>
    <w:p w:rsidR="00A25F95" w:rsidRDefault="00A25F95">
      <w:pPr>
        <w:spacing w:line="291" w:lineRule="exact"/>
        <w:rPr>
          <w:sz w:val="24"/>
          <w:szCs w:val="24"/>
        </w:rPr>
      </w:pPr>
    </w:p>
    <w:p w:rsidR="00A25F95" w:rsidRPr="00A60A07" w:rsidRDefault="00A25F95" w:rsidP="00A60A07">
      <w:pPr>
        <w:spacing w:line="291" w:lineRule="exact"/>
        <w:rPr>
          <w:sz w:val="24"/>
          <w:szCs w:val="24"/>
        </w:rPr>
      </w:pPr>
      <w:r w:rsidRPr="00A60A07">
        <w:rPr>
          <w:sz w:val="24"/>
          <w:szCs w:val="24"/>
        </w:rPr>
        <w:t>наглядность и/или вербальные опоры (ключевые слова, план, вопросы) в рамках освоенной тематики;</w:t>
      </w:r>
    </w:p>
    <w:p w:rsidR="00A25F95" w:rsidRPr="00A60A07" w:rsidRDefault="00A25F95" w:rsidP="00A60A07">
      <w:pPr>
        <w:spacing w:line="291" w:lineRule="exact"/>
        <w:rPr>
          <w:sz w:val="24"/>
          <w:szCs w:val="24"/>
        </w:rPr>
      </w:pPr>
      <w:r w:rsidRPr="00A60A07">
        <w:rPr>
          <w:sz w:val="24"/>
          <w:szCs w:val="24"/>
        </w:rPr>
        <w:t>•</w:t>
      </w:r>
      <w:r w:rsidRPr="00A60A07">
        <w:rPr>
          <w:sz w:val="24"/>
          <w:szCs w:val="24"/>
        </w:rPr>
        <w:tab/>
        <w:t>описывать события с опорой на зрительную наглядность и/или вербальную опору (ключевые слова, план, вопросы);</w:t>
      </w:r>
    </w:p>
    <w:p w:rsidR="00A25F95" w:rsidRPr="00A60A07" w:rsidRDefault="00A25F95" w:rsidP="00A60A07">
      <w:pPr>
        <w:spacing w:line="291" w:lineRule="exact"/>
        <w:rPr>
          <w:sz w:val="24"/>
          <w:szCs w:val="24"/>
        </w:rPr>
      </w:pPr>
      <w:r w:rsidRPr="00A60A07">
        <w:rPr>
          <w:sz w:val="24"/>
          <w:szCs w:val="24"/>
        </w:rPr>
        <w:t>•</w:t>
      </w:r>
      <w:r w:rsidRPr="00A60A07">
        <w:rPr>
          <w:sz w:val="24"/>
          <w:szCs w:val="24"/>
        </w:rPr>
        <w:tab/>
        <w:t>давать краткую характеристику реальных людей и литературных персонажей;</w:t>
      </w:r>
    </w:p>
    <w:p w:rsidR="00A25F95" w:rsidRPr="00A60A07" w:rsidRDefault="00A25F95" w:rsidP="00A60A07">
      <w:pPr>
        <w:spacing w:line="291" w:lineRule="exact"/>
        <w:rPr>
          <w:sz w:val="24"/>
          <w:szCs w:val="24"/>
        </w:rPr>
      </w:pPr>
      <w:r w:rsidRPr="00A60A07">
        <w:rPr>
          <w:sz w:val="24"/>
          <w:szCs w:val="24"/>
        </w:rPr>
        <w:t>•</w:t>
      </w:r>
      <w:r w:rsidRPr="00A60A07">
        <w:rPr>
          <w:sz w:val="24"/>
          <w:szCs w:val="24"/>
        </w:rPr>
        <w:tab/>
        <w:t>передавать основное содержание прочитанного текста с опорой или без опоры на текст, ключевые слова/план/вопросы;</w:t>
      </w:r>
    </w:p>
    <w:p w:rsidR="00A25F95" w:rsidRDefault="00A25F95" w:rsidP="00A60A07">
      <w:pPr>
        <w:spacing w:line="291" w:lineRule="exact"/>
        <w:rPr>
          <w:sz w:val="24"/>
          <w:szCs w:val="24"/>
        </w:rPr>
      </w:pPr>
      <w:r w:rsidRPr="00A60A07">
        <w:rPr>
          <w:sz w:val="24"/>
          <w:szCs w:val="24"/>
        </w:rPr>
        <w:t>•</w:t>
      </w:r>
      <w:r w:rsidRPr="00A60A07">
        <w:rPr>
          <w:sz w:val="24"/>
          <w:szCs w:val="24"/>
        </w:rPr>
        <w:tab/>
        <w:t>описывать</w:t>
      </w:r>
      <w:r w:rsidRPr="00A60A07">
        <w:rPr>
          <w:sz w:val="24"/>
          <w:szCs w:val="24"/>
        </w:rPr>
        <w:tab/>
        <w:t>картинку/фото</w:t>
      </w:r>
      <w:r w:rsidRPr="00A60A07">
        <w:rPr>
          <w:sz w:val="24"/>
          <w:szCs w:val="24"/>
        </w:rPr>
        <w:tab/>
        <w:t>с</w:t>
      </w:r>
      <w:r w:rsidRPr="00A60A07">
        <w:rPr>
          <w:sz w:val="24"/>
          <w:szCs w:val="24"/>
        </w:rPr>
        <w:tab/>
        <w:t>опорой</w:t>
      </w:r>
      <w:r w:rsidRPr="00A60A07">
        <w:rPr>
          <w:sz w:val="24"/>
          <w:szCs w:val="24"/>
        </w:rPr>
        <w:tab/>
        <w:t>или</w:t>
      </w:r>
      <w:r w:rsidRPr="00A60A07">
        <w:rPr>
          <w:sz w:val="24"/>
          <w:szCs w:val="24"/>
        </w:rPr>
        <w:tab/>
        <w:t>без</w:t>
      </w:r>
      <w:r w:rsidRPr="00A60A07">
        <w:rPr>
          <w:sz w:val="24"/>
          <w:szCs w:val="24"/>
        </w:rPr>
        <w:tab/>
        <w:t>опоры</w:t>
      </w:r>
      <w:r w:rsidRPr="00A60A07">
        <w:rPr>
          <w:sz w:val="24"/>
          <w:szCs w:val="24"/>
        </w:rPr>
        <w:tab/>
        <w:t>на</w:t>
      </w:r>
      <w:r w:rsidRPr="00A60A07">
        <w:rPr>
          <w:sz w:val="24"/>
          <w:szCs w:val="24"/>
        </w:rPr>
        <w:tab/>
        <w:t>ключевые слова/план/вопросы.</w:t>
      </w:r>
    </w:p>
    <w:p w:rsidR="00A25F95" w:rsidRDefault="00A25F95" w:rsidP="00A60A07">
      <w:pPr>
        <w:spacing w:line="291" w:lineRule="exact"/>
        <w:rPr>
          <w:sz w:val="24"/>
          <w:szCs w:val="24"/>
        </w:rPr>
      </w:pPr>
    </w:p>
    <w:p w:rsidR="00A25F95" w:rsidRPr="00A60A07" w:rsidRDefault="00A25F95" w:rsidP="00A60A07">
      <w:pPr>
        <w:spacing w:line="291" w:lineRule="exact"/>
        <w:rPr>
          <w:sz w:val="24"/>
          <w:szCs w:val="24"/>
        </w:rPr>
        <w:sectPr w:rsidR="00A25F95" w:rsidRPr="00A60A07">
          <w:type w:val="continuous"/>
          <w:pgSz w:w="11910" w:h="16840"/>
          <w:pgMar w:top="1300" w:right="120" w:bottom="1320" w:left="100" w:header="720" w:footer="720" w:gutter="0"/>
          <w:cols w:num="2" w:space="720" w:equalWidth="0">
            <w:col w:w="2157" w:space="40"/>
            <w:col w:w="9493"/>
          </w:cols>
        </w:sectPr>
      </w:pPr>
    </w:p>
    <w:p w:rsidR="00A25F95" w:rsidRDefault="00A25F95">
      <w:pPr>
        <w:pStyle w:val="Heading4"/>
        <w:spacing w:before="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line="293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делать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заданную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тему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прочитанного;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3" w:line="237" w:lineRule="auto"/>
        <w:ind w:right="731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комментировать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факты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прочитанного/прослушанного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текста,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выражать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аргументировать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прочитанному/прослушанному;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6" w:line="237" w:lineRule="auto"/>
        <w:ind w:right="730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кратко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высказываться без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предварительной подготовки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предложенной ситуацией общения;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4" w:line="237" w:lineRule="auto"/>
        <w:ind w:right="730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кратко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высказываться</w:t>
      </w:r>
      <w:r>
        <w:rPr>
          <w:i/>
          <w:iCs/>
          <w:spacing w:val="3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3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опорой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нелинейный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</w:t>
      </w:r>
      <w:r>
        <w:rPr>
          <w:i/>
          <w:iCs/>
          <w:spacing w:val="3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(таблицы,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диаграммы,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расписание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т.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п.)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2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кратко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излагать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выполненной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проектной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работы.</w:t>
      </w:r>
    </w:p>
    <w:p w:rsidR="00A25F95" w:rsidRDefault="00A25F95">
      <w:pPr>
        <w:pStyle w:val="Heading4"/>
        <w:spacing w:before="2" w:line="240" w:lineRule="auto"/>
        <w:jc w:val="left"/>
      </w:pPr>
      <w:r>
        <w:t>Аудирование</w:t>
      </w:r>
    </w:p>
    <w:p w:rsidR="00A25F95" w:rsidRDefault="00A25F95">
      <w:pPr>
        <w:spacing w:line="275" w:lineRule="exact"/>
        <w:ind w:left="23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1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воспринимать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аутентичных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текстов,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содержащих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некоторое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количество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неизученных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языковых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явлений;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2"/>
        <w:ind w:right="736" w:firstLine="707"/>
        <w:rPr>
          <w:sz w:val="24"/>
          <w:szCs w:val="24"/>
        </w:rPr>
      </w:pPr>
      <w:r>
        <w:rPr>
          <w:sz w:val="24"/>
          <w:szCs w:val="24"/>
        </w:rPr>
        <w:t>воспринимать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нужную/интересующую/запрашиваемую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 в аутентичных текстах, содержащих как изученные языковые явления, так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некоторое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количество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неизученных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явлений.</w:t>
      </w:r>
    </w:p>
    <w:p w:rsidR="00A25F95" w:rsidRDefault="00A25F95">
      <w:pPr>
        <w:pStyle w:val="Heading4"/>
        <w:spacing w:before="4" w:line="240" w:lineRule="auto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88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основную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тему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воспринимаемом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тексте;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4" w:line="237" w:lineRule="auto"/>
        <w:ind w:right="727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контекстуальную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языковую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догадку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восприятии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незнакомые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слова.</w:t>
      </w:r>
    </w:p>
    <w:p w:rsidR="00A25F95" w:rsidRDefault="00A25F95">
      <w:pPr>
        <w:pStyle w:val="Heading4"/>
        <w:spacing w:before="5" w:line="240" w:lineRule="auto"/>
        <w:jc w:val="left"/>
      </w:pPr>
      <w:r>
        <w:t>Чтение</w:t>
      </w:r>
    </w:p>
    <w:p w:rsidR="00A25F95" w:rsidRDefault="00A25F95">
      <w:pPr>
        <w:spacing w:line="275" w:lineRule="exact"/>
        <w:ind w:left="23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1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читать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аутентичных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содержащие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отдельные неизученные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явления;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4" w:line="237" w:lineRule="auto"/>
        <w:ind w:right="726" w:firstLine="707"/>
        <w:rPr>
          <w:sz w:val="24"/>
          <w:szCs w:val="24"/>
        </w:rPr>
      </w:pPr>
      <w:r>
        <w:rPr>
          <w:sz w:val="24"/>
          <w:szCs w:val="24"/>
        </w:rPr>
        <w:t>читать и находить в несложных аутентичных текстах, содержащих отдельные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нужную/интересующую/запрашиваемую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явном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неявном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виде;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8" w:line="237" w:lineRule="auto"/>
        <w:ind w:right="735" w:firstLine="707"/>
        <w:rPr>
          <w:sz w:val="24"/>
          <w:szCs w:val="24"/>
        </w:rPr>
      </w:pPr>
      <w:r>
        <w:rPr>
          <w:sz w:val="24"/>
          <w:szCs w:val="24"/>
        </w:rPr>
        <w:t>читать и полностью понимать несложные аутентичные тексты, построенные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языковом материале;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656"/>
        </w:tabs>
        <w:spacing w:before="4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выразительно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вслух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небольшие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материале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аутентичные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демонстрируя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прочитанного.</w:t>
      </w:r>
    </w:p>
    <w:p w:rsidR="00A25F95" w:rsidRDefault="00A25F95">
      <w:pPr>
        <w:pStyle w:val="Heading4"/>
        <w:spacing w:before="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устанавливать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причинно-следственную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взаимосвязь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изложенных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несложном аутентичном тексте;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2" w:line="237" w:lineRule="auto"/>
        <w:ind w:right="731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восстанавливать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разрозненных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абзацев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путем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добавления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выпущенных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фрагментов.</w:t>
      </w:r>
    </w:p>
    <w:p w:rsidR="00A25F95" w:rsidRDefault="00A25F95">
      <w:pPr>
        <w:pStyle w:val="Heading4"/>
        <w:spacing w:before="5" w:line="240" w:lineRule="auto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A25F95" w:rsidRDefault="00A25F95">
      <w:pPr>
        <w:spacing w:line="275" w:lineRule="exact"/>
        <w:ind w:left="23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1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заполнять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анкеты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формуляры,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(имя,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фамилия,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пол, возраст,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гражданство,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национальность,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адрес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т.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д.);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4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писать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короткие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поздравления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праздниками,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употреблением формул речевого этикета, принятых в стране изучаемого языка, выражать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пожелания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(объемом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30–40 слов,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включая адрес);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6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писать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письмо-стимул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речевого этикета, принятых в стране изучаемого языка: сообщать краткие сведения о себе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запрашивать аналогичную информацию о друге по переписке; выражать благодарность,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извинения,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просьбу;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давать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совет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т. д.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(объемом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120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адрес);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писать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небольшие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письменные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высказывания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образец/план.</w:t>
      </w:r>
    </w:p>
    <w:p w:rsidR="00A25F95" w:rsidRDefault="00A25F95">
      <w:pPr>
        <w:pStyle w:val="Heading4"/>
        <w:spacing w:before="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1" w:line="237" w:lineRule="auto"/>
        <w:ind w:right="731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делать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краткие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выписки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текста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целью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собственных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высказываниях;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  <w:tab w:val="left" w:pos="3574"/>
          <w:tab w:val="left" w:pos="5111"/>
          <w:tab w:val="left" w:pos="6071"/>
          <w:tab w:val="left" w:pos="7074"/>
          <w:tab w:val="left" w:pos="8693"/>
          <w:tab w:val="left" w:pos="9473"/>
          <w:tab w:val="left" w:pos="9808"/>
          <w:tab w:val="left" w:pos="10715"/>
        </w:tabs>
        <w:spacing w:before="2"/>
        <w:ind w:right="729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писать</w:t>
      </w:r>
      <w:r>
        <w:rPr>
          <w:i/>
          <w:iCs/>
          <w:sz w:val="24"/>
          <w:szCs w:val="24"/>
        </w:rPr>
        <w:tab/>
        <w:t>электронное</w:t>
      </w:r>
      <w:r>
        <w:rPr>
          <w:i/>
          <w:iCs/>
          <w:sz w:val="24"/>
          <w:szCs w:val="24"/>
        </w:rPr>
        <w:tab/>
        <w:t>письмо</w:t>
      </w:r>
      <w:r>
        <w:rPr>
          <w:i/>
          <w:iCs/>
          <w:sz w:val="24"/>
          <w:szCs w:val="24"/>
        </w:rPr>
        <w:tab/>
        <w:t>(e-mail)</w:t>
      </w:r>
      <w:r>
        <w:rPr>
          <w:i/>
          <w:iCs/>
          <w:sz w:val="24"/>
          <w:szCs w:val="24"/>
        </w:rPr>
        <w:tab/>
        <w:t>зарубежному</w:t>
      </w:r>
      <w:r>
        <w:rPr>
          <w:i/>
          <w:iCs/>
          <w:sz w:val="24"/>
          <w:szCs w:val="24"/>
        </w:rPr>
        <w:tab/>
        <w:t>другу</w:t>
      </w:r>
      <w:r>
        <w:rPr>
          <w:i/>
          <w:iCs/>
          <w:sz w:val="24"/>
          <w:szCs w:val="24"/>
        </w:rPr>
        <w:tab/>
        <w:t>в</w:t>
      </w:r>
      <w:r>
        <w:rPr>
          <w:i/>
          <w:iCs/>
          <w:sz w:val="24"/>
          <w:szCs w:val="24"/>
        </w:rPr>
        <w:tab/>
        <w:t>ответ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на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электронное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письмо-стимул;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2" w:line="294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составлять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план/тезисы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устного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письменного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сообщения;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line="293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кратко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излагать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письменном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проектной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1" w:line="237" w:lineRule="auto"/>
        <w:ind w:right="725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писать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небольшое</w:t>
      </w:r>
      <w:r>
        <w:rPr>
          <w:i/>
          <w:iCs/>
          <w:spacing w:val="5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письменное  высказывание  с  опорой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нелинейный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(таблицы,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диаграммы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т.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п.).</w:t>
      </w:r>
    </w:p>
    <w:p w:rsidR="00A25F95" w:rsidRDefault="00A25F95">
      <w:pPr>
        <w:pStyle w:val="Heading4"/>
        <w:spacing w:before="5" w:line="240" w:lineRule="auto"/>
        <w:ind w:right="4019"/>
      </w:pPr>
      <w:r>
        <w:t>Языковые навыки и средства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A25F95" w:rsidRDefault="00A25F95">
      <w:pPr>
        <w:spacing w:line="275" w:lineRule="exact"/>
        <w:ind w:left="23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line="292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правильно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писать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слова;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2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правильно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ставить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препинания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повествовательного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вопросительный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восклицательный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восклицательного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предложения;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5"/>
        <w:ind w:right="737" w:firstLine="707"/>
        <w:rPr>
          <w:sz w:val="24"/>
          <w:szCs w:val="24"/>
        </w:rPr>
      </w:pPr>
      <w:r>
        <w:rPr>
          <w:sz w:val="24"/>
          <w:szCs w:val="24"/>
        </w:rPr>
        <w:t>расставлять в личном письме знаки препинания, диктуемые его форматом,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нормами, принятыми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стране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языка.</w:t>
      </w:r>
    </w:p>
    <w:p w:rsidR="00A25F95" w:rsidRDefault="00A25F95">
      <w:pPr>
        <w:pStyle w:val="Heading4"/>
        <w:spacing w:before="4" w:line="240" w:lineRule="auto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  <w:tab w:val="left" w:pos="4027"/>
          <w:tab w:val="left" w:pos="4385"/>
          <w:tab w:val="left" w:pos="6169"/>
          <w:tab w:val="left" w:pos="8061"/>
          <w:tab w:val="left" w:pos="9530"/>
          <w:tab w:val="left" w:pos="10369"/>
          <w:tab w:val="left" w:pos="10727"/>
        </w:tabs>
        <w:spacing w:before="88"/>
        <w:ind w:right="730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сравнивать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анализировать</w:t>
      </w:r>
      <w:r>
        <w:rPr>
          <w:i/>
          <w:iCs/>
          <w:sz w:val="24"/>
          <w:szCs w:val="24"/>
        </w:rPr>
        <w:tab/>
        <w:t>буквосочетания</w:t>
      </w:r>
      <w:r>
        <w:rPr>
          <w:i/>
          <w:iCs/>
          <w:sz w:val="24"/>
          <w:szCs w:val="24"/>
        </w:rPr>
        <w:tab/>
        <w:t>английского</w:t>
      </w:r>
      <w:r>
        <w:rPr>
          <w:i/>
          <w:iCs/>
          <w:sz w:val="24"/>
          <w:szCs w:val="24"/>
        </w:rPr>
        <w:tab/>
        <w:t>языка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транскрипцию.</w:t>
      </w:r>
    </w:p>
    <w:p w:rsidR="00A25F95" w:rsidRDefault="00A25F95">
      <w:pPr>
        <w:pStyle w:val="Heading4"/>
        <w:spacing w:before="4" w:line="240" w:lineRule="auto"/>
        <w:ind w:right="6306"/>
        <w:jc w:val="left"/>
      </w:pPr>
      <w:r>
        <w:t>Фонетическая сторона речи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line="237" w:lineRule="auto"/>
        <w:ind w:right="724" w:firstLine="707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слух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адекватно,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фонематических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ошибок,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ведущих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сбою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коммуникации,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произносить слова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2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правильное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ударение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словах;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предложений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интонации;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членить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предложение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смысловые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группы;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ind w:right="729" w:firstLine="707"/>
        <w:rPr>
          <w:sz w:val="24"/>
          <w:szCs w:val="24"/>
        </w:rPr>
      </w:pPr>
      <w:r>
        <w:rPr>
          <w:sz w:val="24"/>
          <w:szCs w:val="24"/>
        </w:rPr>
        <w:t>адекватно, без ошибок, ведущих к сбою коммуникации, произносить фразы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ритмико-интонационных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(побудительное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общий, специальный, альтернативный и разделительный вопросы), в том числе, соблюдая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отсутствия фразового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ударения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служебных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словах.</w:t>
      </w:r>
    </w:p>
    <w:p w:rsidR="00A25F95" w:rsidRDefault="00A25F95">
      <w:pPr>
        <w:pStyle w:val="Heading4"/>
        <w:spacing w:before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line="293" w:lineRule="exact"/>
        <w:ind w:left="259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выражать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модальные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значения,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чувства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эмоции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интонации;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3" w:line="237" w:lineRule="auto"/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различать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британские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американские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варианты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английского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прослушанных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высказываниях.</w:t>
      </w:r>
    </w:p>
    <w:p w:rsidR="00A25F95" w:rsidRDefault="00A25F95">
      <w:pPr>
        <w:pStyle w:val="Heading4"/>
        <w:spacing w:before="5" w:line="240" w:lineRule="auto"/>
        <w:ind w:right="6482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узнавать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звучащем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(слова, словосочетания, реплики-клише речевого этикета), в том числе многозначные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тематики основной школы;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5"/>
        <w:ind w:right="726" w:firstLine="707"/>
        <w:rPr>
          <w:sz w:val="24"/>
          <w:szCs w:val="24"/>
        </w:rPr>
      </w:pPr>
      <w:r>
        <w:rPr>
          <w:sz w:val="24"/>
          <w:szCs w:val="24"/>
        </w:rPr>
        <w:t>употреблять в устной и письменной речи в их основном значении 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лексические единицы (слова, словосочетания, реплики-клише речевого этикета), в 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 многозначные, в пределах тематики основной школы в соответствии с решаемой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задачей;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1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английском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лексической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сочетаемости;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5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словосложения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конверсии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решаемой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задачей;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7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образовывать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родственные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аффиксации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задачей:</w:t>
      </w:r>
    </w:p>
    <w:p w:rsidR="00A25F95" w:rsidRDefault="00A25F95" w:rsidP="005D0505">
      <w:pPr>
        <w:pStyle w:val="ListParagraph"/>
        <w:numPr>
          <w:ilvl w:val="0"/>
          <w:numId w:val="51"/>
        </w:numPr>
        <w:tabs>
          <w:tab w:val="left" w:pos="2596"/>
        </w:tabs>
        <w:spacing w:before="3"/>
        <w:ind w:left="2595"/>
        <w:rPr>
          <w:sz w:val="24"/>
          <w:szCs w:val="24"/>
        </w:rPr>
      </w:pPr>
      <w:r>
        <w:rPr>
          <w:sz w:val="24"/>
          <w:szCs w:val="24"/>
        </w:rPr>
        <w:t>глаголы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аффиксов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dis</w:t>
      </w:r>
      <w:r>
        <w:rPr>
          <w:sz w:val="24"/>
          <w:szCs w:val="24"/>
        </w:rPr>
        <w:t>-,</w:t>
      </w:r>
      <w:r>
        <w:rPr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mis</w:t>
      </w:r>
      <w:r>
        <w:rPr>
          <w:sz w:val="24"/>
          <w:szCs w:val="24"/>
        </w:rPr>
        <w:t>-,</w:t>
      </w:r>
      <w:r>
        <w:rPr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re</w:t>
      </w:r>
      <w:r>
        <w:rPr>
          <w:sz w:val="24"/>
          <w:szCs w:val="24"/>
        </w:rPr>
        <w:t>-,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i/>
          <w:iCs/>
          <w:sz w:val="24"/>
          <w:szCs w:val="24"/>
        </w:rPr>
        <w:t>ze</w:t>
      </w:r>
      <w:r>
        <w:rPr>
          <w:sz w:val="24"/>
          <w:szCs w:val="24"/>
        </w:rPr>
        <w:t>/-</w:t>
      </w:r>
      <w:r>
        <w:rPr>
          <w:i/>
          <w:iCs/>
          <w:sz w:val="24"/>
          <w:szCs w:val="24"/>
        </w:rPr>
        <w:t>ise</w:t>
      </w:r>
      <w:r>
        <w:rPr>
          <w:sz w:val="24"/>
          <w:szCs w:val="24"/>
        </w:rPr>
        <w:t>;</w:t>
      </w:r>
    </w:p>
    <w:p w:rsidR="00A25F95" w:rsidRDefault="00A25F95" w:rsidP="005D0505">
      <w:pPr>
        <w:pStyle w:val="ListParagraph"/>
        <w:numPr>
          <w:ilvl w:val="0"/>
          <w:numId w:val="51"/>
        </w:numPr>
        <w:tabs>
          <w:tab w:val="left" w:pos="2596"/>
        </w:tabs>
        <w:ind w:left="2595"/>
        <w:rPr>
          <w:sz w:val="24"/>
          <w:szCs w:val="24"/>
        </w:rPr>
      </w:pPr>
      <w:r>
        <w:rPr>
          <w:sz w:val="24"/>
          <w:szCs w:val="24"/>
        </w:rPr>
        <w:t>имена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существительные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суффиксов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i/>
          <w:iCs/>
          <w:sz w:val="24"/>
          <w:szCs w:val="24"/>
        </w:rPr>
        <w:t>or</w:t>
      </w:r>
      <w:r>
        <w:rPr>
          <w:sz w:val="24"/>
          <w:szCs w:val="24"/>
        </w:rPr>
        <w:t>/-</w:t>
      </w:r>
      <w:r>
        <w:rPr>
          <w:i/>
          <w:iCs/>
          <w:sz w:val="24"/>
          <w:szCs w:val="24"/>
        </w:rPr>
        <w:t>er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i/>
          <w:iCs/>
          <w:sz w:val="24"/>
          <w:szCs w:val="24"/>
        </w:rPr>
        <w:t>ist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i/>
          <w:iCs/>
          <w:sz w:val="24"/>
          <w:szCs w:val="24"/>
        </w:rPr>
        <w:t>sion</w:t>
      </w:r>
      <w:r>
        <w:rPr>
          <w:sz w:val="24"/>
          <w:szCs w:val="24"/>
        </w:rPr>
        <w:t>/-</w:t>
      </w:r>
      <w:r>
        <w:rPr>
          <w:i/>
          <w:iCs/>
          <w:sz w:val="24"/>
          <w:szCs w:val="24"/>
        </w:rPr>
        <w:t>tion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i/>
          <w:iCs/>
          <w:sz w:val="24"/>
          <w:szCs w:val="24"/>
        </w:rPr>
        <w:t>nce</w:t>
      </w:r>
      <w:r>
        <w:rPr>
          <w:sz w:val="24"/>
          <w:szCs w:val="24"/>
        </w:rPr>
        <w:t>/-</w:t>
      </w:r>
    </w:p>
    <w:p w:rsidR="00A25F95" w:rsidRPr="00407FAA" w:rsidRDefault="00A25F95">
      <w:pPr>
        <w:ind w:left="1602"/>
        <w:jc w:val="both"/>
        <w:rPr>
          <w:sz w:val="24"/>
          <w:szCs w:val="24"/>
          <w:lang w:val="en-US"/>
        </w:rPr>
      </w:pPr>
      <w:r w:rsidRPr="00407FAA">
        <w:rPr>
          <w:i/>
          <w:iCs/>
          <w:sz w:val="24"/>
          <w:szCs w:val="24"/>
          <w:lang w:val="en-US"/>
        </w:rPr>
        <w:t>ence</w:t>
      </w:r>
      <w:r w:rsidRPr="00407FAA">
        <w:rPr>
          <w:sz w:val="24"/>
          <w:szCs w:val="24"/>
          <w:lang w:val="en-US"/>
        </w:rPr>
        <w:t>,</w:t>
      </w:r>
      <w:r w:rsidRPr="00407FAA">
        <w:rPr>
          <w:spacing w:val="-1"/>
          <w:sz w:val="24"/>
          <w:szCs w:val="24"/>
          <w:lang w:val="en-US"/>
        </w:rPr>
        <w:t xml:space="preserve"> </w:t>
      </w:r>
      <w:r w:rsidRPr="00407FAA">
        <w:rPr>
          <w:sz w:val="24"/>
          <w:szCs w:val="24"/>
          <w:lang w:val="en-US"/>
        </w:rPr>
        <w:t>-</w:t>
      </w:r>
      <w:r w:rsidRPr="00407FAA">
        <w:rPr>
          <w:i/>
          <w:iCs/>
          <w:sz w:val="24"/>
          <w:szCs w:val="24"/>
          <w:lang w:val="en-US"/>
        </w:rPr>
        <w:t>ment</w:t>
      </w:r>
      <w:r w:rsidRPr="00407FAA">
        <w:rPr>
          <w:sz w:val="24"/>
          <w:szCs w:val="24"/>
          <w:lang w:val="en-US"/>
        </w:rPr>
        <w:t>,</w:t>
      </w:r>
      <w:r w:rsidRPr="00407FAA">
        <w:rPr>
          <w:spacing w:val="-1"/>
          <w:sz w:val="24"/>
          <w:szCs w:val="24"/>
          <w:lang w:val="en-US"/>
        </w:rPr>
        <w:t xml:space="preserve"> </w:t>
      </w:r>
      <w:r w:rsidRPr="00407FAA">
        <w:rPr>
          <w:sz w:val="24"/>
          <w:szCs w:val="24"/>
          <w:lang w:val="en-US"/>
        </w:rPr>
        <w:t>-</w:t>
      </w:r>
      <w:r w:rsidRPr="00407FAA">
        <w:rPr>
          <w:i/>
          <w:iCs/>
          <w:sz w:val="24"/>
          <w:szCs w:val="24"/>
          <w:lang w:val="en-US"/>
        </w:rPr>
        <w:t>ity</w:t>
      </w:r>
      <w:r w:rsidRPr="00407FAA">
        <w:rPr>
          <w:i/>
          <w:iCs/>
          <w:spacing w:val="-1"/>
          <w:sz w:val="24"/>
          <w:szCs w:val="24"/>
          <w:lang w:val="en-US"/>
        </w:rPr>
        <w:t xml:space="preserve"> </w:t>
      </w:r>
      <w:r w:rsidRPr="00407FAA">
        <w:rPr>
          <w:sz w:val="24"/>
          <w:szCs w:val="24"/>
          <w:lang w:val="en-US"/>
        </w:rPr>
        <w:t>,</w:t>
      </w:r>
      <w:r w:rsidRPr="00407FAA">
        <w:rPr>
          <w:spacing w:val="-1"/>
          <w:sz w:val="24"/>
          <w:szCs w:val="24"/>
          <w:lang w:val="en-US"/>
        </w:rPr>
        <w:t xml:space="preserve"> </w:t>
      </w:r>
      <w:r w:rsidRPr="00407FAA">
        <w:rPr>
          <w:sz w:val="24"/>
          <w:szCs w:val="24"/>
          <w:lang w:val="en-US"/>
        </w:rPr>
        <w:t>-</w:t>
      </w:r>
      <w:r w:rsidRPr="00407FAA">
        <w:rPr>
          <w:i/>
          <w:iCs/>
          <w:sz w:val="24"/>
          <w:szCs w:val="24"/>
          <w:lang w:val="en-US"/>
        </w:rPr>
        <w:t>ness</w:t>
      </w:r>
      <w:r w:rsidRPr="00407FAA">
        <w:rPr>
          <w:sz w:val="24"/>
          <w:szCs w:val="24"/>
          <w:lang w:val="en-US"/>
        </w:rPr>
        <w:t>, -</w:t>
      </w:r>
      <w:r w:rsidRPr="00407FAA">
        <w:rPr>
          <w:i/>
          <w:iCs/>
          <w:sz w:val="24"/>
          <w:szCs w:val="24"/>
          <w:lang w:val="en-US"/>
        </w:rPr>
        <w:t>ship</w:t>
      </w:r>
      <w:r w:rsidRPr="00407FAA">
        <w:rPr>
          <w:sz w:val="24"/>
          <w:szCs w:val="24"/>
          <w:lang w:val="en-US"/>
        </w:rPr>
        <w:t>,</w:t>
      </w:r>
      <w:r w:rsidRPr="00407FAA">
        <w:rPr>
          <w:spacing w:val="-1"/>
          <w:sz w:val="24"/>
          <w:szCs w:val="24"/>
          <w:lang w:val="en-US"/>
        </w:rPr>
        <w:t xml:space="preserve"> </w:t>
      </w:r>
      <w:r w:rsidRPr="00407FAA">
        <w:rPr>
          <w:sz w:val="24"/>
          <w:szCs w:val="24"/>
          <w:lang w:val="en-US"/>
        </w:rPr>
        <w:t>-</w:t>
      </w:r>
      <w:r w:rsidRPr="00407FAA">
        <w:rPr>
          <w:i/>
          <w:iCs/>
          <w:sz w:val="24"/>
          <w:szCs w:val="24"/>
          <w:lang w:val="en-US"/>
        </w:rPr>
        <w:t>ing</w:t>
      </w:r>
      <w:r w:rsidRPr="00407FAA">
        <w:rPr>
          <w:sz w:val="24"/>
          <w:szCs w:val="24"/>
          <w:lang w:val="en-US"/>
        </w:rPr>
        <w:t>;</w:t>
      </w:r>
    </w:p>
    <w:p w:rsidR="00A25F95" w:rsidRDefault="00A25F95" w:rsidP="005D0505">
      <w:pPr>
        <w:pStyle w:val="ListParagraph"/>
        <w:numPr>
          <w:ilvl w:val="0"/>
          <w:numId w:val="51"/>
        </w:numPr>
        <w:tabs>
          <w:tab w:val="left" w:pos="2596"/>
        </w:tabs>
        <w:spacing w:before="1"/>
        <w:ind w:left="2595"/>
        <w:rPr>
          <w:sz w:val="24"/>
          <w:szCs w:val="24"/>
        </w:rPr>
      </w:pPr>
      <w:r>
        <w:rPr>
          <w:sz w:val="24"/>
          <w:szCs w:val="24"/>
        </w:rPr>
        <w:t>имена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прилагательные при помощи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аффиксов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inter</w:t>
      </w:r>
      <w:r>
        <w:rPr>
          <w:sz w:val="24"/>
          <w:szCs w:val="24"/>
        </w:rPr>
        <w:t>-; -</w:t>
      </w:r>
      <w:r>
        <w:rPr>
          <w:i/>
          <w:iCs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i/>
          <w:iCs/>
          <w:sz w:val="24"/>
          <w:szCs w:val="24"/>
        </w:rPr>
        <w:t>ly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i/>
          <w:iCs/>
          <w:sz w:val="24"/>
          <w:szCs w:val="24"/>
        </w:rPr>
        <w:t>ful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i/>
          <w:iCs/>
          <w:sz w:val="24"/>
          <w:szCs w:val="24"/>
        </w:rPr>
        <w:t>al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i/>
          <w:iCs/>
          <w:sz w:val="24"/>
          <w:szCs w:val="24"/>
        </w:rPr>
        <w:t>ic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i/>
          <w:iCs/>
          <w:sz w:val="24"/>
          <w:szCs w:val="24"/>
        </w:rPr>
        <w:t>ian</w:t>
      </w:r>
      <w:r>
        <w:rPr>
          <w:sz w:val="24"/>
          <w:szCs w:val="24"/>
        </w:rPr>
        <w:t>/</w:t>
      </w:r>
      <w:r>
        <w:rPr>
          <w:i/>
          <w:iCs/>
          <w:sz w:val="24"/>
          <w:szCs w:val="24"/>
        </w:rPr>
        <w:t>an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</w:p>
    <w:p w:rsidR="00A25F95" w:rsidRPr="00407FAA" w:rsidRDefault="00A25F95">
      <w:pPr>
        <w:ind w:left="1602"/>
        <w:jc w:val="both"/>
        <w:rPr>
          <w:sz w:val="24"/>
          <w:szCs w:val="24"/>
          <w:lang w:val="en-US"/>
        </w:rPr>
      </w:pPr>
      <w:r w:rsidRPr="00407FAA">
        <w:rPr>
          <w:i/>
          <w:iCs/>
          <w:sz w:val="24"/>
          <w:szCs w:val="24"/>
          <w:lang w:val="en-US"/>
        </w:rPr>
        <w:t>ing</w:t>
      </w:r>
      <w:r w:rsidRPr="00407FAA">
        <w:rPr>
          <w:sz w:val="24"/>
          <w:szCs w:val="24"/>
          <w:lang w:val="en-US"/>
        </w:rPr>
        <w:t>;</w:t>
      </w:r>
      <w:r w:rsidRPr="00407FAA">
        <w:rPr>
          <w:spacing w:val="-2"/>
          <w:sz w:val="24"/>
          <w:szCs w:val="24"/>
          <w:lang w:val="en-US"/>
        </w:rPr>
        <w:t xml:space="preserve"> </w:t>
      </w:r>
      <w:r w:rsidRPr="00407FAA">
        <w:rPr>
          <w:sz w:val="24"/>
          <w:szCs w:val="24"/>
          <w:lang w:val="en-US"/>
        </w:rPr>
        <w:t>-</w:t>
      </w:r>
      <w:r w:rsidRPr="00407FAA">
        <w:rPr>
          <w:i/>
          <w:iCs/>
          <w:sz w:val="24"/>
          <w:szCs w:val="24"/>
          <w:lang w:val="en-US"/>
        </w:rPr>
        <w:t>ous</w:t>
      </w:r>
      <w:r w:rsidRPr="00407FAA">
        <w:rPr>
          <w:sz w:val="24"/>
          <w:szCs w:val="24"/>
          <w:lang w:val="en-US"/>
        </w:rPr>
        <w:t>,</w:t>
      </w:r>
      <w:r w:rsidRPr="00407FAA">
        <w:rPr>
          <w:spacing w:val="-2"/>
          <w:sz w:val="24"/>
          <w:szCs w:val="24"/>
          <w:lang w:val="en-US"/>
        </w:rPr>
        <w:t xml:space="preserve"> </w:t>
      </w:r>
      <w:r w:rsidRPr="00407FAA">
        <w:rPr>
          <w:sz w:val="24"/>
          <w:szCs w:val="24"/>
          <w:lang w:val="en-US"/>
        </w:rPr>
        <w:t>-</w:t>
      </w:r>
      <w:r w:rsidRPr="00407FAA">
        <w:rPr>
          <w:i/>
          <w:iCs/>
          <w:sz w:val="24"/>
          <w:szCs w:val="24"/>
          <w:lang w:val="en-US"/>
        </w:rPr>
        <w:t>able</w:t>
      </w:r>
      <w:r w:rsidRPr="00407FAA">
        <w:rPr>
          <w:sz w:val="24"/>
          <w:szCs w:val="24"/>
          <w:lang w:val="en-US"/>
        </w:rPr>
        <w:t>/</w:t>
      </w:r>
      <w:r w:rsidRPr="00407FAA">
        <w:rPr>
          <w:i/>
          <w:iCs/>
          <w:sz w:val="24"/>
          <w:szCs w:val="24"/>
          <w:lang w:val="en-US"/>
        </w:rPr>
        <w:t>ible</w:t>
      </w:r>
      <w:r w:rsidRPr="00407FAA">
        <w:rPr>
          <w:sz w:val="24"/>
          <w:szCs w:val="24"/>
          <w:lang w:val="en-US"/>
        </w:rPr>
        <w:t>,</w:t>
      </w:r>
      <w:r w:rsidRPr="00407FAA">
        <w:rPr>
          <w:spacing w:val="-1"/>
          <w:sz w:val="24"/>
          <w:szCs w:val="24"/>
          <w:lang w:val="en-US"/>
        </w:rPr>
        <w:t xml:space="preserve"> </w:t>
      </w:r>
      <w:r w:rsidRPr="00407FAA">
        <w:rPr>
          <w:sz w:val="24"/>
          <w:szCs w:val="24"/>
          <w:lang w:val="en-US"/>
        </w:rPr>
        <w:t>-</w:t>
      </w:r>
      <w:r w:rsidRPr="00407FAA">
        <w:rPr>
          <w:i/>
          <w:iCs/>
          <w:sz w:val="24"/>
          <w:szCs w:val="24"/>
          <w:lang w:val="en-US"/>
        </w:rPr>
        <w:t>less</w:t>
      </w:r>
      <w:r w:rsidRPr="00407FAA">
        <w:rPr>
          <w:sz w:val="24"/>
          <w:szCs w:val="24"/>
          <w:lang w:val="en-US"/>
        </w:rPr>
        <w:t>,</w:t>
      </w:r>
      <w:r w:rsidRPr="00407FAA">
        <w:rPr>
          <w:spacing w:val="-2"/>
          <w:sz w:val="24"/>
          <w:szCs w:val="24"/>
          <w:lang w:val="en-US"/>
        </w:rPr>
        <w:t xml:space="preserve"> </w:t>
      </w:r>
      <w:r w:rsidRPr="00407FAA">
        <w:rPr>
          <w:sz w:val="24"/>
          <w:szCs w:val="24"/>
          <w:lang w:val="en-US"/>
        </w:rPr>
        <w:t>-</w:t>
      </w:r>
      <w:r w:rsidRPr="00407FAA">
        <w:rPr>
          <w:i/>
          <w:iCs/>
          <w:sz w:val="24"/>
          <w:szCs w:val="24"/>
          <w:lang w:val="en-US"/>
        </w:rPr>
        <w:t>ive</w:t>
      </w:r>
      <w:r w:rsidRPr="00407FAA">
        <w:rPr>
          <w:sz w:val="24"/>
          <w:szCs w:val="24"/>
          <w:lang w:val="en-US"/>
        </w:rPr>
        <w:t>;</w:t>
      </w:r>
    </w:p>
    <w:p w:rsidR="00A25F95" w:rsidRDefault="00A25F95" w:rsidP="005D0505">
      <w:pPr>
        <w:pStyle w:val="ListParagraph"/>
        <w:numPr>
          <w:ilvl w:val="0"/>
          <w:numId w:val="51"/>
        </w:numPr>
        <w:tabs>
          <w:tab w:val="left" w:pos="2596"/>
        </w:tabs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наречия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суффикса -</w:t>
      </w:r>
      <w:r>
        <w:rPr>
          <w:i/>
          <w:iCs/>
          <w:sz w:val="24"/>
          <w:szCs w:val="24"/>
        </w:rPr>
        <w:t>ly</w:t>
      </w:r>
      <w:r>
        <w:rPr>
          <w:sz w:val="24"/>
          <w:szCs w:val="24"/>
        </w:rPr>
        <w:t>;</w:t>
      </w:r>
    </w:p>
    <w:p w:rsidR="00A25F95" w:rsidRDefault="00A25F95" w:rsidP="005D0505">
      <w:pPr>
        <w:pStyle w:val="ListParagraph"/>
        <w:numPr>
          <w:ilvl w:val="0"/>
          <w:numId w:val="51"/>
        </w:numPr>
        <w:tabs>
          <w:tab w:val="left" w:pos="2596"/>
          <w:tab w:val="left" w:pos="3468"/>
          <w:tab w:val="left" w:pos="5585"/>
          <w:tab w:val="left" w:pos="6458"/>
          <w:tab w:val="left" w:pos="8415"/>
          <w:tab w:val="left" w:pos="9487"/>
          <w:tab w:val="left" w:pos="10118"/>
        </w:tabs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имена</w:t>
      </w:r>
      <w:r>
        <w:rPr>
          <w:sz w:val="24"/>
          <w:szCs w:val="24"/>
        </w:rPr>
        <w:tab/>
        <w:t>существительные,</w:t>
      </w:r>
      <w:r>
        <w:rPr>
          <w:sz w:val="24"/>
          <w:szCs w:val="24"/>
        </w:rPr>
        <w:tab/>
        <w:t>имена</w:t>
      </w:r>
      <w:r>
        <w:rPr>
          <w:sz w:val="24"/>
          <w:szCs w:val="24"/>
        </w:rPr>
        <w:tab/>
        <w:t>прилагательные,</w:t>
      </w:r>
      <w:r>
        <w:rPr>
          <w:sz w:val="24"/>
          <w:szCs w:val="24"/>
        </w:rPr>
        <w:tab/>
        <w:t>наречия</w:t>
      </w:r>
      <w:r>
        <w:rPr>
          <w:sz w:val="24"/>
          <w:szCs w:val="24"/>
        </w:rPr>
        <w:tab/>
        <w:t>при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помощи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отрицательных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префиксов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un</w:t>
      </w:r>
      <w:r>
        <w:rPr>
          <w:sz w:val="24"/>
          <w:szCs w:val="24"/>
        </w:rPr>
        <w:t xml:space="preserve">-, </w:t>
      </w:r>
      <w:r>
        <w:rPr>
          <w:i/>
          <w:iCs/>
          <w:sz w:val="24"/>
          <w:szCs w:val="24"/>
        </w:rPr>
        <w:t>im</w:t>
      </w:r>
      <w:r>
        <w:rPr>
          <w:sz w:val="24"/>
          <w:szCs w:val="24"/>
        </w:rPr>
        <w:t>-/</w:t>
      </w:r>
      <w:r>
        <w:rPr>
          <w:i/>
          <w:iCs/>
          <w:sz w:val="24"/>
          <w:szCs w:val="24"/>
        </w:rPr>
        <w:t>in</w:t>
      </w:r>
      <w:r>
        <w:rPr>
          <w:sz w:val="24"/>
          <w:szCs w:val="24"/>
        </w:rPr>
        <w:t>-;</w:t>
      </w:r>
    </w:p>
    <w:p w:rsidR="00A25F95" w:rsidRDefault="00A25F95" w:rsidP="005D0505">
      <w:pPr>
        <w:pStyle w:val="ListParagraph"/>
        <w:numPr>
          <w:ilvl w:val="0"/>
          <w:numId w:val="51"/>
        </w:numPr>
        <w:tabs>
          <w:tab w:val="left" w:pos="2596"/>
        </w:tabs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числительные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суффиксов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i/>
          <w:iCs/>
          <w:sz w:val="24"/>
          <w:szCs w:val="24"/>
        </w:rPr>
        <w:t>teen</w:t>
      </w:r>
      <w:r>
        <w:rPr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i/>
          <w:iCs/>
          <w:sz w:val="24"/>
          <w:szCs w:val="24"/>
        </w:rPr>
        <w:t>ty</w:t>
      </w:r>
      <w:r>
        <w:rPr>
          <w:sz w:val="24"/>
          <w:szCs w:val="24"/>
        </w:rPr>
        <w:t>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i/>
          <w:iCs/>
          <w:sz w:val="24"/>
          <w:szCs w:val="24"/>
        </w:rPr>
        <w:t>th</w:t>
      </w:r>
      <w:r>
        <w:rPr>
          <w:sz w:val="24"/>
          <w:szCs w:val="24"/>
        </w:rPr>
        <w:t>.</w:t>
      </w:r>
    </w:p>
    <w:p w:rsidR="00A25F95" w:rsidRDefault="00A25F95">
      <w:pPr>
        <w:pStyle w:val="Heading4"/>
        <w:spacing w:before="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ind w:right="730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употреблять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нескольких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значениях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многозначные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слова,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пределах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тематики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основной школы;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2" w:line="237" w:lineRule="auto"/>
        <w:ind w:right="726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знать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различия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явлениями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синонимии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антонимии;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употреблять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синонимы 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антонимы адекватно ситуации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общения;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4" w:line="237" w:lineRule="auto"/>
        <w:ind w:right="731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употреблять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2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наиболее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распространенные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фразовые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глаголы;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88"/>
        <w:ind w:left="259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спознавать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принадлежность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частям речи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аффиксам;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4" w:line="237" w:lineRule="auto"/>
        <w:ind w:right="731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 и употреблять в речи различные средства связи в тексте 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целостности (firstly,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to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begin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with,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however,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as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for me,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finally,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at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last,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etc.);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5" w:line="237" w:lineRule="auto"/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языковую догадку в процессе чтения и аудирования (догадываться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 значении незнакомых слов по контексту, по сходству с русским/ родным языком, 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словообразовательным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элементам.</w:t>
      </w:r>
    </w:p>
    <w:p w:rsidR="00A25F95" w:rsidRDefault="00A25F95">
      <w:pPr>
        <w:pStyle w:val="Heading4"/>
        <w:spacing w:before="7" w:line="240" w:lineRule="auto"/>
        <w:ind w:right="6040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line="237" w:lineRule="auto"/>
        <w:ind w:right="723" w:firstLine="707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синтаксическими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конструкциями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морфологическими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задачей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коммуникативно-значимом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контексте: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5"/>
        <w:ind w:right="729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повествовательные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утвердительной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отрицательной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(общий,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специальный,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альтернативный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разделительный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побудительные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утвердительной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отрицательной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форме)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восклицательные;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2" w:line="237" w:lineRule="auto"/>
        <w:ind w:right="724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нераспространенные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простые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несколькими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обстоятельствами,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порядке;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4"/>
        <w:ind w:left="2595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начальным</w:t>
      </w:r>
      <w:r>
        <w:rPr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It</w:t>
      </w:r>
      <w:r>
        <w:rPr>
          <w:sz w:val="24"/>
          <w:szCs w:val="24"/>
        </w:rPr>
        <w:t>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2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начальным</w:t>
      </w:r>
      <w:r>
        <w:rPr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There+to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be</w:t>
      </w:r>
      <w:r>
        <w:rPr>
          <w:sz w:val="24"/>
          <w:szCs w:val="24"/>
        </w:rPr>
        <w:t>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1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сложносочиненные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сочинительными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союзами</w:t>
      </w:r>
      <w:r>
        <w:rPr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and, but, or</w:t>
      </w:r>
      <w:r>
        <w:rPr>
          <w:sz w:val="24"/>
          <w:szCs w:val="24"/>
        </w:rPr>
        <w:t>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5" w:line="237" w:lineRule="auto"/>
        <w:ind w:right="735" w:firstLine="707"/>
        <w:rPr>
          <w:sz w:val="24"/>
          <w:szCs w:val="24"/>
        </w:rPr>
      </w:pPr>
      <w:r>
        <w:rPr>
          <w:sz w:val="24"/>
          <w:szCs w:val="24"/>
        </w:rPr>
        <w:t>распознавать и употреблять в речи сложноподчиненные предложения с союзами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союзными словами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because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if</w:t>
      </w:r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that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who</w:t>
      </w:r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which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what</w:t>
      </w:r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when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where</w:t>
      </w:r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how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why</w:t>
      </w:r>
      <w:r>
        <w:rPr>
          <w:sz w:val="24"/>
          <w:szCs w:val="24"/>
        </w:rPr>
        <w:t>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4" w:line="237" w:lineRule="auto"/>
        <w:ind w:right="734" w:firstLine="707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косвенную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утвердительных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вопросительных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предложениях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настоящем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прошедшем времени;</w:t>
      </w:r>
    </w:p>
    <w:p w:rsidR="00A25F95" w:rsidRPr="005D050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5" w:line="237" w:lineRule="auto"/>
        <w:ind w:right="723" w:firstLine="707"/>
        <w:rPr>
          <w:i/>
          <w:iCs/>
          <w:sz w:val="24"/>
          <w:szCs w:val="24"/>
          <w:lang w:val="en-US"/>
        </w:rPr>
      </w:pPr>
      <w:r>
        <w:rPr>
          <w:sz w:val="24"/>
          <w:szCs w:val="24"/>
        </w:rPr>
        <w:t>распознавать</w:t>
      </w:r>
      <w:r w:rsidRPr="005D050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</w:t>
      </w:r>
      <w:r w:rsidRPr="005D050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употреблять</w:t>
      </w:r>
      <w:r w:rsidRPr="005D050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 w:rsidRPr="005D050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речи</w:t>
      </w:r>
      <w:r w:rsidRPr="005D050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условные</w:t>
      </w:r>
      <w:r w:rsidRPr="005D050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предложения</w:t>
      </w:r>
      <w:r w:rsidRPr="005D050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реального</w:t>
      </w:r>
      <w:r w:rsidRPr="005D050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характера</w:t>
      </w:r>
      <w:r w:rsidRPr="005D0505">
        <w:rPr>
          <w:spacing w:val="1"/>
          <w:sz w:val="24"/>
          <w:szCs w:val="24"/>
          <w:lang w:val="en-US"/>
        </w:rPr>
        <w:t xml:space="preserve"> </w:t>
      </w:r>
      <w:r w:rsidRPr="005D0505">
        <w:rPr>
          <w:sz w:val="24"/>
          <w:szCs w:val="24"/>
          <w:lang w:val="en-US"/>
        </w:rPr>
        <w:t xml:space="preserve">(Conditional I – </w:t>
      </w:r>
      <w:r w:rsidRPr="005D0505">
        <w:rPr>
          <w:i/>
          <w:iCs/>
          <w:sz w:val="24"/>
          <w:szCs w:val="24"/>
          <w:lang w:val="en-US"/>
        </w:rPr>
        <w:t>If I see Jim, I’ll invite him to our school party</w:t>
      </w:r>
      <w:r w:rsidRPr="005D0505">
        <w:rPr>
          <w:sz w:val="24"/>
          <w:szCs w:val="24"/>
          <w:lang w:val="en-US"/>
        </w:rPr>
        <w:t xml:space="preserve">) </w:t>
      </w:r>
      <w:r>
        <w:rPr>
          <w:sz w:val="24"/>
          <w:szCs w:val="24"/>
        </w:rPr>
        <w:t>и</w:t>
      </w:r>
      <w:r w:rsidRPr="005D050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нереального</w:t>
      </w:r>
      <w:r w:rsidRPr="005D050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характера</w:t>
      </w:r>
      <w:r w:rsidRPr="005D0505">
        <w:rPr>
          <w:spacing w:val="1"/>
          <w:sz w:val="24"/>
          <w:szCs w:val="24"/>
          <w:lang w:val="en-US"/>
        </w:rPr>
        <w:t xml:space="preserve"> </w:t>
      </w:r>
      <w:r w:rsidRPr="005D0505">
        <w:rPr>
          <w:sz w:val="24"/>
          <w:szCs w:val="24"/>
          <w:lang w:val="en-US"/>
        </w:rPr>
        <w:t>(Conditional</w:t>
      </w:r>
      <w:r w:rsidRPr="005D0505">
        <w:rPr>
          <w:spacing w:val="1"/>
          <w:sz w:val="24"/>
          <w:szCs w:val="24"/>
          <w:lang w:val="en-US"/>
        </w:rPr>
        <w:t xml:space="preserve"> </w:t>
      </w:r>
      <w:r w:rsidRPr="005D0505">
        <w:rPr>
          <w:sz w:val="24"/>
          <w:szCs w:val="24"/>
          <w:lang w:val="en-US"/>
        </w:rPr>
        <w:t>II</w:t>
      </w:r>
      <w:r w:rsidRPr="005D0505">
        <w:rPr>
          <w:spacing w:val="-3"/>
          <w:sz w:val="24"/>
          <w:szCs w:val="24"/>
          <w:lang w:val="en-US"/>
        </w:rPr>
        <w:t xml:space="preserve"> </w:t>
      </w:r>
      <w:r w:rsidRPr="005D0505">
        <w:rPr>
          <w:i/>
          <w:iCs/>
          <w:sz w:val="24"/>
          <w:szCs w:val="24"/>
          <w:lang w:val="en-US"/>
        </w:rPr>
        <w:t>– If</w:t>
      </w:r>
      <w:r w:rsidRPr="005D0505">
        <w:rPr>
          <w:i/>
          <w:iCs/>
          <w:spacing w:val="1"/>
          <w:sz w:val="24"/>
          <w:szCs w:val="24"/>
          <w:lang w:val="en-US"/>
        </w:rPr>
        <w:t xml:space="preserve"> </w:t>
      </w:r>
      <w:r w:rsidRPr="005D0505">
        <w:rPr>
          <w:i/>
          <w:iCs/>
          <w:sz w:val="24"/>
          <w:szCs w:val="24"/>
          <w:lang w:val="en-US"/>
        </w:rPr>
        <w:t>I were</w:t>
      </w:r>
      <w:r w:rsidRPr="005D0505">
        <w:rPr>
          <w:i/>
          <w:iCs/>
          <w:spacing w:val="-1"/>
          <w:sz w:val="24"/>
          <w:szCs w:val="24"/>
          <w:lang w:val="en-US"/>
        </w:rPr>
        <w:t xml:space="preserve"> </w:t>
      </w:r>
      <w:r w:rsidRPr="005D0505">
        <w:rPr>
          <w:i/>
          <w:iCs/>
          <w:sz w:val="24"/>
          <w:szCs w:val="24"/>
          <w:lang w:val="en-US"/>
        </w:rPr>
        <w:t>you, I</w:t>
      </w:r>
      <w:r w:rsidRPr="005D0505">
        <w:rPr>
          <w:i/>
          <w:iCs/>
          <w:spacing w:val="-1"/>
          <w:sz w:val="24"/>
          <w:szCs w:val="24"/>
          <w:lang w:val="en-US"/>
        </w:rPr>
        <w:t xml:space="preserve"> </w:t>
      </w:r>
      <w:r w:rsidRPr="005D0505">
        <w:rPr>
          <w:i/>
          <w:iCs/>
          <w:sz w:val="24"/>
          <w:szCs w:val="24"/>
          <w:lang w:val="en-US"/>
        </w:rPr>
        <w:t>would</w:t>
      </w:r>
      <w:r w:rsidRPr="005D0505">
        <w:rPr>
          <w:i/>
          <w:iCs/>
          <w:spacing w:val="-1"/>
          <w:sz w:val="24"/>
          <w:szCs w:val="24"/>
          <w:lang w:val="en-US"/>
        </w:rPr>
        <w:t xml:space="preserve"> </w:t>
      </w:r>
      <w:r w:rsidRPr="005D0505">
        <w:rPr>
          <w:i/>
          <w:iCs/>
          <w:sz w:val="24"/>
          <w:szCs w:val="24"/>
          <w:lang w:val="en-US"/>
        </w:rPr>
        <w:t>start learning French);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5"/>
        <w:ind w:right="729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множественном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правилу,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исключения;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4" w:line="237" w:lineRule="auto"/>
        <w:ind w:right="729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определенным/неопределенным/нулевым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артиклем;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4" w:line="237" w:lineRule="auto"/>
        <w:ind w:right="728" w:firstLine="707"/>
        <w:rPr>
          <w:sz w:val="24"/>
          <w:szCs w:val="24"/>
        </w:rPr>
      </w:pPr>
      <w:r>
        <w:rPr>
          <w:sz w:val="24"/>
          <w:szCs w:val="24"/>
        </w:rPr>
        <w:t>распознавать и употреблять в речи местоимения: личны (в именительном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объектном падежах, в абсолютной форме), притяжательные, возвратные, указательные,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неопределенные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производные,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относительные,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вопросительные;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8" w:line="237" w:lineRule="auto"/>
        <w:ind w:right="723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прилагательные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положительной,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сравнительной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превосходной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степенях,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правилу,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исключения;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5" w:line="237" w:lineRule="auto"/>
        <w:ind w:right="728" w:firstLine="707"/>
        <w:rPr>
          <w:sz w:val="24"/>
          <w:szCs w:val="24"/>
        </w:rPr>
      </w:pPr>
      <w:r>
        <w:rPr>
          <w:sz w:val="24"/>
          <w:szCs w:val="24"/>
        </w:rPr>
        <w:t>распознавать и употреблять в речи наречия времени и образа действия и слова,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выражающие количество (</w:t>
      </w:r>
      <w:r>
        <w:rPr>
          <w:i/>
          <w:iCs/>
          <w:sz w:val="24"/>
          <w:szCs w:val="24"/>
        </w:rPr>
        <w:t>many</w:t>
      </w:r>
      <w:r>
        <w:rPr>
          <w:sz w:val="24"/>
          <w:szCs w:val="24"/>
        </w:rPr>
        <w:t>/</w:t>
      </w:r>
      <w:r>
        <w:rPr>
          <w:i/>
          <w:iCs/>
          <w:sz w:val="24"/>
          <w:szCs w:val="24"/>
        </w:rPr>
        <w:t>much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few</w:t>
      </w:r>
      <w:r>
        <w:rPr>
          <w:sz w:val="24"/>
          <w:szCs w:val="24"/>
        </w:rPr>
        <w:t>/</w:t>
      </w:r>
      <w:r>
        <w:rPr>
          <w:i/>
          <w:iCs/>
          <w:sz w:val="24"/>
          <w:szCs w:val="24"/>
        </w:rPr>
        <w:t>a few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little</w:t>
      </w:r>
      <w:r>
        <w:rPr>
          <w:sz w:val="24"/>
          <w:szCs w:val="24"/>
        </w:rPr>
        <w:t>/</w:t>
      </w:r>
      <w:r>
        <w:rPr>
          <w:i/>
          <w:iCs/>
          <w:sz w:val="24"/>
          <w:szCs w:val="24"/>
        </w:rPr>
        <w:t>a little</w:t>
      </w:r>
      <w:r>
        <w:rPr>
          <w:sz w:val="24"/>
          <w:szCs w:val="24"/>
        </w:rPr>
        <w:t>); наречия в положительной,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сравнительной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превосходной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степенях,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 правилу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исключения;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5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употреблять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количественные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порядковые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числительные;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1" w:line="237" w:lineRule="auto"/>
        <w:ind w:right="727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глаголы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временных формах действительного залога: Present Simple, Future Simple и Past Simple,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Present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Past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Continuous,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Present Perfect;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5"/>
        <w:ind w:right="734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грамматические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будущего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времени: Simple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Future,</w:t>
      </w:r>
      <w:r>
        <w:rPr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to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be going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to</w:t>
      </w:r>
      <w:r>
        <w:rPr>
          <w:sz w:val="24"/>
          <w:szCs w:val="24"/>
        </w:rPr>
        <w:t>, Pre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5"/>
        <w:ind w:right="734" w:firstLine="707"/>
        <w:rPr>
          <w:sz w:val="24"/>
          <w:szCs w:val="24"/>
        </w:rPr>
      </w:pPr>
      <w:r>
        <w:rPr>
          <w:sz w:val="24"/>
          <w:szCs w:val="24"/>
        </w:rPr>
        <w:t>ent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Continuous;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4" w:line="237" w:lineRule="auto"/>
        <w:ind w:right="725" w:firstLine="707"/>
        <w:rPr>
          <w:sz w:val="24"/>
          <w:szCs w:val="24"/>
        </w:rPr>
      </w:pPr>
      <w:r>
        <w:rPr>
          <w:sz w:val="24"/>
          <w:szCs w:val="24"/>
        </w:rPr>
        <w:t>распознавать и употреблять в речи модальные глаголы и их эквиваленты (</w:t>
      </w:r>
      <w:r>
        <w:rPr>
          <w:i/>
          <w:iCs/>
          <w:sz w:val="24"/>
          <w:szCs w:val="24"/>
        </w:rPr>
        <w:t>may,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can,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could, be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able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to, must, have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to, should</w:t>
      </w:r>
      <w:r>
        <w:rPr>
          <w:sz w:val="24"/>
          <w:szCs w:val="24"/>
        </w:rPr>
        <w:t>);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88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распознавать и употреблять в речи глаголы в следующих формах страдательного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залога: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Present Simple Passive, Past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Simple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Passive;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4" w:line="237" w:lineRule="auto"/>
        <w:ind w:right="729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предлоги,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употребляемые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глаголах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страдательном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залоге.</w:t>
      </w:r>
    </w:p>
    <w:p w:rsidR="00A25F95" w:rsidRDefault="00A25F95">
      <w:pPr>
        <w:pStyle w:val="Heading4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1" w:line="237" w:lineRule="auto"/>
        <w:ind w:right="724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сложноподчиненные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предложения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придаточными: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времени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союзом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since;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союзом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so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that;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условия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союзом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unless;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определительными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союзами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who, which, that;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7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употреблять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сложноподчиненные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предложения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союзами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whoever,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whatever,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however,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whenever;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5" w:line="237" w:lineRule="auto"/>
        <w:ind w:right="723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 и употреблять в речи предложения с конструкциями as … as; not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so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… as;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either … or;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neither … nor;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2" w:line="294" w:lineRule="exact"/>
        <w:ind w:left="259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употреблять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предложения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конструкцией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wish;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ind w:right="723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употреблять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конструкции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глаголами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-ing: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to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love/hate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doing something; Stop talking;</w:t>
      </w:r>
    </w:p>
    <w:p w:rsidR="00A25F95" w:rsidRPr="00407FAA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3" w:line="237" w:lineRule="auto"/>
        <w:ind w:right="727" w:firstLine="707"/>
        <w:jc w:val="left"/>
        <w:rPr>
          <w:i/>
          <w:iCs/>
          <w:sz w:val="24"/>
          <w:szCs w:val="24"/>
          <w:lang w:val="en-US"/>
        </w:rPr>
      </w:pPr>
      <w:r>
        <w:rPr>
          <w:i/>
          <w:iCs/>
          <w:sz w:val="24"/>
          <w:szCs w:val="24"/>
        </w:rPr>
        <w:t>распознавать</w:t>
      </w:r>
      <w:r w:rsidRPr="00407FAA">
        <w:rPr>
          <w:i/>
          <w:iCs/>
          <w:spacing w:val="16"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и</w:t>
      </w:r>
      <w:r w:rsidRPr="00407FAA">
        <w:rPr>
          <w:i/>
          <w:iCs/>
          <w:spacing w:val="15"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употреблять</w:t>
      </w:r>
      <w:r w:rsidRPr="00407FAA">
        <w:rPr>
          <w:i/>
          <w:iCs/>
          <w:spacing w:val="17"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в</w:t>
      </w:r>
      <w:r w:rsidRPr="00407FAA">
        <w:rPr>
          <w:i/>
          <w:iCs/>
          <w:spacing w:val="14"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речи</w:t>
      </w:r>
      <w:r w:rsidRPr="00407FAA">
        <w:rPr>
          <w:i/>
          <w:iCs/>
          <w:spacing w:val="16"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конструкции</w:t>
      </w:r>
      <w:r w:rsidRPr="00407FAA">
        <w:rPr>
          <w:i/>
          <w:iCs/>
          <w:spacing w:val="16"/>
          <w:sz w:val="24"/>
          <w:szCs w:val="24"/>
          <w:lang w:val="en-US"/>
        </w:rPr>
        <w:t xml:space="preserve"> </w:t>
      </w:r>
      <w:r w:rsidRPr="00407FAA">
        <w:rPr>
          <w:i/>
          <w:iCs/>
          <w:sz w:val="24"/>
          <w:szCs w:val="24"/>
          <w:lang w:val="en-US"/>
        </w:rPr>
        <w:t>It</w:t>
      </w:r>
      <w:r w:rsidRPr="00407FAA">
        <w:rPr>
          <w:i/>
          <w:iCs/>
          <w:spacing w:val="15"/>
          <w:sz w:val="24"/>
          <w:szCs w:val="24"/>
          <w:lang w:val="en-US"/>
        </w:rPr>
        <w:t xml:space="preserve"> </w:t>
      </w:r>
      <w:r w:rsidRPr="00407FAA">
        <w:rPr>
          <w:i/>
          <w:iCs/>
          <w:sz w:val="24"/>
          <w:szCs w:val="24"/>
          <w:lang w:val="en-US"/>
        </w:rPr>
        <w:t>takes</w:t>
      </w:r>
      <w:r w:rsidRPr="00407FAA">
        <w:rPr>
          <w:i/>
          <w:iCs/>
          <w:spacing w:val="18"/>
          <w:sz w:val="24"/>
          <w:szCs w:val="24"/>
          <w:lang w:val="en-US"/>
        </w:rPr>
        <w:t xml:space="preserve"> </w:t>
      </w:r>
      <w:r w:rsidRPr="00407FAA">
        <w:rPr>
          <w:i/>
          <w:iCs/>
          <w:sz w:val="24"/>
          <w:szCs w:val="24"/>
          <w:lang w:val="en-US"/>
        </w:rPr>
        <w:t>me</w:t>
      </w:r>
      <w:r w:rsidRPr="00407FAA">
        <w:rPr>
          <w:i/>
          <w:iCs/>
          <w:spacing w:val="14"/>
          <w:sz w:val="24"/>
          <w:szCs w:val="24"/>
          <w:lang w:val="en-US"/>
        </w:rPr>
        <w:t xml:space="preserve"> </w:t>
      </w:r>
      <w:r w:rsidRPr="00407FAA">
        <w:rPr>
          <w:i/>
          <w:iCs/>
          <w:sz w:val="24"/>
          <w:szCs w:val="24"/>
          <w:lang w:val="en-US"/>
        </w:rPr>
        <w:t>…</w:t>
      </w:r>
      <w:r w:rsidRPr="00407FAA">
        <w:rPr>
          <w:i/>
          <w:iCs/>
          <w:spacing w:val="15"/>
          <w:sz w:val="24"/>
          <w:szCs w:val="24"/>
          <w:lang w:val="en-US"/>
        </w:rPr>
        <w:t xml:space="preserve"> </w:t>
      </w:r>
      <w:r w:rsidRPr="00407FAA">
        <w:rPr>
          <w:i/>
          <w:iCs/>
          <w:sz w:val="24"/>
          <w:szCs w:val="24"/>
          <w:lang w:val="en-US"/>
        </w:rPr>
        <w:t>to</w:t>
      </w:r>
      <w:r w:rsidRPr="00407FAA">
        <w:rPr>
          <w:i/>
          <w:iCs/>
          <w:spacing w:val="16"/>
          <w:sz w:val="24"/>
          <w:szCs w:val="24"/>
          <w:lang w:val="en-US"/>
        </w:rPr>
        <w:t xml:space="preserve"> </w:t>
      </w:r>
      <w:r w:rsidRPr="00407FAA">
        <w:rPr>
          <w:i/>
          <w:iCs/>
          <w:sz w:val="24"/>
          <w:szCs w:val="24"/>
          <w:lang w:val="en-US"/>
        </w:rPr>
        <w:t>do</w:t>
      </w:r>
      <w:r w:rsidRPr="00407FAA">
        <w:rPr>
          <w:i/>
          <w:iCs/>
          <w:spacing w:val="17"/>
          <w:sz w:val="24"/>
          <w:szCs w:val="24"/>
          <w:lang w:val="en-US"/>
        </w:rPr>
        <w:t xml:space="preserve"> </w:t>
      </w:r>
      <w:r w:rsidRPr="00407FAA">
        <w:rPr>
          <w:i/>
          <w:iCs/>
          <w:sz w:val="24"/>
          <w:szCs w:val="24"/>
          <w:lang w:val="en-US"/>
        </w:rPr>
        <w:t>something;</w:t>
      </w:r>
      <w:r w:rsidRPr="00407FAA">
        <w:rPr>
          <w:i/>
          <w:iCs/>
          <w:spacing w:val="-57"/>
          <w:sz w:val="24"/>
          <w:szCs w:val="24"/>
          <w:lang w:val="en-US"/>
        </w:rPr>
        <w:t xml:space="preserve"> </w:t>
      </w:r>
      <w:r w:rsidRPr="00407FAA">
        <w:rPr>
          <w:i/>
          <w:iCs/>
          <w:sz w:val="24"/>
          <w:szCs w:val="24"/>
          <w:lang w:val="en-US"/>
        </w:rPr>
        <w:t>to</w:t>
      </w:r>
      <w:r w:rsidRPr="00407FAA">
        <w:rPr>
          <w:i/>
          <w:iCs/>
          <w:spacing w:val="-1"/>
          <w:sz w:val="24"/>
          <w:szCs w:val="24"/>
          <w:lang w:val="en-US"/>
        </w:rPr>
        <w:t xml:space="preserve"> </w:t>
      </w:r>
      <w:r w:rsidRPr="00407FAA">
        <w:rPr>
          <w:i/>
          <w:iCs/>
          <w:sz w:val="24"/>
          <w:szCs w:val="24"/>
          <w:lang w:val="en-US"/>
        </w:rPr>
        <w:t>look/feel/be</w:t>
      </w:r>
      <w:r w:rsidRPr="00407FAA">
        <w:rPr>
          <w:i/>
          <w:iCs/>
          <w:spacing w:val="-1"/>
          <w:sz w:val="24"/>
          <w:szCs w:val="24"/>
          <w:lang w:val="en-US"/>
        </w:rPr>
        <w:t xml:space="preserve"> </w:t>
      </w:r>
      <w:r w:rsidRPr="00407FAA">
        <w:rPr>
          <w:i/>
          <w:iCs/>
          <w:sz w:val="24"/>
          <w:szCs w:val="24"/>
          <w:lang w:val="en-US"/>
        </w:rPr>
        <w:t>happy;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  <w:tab w:val="left" w:pos="4392"/>
          <w:tab w:val="left" w:pos="4884"/>
          <w:tab w:val="left" w:pos="6618"/>
          <w:tab w:val="left" w:pos="7093"/>
          <w:tab w:val="left" w:pos="7925"/>
          <w:tab w:val="left" w:pos="9612"/>
        </w:tabs>
        <w:spacing w:before="5" w:line="237" w:lineRule="auto"/>
        <w:ind w:right="728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употреблять</w:t>
      </w:r>
      <w:r>
        <w:rPr>
          <w:i/>
          <w:iCs/>
          <w:sz w:val="24"/>
          <w:szCs w:val="24"/>
        </w:rPr>
        <w:tab/>
        <w:t>в</w:t>
      </w:r>
      <w:r>
        <w:rPr>
          <w:i/>
          <w:iCs/>
          <w:sz w:val="24"/>
          <w:szCs w:val="24"/>
        </w:rPr>
        <w:tab/>
        <w:t>речи</w:t>
      </w:r>
      <w:r>
        <w:rPr>
          <w:i/>
          <w:iCs/>
          <w:sz w:val="24"/>
          <w:szCs w:val="24"/>
        </w:rPr>
        <w:tab/>
        <w:t>определения,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выраженные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прилагательными,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правильном порядке их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следования;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  <w:tab w:val="left" w:pos="4267"/>
          <w:tab w:val="left" w:pos="4634"/>
          <w:tab w:val="left" w:pos="6244"/>
          <w:tab w:val="left" w:pos="6594"/>
          <w:tab w:val="left" w:pos="7301"/>
          <w:tab w:val="left" w:pos="8351"/>
          <w:tab w:val="left" w:pos="8822"/>
          <w:tab w:val="left" w:pos="10163"/>
        </w:tabs>
        <w:spacing w:before="4" w:line="237" w:lineRule="auto"/>
        <w:ind w:right="731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употреблять</w:t>
      </w:r>
      <w:r>
        <w:rPr>
          <w:i/>
          <w:iCs/>
          <w:sz w:val="24"/>
          <w:szCs w:val="24"/>
        </w:rPr>
        <w:tab/>
        <w:t>в</w:t>
      </w:r>
      <w:r>
        <w:rPr>
          <w:i/>
          <w:iCs/>
          <w:sz w:val="24"/>
          <w:szCs w:val="24"/>
        </w:rPr>
        <w:tab/>
        <w:t>речи</w:t>
      </w:r>
      <w:r>
        <w:rPr>
          <w:i/>
          <w:iCs/>
          <w:sz w:val="24"/>
          <w:szCs w:val="24"/>
        </w:rPr>
        <w:tab/>
        <w:t>глаголы</w:t>
      </w:r>
      <w:r>
        <w:rPr>
          <w:i/>
          <w:iCs/>
          <w:sz w:val="24"/>
          <w:szCs w:val="24"/>
        </w:rPr>
        <w:tab/>
        <w:t>во</w:t>
      </w:r>
      <w:r>
        <w:rPr>
          <w:i/>
          <w:iCs/>
          <w:sz w:val="24"/>
          <w:szCs w:val="24"/>
        </w:rPr>
        <w:tab/>
        <w:t>временных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формах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действительного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залога: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Past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Perfect,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Present Perfect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Continuous,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Future-in-the-Past;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5" w:line="237" w:lineRule="auto"/>
        <w:ind w:right="729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употреблять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глаголы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формах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страдательного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залога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Future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Simple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Passive, Present Perfect Passive;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2" w:line="293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употреблять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модальные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глаголы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need,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shall,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might,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would;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 по формальным признакам и понимать значение неличных форм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глагола (инфинитива, герундия, причастия I и II, отглагольного существительного) без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функций и употреблять 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3" w:line="237" w:lineRule="auto"/>
        <w:ind w:right="725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употреблять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словосочетания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«Причастие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I+существительное»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(a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playing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child)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«Причастие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II+существительное»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(a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written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poem).</w:t>
      </w:r>
    </w:p>
    <w:p w:rsidR="00A25F95" w:rsidRDefault="00A25F95" w:rsidP="00A60D76">
      <w:pPr>
        <w:pStyle w:val="ListParagraph"/>
        <w:tabs>
          <w:tab w:val="left" w:pos="2596"/>
        </w:tabs>
        <w:spacing w:before="3" w:line="237" w:lineRule="auto"/>
        <w:ind w:right="725" w:firstLine="0"/>
        <w:rPr>
          <w:i/>
          <w:iCs/>
          <w:sz w:val="24"/>
          <w:szCs w:val="24"/>
        </w:rPr>
      </w:pPr>
    </w:p>
    <w:p w:rsidR="00A25F95" w:rsidRDefault="00A25F95" w:rsidP="00A60D76">
      <w:pPr>
        <w:pStyle w:val="ListParagraph"/>
        <w:tabs>
          <w:tab w:val="left" w:pos="2596"/>
        </w:tabs>
        <w:spacing w:before="3" w:line="237" w:lineRule="auto"/>
        <w:ind w:right="725" w:firstLine="0"/>
        <w:rPr>
          <w:i/>
          <w:iCs/>
          <w:sz w:val="24"/>
          <w:szCs w:val="24"/>
        </w:rPr>
      </w:pPr>
    </w:p>
    <w:p w:rsidR="00A25F95" w:rsidRDefault="00A25F95">
      <w:pPr>
        <w:pStyle w:val="Heading4"/>
        <w:spacing w:before="8" w:line="240" w:lineRule="auto"/>
        <w:ind w:right="5483"/>
      </w:pPr>
    </w:p>
    <w:p w:rsidR="00A25F95" w:rsidRDefault="00A25F95">
      <w:pPr>
        <w:pStyle w:val="Heading4"/>
        <w:spacing w:before="8" w:line="240" w:lineRule="auto"/>
        <w:ind w:right="5483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неформального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4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родную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английском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языке;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2" w:line="237" w:lineRule="auto"/>
        <w:ind w:right="735" w:firstLine="707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социокультурные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изученного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материала</w:t>
      </w:r>
    </w:p>
    <w:p w:rsidR="00A25F95" w:rsidRDefault="00A25F95">
      <w:pPr>
        <w:pStyle w:val="Heading4"/>
        <w:spacing w:before="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1" w:line="237" w:lineRule="auto"/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социокультурные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реалии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высказываний;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4" w:line="237" w:lineRule="auto"/>
        <w:ind w:right="731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находить сходство и различие в традициях родной страны и страны/стран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изучаемого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языка.</w:t>
      </w:r>
    </w:p>
    <w:p w:rsidR="00A25F95" w:rsidRDefault="00A25F95">
      <w:pPr>
        <w:pStyle w:val="Heading4"/>
        <w:spacing w:before="5" w:line="240" w:lineRule="auto"/>
        <w:ind w:right="6647"/>
      </w:pPr>
      <w:r>
        <w:t>Компенсаторные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  <w:tab w:val="left" w:pos="3784"/>
          <w:tab w:val="left" w:pos="4216"/>
          <w:tab w:val="left" w:pos="5554"/>
          <w:tab w:val="left" w:pos="6139"/>
          <w:tab w:val="left" w:pos="7334"/>
          <w:tab w:val="left" w:pos="8543"/>
          <w:tab w:val="left" w:pos="9596"/>
        </w:tabs>
        <w:ind w:right="726" w:firstLine="707"/>
        <w:jc w:val="left"/>
        <w:rPr>
          <w:sz w:val="24"/>
          <w:szCs w:val="24"/>
        </w:rPr>
      </w:pPr>
      <w:r>
        <w:rPr>
          <w:sz w:val="24"/>
          <w:szCs w:val="24"/>
        </w:rPr>
        <w:t>выходить</w:t>
      </w:r>
      <w:r>
        <w:rPr>
          <w:sz w:val="24"/>
          <w:szCs w:val="24"/>
        </w:rPr>
        <w:tab/>
        <w:t>из</w:t>
      </w:r>
      <w:r>
        <w:rPr>
          <w:sz w:val="24"/>
          <w:szCs w:val="24"/>
        </w:rPr>
        <w:tab/>
        <w:t>положения</w:t>
      </w:r>
      <w:r>
        <w:rPr>
          <w:sz w:val="24"/>
          <w:szCs w:val="24"/>
        </w:rPr>
        <w:tab/>
        <w:t>при</w:t>
      </w:r>
      <w:r>
        <w:rPr>
          <w:sz w:val="24"/>
          <w:szCs w:val="24"/>
        </w:rPr>
        <w:tab/>
        <w:t>дефиците</w:t>
      </w:r>
      <w:r>
        <w:rPr>
          <w:sz w:val="24"/>
          <w:szCs w:val="24"/>
        </w:rPr>
        <w:tab/>
        <w:t>языковых</w:t>
      </w:r>
      <w:r>
        <w:rPr>
          <w:sz w:val="24"/>
          <w:szCs w:val="24"/>
        </w:rPr>
        <w:tab/>
        <w:t>средств: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использовать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переспрос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 говорении.</w:t>
      </w:r>
    </w:p>
    <w:p w:rsidR="00A25F95" w:rsidRDefault="00A25F95">
      <w:pPr>
        <w:pStyle w:val="Heading4"/>
        <w:spacing w:before="1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2" w:line="237" w:lineRule="auto"/>
        <w:ind w:right="730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перифраз,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синонимические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антонимические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говорении;</w:t>
      </w:r>
    </w:p>
    <w:p w:rsidR="00A25F95" w:rsidRDefault="00A25F95" w:rsidP="005D0505">
      <w:pPr>
        <w:pStyle w:val="ListParagraph"/>
        <w:numPr>
          <w:ilvl w:val="1"/>
          <w:numId w:val="54"/>
        </w:numPr>
        <w:tabs>
          <w:tab w:val="left" w:pos="2596"/>
        </w:tabs>
        <w:spacing w:before="88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пользоваться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языковой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контекстуальной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догадкой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аудировании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чтении.</w:t>
      </w:r>
    </w:p>
    <w:p w:rsidR="00A25F95" w:rsidRDefault="00A25F95" w:rsidP="005D0505">
      <w:pPr>
        <w:pStyle w:val="ListParagraph"/>
        <w:numPr>
          <w:ilvl w:val="3"/>
          <w:numId w:val="64"/>
        </w:numPr>
        <w:tabs>
          <w:tab w:val="left" w:pos="2383"/>
        </w:tabs>
        <w:spacing w:line="272" w:lineRule="exact"/>
        <w:ind w:left="2382" w:hanging="781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История</w:t>
      </w:r>
      <w:r>
        <w:rPr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России.</w:t>
      </w:r>
      <w:r>
        <w:rPr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Всеобщая</w:t>
      </w:r>
      <w:r>
        <w:rPr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история</w:t>
      </w:r>
    </w:p>
    <w:p w:rsidR="00A25F95" w:rsidRDefault="00A25F95">
      <w:pPr>
        <w:pStyle w:val="BodyText"/>
        <w:ind w:right="733"/>
      </w:pPr>
      <w:r>
        <w:rPr>
          <w:b/>
          <w:bCs/>
        </w:rPr>
        <w:t xml:space="preserve">Предметные результаты </w:t>
      </w:r>
      <w:r>
        <w:t>освоения курса истории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предполагают, что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учащегося</w:t>
      </w:r>
      <w:r>
        <w:rPr>
          <w:spacing w:val="2"/>
        </w:rPr>
        <w:t xml:space="preserve"> </w:t>
      </w:r>
      <w:r>
        <w:t>сформированы:</w:t>
      </w:r>
    </w:p>
    <w:p w:rsidR="00A25F95" w:rsidRDefault="00A25F95" w:rsidP="005D0505">
      <w:pPr>
        <w:pStyle w:val="ListParagraph"/>
        <w:numPr>
          <w:ilvl w:val="0"/>
          <w:numId w:val="50"/>
        </w:numPr>
        <w:tabs>
          <w:tab w:val="left" w:pos="2596"/>
        </w:tabs>
        <w:ind w:right="726" w:firstLine="707"/>
        <w:rPr>
          <w:sz w:val="24"/>
          <w:szCs w:val="24"/>
        </w:rPr>
      </w:pPr>
      <w:r>
        <w:rPr>
          <w:sz w:val="24"/>
          <w:szCs w:val="24"/>
        </w:rPr>
        <w:t>целостные представления об историческом пути человечества, разных народов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государств как необходимой основы миропонимания и познания современного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преемственности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эпох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непрерывности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месте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мировой истории;</w:t>
      </w:r>
    </w:p>
    <w:p w:rsidR="00A25F95" w:rsidRDefault="00A25F95" w:rsidP="005D0505">
      <w:pPr>
        <w:pStyle w:val="ListParagraph"/>
        <w:numPr>
          <w:ilvl w:val="0"/>
          <w:numId w:val="50"/>
        </w:numPr>
        <w:tabs>
          <w:tab w:val="left" w:pos="2596"/>
        </w:tabs>
        <w:spacing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базовые исторические знания об основных этапах и закономерностях 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древности до наших дней;</w:t>
      </w:r>
    </w:p>
    <w:p w:rsidR="00A25F95" w:rsidRDefault="00A25F95" w:rsidP="005D0505">
      <w:pPr>
        <w:pStyle w:val="ListParagraph"/>
        <w:numPr>
          <w:ilvl w:val="0"/>
          <w:numId w:val="50"/>
        </w:numPr>
        <w:tabs>
          <w:tab w:val="left" w:pos="2596"/>
        </w:tabs>
        <w:spacing w:before="2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способность применять понятийный аппарат исторического знания и приемы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исторического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раскрытия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сущности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значения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событий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прошлого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современности;</w:t>
      </w:r>
    </w:p>
    <w:p w:rsidR="00A25F95" w:rsidRDefault="00A25F95" w:rsidP="005D0505">
      <w:pPr>
        <w:pStyle w:val="ListParagraph"/>
        <w:numPr>
          <w:ilvl w:val="0"/>
          <w:numId w:val="50"/>
        </w:numPr>
        <w:tabs>
          <w:tab w:val="left" w:pos="2596"/>
        </w:tabs>
        <w:ind w:right="733" w:firstLine="707"/>
        <w:rPr>
          <w:sz w:val="24"/>
          <w:szCs w:val="24"/>
        </w:rPr>
      </w:pP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осмысления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явлений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прошлого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современности;</w:t>
      </w:r>
    </w:p>
    <w:p w:rsidR="00A25F95" w:rsidRDefault="00A25F95" w:rsidP="005D0505">
      <w:pPr>
        <w:pStyle w:val="ListParagraph"/>
        <w:numPr>
          <w:ilvl w:val="0"/>
          <w:numId w:val="50"/>
        </w:numPr>
        <w:tabs>
          <w:tab w:val="left" w:pos="2596"/>
        </w:tabs>
        <w:ind w:right="735" w:firstLine="707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историческую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ценность;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ней;</w:t>
      </w:r>
    </w:p>
    <w:p w:rsidR="00A25F95" w:rsidRDefault="00A25F95" w:rsidP="005D0505">
      <w:pPr>
        <w:pStyle w:val="ListParagraph"/>
        <w:numPr>
          <w:ilvl w:val="0"/>
          <w:numId w:val="50"/>
        </w:numPr>
        <w:tabs>
          <w:tab w:val="left" w:pos="2596"/>
        </w:tabs>
        <w:spacing w:before="2" w:line="237" w:lineRule="auto"/>
        <w:ind w:right="734" w:firstLine="707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содержащуюся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информацию;</w:t>
      </w:r>
    </w:p>
    <w:p w:rsidR="00A25F95" w:rsidRDefault="00A25F95" w:rsidP="005D0505">
      <w:pPr>
        <w:pStyle w:val="ListParagraph"/>
        <w:numPr>
          <w:ilvl w:val="0"/>
          <w:numId w:val="50"/>
        </w:numPr>
        <w:tabs>
          <w:tab w:val="left" w:pos="2596"/>
        </w:tabs>
        <w:spacing w:before="88"/>
        <w:ind w:right="733" w:firstLine="707"/>
        <w:rPr>
          <w:sz w:val="24"/>
          <w:szCs w:val="24"/>
        </w:rPr>
      </w:pPr>
      <w:r>
        <w:rPr>
          <w:sz w:val="24"/>
          <w:szCs w:val="24"/>
        </w:rPr>
        <w:t>уважение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наследию,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 и других народов; готовность применять исторические знания для выявления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культурных памятников своей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мира.</w:t>
      </w:r>
    </w:p>
    <w:p w:rsidR="00A25F95" w:rsidRDefault="00A25F95">
      <w:pPr>
        <w:pStyle w:val="Heading4"/>
        <w:spacing w:before="4" w:line="240" w:lineRule="auto"/>
        <w:ind w:right="5753"/>
      </w:pPr>
      <w:r>
        <w:t>История Древнего мира (5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0"/>
          <w:numId w:val="49"/>
        </w:numPr>
        <w:tabs>
          <w:tab w:val="left" w:pos="2454"/>
        </w:tabs>
        <w:ind w:right="728" w:firstLine="707"/>
        <w:rPr>
          <w:sz w:val="24"/>
          <w:szCs w:val="24"/>
        </w:rPr>
      </w:pPr>
      <w:r>
        <w:rPr>
          <w:sz w:val="24"/>
          <w:szCs w:val="24"/>
        </w:rPr>
        <w:t>определять место исторических событий во времени, объяснять смысл 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хронологических понятий,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терминов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(тысячелетие,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век,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нашей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эры,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нашей эры);</w:t>
      </w:r>
    </w:p>
    <w:p w:rsidR="00A25F95" w:rsidRDefault="00A25F95" w:rsidP="005D0505">
      <w:pPr>
        <w:pStyle w:val="ListParagraph"/>
        <w:numPr>
          <w:ilvl w:val="0"/>
          <w:numId w:val="49"/>
        </w:numPr>
        <w:tabs>
          <w:tab w:val="left" w:pos="2454"/>
        </w:tabs>
        <w:ind w:right="734" w:firstLine="707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расселении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человеческих общностей в эпохи первобытности и Древнего мира, расположении древних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цивилизаций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государств,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местах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важнейших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событий;</w:t>
      </w:r>
    </w:p>
    <w:p w:rsidR="00A25F95" w:rsidRDefault="00A25F95" w:rsidP="005D0505">
      <w:pPr>
        <w:pStyle w:val="ListParagraph"/>
        <w:numPr>
          <w:ilvl w:val="0"/>
          <w:numId w:val="49"/>
        </w:numPr>
        <w:tabs>
          <w:tab w:val="left" w:pos="2454"/>
        </w:tabs>
        <w:ind w:right="734" w:firstLine="707"/>
        <w:rPr>
          <w:sz w:val="24"/>
          <w:szCs w:val="24"/>
        </w:rPr>
      </w:pPr>
      <w:r>
        <w:rPr>
          <w:sz w:val="24"/>
          <w:szCs w:val="24"/>
        </w:rPr>
        <w:t>проводить поиск информации в отрывках исторических текстов, материальных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памятниках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Древнего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</w:p>
    <w:p w:rsidR="00A25F95" w:rsidRDefault="00A25F95" w:rsidP="005D0505">
      <w:pPr>
        <w:pStyle w:val="ListParagraph"/>
        <w:numPr>
          <w:ilvl w:val="0"/>
          <w:numId w:val="49"/>
        </w:numPr>
        <w:tabs>
          <w:tab w:val="left" w:pos="2454"/>
        </w:tabs>
        <w:ind w:right="731" w:firstLine="707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древности,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памятники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древней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рассказывать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событиях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древней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истории;</w:t>
      </w:r>
    </w:p>
    <w:p w:rsidR="00A25F95" w:rsidRDefault="00A25F95" w:rsidP="005D0505">
      <w:pPr>
        <w:pStyle w:val="ListParagraph"/>
        <w:numPr>
          <w:ilvl w:val="0"/>
          <w:numId w:val="49"/>
        </w:numPr>
        <w:tabs>
          <w:tab w:val="left" w:pos="2454"/>
        </w:tabs>
        <w:ind w:right="727" w:firstLine="707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черты: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а) 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устройства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древних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обществ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понятий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«деспотия»,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«полис»,</w:t>
      </w:r>
    </w:p>
    <w:p w:rsidR="00A25F95" w:rsidRDefault="00A25F95">
      <w:pPr>
        <w:pStyle w:val="BodyText"/>
        <w:ind w:right="723" w:firstLine="0"/>
      </w:pPr>
      <w:r>
        <w:t>«республика»,</w:t>
      </w:r>
      <w:r>
        <w:rPr>
          <w:spacing w:val="1"/>
        </w:rPr>
        <w:t xml:space="preserve"> </w:t>
      </w:r>
      <w:r>
        <w:t>«закон»,</w:t>
      </w:r>
      <w:r>
        <w:rPr>
          <w:spacing w:val="1"/>
        </w:rPr>
        <w:t xml:space="preserve"> </w:t>
      </w:r>
      <w:r>
        <w:t>«империя»,</w:t>
      </w:r>
      <w:r>
        <w:rPr>
          <w:spacing w:val="1"/>
        </w:rPr>
        <w:t xml:space="preserve"> </w:t>
      </w:r>
      <w:r>
        <w:t>«метрополия»,</w:t>
      </w:r>
      <w:r>
        <w:rPr>
          <w:spacing w:val="1"/>
        </w:rPr>
        <w:t xml:space="preserve"> </w:t>
      </w:r>
      <w:r>
        <w:t>«колония»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б) 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(правители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-1"/>
        </w:rPr>
        <w:t xml:space="preserve"> </w:t>
      </w:r>
      <w:r>
        <w:t>свободные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рабы);</w:t>
      </w:r>
      <w:r>
        <w:rPr>
          <w:spacing w:val="-1"/>
        </w:rPr>
        <w:t xml:space="preserve"> </w:t>
      </w:r>
      <w:r>
        <w:t>в) 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A25F95" w:rsidRDefault="00A25F95" w:rsidP="005D0505">
      <w:pPr>
        <w:pStyle w:val="ListParagraph"/>
        <w:numPr>
          <w:ilvl w:val="0"/>
          <w:numId w:val="49"/>
        </w:numPr>
        <w:tabs>
          <w:tab w:val="left" w:pos="2454"/>
        </w:tabs>
        <w:ind w:right="733" w:firstLine="707"/>
        <w:rPr>
          <w:sz w:val="24"/>
          <w:szCs w:val="24"/>
        </w:rPr>
      </w:pPr>
      <w:r>
        <w:rPr>
          <w:sz w:val="24"/>
          <w:szCs w:val="24"/>
        </w:rPr>
        <w:t>объяснять,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заключались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достоинства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памятников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древней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архитектурных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сооружений,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быта,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искусства;</w:t>
      </w:r>
    </w:p>
    <w:p w:rsidR="00A25F95" w:rsidRDefault="00A25F95" w:rsidP="005D0505">
      <w:pPr>
        <w:pStyle w:val="ListParagraph"/>
        <w:numPr>
          <w:ilvl w:val="0"/>
          <w:numId w:val="49"/>
        </w:numPr>
        <w:tabs>
          <w:tab w:val="left" w:pos="2454"/>
        </w:tabs>
        <w:ind w:left="2454"/>
        <w:rPr>
          <w:sz w:val="24"/>
          <w:szCs w:val="24"/>
        </w:rPr>
      </w:pPr>
      <w:r>
        <w:rPr>
          <w:sz w:val="24"/>
          <w:szCs w:val="24"/>
        </w:rPr>
        <w:t>давать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значительным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событиям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личностям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древней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истории.</w:t>
      </w:r>
    </w:p>
    <w:p w:rsidR="00A25F95" w:rsidRDefault="00A25F95">
      <w:pPr>
        <w:pStyle w:val="Heading4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>
      <w:pPr>
        <w:pStyle w:val="ListParagraph"/>
        <w:numPr>
          <w:ilvl w:val="0"/>
          <w:numId w:val="48"/>
        </w:numPr>
        <w:tabs>
          <w:tab w:val="left" w:pos="2454"/>
        </w:tabs>
        <w:spacing w:line="274" w:lineRule="exact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давать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характеристику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общественного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древних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государств;</w:t>
      </w:r>
    </w:p>
    <w:p w:rsidR="00A25F95" w:rsidRDefault="00A25F95" w:rsidP="005D0505">
      <w:pPr>
        <w:pStyle w:val="ListParagraph"/>
        <w:numPr>
          <w:ilvl w:val="0"/>
          <w:numId w:val="47"/>
        </w:numPr>
        <w:tabs>
          <w:tab w:val="left" w:pos="2454"/>
        </w:tabs>
        <w:ind w:right="732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сопоставлять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свидетельства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 исторических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источников,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выявляя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них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различия;</w:t>
      </w:r>
    </w:p>
    <w:p w:rsidR="00A25F95" w:rsidRDefault="00A25F95" w:rsidP="005D0505">
      <w:pPr>
        <w:pStyle w:val="ListParagraph"/>
        <w:numPr>
          <w:ilvl w:val="0"/>
          <w:numId w:val="47"/>
        </w:numPr>
        <w:tabs>
          <w:tab w:val="left" w:pos="2454"/>
        </w:tabs>
        <w:ind w:left="245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видеть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проявления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влияния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античного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искусства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среде;</w:t>
      </w:r>
    </w:p>
    <w:p w:rsidR="00A25F95" w:rsidRDefault="00A25F95" w:rsidP="005D0505">
      <w:pPr>
        <w:pStyle w:val="ListParagraph"/>
        <w:numPr>
          <w:ilvl w:val="0"/>
          <w:numId w:val="47"/>
        </w:numPr>
        <w:tabs>
          <w:tab w:val="left" w:pos="2454"/>
        </w:tabs>
        <w:ind w:right="729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высказывать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суждения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значении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месте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исторического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культурного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наследия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древних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мировой истории.</w:t>
      </w:r>
    </w:p>
    <w:p w:rsidR="00A25F95" w:rsidRDefault="00A25F95">
      <w:pPr>
        <w:pStyle w:val="Heading4"/>
        <w:spacing w:before="4" w:line="240" w:lineRule="auto"/>
        <w:ind w:left="1602" w:right="978" w:firstLine="707"/>
        <w:jc w:val="left"/>
      </w:pPr>
      <w:r>
        <w:t>История Средних веков. От Древней Руси к Российскому государству (VIII –</w:t>
      </w:r>
      <w:r>
        <w:rPr>
          <w:spacing w:val="-57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вв.)</w:t>
      </w:r>
      <w:r>
        <w:rPr>
          <w:spacing w:val="-1"/>
        </w:rPr>
        <w:t xml:space="preserve"> </w:t>
      </w:r>
      <w:r>
        <w:t>(6 класс)</w:t>
      </w:r>
    </w:p>
    <w:p w:rsidR="00A25F95" w:rsidRDefault="00A25F95">
      <w:pPr>
        <w:spacing w:before="1" w:line="274" w:lineRule="exact"/>
        <w:ind w:left="23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A25F95" w:rsidRDefault="00A25F95" w:rsidP="005D0505">
      <w:pPr>
        <w:pStyle w:val="ListParagraph"/>
        <w:numPr>
          <w:ilvl w:val="0"/>
          <w:numId w:val="47"/>
        </w:numPr>
        <w:tabs>
          <w:tab w:val="left" w:pos="2454"/>
        </w:tabs>
        <w:ind w:right="730" w:firstLine="707"/>
        <w:rPr>
          <w:sz w:val="24"/>
          <w:szCs w:val="24"/>
        </w:rPr>
      </w:pPr>
      <w:r>
        <w:rPr>
          <w:sz w:val="24"/>
          <w:szCs w:val="24"/>
        </w:rPr>
        <w:t>локализовать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Средневековья,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становления и развития Российского государства; соотносить хронологию истории Руси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всеобщей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истории;</w:t>
      </w:r>
    </w:p>
    <w:p w:rsidR="00A25F95" w:rsidRDefault="00A25F95" w:rsidP="005D0505">
      <w:pPr>
        <w:pStyle w:val="ListParagraph"/>
        <w:numPr>
          <w:ilvl w:val="0"/>
          <w:numId w:val="47"/>
        </w:numPr>
        <w:tabs>
          <w:tab w:val="left" w:pos="2454"/>
        </w:tabs>
        <w:ind w:right="727" w:firstLine="707"/>
        <w:rPr>
          <w:sz w:val="24"/>
          <w:szCs w:val="24"/>
        </w:rPr>
      </w:pPr>
      <w:r>
        <w:rPr>
          <w:sz w:val="24"/>
          <w:szCs w:val="24"/>
        </w:rPr>
        <w:t>использовать историческую карту как источник информации о территории, 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центрах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направлениях крупнейших передвижений людей – походов, завоеваний, колонизаций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др.;</w:t>
      </w:r>
    </w:p>
    <w:p w:rsidR="00A25F95" w:rsidRDefault="00A25F95" w:rsidP="005D0505">
      <w:pPr>
        <w:pStyle w:val="ListParagraph"/>
        <w:numPr>
          <w:ilvl w:val="0"/>
          <w:numId w:val="47"/>
        </w:numPr>
        <w:tabs>
          <w:tab w:val="left" w:pos="2454"/>
        </w:tabs>
        <w:ind w:right="733" w:firstLine="707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памятниках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Средневековья;</w:t>
      </w:r>
    </w:p>
    <w:p w:rsidR="00A25F95" w:rsidRDefault="00A25F95" w:rsidP="005D0505">
      <w:pPr>
        <w:pStyle w:val="ListParagraph"/>
        <w:numPr>
          <w:ilvl w:val="0"/>
          <w:numId w:val="47"/>
        </w:numPr>
        <w:tabs>
          <w:tab w:val="left" w:pos="2454"/>
        </w:tabs>
        <w:ind w:right="728" w:firstLine="707"/>
        <w:rPr>
          <w:sz w:val="24"/>
          <w:szCs w:val="24"/>
        </w:rPr>
      </w:pPr>
      <w:r>
        <w:rPr>
          <w:sz w:val="24"/>
          <w:szCs w:val="24"/>
        </w:rPr>
        <w:t>составлять описание образа жизни различных групп населения в средневековых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памятников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рассказывать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значительных событиях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средневековой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истории;</w:t>
      </w:r>
    </w:p>
    <w:p w:rsidR="00A25F95" w:rsidRDefault="00A25F95" w:rsidP="005D0505">
      <w:pPr>
        <w:pStyle w:val="ListParagraph"/>
        <w:numPr>
          <w:ilvl w:val="0"/>
          <w:numId w:val="47"/>
        </w:numPr>
        <w:tabs>
          <w:tab w:val="left" w:pos="2454"/>
        </w:tabs>
        <w:ind w:right="726" w:firstLine="707"/>
        <w:rPr>
          <w:sz w:val="24"/>
          <w:szCs w:val="24"/>
        </w:rPr>
      </w:pPr>
      <w:r>
        <w:rPr>
          <w:sz w:val="24"/>
          <w:szCs w:val="24"/>
        </w:rPr>
        <w:t>раскрывать характерные, существенные черты: а) экономических и 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государствах;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б) ценностей,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господствовавших в средневековых обществах, религиозных воззрений, 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средневекового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 мире;</w:t>
      </w:r>
    </w:p>
    <w:p w:rsidR="00A25F95" w:rsidRDefault="00A25F95" w:rsidP="005D0505">
      <w:pPr>
        <w:pStyle w:val="ListParagraph"/>
        <w:numPr>
          <w:ilvl w:val="0"/>
          <w:numId w:val="47"/>
        </w:numPr>
        <w:tabs>
          <w:tab w:val="left" w:pos="2454"/>
        </w:tabs>
        <w:ind w:right="732" w:firstLine="707"/>
        <w:rPr>
          <w:sz w:val="24"/>
          <w:szCs w:val="24"/>
        </w:rPr>
      </w:pPr>
      <w:r>
        <w:rPr>
          <w:sz w:val="24"/>
          <w:szCs w:val="24"/>
        </w:rPr>
        <w:t>объяснять причины и следствия ключевых событий отечественной и всеобщей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Средних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веков;</w:t>
      </w:r>
    </w:p>
    <w:p w:rsidR="00A25F95" w:rsidRDefault="00A25F95" w:rsidP="005D0505">
      <w:pPr>
        <w:pStyle w:val="ListParagraph"/>
        <w:numPr>
          <w:ilvl w:val="0"/>
          <w:numId w:val="47"/>
        </w:numPr>
        <w:tabs>
          <w:tab w:val="left" w:pos="2454"/>
        </w:tabs>
        <w:spacing w:before="66"/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сопоставлять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Руси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период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Средневековья,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показывать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черты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«политическая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раздробленность»,</w:t>
      </w:r>
    </w:p>
    <w:p w:rsidR="00A25F95" w:rsidRDefault="00A25F95">
      <w:pPr>
        <w:pStyle w:val="BodyText"/>
        <w:ind w:firstLine="0"/>
        <w:jc w:val="left"/>
      </w:pPr>
      <w:r>
        <w:t>«централизованное</w:t>
      </w:r>
      <w:r>
        <w:rPr>
          <w:spacing w:val="-3"/>
        </w:rPr>
        <w:t xml:space="preserve"> </w:t>
      </w:r>
      <w:r>
        <w:t>государство»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A25F95" w:rsidRDefault="00A25F95" w:rsidP="005D0505">
      <w:pPr>
        <w:pStyle w:val="ListParagraph"/>
        <w:numPr>
          <w:ilvl w:val="0"/>
          <w:numId w:val="47"/>
        </w:numPr>
        <w:tabs>
          <w:tab w:val="left" w:pos="2454"/>
        </w:tabs>
        <w:spacing w:before="1"/>
        <w:ind w:left="2454"/>
        <w:jc w:val="left"/>
        <w:rPr>
          <w:sz w:val="24"/>
          <w:szCs w:val="24"/>
        </w:rPr>
      </w:pPr>
      <w:r>
        <w:rPr>
          <w:sz w:val="24"/>
          <w:szCs w:val="24"/>
        </w:rPr>
        <w:t>давать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событиям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всеобщей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Средних</w:t>
      </w:r>
    </w:p>
    <w:p w:rsidR="00A25F95" w:rsidRDefault="00A25F95">
      <w:pPr>
        <w:rPr>
          <w:sz w:val="24"/>
          <w:szCs w:val="24"/>
        </w:rPr>
        <w:sectPr w:rsidR="00A25F95">
          <w:pgSz w:w="11910" w:h="16840"/>
          <w:pgMar w:top="1040" w:right="120" w:bottom="1420" w:left="100" w:header="0" w:footer="1124" w:gutter="0"/>
          <w:cols w:space="720"/>
        </w:sectPr>
      </w:pPr>
    </w:p>
    <w:p w:rsidR="00A25F95" w:rsidRDefault="00A25F95">
      <w:pPr>
        <w:pStyle w:val="BodyText"/>
        <w:ind w:left="0" w:firstLine="0"/>
        <w:jc w:val="right"/>
      </w:pPr>
      <w:r>
        <w:t>веков.</w:t>
      </w:r>
    </w:p>
    <w:p w:rsidR="00A25F95" w:rsidRDefault="00A25F95">
      <w:pPr>
        <w:pStyle w:val="BodyText"/>
        <w:spacing w:before="4"/>
        <w:ind w:left="0" w:firstLine="0"/>
        <w:jc w:val="left"/>
      </w:pPr>
      <w:r>
        <w:br w:type="column"/>
      </w:r>
    </w:p>
    <w:p w:rsidR="00A25F95" w:rsidRDefault="00A25F95">
      <w:pPr>
        <w:pStyle w:val="Heading4"/>
        <w:spacing w:line="274" w:lineRule="exact"/>
        <w:ind w:left="38"/>
        <w:jc w:val="left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0"/>
          <w:numId w:val="46"/>
        </w:numPr>
        <w:tabs>
          <w:tab w:val="left" w:pos="183"/>
          <w:tab w:val="left" w:pos="1250"/>
          <w:tab w:val="left" w:pos="3547"/>
          <w:tab w:val="left" w:pos="5580"/>
          <w:tab w:val="left" w:pos="7430"/>
        </w:tabs>
        <w:spacing w:line="274" w:lineRule="exact"/>
        <w:ind w:hanging="14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давать</w:t>
      </w:r>
      <w:r>
        <w:rPr>
          <w:i/>
          <w:iCs/>
          <w:sz w:val="24"/>
          <w:szCs w:val="24"/>
        </w:rPr>
        <w:tab/>
        <w:t>сопоставительную</w:t>
      </w:r>
      <w:r>
        <w:rPr>
          <w:i/>
          <w:iCs/>
          <w:sz w:val="24"/>
          <w:szCs w:val="24"/>
        </w:rPr>
        <w:tab/>
        <w:t>характеристику</w:t>
      </w:r>
      <w:r>
        <w:rPr>
          <w:i/>
          <w:iCs/>
          <w:sz w:val="24"/>
          <w:szCs w:val="24"/>
        </w:rPr>
        <w:tab/>
        <w:t>политического</w:t>
      </w:r>
      <w:r>
        <w:rPr>
          <w:i/>
          <w:iCs/>
          <w:sz w:val="24"/>
          <w:szCs w:val="24"/>
        </w:rPr>
        <w:tab/>
        <w:t>устройства</w:t>
      </w:r>
    </w:p>
    <w:p w:rsidR="00A25F95" w:rsidRDefault="00A25F95">
      <w:pPr>
        <w:spacing w:line="274" w:lineRule="exact"/>
        <w:rPr>
          <w:sz w:val="24"/>
          <w:szCs w:val="24"/>
        </w:rPr>
        <w:sectPr w:rsidR="00A25F95">
          <w:type w:val="continuous"/>
          <w:pgSz w:w="11910" w:h="16840"/>
          <w:pgMar w:top="1300" w:right="120" w:bottom="1320" w:left="100" w:header="720" w:footer="720" w:gutter="0"/>
          <w:cols w:num="2" w:space="720" w:equalWidth="0">
            <w:col w:w="2232" w:space="40"/>
            <w:col w:w="9418"/>
          </w:cols>
        </w:sectPr>
      </w:pPr>
    </w:p>
    <w:p w:rsidR="00A25F95" w:rsidRDefault="00A25F95">
      <w:pPr>
        <w:ind w:left="1602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государств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Средневековья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(Русь,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Запад,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Восток);</w:t>
      </w:r>
    </w:p>
    <w:p w:rsidR="00A25F95" w:rsidRDefault="00A25F95" w:rsidP="005D0505">
      <w:pPr>
        <w:pStyle w:val="ListParagraph"/>
        <w:numPr>
          <w:ilvl w:val="1"/>
          <w:numId w:val="46"/>
        </w:numPr>
        <w:tabs>
          <w:tab w:val="left" w:pos="2454"/>
        </w:tabs>
        <w:ind w:right="734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сравнивать свидетельства различных исторических источников, выявляя в них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различия;</w:t>
      </w:r>
    </w:p>
    <w:p w:rsidR="00A25F95" w:rsidRDefault="00A25F95" w:rsidP="005D0505">
      <w:pPr>
        <w:pStyle w:val="ListParagraph"/>
        <w:numPr>
          <w:ilvl w:val="1"/>
          <w:numId w:val="46"/>
        </w:numPr>
        <w:tabs>
          <w:tab w:val="left" w:pos="2454"/>
        </w:tabs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составлять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учебника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дополнительной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описания памятников средневековой культуры Руси и других стран, объяснять, в чем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заключаются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достоинства и значение.</w:t>
      </w:r>
    </w:p>
    <w:p w:rsidR="00A25F95" w:rsidRDefault="00A25F95">
      <w:pPr>
        <w:pStyle w:val="Heading4"/>
        <w:spacing w:before="1" w:line="244" w:lineRule="auto"/>
        <w:ind w:right="2462"/>
      </w:pPr>
      <w:r>
        <w:t>История Нового времени. Россия в XVI – ХIХ веках (7</w:t>
      </w:r>
      <w:r>
        <w:rPr>
          <w:b w:val="0"/>
          <w:bCs w:val="0"/>
        </w:rPr>
        <w:t>–</w:t>
      </w:r>
      <w:r>
        <w:t>9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46"/>
        </w:numPr>
        <w:tabs>
          <w:tab w:val="left" w:pos="2454"/>
        </w:tabs>
        <w:ind w:right="731" w:firstLine="707"/>
        <w:rPr>
          <w:sz w:val="24"/>
          <w:szCs w:val="24"/>
        </w:rPr>
      </w:pPr>
      <w:r>
        <w:rPr>
          <w:sz w:val="24"/>
          <w:szCs w:val="24"/>
        </w:rPr>
        <w:t>локализовать во времени хронологические рамки и рубежные события Нового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 как исторической эпохи, основные этапы отечественной и всеобщей 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Нового времени; соотносить хронологию истории России и всеобщей истории в Новое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время;</w:t>
      </w:r>
    </w:p>
    <w:p w:rsidR="00A25F95" w:rsidRDefault="00A25F95" w:rsidP="005D0505">
      <w:pPr>
        <w:pStyle w:val="ListParagraph"/>
        <w:numPr>
          <w:ilvl w:val="1"/>
          <w:numId w:val="46"/>
        </w:numPr>
        <w:tabs>
          <w:tab w:val="left" w:pos="2454"/>
        </w:tabs>
        <w:ind w:right="724" w:firstLine="707"/>
        <w:rPr>
          <w:sz w:val="24"/>
          <w:szCs w:val="24"/>
        </w:rPr>
      </w:pPr>
      <w:r>
        <w:rPr>
          <w:sz w:val="24"/>
          <w:szCs w:val="24"/>
        </w:rPr>
        <w:t>использовать историческую карту как источник информации о границах России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социально-экономического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важнейших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передвижений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походов,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завоеваний,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колонизации и др.;</w:t>
      </w:r>
    </w:p>
    <w:p w:rsidR="00A25F95" w:rsidRDefault="00A25F95" w:rsidP="005D0505">
      <w:pPr>
        <w:pStyle w:val="ListParagraph"/>
        <w:numPr>
          <w:ilvl w:val="1"/>
          <w:numId w:val="46"/>
        </w:numPr>
        <w:tabs>
          <w:tab w:val="left" w:pos="2454"/>
        </w:tabs>
        <w:ind w:right="736" w:firstLine="707"/>
        <w:rPr>
          <w:sz w:val="24"/>
          <w:szCs w:val="24"/>
        </w:rPr>
      </w:pPr>
      <w:r>
        <w:rPr>
          <w:sz w:val="24"/>
          <w:szCs w:val="24"/>
        </w:rPr>
        <w:t>анализировать информацию различных источников по отечественной и всеобщей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Нового времени;</w:t>
      </w:r>
    </w:p>
    <w:p w:rsidR="00A25F95" w:rsidRDefault="00A25F95" w:rsidP="005D0505">
      <w:pPr>
        <w:pStyle w:val="ListParagraph"/>
        <w:numPr>
          <w:ilvl w:val="1"/>
          <w:numId w:val="46"/>
        </w:numPr>
        <w:tabs>
          <w:tab w:val="left" w:pos="2454"/>
        </w:tabs>
        <w:ind w:right="726" w:firstLine="707"/>
        <w:rPr>
          <w:sz w:val="24"/>
          <w:szCs w:val="24"/>
        </w:rPr>
      </w:pPr>
      <w:r>
        <w:rPr>
          <w:sz w:val="24"/>
          <w:szCs w:val="24"/>
        </w:rPr>
        <w:t>составлять описание положения и образа жизни основных социальных групп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 и других странах в Новое время, памятников материальной и 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культуры; рассказывать о значительных событиях и личностях отечественной и всеобщей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Нового времени;</w:t>
      </w:r>
    </w:p>
    <w:p w:rsidR="00A25F95" w:rsidRDefault="00A25F95" w:rsidP="005D0505">
      <w:pPr>
        <w:pStyle w:val="ListParagraph"/>
        <w:numPr>
          <w:ilvl w:val="1"/>
          <w:numId w:val="46"/>
        </w:numPr>
        <w:tabs>
          <w:tab w:val="left" w:pos="2454"/>
        </w:tabs>
        <w:ind w:right="734" w:firstLine="707"/>
        <w:rPr>
          <w:sz w:val="24"/>
          <w:szCs w:val="24"/>
        </w:rPr>
      </w:pPr>
      <w:r>
        <w:rPr>
          <w:sz w:val="24"/>
          <w:szCs w:val="24"/>
        </w:rPr>
        <w:t>систематизировать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содержащийся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литературе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всеобщей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Нового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времени;</w:t>
      </w:r>
    </w:p>
    <w:p w:rsidR="00A25F95" w:rsidRDefault="00A25F95" w:rsidP="005D0505">
      <w:pPr>
        <w:pStyle w:val="ListParagraph"/>
        <w:numPr>
          <w:ilvl w:val="1"/>
          <w:numId w:val="46"/>
        </w:numPr>
        <w:tabs>
          <w:tab w:val="left" w:pos="2454"/>
        </w:tabs>
        <w:ind w:right="724" w:firstLine="707"/>
        <w:rPr>
          <w:sz w:val="24"/>
          <w:szCs w:val="24"/>
        </w:rPr>
      </w:pPr>
      <w:r>
        <w:rPr>
          <w:sz w:val="24"/>
          <w:szCs w:val="24"/>
        </w:rPr>
        <w:t>раскрывать характерные, существенные черты: а) экономического и социального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б) эволюции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политического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строя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«монархия»,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«самодержавие»,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«абсолютизм»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в) 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общественного        движения        («консерватизм»,        «либерализм»,        «социализм»);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г) представлений о мире и общественных ценностях; д) художественной культуры Нового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времени;</w:t>
      </w:r>
    </w:p>
    <w:p w:rsidR="00A25F95" w:rsidRDefault="00A25F95" w:rsidP="005D0505">
      <w:pPr>
        <w:pStyle w:val="ListParagraph"/>
        <w:numPr>
          <w:ilvl w:val="1"/>
          <w:numId w:val="46"/>
        </w:numPr>
        <w:tabs>
          <w:tab w:val="left" w:pos="2454"/>
        </w:tabs>
        <w:ind w:right="728" w:firstLine="707"/>
        <w:rPr>
          <w:sz w:val="24"/>
          <w:szCs w:val="24"/>
        </w:rPr>
      </w:pPr>
      <w:r>
        <w:rPr>
          <w:sz w:val="24"/>
          <w:szCs w:val="24"/>
        </w:rPr>
        <w:t>объяснять причины и следствия ключевых событий и процессов отечественной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всеобщей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революций,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народами и др.);</w:t>
      </w:r>
    </w:p>
    <w:p w:rsidR="00A25F95" w:rsidRDefault="00A25F95" w:rsidP="005D0505">
      <w:pPr>
        <w:pStyle w:val="ListParagraph"/>
        <w:numPr>
          <w:ilvl w:val="1"/>
          <w:numId w:val="46"/>
        </w:numPr>
        <w:tabs>
          <w:tab w:val="left" w:pos="2454"/>
        </w:tabs>
        <w:ind w:right="735" w:firstLine="707"/>
        <w:rPr>
          <w:sz w:val="24"/>
          <w:szCs w:val="24"/>
        </w:rPr>
      </w:pPr>
      <w:r>
        <w:rPr>
          <w:sz w:val="24"/>
          <w:szCs w:val="24"/>
        </w:rPr>
        <w:t>сопоставлять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события;</w:t>
      </w:r>
    </w:p>
    <w:p w:rsidR="00A25F95" w:rsidRDefault="00A25F95" w:rsidP="005D0505">
      <w:pPr>
        <w:pStyle w:val="ListParagraph"/>
        <w:numPr>
          <w:ilvl w:val="1"/>
          <w:numId w:val="46"/>
        </w:numPr>
        <w:tabs>
          <w:tab w:val="left" w:pos="2454"/>
        </w:tabs>
        <w:ind w:right="726" w:firstLine="707"/>
        <w:rPr>
          <w:sz w:val="24"/>
          <w:szCs w:val="24"/>
        </w:rPr>
      </w:pPr>
      <w:r>
        <w:rPr>
          <w:sz w:val="24"/>
          <w:szCs w:val="24"/>
        </w:rPr>
        <w:t>давать оценку событиям и личностям отечественной и всеобщей истории Нового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времени.</w:t>
      </w:r>
    </w:p>
    <w:p w:rsidR="00A25F95" w:rsidRDefault="00A25F95">
      <w:pPr>
        <w:pStyle w:val="Heading4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46"/>
        </w:numPr>
        <w:tabs>
          <w:tab w:val="left" w:pos="2454"/>
        </w:tabs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используя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карту,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социально-экономическое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политическое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России, других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Новое время;</w:t>
      </w:r>
    </w:p>
    <w:p w:rsidR="00A25F95" w:rsidRDefault="00A25F95" w:rsidP="005D0505">
      <w:pPr>
        <w:pStyle w:val="ListParagraph"/>
        <w:numPr>
          <w:ilvl w:val="1"/>
          <w:numId w:val="46"/>
        </w:numPr>
        <w:tabs>
          <w:tab w:val="left" w:pos="2454"/>
        </w:tabs>
        <w:ind w:right="727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источниковедческого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материалами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(определение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принадлежности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достоверности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источника,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позиций автора и др.);</w:t>
      </w:r>
    </w:p>
    <w:p w:rsidR="00A25F95" w:rsidRDefault="00A25F95" w:rsidP="005D0505">
      <w:pPr>
        <w:pStyle w:val="ListParagraph"/>
        <w:numPr>
          <w:ilvl w:val="1"/>
          <w:numId w:val="46"/>
        </w:numPr>
        <w:tabs>
          <w:tab w:val="left" w:pos="2454"/>
        </w:tabs>
        <w:spacing w:before="66"/>
        <w:ind w:right="735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сравнивать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развитие</w:t>
      </w:r>
      <w:r>
        <w:rPr>
          <w:i/>
          <w:iCs/>
          <w:spacing w:val="4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других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стран</w:t>
      </w:r>
      <w:r>
        <w:rPr>
          <w:i/>
          <w:iCs/>
          <w:spacing w:val="4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Новое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время,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объяснять,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чем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заключались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черты и особенности;</w:t>
      </w:r>
    </w:p>
    <w:p w:rsidR="00A25F95" w:rsidRDefault="00A25F95" w:rsidP="005D0505">
      <w:pPr>
        <w:pStyle w:val="ListParagraph"/>
        <w:numPr>
          <w:ilvl w:val="1"/>
          <w:numId w:val="46"/>
        </w:numPr>
        <w:tabs>
          <w:tab w:val="left" w:pos="2454"/>
        </w:tabs>
        <w:ind w:right="730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5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своего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края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Новое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время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составлении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описаний исторических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памятников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города,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края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д.</w:t>
      </w:r>
    </w:p>
    <w:p w:rsidR="00A25F95" w:rsidRDefault="00A25F95" w:rsidP="005D0505">
      <w:pPr>
        <w:pStyle w:val="ListParagraph"/>
        <w:numPr>
          <w:ilvl w:val="3"/>
          <w:numId w:val="64"/>
        </w:numPr>
        <w:tabs>
          <w:tab w:val="left" w:pos="2383"/>
        </w:tabs>
        <w:spacing w:before="184"/>
        <w:ind w:left="2382" w:hanging="781"/>
        <w:jc w:val="lef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Обществознание</w:t>
      </w:r>
    </w:p>
    <w:p w:rsidR="00A25F95" w:rsidRDefault="00A25F95">
      <w:pPr>
        <w:pStyle w:val="Heading4"/>
        <w:spacing w:line="240" w:lineRule="auto"/>
        <w:ind w:right="5780"/>
        <w:jc w:val="left"/>
      </w:pPr>
      <w:r>
        <w:t>Человек. Деятельность человека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  <w:tab w:val="left" w:pos="4194"/>
          <w:tab w:val="left" w:pos="5127"/>
          <w:tab w:val="left" w:pos="5484"/>
          <w:tab w:val="left" w:pos="7281"/>
          <w:tab w:val="left" w:pos="7648"/>
          <w:tab w:val="left" w:pos="9110"/>
          <w:tab w:val="left" w:pos="9460"/>
          <w:tab w:val="left" w:pos="10607"/>
        </w:tabs>
        <w:spacing w:line="237" w:lineRule="auto"/>
        <w:ind w:right="724" w:firstLine="707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ab/>
        <w:t>знания</w:t>
      </w:r>
      <w:r>
        <w:rPr>
          <w:sz w:val="24"/>
          <w:szCs w:val="24"/>
        </w:rPr>
        <w:tab/>
        <w:t>о</w:t>
      </w:r>
      <w:r>
        <w:rPr>
          <w:sz w:val="24"/>
          <w:szCs w:val="24"/>
        </w:rPr>
        <w:tab/>
        <w:t>биологическом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социальном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человеке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для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природы;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4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подросткового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возраста;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5" w:line="237" w:lineRule="auto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модельных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реальных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выделять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сущностные  характеристики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мотивов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  <w:tab w:val="left" w:pos="4593"/>
          <w:tab w:val="left" w:pos="5036"/>
          <w:tab w:val="left" w:pos="7037"/>
          <w:tab w:val="left" w:pos="8734"/>
          <w:tab w:val="left" w:pos="10195"/>
        </w:tabs>
        <w:spacing w:before="5" w:line="237" w:lineRule="auto"/>
        <w:ind w:right="735" w:firstLine="707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иллюстрировать</w:t>
      </w:r>
      <w:r>
        <w:rPr>
          <w:sz w:val="24"/>
          <w:szCs w:val="24"/>
        </w:rPr>
        <w:tab/>
        <w:t>конкретными</w:t>
      </w:r>
      <w:r>
        <w:rPr>
          <w:sz w:val="24"/>
          <w:szCs w:val="24"/>
        </w:rPr>
        <w:tab/>
        <w:t>примерами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группы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потребностей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3" w:line="237" w:lineRule="auto"/>
        <w:ind w:right="735" w:firstLine="707"/>
        <w:rPr>
          <w:sz w:val="24"/>
          <w:szCs w:val="24"/>
        </w:rPr>
      </w:pPr>
      <w:r>
        <w:rPr>
          <w:sz w:val="24"/>
          <w:szCs w:val="24"/>
        </w:rPr>
        <w:t>выполнять несложные практические задания по анализу ситуаций, связанных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различными способами разрешения межличностных конфликтов; выражать собственное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различным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способам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разрешения межличностных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конфликтов.</w:t>
      </w:r>
    </w:p>
    <w:p w:rsidR="00A25F95" w:rsidRDefault="00A25F95">
      <w:pPr>
        <w:pStyle w:val="Heading4"/>
        <w:spacing w:before="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1" w:line="237" w:lineRule="auto"/>
        <w:ind w:right="732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несложные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практические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задания,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основанные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ситуациях,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связанных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деятельностью человека;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94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37" w:lineRule="auto"/>
        <w:ind w:right="733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удовлетворения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мнимых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потребностей,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примерах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показывать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опасность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удовлетворения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мнимых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потребностей,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угрожающих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здоровью;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5" w:line="237" w:lineRule="auto"/>
        <w:ind w:right="730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элементы</w:t>
      </w:r>
      <w:r>
        <w:rPr>
          <w:i/>
          <w:iCs/>
          <w:spacing w:val="3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причинно-следственного</w:t>
      </w:r>
      <w:r>
        <w:rPr>
          <w:i/>
          <w:iCs/>
          <w:spacing w:val="3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анализа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характеристике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межличностных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конфликтов;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/>
        <w:ind w:right="730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моделировать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возможные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последствия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позитивного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негативного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воздействия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группы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 человека, делать выводы.</w:t>
      </w:r>
    </w:p>
    <w:p w:rsidR="00A25F95" w:rsidRDefault="00A25F95">
      <w:pPr>
        <w:pStyle w:val="Heading4"/>
        <w:spacing w:before="1" w:line="240" w:lineRule="auto"/>
        <w:jc w:val="left"/>
      </w:pPr>
      <w:r>
        <w:t>Общество</w:t>
      </w:r>
    </w:p>
    <w:p w:rsidR="00A25F95" w:rsidRDefault="00A25F95">
      <w:pPr>
        <w:spacing w:line="275" w:lineRule="exact"/>
        <w:ind w:left="23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ind w:right="730" w:firstLine="707"/>
        <w:jc w:val="left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примерах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природы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раскрывать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природы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приведенных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обществ;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37" w:lineRule="auto"/>
        <w:ind w:right="736" w:firstLine="707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движение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одних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другим;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явления 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позиций общественного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прогресса;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5" w:line="237" w:lineRule="auto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экономические,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социальные,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политические,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культурные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явления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процессы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общественной жизни;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5" w:line="237" w:lineRule="auto"/>
        <w:ind w:right="734" w:firstLine="707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познавательные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практические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задания,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основанные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4" w:line="237" w:lineRule="auto"/>
        <w:ind w:right="734" w:firstLine="707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экологический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кризис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глобальную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проблему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человечества,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раскрывать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причины экологического кризиса;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полученных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выбирать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предлагаемых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модельных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осуществлять 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практике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экологически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рациональное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поведение;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4" w:line="237" w:lineRule="auto"/>
        <w:ind w:right="734" w:firstLine="707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влияние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массовой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коммуникации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общество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личность;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конкретизировать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опасность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международного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терроризма.</w:t>
      </w:r>
    </w:p>
    <w:p w:rsidR="00A25F95" w:rsidRDefault="00A25F95">
      <w:pPr>
        <w:pStyle w:val="Heading4"/>
        <w:spacing w:before="2" w:line="240" w:lineRule="auto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25"/>
        </w:tabs>
        <w:spacing w:before="88"/>
        <w:ind w:right="732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наблюдать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явления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события,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происходящие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сферах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общественной жизни;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25"/>
          <w:tab w:val="left" w:pos="3984"/>
          <w:tab w:val="left" w:pos="6840"/>
          <w:tab w:val="left" w:pos="7756"/>
          <w:tab w:val="left" w:pos="9663"/>
          <w:tab w:val="left" w:pos="10830"/>
        </w:tabs>
        <w:spacing w:before="4" w:line="237" w:lineRule="auto"/>
        <w:ind w:right="733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</w:t>
      </w:r>
      <w:r>
        <w:rPr>
          <w:i/>
          <w:iCs/>
          <w:sz w:val="24"/>
          <w:szCs w:val="24"/>
        </w:rPr>
        <w:tab/>
        <w:t>причинно-следственные</w:t>
      </w:r>
      <w:r>
        <w:rPr>
          <w:i/>
          <w:iCs/>
          <w:sz w:val="24"/>
          <w:szCs w:val="24"/>
        </w:rPr>
        <w:tab/>
        <w:t>связи</w:t>
      </w:r>
      <w:r>
        <w:rPr>
          <w:i/>
          <w:iCs/>
          <w:sz w:val="24"/>
          <w:szCs w:val="24"/>
        </w:rPr>
        <w:tab/>
        <w:t>общественных</w:t>
      </w:r>
      <w:r>
        <w:rPr>
          <w:i/>
          <w:iCs/>
          <w:sz w:val="24"/>
          <w:szCs w:val="24"/>
        </w:rPr>
        <w:tab/>
        <w:t>явлений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25"/>
        </w:tabs>
        <w:spacing w:before="2"/>
        <w:ind w:left="2624" w:hanging="31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осознанно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содействовать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защите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природы.</w:t>
      </w:r>
    </w:p>
    <w:p w:rsidR="00A25F95" w:rsidRDefault="00A25F95">
      <w:pPr>
        <w:pStyle w:val="Heading4"/>
        <w:spacing w:before="2" w:line="240" w:lineRule="auto"/>
        <w:ind w:right="6961"/>
        <w:jc w:val="left"/>
      </w:pPr>
      <w:r>
        <w:t>Социальные нормы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25"/>
        </w:tabs>
        <w:spacing w:line="237" w:lineRule="auto"/>
        <w:ind w:right="728" w:firstLine="707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регуляторов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25"/>
        </w:tabs>
        <w:spacing w:before="1" w:line="293" w:lineRule="exact"/>
        <w:ind w:left="2624" w:hanging="315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отдельные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социальных норм;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25"/>
        </w:tabs>
        <w:spacing w:line="293" w:lineRule="exact"/>
        <w:ind w:left="2624" w:hanging="315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морали;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25"/>
        </w:tabs>
        <w:ind w:right="725" w:firstLine="707"/>
        <w:rPr>
          <w:sz w:val="24"/>
          <w:szCs w:val="24"/>
        </w:rPr>
      </w:pPr>
      <w:r>
        <w:rPr>
          <w:sz w:val="24"/>
          <w:szCs w:val="24"/>
        </w:rPr>
        <w:t>критически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осмысливать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морально-нравственного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систематизировать,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 данные; применять полученную информацию для определения собственной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позиции, для соотнесения своего поведения и поступков других людей с нравственными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ценностями;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25"/>
        </w:tabs>
        <w:spacing w:before="4" w:line="237" w:lineRule="auto"/>
        <w:ind w:right="726" w:firstLine="707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гражданственности;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 истории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жизни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25"/>
        </w:tabs>
        <w:spacing w:before="2" w:line="293" w:lineRule="exact"/>
        <w:ind w:left="2624" w:hanging="31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специфику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25"/>
        </w:tabs>
        <w:spacing w:line="293" w:lineRule="exact"/>
        <w:ind w:left="2624" w:hanging="315"/>
        <w:jc w:val="left"/>
        <w:rPr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морали 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черты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особенности;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25"/>
        </w:tabs>
        <w:spacing w:line="293" w:lineRule="exact"/>
        <w:ind w:left="2624" w:hanging="31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личности;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25"/>
        </w:tabs>
        <w:spacing w:line="293" w:lineRule="exact"/>
        <w:ind w:left="2624" w:hanging="315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отклоняющегося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поведения;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25"/>
        </w:tabs>
        <w:ind w:right="735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негативные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отклоняющегося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поведения.</w:t>
      </w:r>
    </w:p>
    <w:p w:rsidR="00A25F95" w:rsidRDefault="00A25F95">
      <w:pPr>
        <w:pStyle w:val="Heading4"/>
        <w:spacing w:before="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1" w:line="237" w:lineRule="auto"/>
        <w:ind w:right="730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элементы причинно-следственного анализа для понимания влияния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моральных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устоев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 развитие общества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человека;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социальную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значимость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здорового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жизни.</w:t>
      </w:r>
    </w:p>
    <w:p w:rsidR="00A25F95" w:rsidRDefault="00A25F95">
      <w:pPr>
        <w:pStyle w:val="Heading4"/>
        <w:spacing w:before="2" w:line="240" w:lineRule="auto"/>
        <w:ind w:right="6454"/>
        <w:jc w:val="left"/>
      </w:pPr>
      <w:r>
        <w:t>Сфера духовной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37" w:lineRule="auto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областей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выражать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мнение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 явлениях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1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явления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духовной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возрастания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мире;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обществе;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1" w:line="294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уровни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3" w:line="237" w:lineRule="auto"/>
        <w:ind w:right="737" w:firstLine="707"/>
        <w:jc w:val="left"/>
        <w:rPr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извлекать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социальную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достижениях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проблемах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 адаптированных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источников различного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типа;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4" w:line="237" w:lineRule="auto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ним;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необходимость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непрерывного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условиях;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37" w:lineRule="auto"/>
        <w:ind w:right="730" w:firstLine="707"/>
        <w:jc w:val="left"/>
        <w:rPr>
          <w:sz w:val="24"/>
          <w:szCs w:val="24"/>
        </w:rPr>
      </w:pPr>
      <w:r>
        <w:rPr>
          <w:sz w:val="24"/>
          <w:szCs w:val="24"/>
        </w:rPr>
        <w:t>учитывать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общественные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выборе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направления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будущей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религии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обществе;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1"/>
        <w:ind w:left="2310" w:right="1695" w:firstLine="0"/>
        <w:jc w:val="left"/>
        <w:rPr>
          <w:b/>
          <w:bCs/>
          <w:sz w:val="24"/>
          <w:szCs w:val="24"/>
        </w:rPr>
      </w:pPr>
      <w:r>
        <w:rPr>
          <w:sz w:val="24"/>
          <w:szCs w:val="24"/>
        </w:rPr>
        <w:t>характеризовать особенности искусства как формы духовной культуры</w:t>
      </w:r>
      <w:r>
        <w:rPr>
          <w:b/>
          <w:bCs/>
          <w:sz w:val="24"/>
          <w:szCs w:val="24"/>
        </w:rPr>
        <w:t>.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получит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возможность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научиться: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1" w:line="237" w:lineRule="auto"/>
        <w:ind w:right="728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описывать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процессы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создания,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сохранения,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трансляции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усвоения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достижений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культуры;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88"/>
        <w:ind w:right="731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направления</w:t>
      </w:r>
      <w:r>
        <w:rPr>
          <w:i/>
          <w:iCs/>
          <w:spacing w:val="4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</w:t>
      </w:r>
      <w:r>
        <w:rPr>
          <w:i/>
          <w:iCs/>
          <w:spacing w:val="4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отечественной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культуры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условиях;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4" w:line="237" w:lineRule="auto"/>
        <w:ind w:right="730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критически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воспринимать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сообщения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рекламу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СМИ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Интернете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таких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направлениях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массовой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культуры, как шоу-бизнес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мода.</w:t>
      </w:r>
    </w:p>
    <w:p w:rsidR="00A25F95" w:rsidRDefault="00A25F95">
      <w:pPr>
        <w:pStyle w:val="Heading4"/>
        <w:spacing w:before="5" w:line="240" w:lineRule="auto"/>
        <w:ind w:right="6961"/>
        <w:jc w:val="left"/>
      </w:pPr>
      <w:r>
        <w:t>Социальная сфера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line="237" w:lineRule="auto"/>
        <w:ind w:right="736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социальную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структуру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обществах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разного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типа,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общности и группы;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2" w:line="293" w:lineRule="exact"/>
        <w:ind w:left="2629" w:hanging="320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общностей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групп;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  <w:tab w:val="left" w:pos="4511"/>
          <w:tab w:val="left" w:pos="5595"/>
          <w:tab w:val="left" w:pos="7094"/>
          <w:tab w:val="left" w:pos="8492"/>
          <w:tab w:val="left" w:pos="9674"/>
        </w:tabs>
        <w:spacing w:before="1" w:line="237" w:lineRule="auto"/>
        <w:ind w:right="724" w:firstLine="707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z w:val="24"/>
          <w:szCs w:val="24"/>
        </w:rPr>
        <w:tab/>
        <w:t>ведущие</w:t>
      </w:r>
      <w:r>
        <w:rPr>
          <w:sz w:val="24"/>
          <w:szCs w:val="24"/>
        </w:rPr>
        <w:tab/>
        <w:t>направления</w:t>
      </w:r>
      <w:r>
        <w:rPr>
          <w:sz w:val="24"/>
          <w:szCs w:val="24"/>
        </w:rPr>
        <w:tab/>
        <w:t>социальной</w:t>
      </w:r>
      <w:r>
        <w:rPr>
          <w:sz w:val="24"/>
          <w:szCs w:val="24"/>
        </w:rPr>
        <w:tab/>
        <w:t>политики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Российского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3" w:line="293" w:lineRule="exact"/>
        <w:ind w:left="2629" w:hanging="320"/>
        <w:jc w:val="left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параметры,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определяющие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социальный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статус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личности;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line="293" w:lineRule="exact"/>
        <w:ind w:left="2629" w:hanging="320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предписанных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достигаемых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статусов;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1" w:line="293" w:lineRule="exact"/>
        <w:ind w:left="2629" w:hanging="320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подростка;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line="293" w:lineRule="exact"/>
        <w:ind w:left="2629" w:hanging="320"/>
        <w:jc w:val="left"/>
        <w:rPr>
          <w:sz w:val="24"/>
          <w:szCs w:val="24"/>
        </w:rPr>
      </w:pPr>
      <w:r>
        <w:rPr>
          <w:sz w:val="24"/>
          <w:szCs w:val="24"/>
        </w:rPr>
        <w:t>конкретизировать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процесс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мобильности;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line="293" w:lineRule="exact"/>
        <w:ind w:left="2629" w:hanging="320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межнациональные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мире;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  <w:tab w:val="left" w:pos="7088"/>
        </w:tabs>
        <w:spacing w:before="2" w:line="237" w:lineRule="auto"/>
        <w:ind w:right="735" w:firstLine="707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объяснять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причины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межнациональных</w:t>
      </w:r>
      <w:r>
        <w:rPr>
          <w:sz w:val="24"/>
          <w:szCs w:val="24"/>
        </w:rPr>
        <w:tab/>
        <w:t>конфликтов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разрешения;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5" w:line="237" w:lineRule="auto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раскрывать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конкретных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примерах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обществе;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2"/>
        <w:ind w:left="2629" w:hanging="320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членов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семьи;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3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слагаемые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выбирать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верные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критерии 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безопасных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5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выполнять несложные практические задания по анализу ситуаций, связанных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конфликтов.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 различным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способам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разрешения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семейных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конфликтов.</w:t>
      </w:r>
    </w:p>
    <w:p w:rsidR="00A25F95" w:rsidRDefault="00A25F95">
      <w:pPr>
        <w:pStyle w:val="Heading4"/>
        <w:spacing w:before="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1" w:line="237" w:lineRule="auto"/>
        <w:ind w:right="731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раскрывать понятия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«равенство» и «социальная справедливость» с позиций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историзма;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4" w:line="237" w:lineRule="auto"/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выражать и обосновывать собственную позицию по актуальным проблемам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молодежи;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5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 несложные практические задания по анализу ситуаций, связанных 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разрешения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семейных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конфликтов;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выражать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собственное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 различным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способам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разрешения семейных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конфликтов;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5"/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формировать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положительное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необходимости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соблюдать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здоровый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корректировать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поведение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требованиями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безопасности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жизнедеятельности;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4" w:line="237" w:lineRule="auto"/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элементы причинно-следственного анализа при характеристике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семейных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конфликтов;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5" w:line="237" w:lineRule="auto"/>
        <w:ind w:right="732" w:firstLine="707"/>
        <w:rPr>
          <w:b/>
          <w:bCs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находить и извлекать социальную информацию о государственной семейной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политике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 адаптированных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источников различного типа</w:t>
      </w:r>
      <w:r>
        <w:rPr>
          <w:b/>
          <w:bCs/>
          <w:i/>
          <w:iCs/>
          <w:sz w:val="24"/>
          <w:szCs w:val="24"/>
        </w:rPr>
        <w:t>.</w:t>
      </w:r>
    </w:p>
    <w:p w:rsidR="00A25F95" w:rsidRDefault="00A25F95">
      <w:pPr>
        <w:pStyle w:val="Heading4"/>
        <w:spacing w:before="4" w:line="240" w:lineRule="auto"/>
        <w:ind w:right="5266"/>
        <w:jc w:val="left"/>
      </w:pPr>
      <w:r>
        <w:t>Политическая сфера жизни общества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line="291" w:lineRule="exact"/>
        <w:ind w:left="2629" w:hanging="320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политики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жизни общества;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2" w:line="237" w:lineRule="auto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сравнивать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правления,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иллюстрировать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примерами;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2" w:line="293" w:lineRule="exact"/>
        <w:ind w:left="2629" w:hanging="320"/>
        <w:jc w:val="left"/>
        <w:rPr>
          <w:sz w:val="24"/>
          <w:szCs w:val="24"/>
        </w:rPr>
      </w:pPr>
      <w:r>
        <w:rPr>
          <w:sz w:val="24"/>
          <w:szCs w:val="24"/>
        </w:rPr>
        <w:t>давать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формам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государственно-территориального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устройства;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2" w:line="237" w:lineRule="auto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политических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режимов,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раскрывать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признаки;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88"/>
        <w:ind w:left="2629" w:hanging="320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конкретных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примерах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черты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демократии;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4" w:line="237" w:lineRule="auto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называть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партии,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раскрывать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конкретных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примерах;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2"/>
        <w:ind w:left="2629" w:hanging="320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граждан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жизни.</w:t>
      </w:r>
    </w:p>
    <w:p w:rsidR="00A25F95" w:rsidRDefault="00A25F95">
      <w:pPr>
        <w:pStyle w:val="Heading4"/>
        <w:spacing w:before="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1" w:line="237" w:lineRule="auto"/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осознавать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активности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патриотической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укреплении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нашего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30"/>
        </w:tabs>
        <w:spacing w:before="4" w:line="237" w:lineRule="auto"/>
        <w:ind w:right="729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соотносить</w:t>
      </w:r>
      <w:r>
        <w:rPr>
          <w:i/>
          <w:iCs/>
          <w:spacing w:val="5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различные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оценки</w:t>
      </w:r>
      <w:r>
        <w:rPr>
          <w:i/>
          <w:iCs/>
          <w:spacing w:val="5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политических</w:t>
      </w:r>
      <w:r>
        <w:rPr>
          <w:i/>
          <w:iCs/>
          <w:spacing w:val="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событий</w:t>
      </w:r>
      <w:r>
        <w:rPr>
          <w:i/>
          <w:iCs/>
          <w:spacing w:val="5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5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делать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обоснованные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выводы.</w:t>
      </w:r>
    </w:p>
    <w:p w:rsidR="00A25F95" w:rsidRDefault="00A25F95" w:rsidP="00BF37AE">
      <w:pPr>
        <w:pStyle w:val="ListParagraph"/>
        <w:tabs>
          <w:tab w:val="left" w:pos="2630"/>
        </w:tabs>
        <w:spacing w:before="4" w:line="237" w:lineRule="auto"/>
        <w:ind w:right="729"/>
        <w:jc w:val="left"/>
        <w:rPr>
          <w:i/>
          <w:iCs/>
          <w:sz w:val="24"/>
          <w:szCs w:val="24"/>
        </w:rPr>
      </w:pPr>
    </w:p>
    <w:p w:rsidR="00A25F95" w:rsidRDefault="00A25F95">
      <w:pPr>
        <w:pStyle w:val="Heading4"/>
        <w:spacing w:before="5" w:line="240" w:lineRule="auto"/>
        <w:ind w:right="6560"/>
        <w:jc w:val="left"/>
      </w:pPr>
      <w:r>
        <w:t>Гражданин и государство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37" w:lineRule="auto"/>
        <w:ind w:right="729" w:firstLine="707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государственное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устройство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Федерации,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называть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органы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власти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описывать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 полномочия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компетенцию;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органов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власти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народа;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конкретизировать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понятия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«гражданство»;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1" w:line="237" w:lineRule="auto"/>
        <w:ind w:right="736" w:firstLine="707"/>
        <w:jc w:val="left"/>
        <w:rPr>
          <w:sz w:val="24"/>
          <w:szCs w:val="24"/>
        </w:rPr>
      </w:pPr>
      <w:r>
        <w:rPr>
          <w:sz w:val="24"/>
          <w:szCs w:val="24"/>
        </w:rPr>
        <w:t>называть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иллюстрировать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свободы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граждан,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гарантированные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Конституцией РФ;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3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осознавать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патриотической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укреплении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нашего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конституционные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обязанности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гражданина.</w:t>
      </w:r>
    </w:p>
    <w:p w:rsidR="00A25F95" w:rsidRDefault="00A25F95">
      <w:pPr>
        <w:pStyle w:val="Heading4"/>
        <w:spacing w:before="1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ind w:right="729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аргументированно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обосновывать</w:t>
      </w:r>
      <w:r>
        <w:rPr>
          <w:i/>
          <w:iCs/>
          <w:spacing w:val="2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влияние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происходящих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изменений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положение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мире;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37" w:lineRule="auto"/>
        <w:ind w:right="732" w:firstLine="707"/>
        <w:jc w:val="left"/>
        <w:rPr>
          <w:b/>
          <w:bCs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умения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формирования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способности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уважать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права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людей, выполнять свои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обязанности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гражданина РФ</w:t>
      </w:r>
      <w:r>
        <w:rPr>
          <w:b/>
          <w:bCs/>
          <w:i/>
          <w:iCs/>
          <w:sz w:val="24"/>
          <w:szCs w:val="24"/>
        </w:rPr>
        <w:t>.</w:t>
      </w:r>
    </w:p>
    <w:p w:rsidR="00A25F95" w:rsidRDefault="00A25F95">
      <w:pPr>
        <w:pStyle w:val="Heading4"/>
        <w:spacing w:before="6" w:line="240" w:lineRule="auto"/>
        <w:ind w:right="5100"/>
        <w:jc w:val="left"/>
      </w:pPr>
      <w:r>
        <w:t>Основы российского законодательства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1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систему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дееспособности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несовершеннолетних;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гражданские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правоотношения;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труд;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трудового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договора;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  <w:tab w:val="left" w:pos="3931"/>
          <w:tab w:val="left" w:pos="4384"/>
          <w:tab w:val="left" w:pos="5588"/>
          <w:tab w:val="left" w:pos="7096"/>
          <w:tab w:val="left" w:pos="8444"/>
          <w:tab w:val="left" w:pos="10840"/>
        </w:tabs>
        <w:spacing w:before="3" w:line="237" w:lineRule="auto"/>
        <w:ind w:right="730" w:firstLine="707"/>
        <w:jc w:val="left"/>
        <w:rPr>
          <w:sz w:val="24"/>
          <w:szCs w:val="24"/>
        </w:rPr>
      </w:pPr>
      <w:r>
        <w:rPr>
          <w:sz w:val="24"/>
          <w:szCs w:val="24"/>
        </w:rPr>
        <w:t>разъяснять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>примерах</w:t>
      </w:r>
      <w:r>
        <w:rPr>
          <w:sz w:val="24"/>
          <w:szCs w:val="24"/>
        </w:rPr>
        <w:tab/>
        <w:t>особенности</w:t>
      </w:r>
      <w:r>
        <w:rPr>
          <w:sz w:val="24"/>
          <w:szCs w:val="24"/>
        </w:rPr>
        <w:tab/>
        <w:t>положения</w:t>
      </w:r>
      <w:r>
        <w:rPr>
          <w:sz w:val="24"/>
          <w:szCs w:val="24"/>
        </w:rPr>
        <w:tab/>
        <w:t>несовершеннолетних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трудовых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отношениях;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обязанности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супругов,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родителей,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уголовного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уголовных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правоотношений;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конкретизировать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преступлений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наказания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них;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специфику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уголовной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несовершеннолетних;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связь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обязанности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получить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образование;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4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анализировать несложные практические ситуации, связанные с гражданскими,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семейными,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правоотношениями;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предлагаемых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правонарушения, проступка,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преступления;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7" w:line="237" w:lineRule="auto"/>
        <w:ind w:right="728" w:firstLine="707"/>
        <w:rPr>
          <w:sz w:val="24"/>
          <w:szCs w:val="24"/>
        </w:rPr>
      </w:pPr>
      <w:r>
        <w:rPr>
          <w:sz w:val="24"/>
          <w:szCs w:val="24"/>
        </w:rPr>
        <w:t>исследовать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несложные практические ситуации, связанные с защитой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детей, оставшихся без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попечения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родителей;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/>
        <w:ind w:right="730" w:firstLine="707"/>
        <w:rPr>
          <w:sz w:val="24"/>
          <w:szCs w:val="24"/>
        </w:rPr>
      </w:pPr>
      <w:r>
        <w:rPr>
          <w:sz w:val="24"/>
          <w:szCs w:val="24"/>
        </w:rPr>
        <w:t>находить,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извлекать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осмысливать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систематизировать,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данные; применять полученную информацию для соотнесения собственного поведения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поступков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нормами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поведения,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установленными законом.</w:t>
      </w:r>
    </w:p>
    <w:p w:rsidR="00A25F95" w:rsidRDefault="00A25F95">
      <w:pPr>
        <w:pStyle w:val="Heading4"/>
        <w:spacing w:before="2" w:line="240" w:lineRule="auto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88"/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правовых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выбирать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предлагаемых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модельных ситуациях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осуществлять на практике модель правомерного социального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поведения,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основанного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 уважении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 закону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правопорядку;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4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сущность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правопорядка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законности,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возможный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вклад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становление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развитие;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5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осознанно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содействовать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защите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правопорядка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правовыми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способами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средствами.</w:t>
      </w:r>
    </w:p>
    <w:p w:rsidR="00A25F95" w:rsidRDefault="00A25F95">
      <w:pPr>
        <w:pStyle w:val="Heading4"/>
        <w:spacing w:before="4" w:line="240" w:lineRule="auto"/>
        <w:jc w:val="left"/>
      </w:pPr>
      <w:r>
        <w:t>Экономика</w:t>
      </w:r>
    </w:p>
    <w:p w:rsidR="00A25F95" w:rsidRDefault="00A25F95">
      <w:pPr>
        <w:spacing w:line="275" w:lineRule="exact"/>
        <w:ind w:left="23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2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проблему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ограниченности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экономических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ресурсов;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различать основных участников экономической деятельности: производителей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потребителей,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предпринимателей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наемных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рациональное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субъектов экономической деятельности;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6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факторы,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влияющие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производительность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труда;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ind w:right="732" w:firstLine="707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 экономические системы, экономические явления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системах;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3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характеризовать механизм рыночного регулирования экономики; 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рыночных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законов, выявлять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роль конкуренции;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4" w:line="237" w:lineRule="auto"/>
        <w:ind w:right="727" w:firstLine="707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рыночной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экономики;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структуру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бюджета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называть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конкретизировать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налогов;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денег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их роль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экономике;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социально-экономическую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предпринимательства;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ind w:right="733" w:firstLine="707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адаптированных источников различного типа; анализировать несложные статистические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отражающие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экономические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явления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процессы;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1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формулировать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суждения,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касающиеся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 вопросов экономической жизни и опирающиеся на экономические знания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личный опыт; использовать полученные знания при анализе фактов поведения участников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экономической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предпринимательской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2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рациональное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субъектов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экономической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структуру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семейного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бюджета;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5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656"/>
        </w:tabs>
        <w:spacing w:before="2"/>
        <w:ind w:left="2655" w:hanging="346"/>
        <w:rPr>
          <w:sz w:val="24"/>
          <w:szCs w:val="24"/>
        </w:rPr>
      </w:pPr>
      <w:r>
        <w:rPr>
          <w:sz w:val="24"/>
          <w:szCs w:val="24"/>
        </w:rPr>
        <w:t>обосновывать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связь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профессионализма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жизненного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успеха.</w:t>
      </w:r>
    </w:p>
    <w:p w:rsidR="00A25F95" w:rsidRDefault="00A25F95">
      <w:pPr>
        <w:pStyle w:val="Heading4"/>
        <w:spacing w:before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1" w:line="237" w:lineRule="auto"/>
        <w:ind w:right="731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опорой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полученные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4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несложную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экономическую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получаемую из неадаптированных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источников;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/>
        <w:ind w:right="727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практические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задания,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основанные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ситуациях,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связанных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описанием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состояния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российской экономики;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4" w:line="237" w:lineRule="auto"/>
        <w:ind w:right="731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позиций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экономических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сложившиеся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модели поведения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потребителя;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4" w:line="237" w:lineRule="auto"/>
        <w:ind w:right="731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опорой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полученные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познавательные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задачи,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отражающие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типичные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ситуации 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экономической сфере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  <w:tab w:val="left" w:pos="3838"/>
          <w:tab w:val="left" w:pos="5193"/>
          <w:tab w:val="left" w:pos="6596"/>
          <w:tab w:val="left" w:pos="7502"/>
          <w:tab w:val="left" w:pos="8063"/>
          <w:tab w:val="left" w:pos="9540"/>
        </w:tabs>
        <w:spacing w:before="5" w:line="237" w:lineRule="auto"/>
        <w:ind w:right="730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грамотно</w:t>
      </w:r>
      <w:r>
        <w:rPr>
          <w:i/>
          <w:iCs/>
          <w:sz w:val="24"/>
          <w:szCs w:val="24"/>
        </w:rPr>
        <w:tab/>
        <w:t>применять</w:t>
      </w:r>
      <w:r>
        <w:rPr>
          <w:i/>
          <w:iCs/>
          <w:sz w:val="24"/>
          <w:szCs w:val="24"/>
        </w:rPr>
        <w:tab/>
        <w:t>полученные</w:t>
      </w:r>
      <w:r>
        <w:rPr>
          <w:i/>
          <w:iCs/>
          <w:sz w:val="24"/>
          <w:szCs w:val="24"/>
        </w:rPr>
        <w:tab/>
        <w:t>знания</w:t>
      </w:r>
      <w:r>
        <w:rPr>
          <w:i/>
          <w:iCs/>
          <w:sz w:val="24"/>
          <w:szCs w:val="24"/>
        </w:rPr>
        <w:tab/>
        <w:t>для</w:t>
      </w:r>
      <w:r>
        <w:rPr>
          <w:i/>
          <w:iCs/>
          <w:sz w:val="24"/>
          <w:szCs w:val="24"/>
        </w:rPr>
        <w:tab/>
        <w:t>определения</w:t>
      </w:r>
      <w:r>
        <w:rPr>
          <w:i/>
          <w:iCs/>
          <w:sz w:val="24"/>
          <w:szCs w:val="24"/>
        </w:rPr>
        <w:tab/>
        <w:t>экономически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рационального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поведения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порядка действий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конкретных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ситуациях;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88"/>
        <w:ind w:right="726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сопоставлять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потребности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возможности,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оптимально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распределять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материальные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трудовые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ресурсы,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составлять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семейный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бюджет.</w:t>
      </w:r>
    </w:p>
    <w:p w:rsidR="00A25F95" w:rsidRDefault="00A25F95">
      <w:pPr>
        <w:pStyle w:val="BodyText"/>
        <w:spacing w:before="4"/>
        <w:ind w:left="0" w:firstLine="0"/>
        <w:jc w:val="left"/>
        <w:rPr>
          <w:i/>
          <w:iCs/>
        </w:rPr>
      </w:pPr>
    </w:p>
    <w:p w:rsidR="00A25F95" w:rsidRDefault="00A25F95" w:rsidP="005D0505">
      <w:pPr>
        <w:pStyle w:val="Heading4"/>
        <w:numPr>
          <w:ilvl w:val="3"/>
          <w:numId w:val="64"/>
        </w:numPr>
        <w:tabs>
          <w:tab w:val="left" w:pos="3090"/>
        </w:tabs>
        <w:spacing w:line="240" w:lineRule="auto"/>
        <w:ind w:left="3090"/>
      </w:pPr>
      <w:r>
        <w:t>География</w:t>
      </w:r>
    </w:p>
    <w:p w:rsidR="00A25F95" w:rsidRDefault="00A25F95">
      <w:pPr>
        <w:spacing w:line="275" w:lineRule="exact"/>
        <w:ind w:left="23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1" w:line="237" w:lineRule="auto"/>
        <w:ind w:right="725" w:firstLine="707"/>
        <w:rPr>
          <w:sz w:val="24"/>
          <w:szCs w:val="24"/>
        </w:rPr>
      </w:pPr>
      <w:r>
        <w:rPr>
          <w:sz w:val="24"/>
          <w:szCs w:val="24"/>
        </w:rPr>
        <w:t>выбирать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(картографические,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статистические,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фотоизображения,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адекватные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решаемым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задачам;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5"/>
        <w:ind w:right="723" w:firstLine="707"/>
        <w:rPr>
          <w:sz w:val="24"/>
          <w:szCs w:val="24"/>
        </w:rPr>
      </w:pPr>
      <w:r>
        <w:rPr>
          <w:sz w:val="24"/>
          <w:szCs w:val="24"/>
        </w:rPr>
        <w:t>ориентироваться в источниках географической информации (картографические,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статистические,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фотоизображения,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данных):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извлекать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необходимую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информацию;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сравнивать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качественные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показатели,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явления, их положение в пространстве по географическим картам разного содержания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недостающую,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взаимодополняющую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противоречивую географическую информацию, представленную в одном или нескольких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источниках;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практико-ориентированных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5"/>
        <w:ind w:right="727" w:firstLine="707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(картографические, статистические, текстовые, видео- и фотоизображения, компьютерные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базы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практико-ориентированных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наблюдений, на основе анализа, обобщения и интерпретации географической информации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объяснение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протекания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различий);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показателей,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 объекты, явления и процессы; составление простейших географических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прогнозов; принятие решений, основанных на сопоставлении, сравнении и/или оценке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проводить с помощью приборов измерения температуры, влажности воздуха,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атмосферного давления, силы и направления ветра, абсолютной и относительной высоты,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скорости течения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водных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потоков;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7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различать изученные географические объекты, процессы и явления, сравнивать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 объекты, процессы и явления на основе известных характерных свойств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простейшую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классификацию;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5"/>
        <w:ind w:right="724" w:firstLine="707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взаимосвязях между изученными географическими объектами, процессами и явлениями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объяснения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 протекания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различий;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4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компонентов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концепции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устойчивого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8" w:line="237" w:lineRule="auto"/>
        <w:ind w:right="728" w:firstLine="707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(распознавать,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Земли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стран;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7" w:line="237" w:lineRule="auto"/>
        <w:ind w:right="722" w:firstLine="707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демографическими процессами и явлениями для решения различных учебных и практико-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5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карте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положение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взаиморасположение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объектов;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населения материков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океанов,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регионов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 стран;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88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устанавливать черты сходства и различия особенностей природы и населения,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материальной и духовной культуры регионов и отдельных стран; адаптации человека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природным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условиям;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компонентов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природы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территорий;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1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приводить примеры взаимодействия природы и общества в пределах 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территорий;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5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территорией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исключительной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зоной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4" w:line="237" w:lineRule="auto"/>
        <w:ind w:right="729" w:firstLine="707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природы,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хозяйственную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населения;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5" w:line="237" w:lineRule="auto"/>
        <w:ind w:right="724" w:firstLine="707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зональном,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летнем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зимнем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 практико-ориентированных задач по определению различий в поясном времени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территорий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контексте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реальной жизни;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5"/>
        <w:ind w:right="731" w:firstLine="707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регионов;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4" w:line="237" w:lineRule="auto"/>
        <w:ind w:right="734" w:firstLine="707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территорий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компонентов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природы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страны;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37" w:lineRule="auto"/>
        <w:ind w:right="735" w:firstLine="707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территорий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/>
        <w:ind w:right="725" w:firstLine="707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компонентов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 территорий, об особенностях взаимодействия природы и общества в 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 территорий России для решения практико-ориентированных задач в контексте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ind w:right="731" w:firstLine="707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(распознавать,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половозрастную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 территории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занятости,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населения;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ind w:right="719" w:firstLine="707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половозрастной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городском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сельском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этническом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религиозном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практико-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ориентированных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контексте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ind w:right="734" w:firstLine="707"/>
        <w:rPr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повседневного характера, узнавать в них проявление тех или иных демографических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 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закономерностей;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1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(распознавать)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показатели,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отраслевую;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функциональную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территориальную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структуру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хозяйства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хозяйства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отраслей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отраслевой,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территориальной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хозяйства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факторов, влияющих на размещение отраслей и отдельных предприятий по территории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страны;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37" w:lineRule="auto"/>
        <w:ind w:right="735" w:firstLine="707"/>
        <w:rPr>
          <w:sz w:val="24"/>
          <w:szCs w:val="24"/>
        </w:rPr>
      </w:pPr>
      <w:r>
        <w:rPr>
          <w:sz w:val="24"/>
          <w:szCs w:val="24"/>
        </w:rPr>
        <w:t>объяснять и сравнивать особенности природы, населения и хозяйства отдельных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регионов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4" w:line="237" w:lineRule="auto"/>
        <w:ind w:right="728" w:firstLine="707"/>
        <w:rPr>
          <w:sz w:val="24"/>
          <w:szCs w:val="24"/>
        </w:rPr>
      </w:pPr>
      <w:r>
        <w:rPr>
          <w:sz w:val="24"/>
          <w:szCs w:val="24"/>
        </w:rPr>
        <w:t>сравнивать особенности природы, населения и хозяйства отдельных регионов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5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сравнивать показатели воспроизводства населения, средней продолжительности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показателями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показателями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88"/>
        <w:ind w:right="726" w:firstLine="707"/>
        <w:jc w:val="left"/>
        <w:rPr>
          <w:sz w:val="24"/>
          <w:szCs w:val="24"/>
        </w:rPr>
      </w:pPr>
      <w:r>
        <w:rPr>
          <w:sz w:val="24"/>
          <w:szCs w:val="24"/>
        </w:rPr>
        <w:t>уметь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компаса,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горизонта,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компас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 определения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азимута;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погоду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местности;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расовые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отличия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давать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рельефа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местности;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1" w:line="237" w:lineRule="auto"/>
        <w:ind w:right="729" w:firstLine="707"/>
        <w:jc w:val="left"/>
        <w:rPr>
          <w:sz w:val="24"/>
          <w:szCs w:val="24"/>
        </w:rPr>
      </w:pPr>
      <w:r>
        <w:rPr>
          <w:sz w:val="24"/>
          <w:szCs w:val="24"/>
        </w:rPr>
        <w:t>уметь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выделять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записках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путешественников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территории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  <w:tab w:val="left" w:pos="8973"/>
        </w:tabs>
        <w:spacing w:before="5" w:line="237" w:lineRule="auto"/>
        <w:ind w:right="734" w:firstLine="707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связи,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z w:val="24"/>
          <w:szCs w:val="24"/>
        </w:rPr>
        <w:tab/>
        <w:t>современные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 решения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практических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географии;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мировом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хозяйстве.</w:t>
      </w:r>
    </w:p>
    <w:p w:rsidR="00A25F95" w:rsidRDefault="00A25F95">
      <w:pPr>
        <w:pStyle w:val="Heading4"/>
        <w:spacing w:before="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2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создавать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простейшие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географические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карты различного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содержания;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моделировать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явления;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работать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записками,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отчетами,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дневниками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путешественников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источниками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географической информации;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5" w:line="237" w:lineRule="auto"/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подготавливать сообщения (презентации) о выдающихся путешественниках, 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исследованиях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Земли;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93" w:lineRule="exact"/>
        <w:ind w:left="259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ориентироваться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местности: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мегаполисе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природе;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повседневной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сохранения здоровья и соблюдения норм экологического поведения в быту и окружающей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среде;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приводить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показывающие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социально-экономических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геоэкологических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человечества;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областях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37" w:lineRule="auto"/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воспринимать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критически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научно-популярной литературе 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массовой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4" w:line="237" w:lineRule="auto"/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составлять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описание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комплекса;выдвигать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гипотезы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закономерностях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происходящих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оболочке;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8" w:line="237" w:lineRule="auto"/>
        <w:ind w:right="734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сопоставлять существующие в науке точки зрения о причинах происходящих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глобальных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изменений климата;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4" w:line="237" w:lineRule="auto"/>
        <w:ind w:right="733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положительные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негативные последствия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глобальных изменений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климата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отдельных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стран;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/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объяснять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закономерности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размещения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населения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хозяйства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отдельных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территорий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 связи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природными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социально-экономическими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факторами;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/>
        <w:ind w:right="726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будущем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географического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положения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обусловленные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геодемографическими,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геополитическими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геоэкономическими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изменениями,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также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глобальной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коммуникационной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1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давать оценку и приводить примеры изменения значения границ во времени,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границы с точки зрения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доступности;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5" w:line="237" w:lineRule="auto"/>
        <w:ind w:right="726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делать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прогнозы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трансформации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комплексов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компонентов;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93" w:lineRule="exact"/>
        <w:ind w:left="259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наносить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контурные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рельефа;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давать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характеристику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климата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области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(края,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республики);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37" w:lineRule="auto"/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показывать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артезианские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бассейны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области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распространения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многолетней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мерзлоты;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88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выдвигать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обосновывать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статистических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гипотезы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численности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населения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половозрастной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структуры,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человеческого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капитала;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93" w:lineRule="exact"/>
        <w:ind w:left="259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рынке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динамику;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1" w:line="237" w:lineRule="auto"/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объяснять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обеспеченности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трудовыми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ресурсами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отдельных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5" w:line="237" w:lineRule="auto"/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выдвигать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обосновывать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комплекса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гипотезы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отраслевой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территориальной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структуры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хозяйства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страны;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5" w:line="293" w:lineRule="exact"/>
        <w:ind w:left="259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обосновывать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пути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 проблем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хозяйства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выбирать критерии для сравнения, сопоставления, места страны в мировой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экономике;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2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объяснять возможности России в решении современных глобальных проблем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человечества;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4" w:line="237" w:lineRule="auto"/>
        <w:ind w:right="726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социально-экономическое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положение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перспективы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России.</w:t>
      </w:r>
    </w:p>
    <w:p w:rsidR="00A25F95" w:rsidRDefault="00A25F95" w:rsidP="005D0505">
      <w:pPr>
        <w:pStyle w:val="ListParagraph"/>
        <w:numPr>
          <w:ilvl w:val="3"/>
          <w:numId w:val="64"/>
        </w:numPr>
        <w:tabs>
          <w:tab w:val="left" w:pos="2383"/>
        </w:tabs>
        <w:spacing w:before="183" w:line="275" w:lineRule="exact"/>
        <w:ind w:left="2382" w:hanging="781"/>
        <w:jc w:val="lef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Математика</w:t>
      </w:r>
    </w:p>
    <w:p w:rsidR="00A25F95" w:rsidRDefault="00A25F95">
      <w:pPr>
        <w:pStyle w:val="Heading4"/>
        <w:spacing w:line="240" w:lineRule="auto"/>
        <w:ind w:left="1602" w:right="728" w:firstLine="707"/>
        <w:jc w:val="left"/>
      </w:pPr>
      <w:r>
        <w:t>Выпускник</w:t>
      </w:r>
      <w:r>
        <w:rPr>
          <w:spacing w:val="12"/>
        </w:rPr>
        <w:t xml:space="preserve"> </w:t>
      </w:r>
      <w:r>
        <w:t>научится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5-6</w:t>
      </w:r>
      <w:r>
        <w:rPr>
          <w:spacing w:val="12"/>
        </w:rPr>
        <w:t xml:space="preserve"> </w:t>
      </w:r>
      <w:r>
        <w:t>классах</w:t>
      </w:r>
      <w:r>
        <w:rPr>
          <w:spacing w:val="12"/>
        </w:rPr>
        <w:t xml:space="preserve"> </w:t>
      </w:r>
      <w:r>
        <w:t>(для</w:t>
      </w:r>
      <w:r>
        <w:rPr>
          <w:spacing w:val="12"/>
        </w:rPr>
        <w:t xml:space="preserve"> </w:t>
      </w:r>
      <w:r>
        <w:t>использования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повседневной</w:t>
      </w:r>
      <w:r>
        <w:rPr>
          <w:spacing w:val="1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уровне)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37" w:lineRule="auto"/>
        <w:ind w:right="726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базовом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понятиями: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множество,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элемент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множества,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подмножество,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принадлежность;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before="1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задавать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множества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перечислением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элементов;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пересечение,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объединение,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подмножество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простейших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</w:p>
    <w:p w:rsidR="00A25F95" w:rsidRDefault="00A25F95">
      <w:pPr>
        <w:pStyle w:val="Heading4"/>
        <w:spacing w:before="4"/>
        <w:ind w:left="160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0"/>
          <w:numId w:val="45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логически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некорректные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высказывания</w:t>
      </w:r>
    </w:p>
    <w:p w:rsidR="00A25F95" w:rsidRDefault="00A25F95">
      <w:pPr>
        <w:spacing w:line="293" w:lineRule="exact"/>
        <w:rPr>
          <w:sz w:val="24"/>
          <w:szCs w:val="24"/>
        </w:rPr>
        <w:sectPr w:rsidR="00A25F95">
          <w:pgSz w:w="11910" w:h="16840"/>
          <w:pgMar w:top="1020" w:right="120" w:bottom="1420" w:left="100" w:header="0" w:footer="1124" w:gutter="0"/>
          <w:cols w:space="720"/>
        </w:sectPr>
      </w:pPr>
    </w:p>
    <w:p w:rsidR="00A25F95" w:rsidRDefault="00A25F95">
      <w:pPr>
        <w:pStyle w:val="Heading4"/>
        <w:spacing w:before="2" w:line="240" w:lineRule="auto"/>
        <w:ind w:left="0"/>
        <w:jc w:val="right"/>
      </w:pPr>
      <w:r>
        <w:t>Числа</w:t>
      </w:r>
    </w:p>
    <w:p w:rsidR="00A25F95" w:rsidRDefault="00A25F95">
      <w:pPr>
        <w:pStyle w:val="BodyText"/>
        <w:spacing w:before="10"/>
        <w:ind w:left="0" w:firstLine="0"/>
        <w:jc w:val="left"/>
        <w:rPr>
          <w:b/>
          <w:bCs/>
          <w:sz w:val="23"/>
          <w:szCs w:val="23"/>
        </w:rPr>
      </w:pPr>
      <w:r>
        <w:br w:type="column"/>
      </w:r>
    </w:p>
    <w:p w:rsidR="00A25F95" w:rsidRDefault="00A25F95" w:rsidP="005D0505">
      <w:pPr>
        <w:pStyle w:val="ListParagraph"/>
        <w:numPr>
          <w:ilvl w:val="0"/>
          <w:numId w:val="63"/>
        </w:numPr>
        <w:tabs>
          <w:tab w:val="left" w:pos="280"/>
        </w:tabs>
        <w:spacing w:before="1"/>
        <w:ind w:left="279" w:hanging="287"/>
        <w:jc w:val="left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базовом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понятиями: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натуральное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число,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целое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число,</w:t>
      </w:r>
    </w:p>
    <w:p w:rsidR="00A25F95" w:rsidRPr="00C63208" w:rsidRDefault="00A25F95" w:rsidP="00C63208">
      <w:pPr>
        <w:rPr>
          <w:sz w:val="24"/>
          <w:szCs w:val="24"/>
        </w:rPr>
      </w:pPr>
      <w:r w:rsidRPr="00C63208">
        <w:rPr>
          <w:sz w:val="24"/>
          <w:szCs w:val="24"/>
        </w:rPr>
        <w:t>обыкновенная дробь, десятичная дробь, смешанное число, рациональное число;</w:t>
      </w:r>
    </w:p>
    <w:p w:rsidR="00A25F95" w:rsidRPr="00C63208" w:rsidRDefault="00A25F95" w:rsidP="00C63208">
      <w:pPr>
        <w:rPr>
          <w:sz w:val="24"/>
          <w:szCs w:val="24"/>
        </w:rPr>
      </w:pPr>
      <w:r w:rsidRPr="00C63208">
        <w:rPr>
          <w:sz w:val="24"/>
          <w:szCs w:val="24"/>
        </w:rPr>
        <w:t>•</w:t>
      </w:r>
      <w:r w:rsidRPr="00C63208">
        <w:rPr>
          <w:sz w:val="24"/>
          <w:szCs w:val="24"/>
        </w:rPr>
        <w:tab/>
        <w:t>использовать свойства чисел и правила действий с рациональными числами при выполнении вычислений;</w:t>
      </w:r>
    </w:p>
    <w:p w:rsidR="00A25F95" w:rsidRPr="00C63208" w:rsidRDefault="00A25F95" w:rsidP="00C63208">
      <w:pPr>
        <w:rPr>
          <w:sz w:val="24"/>
          <w:szCs w:val="24"/>
        </w:rPr>
      </w:pPr>
      <w:r w:rsidRPr="00C63208">
        <w:rPr>
          <w:sz w:val="24"/>
          <w:szCs w:val="24"/>
        </w:rPr>
        <w:t>•</w:t>
      </w:r>
      <w:r w:rsidRPr="00C63208">
        <w:rPr>
          <w:sz w:val="24"/>
          <w:szCs w:val="24"/>
        </w:rPr>
        <w:tab/>
        <w:t>использовать признаки делимости на 2, 5, 3, 9, 10 при выполнении вычислений и решении несложных задач;</w:t>
      </w:r>
    </w:p>
    <w:p w:rsidR="00A25F95" w:rsidRPr="00C63208" w:rsidRDefault="00A25F95" w:rsidP="00C63208">
      <w:pPr>
        <w:rPr>
          <w:sz w:val="24"/>
          <w:szCs w:val="24"/>
        </w:rPr>
      </w:pPr>
      <w:r w:rsidRPr="00C63208">
        <w:rPr>
          <w:sz w:val="24"/>
          <w:szCs w:val="24"/>
        </w:rPr>
        <w:t>•</w:t>
      </w:r>
      <w:r w:rsidRPr="00C63208">
        <w:rPr>
          <w:sz w:val="24"/>
          <w:szCs w:val="24"/>
        </w:rPr>
        <w:tab/>
        <w:t>выполнять округление рациональных чисел в соответствии с правилами;</w:t>
      </w:r>
    </w:p>
    <w:p w:rsidR="00A25F95" w:rsidRDefault="00A25F95" w:rsidP="00C63208">
      <w:pPr>
        <w:rPr>
          <w:sz w:val="24"/>
          <w:szCs w:val="24"/>
        </w:rPr>
      </w:pPr>
      <w:r w:rsidRPr="00C63208">
        <w:rPr>
          <w:sz w:val="24"/>
          <w:szCs w:val="24"/>
        </w:rPr>
        <w:t>•</w:t>
      </w:r>
      <w:r w:rsidRPr="00C63208">
        <w:rPr>
          <w:sz w:val="24"/>
          <w:szCs w:val="24"/>
        </w:rPr>
        <w:tab/>
        <w:t>сравнивать рациональные числа.</w:t>
      </w:r>
    </w:p>
    <w:p w:rsidR="00A25F95" w:rsidRDefault="00A25F95" w:rsidP="00C63208">
      <w:pPr>
        <w:rPr>
          <w:sz w:val="24"/>
          <w:szCs w:val="24"/>
        </w:rPr>
      </w:pPr>
    </w:p>
    <w:p w:rsidR="00A25F95" w:rsidRPr="00457C4D" w:rsidRDefault="00A25F95" w:rsidP="00457C4D">
      <w:pPr>
        <w:rPr>
          <w:b/>
          <w:bCs/>
          <w:sz w:val="24"/>
          <w:szCs w:val="24"/>
        </w:rPr>
      </w:pPr>
      <w:r w:rsidRPr="00457C4D">
        <w:rPr>
          <w:b/>
          <w:bCs/>
          <w:sz w:val="24"/>
          <w:szCs w:val="24"/>
        </w:rPr>
        <w:t>В повседневной жизни и при изучении других предметов:</w:t>
      </w:r>
    </w:p>
    <w:p w:rsidR="00A25F95" w:rsidRPr="00457C4D" w:rsidRDefault="00A25F95" w:rsidP="00457C4D">
      <w:pPr>
        <w:rPr>
          <w:sz w:val="24"/>
          <w:szCs w:val="24"/>
        </w:rPr>
      </w:pPr>
      <w:r w:rsidRPr="00457C4D">
        <w:rPr>
          <w:sz w:val="24"/>
          <w:szCs w:val="24"/>
        </w:rPr>
        <w:t>•</w:t>
      </w:r>
      <w:r w:rsidRPr="00457C4D">
        <w:rPr>
          <w:sz w:val="24"/>
          <w:szCs w:val="24"/>
        </w:rPr>
        <w:tab/>
        <w:t>оценивать результаты вычислений при решении практических задач;</w:t>
      </w:r>
    </w:p>
    <w:p w:rsidR="00A25F95" w:rsidRPr="00457C4D" w:rsidRDefault="00A25F95" w:rsidP="00457C4D">
      <w:pPr>
        <w:rPr>
          <w:sz w:val="24"/>
          <w:szCs w:val="24"/>
        </w:rPr>
      </w:pPr>
      <w:r w:rsidRPr="00457C4D">
        <w:rPr>
          <w:sz w:val="24"/>
          <w:szCs w:val="24"/>
        </w:rPr>
        <w:t>•</w:t>
      </w:r>
      <w:r w:rsidRPr="00457C4D">
        <w:rPr>
          <w:sz w:val="24"/>
          <w:szCs w:val="24"/>
        </w:rPr>
        <w:tab/>
        <w:t>выполнять сравнение чисел в реальных ситуациях;</w:t>
      </w:r>
    </w:p>
    <w:p w:rsidR="00A25F95" w:rsidRPr="00457C4D" w:rsidRDefault="00A25F95" w:rsidP="00457C4D">
      <w:pPr>
        <w:rPr>
          <w:sz w:val="24"/>
          <w:szCs w:val="24"/>
        </w:rPr>
      </w:pPr>
      <w:r w:rsidRPr="00457C4D">
        <w:rPr>
          <w:sz w:val="24"/>
          <w:szCs w:val="24"/>
        </w:rPr>
        <w:t>•</w:t>
      </w:r>
      <w:r w:rsidRPr="00457C4D">
        <w:rPr>
          <w:sz w:val="24"/>
          <w:szCs w:val="24"/>
        </w:rPr>
        <w:tab/>
        <w:t>составлять числовые выражения при решении практических задач и задач из других учебных предметов</w:t>
      </w:r>
    </w:p>
    <w:p w:rsidR="00A25F95" w:rsidRPr="00457C4D" w:rsidRDefault="00A25F95" w:rsidP="00457C4D">
      <w:pPr>
        <w:rPr>
          <w:b/>
          <w:bCs/>
          <w:sz w:val="24"/>
          <w:szCs w:val="24"/>
        </w:rPr>
      </w:pPr>
      <w:r w:rsidRPr="00457C4D">
        <w:rPr>
          <w:b/>
          <w:bCs/>
          <w:sz w:val="24"/>
          <w:szCs w:val="24"/>
        </w:rPr>
        <w:t>Статистика и теория вероятностей</w:t>
      </w:r>
    </w:p>
    <w:p w:rsidR="00A25F95" w:rsidRPr="00457C4D" w:rsidRDefault="00A25F95" w:rsidP="00457C4D">
      <w:pPr>
        <w:rPr>
          <w:sz w:val="24"/>
          <w:szCs w:val="24"/>
        </w:rPr>
      </w:pPr>
      <w:r w:rsidRPr="00457C4D">
        <w:rPr>
          <w:sz w:val="24"/>
          <w:szCs w:val="24"/>
        </w:rPr>
        <w:t>•</w:t>
      </w:r>
      <w:r w:rsidRPr="00457C4D">
        <w:rPr>
          <w:sz w:val="24"/>
          <w:szCs w:val="24"/>
        </w:rPr>
        <w:tab/>
        <w:t>Представлять данные в виде таблиц, диаграмм,</w:t>
      </w:r>
    </w:p>
    <w:p w:rsidR="00A25F95" w:rsidRPr="00457C4D" w:rsidRDefault="00A25F95" w:rsidP="00457C4D">
      <w:pPr>
        <w:rPr>
          <w:sz w:val="24"/>
          <w:szCs w:val="24"/>
        </w:rPr>
      </w:pPr>
      <w:r w:rsidRPr="00457C4D">
        <w:rPr>
          <w:sz w:val="24"/>
          <w:szCs w:val="24"/>
        </w:rPr>
        <w:t>•</w:t>
      </w:r>
      <w:r w:rsidRPr="00457C4D">
        <w:rPr>
          <w:sz w:val="24"/>
          <w:szCs w:val="24"/>
        </w:rPr>
        <w:tab/>
        <w:t>читать информацию, представленную в виде таблицы, диаграммы,.</w:t>
      </w:r>
    </w:p>
    <w:p w:rsidR="00A25F95" w:rsidRPr="00457C4D" w:rsidRDefault="00A25F95" w:rsidP="00457C4D">
      <w:pPr>
        <w:rPr>
          <w:b/>
          <w:bCs/>
          <w:sz w:val="24"/>
          <w:szCs w:val="24"/>
        </w:rPr>
      </w:pPr>
      <w:r w:rsidRPr="00457C4D">
        <w:rPr>
          <w:b/>
          <w:bCs/>
          <w:sz w:val="24"/>
          <w:szCs w:val="24"/>
        </w:rPr>
        <w:t>Текстовые задачи</w:t>
      </w:r>
    </w:p>
    <w:p w:rsidR="00A25F95" w:rsidRPr="00457C4D" w:rsidRDefault="00A25F95" w:rsidP="00457C4D">
      <w:pPr>
        <w:rPr>
          <w:sz w:val="24"/>
          <w:szCs w:val="24"/>
        </w:rPr>
      </w:pPr>
      <w:r w:rsidRPr="00457C4D">
        <w:rPr>
          <w:sz w:val="24"/>
          <w:szCs w:val="24"/>
        </w:rPr>
        <w:t>•</w:t>
      </w:r>
      <w:r w:rsidRPr="00457C4D">
        <w:rPr>
          <w:sz w:val="24"/>
          <w:szCs w:val="24"/>
        </w:rPr>
        <w:tab/>
        <w:t>Решать несложные сюжетные задачи разных типов на все арифметические действия;</w:t>
      </w:r>
    </w:p>
    <w:p w:rsidR="00A25F95" w:rsidRPr="00457C4D" w:rsidRDefault="00A25F95" w:rsidP="00457C4D">
      <w:pPr>
        <w:rPr>
          <w:sz w:val="24"/>
          <w:szCs w:val="24"/>
        </w:rPr>
      </w:pPr>
      <w:r w:rsidRPr="00457C4D">
        <w:rPr>
          <w:sz w:val="24"/>
          <w:szCs w:val="24"/>
        </w:rPr>
        <w:t>•</w:t>
      </w:r>
      <w:r w:rsidRPr="00457C4D">
        <w:rPr>
          <w:sz w:val="24"/>
          <w:szCs w:val="24"/>
        </w:rPr>
        <w:tab/>
        <w:t>строить модель условия задачи (в виде таблицы, схемы, рисунка), в которой даны значения двух из трёх взаимосвязанных величин, с целью поиска решения задачи;</w:t>
      </w:r>
    </w:p>
    <w:p w:rsidR="00A25F95" w:rsidRPr="00457C4D" w:rsidRDefault="00A25F95" w:rsidP="00457C4D">
      <w:pPr>
        <w:rPr>
          <w:sz w:val="24"/>
          <w:szCs w:val="24"/>
        </w:rPr>
      </w:pPr>
      <w:r w:rsidRPr="00457C4D">
        <w:rPr>
          <w:sz w:val="24"/>
          <w:szCs w:val="24"/>
        </w:rPr>
        <w:t>•</w:t>
      </w:r>
      <w:r w:rsidRPr="00457C4D">
        <w:rPr>
          <w:sz w:val="24"/>
          <w:szCs w:val="24"/>
        </w:rPr>
        <w:tab/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A25F95" w:rsidRPr="00457C4D" w:rsidRDefault="00A25F95" w:rsidP="00457C4D">
      <w:pPr>
        <w:rPr>
          <w:sz w:val="24"/>
          <w:szCs w:val="24"/>
        </w:rPr>
      </w:pPr>
      <w:r w:rsidRPr="00457C4D">
        <w:rPr>
          <w:sz w:val="24"/>
          <w:szCs w:val="24"/>
        </w:rPr>
        <w:t>•</w:t>
      </w:r>
      <w:r w:rsidRPr="00457C4D">
        <w:rPr>
          <w:sz w:val="24"/>
          <w:szCs w:val="24"/>
        </w:rPr>
        <w:tab/>
        <w:t>составлять план решения задачи;</w:t>
      </w:r>
    </w:p>
    <w:p w:rsidR="00A25F95" w:rsidRPr="00457C4D" w:rsidRDefault="00A25F95" w:rsidP="00457C4D">
      <w:pPr>
        <w:rPr>
          <w:sz w:val="24"/>
          <w:szCs w:val="24"/>
        </w:rPr>
      </w:pPr>
      <w:r w:rsidRPr="00457C4D">
        <w:rPr>
          <w:sz w:val="24"/>
          <w:szCs w:val="24"/>
        </w:rPr>
        <w:t>•</w:t>
      </w:r>
      <w:r w:rsidRPr="00457C4D">
        <w:rPr>
          <w:sz w:val="24"/>
          <w:szCs w:val="24"/>
        </w:rPr>
        <w:tab/>
        <w:t>выделять этапы решения задачи;</w:t>
      </w:r>
    </w:p>
    <w:p w:rsidR="00A25F95" w:rsidRPr="00457C4D" w:rsidRDefault="00A25F95" w:rsidP="00457C4D">
      <w:pPr>
        <w:rPr>
          <w:sz w:val="24"/>
          <w:szCs w:val="24"/>
        </w:rPr>
      </w:pPr>
      <w:r w:rsidRPr="00457C4D">
        <w:rPr>
          <w:sz w:val="24"/>
          <w:szCs w:val="24"/>
        </w:rPr>
        <w:t>•</w:t>
      </w:r>
      <w:r w:rsidRPr="00457C4D">
        <w:rPr>
          <w:sz w:val="24"/>
          <w:szCs w:val="24"/>
        </w:rPr>
        <w:tab/>
        <w:t>интерпретировать вычислительные результаты в задаче, исследовать полученное решение задачи;</w:t>
      </w:r>
    </w:p>
    <w:p w:rsidR="00A25F95" w:rsidRPr="00457C4D" w:rsidRDefault="00A25F95" w:rsidP="00457C4D">
      <w:pPr>
        <w:rPr>
          <w:sz w:val="24"/>
          <w:szCs w:val="24"/>
        </w:rPr>
      </w:pPr>
      <w:r w:rsidRPr="00457C4D">
        <w:rPr>
          <w:sz w:val="24"/>
          <w:szCs w:val="24"/>
        </w:rPr>
        <w:t>•</w:t>
      </w:r>
      <w:r w:rsidRPr="00457C4D">
        <w:rPr>
          <w:sz w:val="24"/>
          <w:szCs w:val="24"/>
        </w:rPr>
        <w:tab/>
        <w:t>знать различие скоростей объекта в стоячей воде, против течения и по течению</w:t>
      </w:r>
    </w:p>
    <w:p w:rsidR="00A25F95" w:rsidRPr="00457C4D" w:rsidRDefault="00A25F95" w:rsidP="00457C4D">
      <w:pPr>
        <w:rPr>
          <w:sz w:val="24"/>
          <w:szCs w:val="24"/>
        </w:rPr>
      </w:pPr>
      <w:r w:rsidRPr="00457C4D">
        <w:rPr>
          <w:sz w:val="24"/>
          <w:szCs w:val="24"/>
        </w:rPr>
        <w:t xml:space="preserve"> реки;</w:t>
      </w:r>
    </w:p>
    <w:p w:rsidR="00A25F95" w:rsidRPr="00457C4D" w:rsidRDefault="00A25F95" w:rsidP="00457C4D">
      <w:pPr>
        <w:rPr>
          <w:sz w:val="24"/>
          <w:szCs w:val="24"/>
        </w:rPr>
      </w:pPr>
      <w:r w:rsidRPr="00457C4D">
        <w:rPr>
          <w:sz w:val="24"/>
          <w:szCs w:val="24"/>
        </w:rPr>
        <w:t xml:space="preserve"> •</w:t>
      </w:r>
      <w:r w:rsidRPr="00457C4D">
        <w:rPr>
          <w:sz w:val="24"/>
          <w:szCs w:val="24"/>
        </w:rPr>
        <w:tab/>
        <w:t>решать задачи на нахождение части числа и числа по его части;</w:t>
      </w:r>
    </w:p>
    <w:p w:rsidR="00A25F95" w:rsidRPr="00511F4B" w:rsidRDefault="00A25F95" w:rsidP="00511F4B">
      <w:pPr>
        <w:rPr>
          <w:sz w:val="24"/>
          <w:szCs w:val="24"/>
        </w:rPr>
      </w:pPr>
      <w:r w:rsidRPr="00457C4D">
        <w:rPr>
          <w:sz w:val="24"/>
          <w:szCs w:val="24"/>
        </w:rPr>
        <w:t>решать задачи разных типов (на работу, на покупки, на движение), связывающи</w:t>
      </w:r>
      <w:r>
        <w:rPr>
          <w:sz w:val="24"/>
          <w:szCs w:val="24"/>
        </w:rPr>
        <w:t>х</w:t>
      </w:r>
      <w:r w:rsidRPr="00511F4B">
        <w:t xml:space="preserve"> </w:t>
      </w:r>
      <w:r w:rsidRPr="00511F4B">
        <w:rPr>
          <w:sz w:val="24"/>
          <w:szCs w:val="24"/>
        </w:rPr>
        <w:t>три величины, выделять эти величины и отношения между ними;</w:t>
      </w:r>
    </w:p>
    <w:p w:rsidR="00A25F95" w:rsidRDefault="00A25F95" w:rsidP="00511F4B">
      <w:pPr>
        <w:rPr>
          <w:sz w:val="24"/>
          <w:szCs w:val="24"/>
        </w:rPr>
      </w:pPr>
      <w:r w:rsidRPr="00511F4B">
        <w:rPr>
          <w:sz w:val="24"/>
          <w:szCs w:val="24"/>
        </w:rPr>
        <w:t>•</w:t>
      </w:r>
      <w:r w:rsidRPr="00511F4B">
        <w:rPr>
          <w:sz w:val="24"/>
          <w:szCs w:val="24"/>
        </w:rPr>
        <w:tab/>
        <w:t>находить процент от числа, число по проценту от него,</w:t>
      </w:r>
    </w:p>
    <w:p w:rsidR="00A25F95" w:rsidRPr="00511F4B" w:rsidRDefault="00A25F95" w:rsidP="00511F4B">
      <w:pPr>
        <w:rPr>
          <w:sz w:val="24"/>
          <w:szCs w:val="24"/>
        </w:rPr>
      </w:pPr>
      <w:r w:rsidRPr="00511F4B">
        <w:rPr>
          <w:sz w:val="24"/>
          <w:szCs w:val="24"/>
        </w:rPr>
        <w:t xml:space="preserve"> находить процентное отношение двух чисел, находить процентное снижение или </w:t>
      </w:r>
      <w:r>
        <w:rPr>
          <w:sz w:val="24"/>
          <w:szCs w:val="24"/>
        </w:rPr>
        <w:t>повыше</w:t>
      </w:r>
      <w:r w:rsidRPr="00511F4B">
        <w:rPr>
          <w:sz w:val="24"/>
          <w:szCs w:val="24"/>
        </w:rPr>
        <w:t>ние величины;</w:t>
      </w:r>
    </w:p>
    <w:p w:rsidR="00A25F95" w:rsidRPr="00511F4B" w:rsidRDefault="00A25F95" w:rsidP="00511F4B">
      <w:pPr>
        <w:rPr>
          <w:sz w:val="24"/>
          <w:szCs w:val="24"/>
        </w:rPr>
        <w:sectPr w:rsidR="00A25F95" w:rsidRPr="00511F4B">
          <w:type w:val="continuous"/>
          <w:pgSz w:w="11910" w:h="16840"/>
          <w:pgMar w:top="1300" w:right="120" w:bottom="1320" w:left="100" w:header="720" w:footer="720" w:gutter="0"/>
          <w:cols w:num="2" w:space="720" w:equalWidth="0">
            <w:col w:w="2142" w:space="40"/>
            <w:col w:w="9508"/>
          </w:cols>
        </w:sectPr>
      </w:pPr>
      <w:r w:rsidRPr="00511F4B">
        <w:rPr>
          <w:sz w:val="24"/>
          <w:szCs w:val="24"/>
        </w:rPr>
        <w:t>•</w:t>
      </w:r>
      <w:r w:rsidRPr="00511F4B">
        <w:rPr>
          <w:sz w:val="24"/>
          <w:szCs w:val="24"/>
        </w:rPr>
        <w:tab/>
        <w:t>решать несложные логические задачи методом рассуждений.</w:t>
      </w:r>
    </w:p>
    <w:p w:rsidR="00A25F95" w:rsidRDefault="00A25F95">
      <w:pPr>
        <w:pStyle w:val="Heading4"/>
        <w:spacing w:before="1"/>
        <w:ind w:left="160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4"/>
        </w:numPr>
        <w:tabs>
          <w:tab w:val="left" w:pos="2596"/>
        </w:tabs>
        <w:spacing w:before="1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выдвигать гипотезы о возможных предельных значениях искомых величин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задаче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(делать прикидку)</w:t>
      </w:r>
    </w:p>
    <w:p w:rsidR="00A25F95" w:rsidRDefault="00A25F95">
      <w:pPr>
        <w:pStyle w:val="Heading4"/>
        <w:spacing w:before="5" w:line="240" w:lineRule="auto"/>
        <w:ind w:left="1602" w:right="7398"/>
      </w:pPr>
      <w:r>
        <w:t>Наглядная геометрия</w:t>
      </w:r>
      <w:r>
        <w:rPr>
          <w:spacing w:val="1"/>
        </w:rPr>
        <w:t xml:space="preserve"> </w:t>
      </w:r>
      <w:r>
        <w:rPr>
          <w:spacing w:val="-1"/>
        </w:rP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A25F95" w:rsidRDefault="00A25F95" w:rsidP="005D0505">
      <w:pPr>
        <w:pStyle w:val="ListParagraph"/>
        <w:numPr>
          <w:ilvl w:val="1"/>
          <w:numId w:val="44"/>
        </w:numPr>
        <w:tabs>
          <w:tab w:val="left" w:pos="2596"/>
        </w:tabs>
        <w:ind w:right="729" w:firstLine="707"/>
        <w:rPr>
          <w:sz w:val="24"/>
          <w:szCs w:val="24"/>
        </w:rPr>
      </w:pPr>
      <w:r>
        <w:rPr>
          <w:sz w:val="24"/>
          <w:szCs w:val="24"/>
        </w:rPr>
        <w:t>Оперировать на базовом уровне понятиями: фигура, точка, отрезок, прямая, луч,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ломаная, угол, многоугольник, треугольник и четырёхугольник, прямоугольник и квадрат,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окружность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круг,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прямоугольный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параллелепипед,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куб,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шар.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фигуры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 руки и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линейки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циркуля.</w:t>
      </w:r>
    </w:p>
    <w:p w:rsidR="00A25F95" w:rsidRDefault="00A25F95">
      <w:pPr>
        <w:pStyle w:val="Heading4"/>
        <w:ind w:left="160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4"/>
        </w:numPr>
        <w:tabs>
          <w:tab w:val="left" w:pos="2596"/>
        </w:tabs>
        <w:spacing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практические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применением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простейших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свойств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фигур.</w:t>
      </w:r>
    </w:p>
    <w:p w:rsidR="00A25F95" w:rsidRDefault="00A25F95">
      <w:pPr>
        <w:pStyle w:val="Heading4"/>
        <w:spacing w:before="1"/>
        <w:ind w:left="1602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A25F95" w:rsidRDefault="00A25F95" w:rsidP="005D0505">
      <w:pPr>
        <w:pStyle w:val="ListParagraph"/>
        <w:numPr>
          <w:ilvl w:val="1"/>
          <w:numId w:val="44"/>
        </w:numPr>
        <w:tabs>
          <w:tab w:val="left" w:pos="2596"/>
        </w:tabs>
        <w:ind w:right="727" w:firstLine="707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расстояний,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 измерений длин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углов;</w:t>
      </w:r>
    </w:p>
    <w:p w:rsidR="00A25F95" w:rsidRDefault="00A25F95" w:rsidP="005D0505">
      <w:pPr>
        <w:pStyle w:val="ListParagraph"/>
        <w:numPr>
          <w:ilvl w:val="1"/>
          <w:numId w:val="44"/>
        </w:numPr>
        <w:tabs>
          <w:tab w:val="left" w:pos="2596"/>
        </w:tabs>
        <w:ind w:left="2595"/>
        <w:rPr>
          <w:sz w:val="24"/>
          <w:szCs w:val="24"/>
        </w:rPr>
      </w:pPr>
      <w:r>
        <w:rPr>
          <w:sz w:val="24"/>
          <w:szCs w:val="24"/>
        </w:rPr>
        <w:t>вычислять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площади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прямоугольников.</w:t>
      </w:r>
    </w:p>
    <w:p w:rsidR="00A25F95" w:rsidRDefault="00A25F95">
      <w:pPr>
        <w:pStyle w:val="Heading4"/>
        <w:spacing w:before="1"/>
        <w:ind w:left="160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4"/>
        </w:numPr>
        <w:tabs>
          <w:tab w:val="left" w:pos="2596"/>
        </w:tabs>
        <w:spacing w:before="1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вычислять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расстояния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площади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прямоугольников;</w:t>
      </w:r>
    </w:p>
    <w:p w:rsidR="00A25F95" w:rsidRDefault="00A25F95" w:rsidP="005D0505">
      <w:pPr>
        <w:pStyle w:val="ListParagraph"/>
        <w:numPr>
          <w:ilvl w:val="1"/>
          <w:numId w:val="44"/>
        </w:numPr>
        <w:tabs>
          <w:tab w:val="left" w:pos="2596"/>
        </w:tabs>
        <w:spacing w:before="5" w:line="237" w:lineRule="auto"/>
        <w:ind w:right="734" w:firstLine="707"/>
        <w:rPr>
          <w:sz w:val="24"/>
          <w:szCs w:val="24"/>
        </w:rPr>
      </w:pPr>
      <w:r>
        <w:rPr>
          <w:sz w:val="24"/>
          <w:szCs w:val="24"/>
        </w:rPr>
        <w:t>выполнять простейшие построения и измерения на местности, необходимые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</w:p>
    <w:p w:rsidR="00A25F95" w:rsidRDefault="00A25F95">
      <w:pPr>
        <w:pStyle w:val="Heading4"/>
        <w:spacing w:before="5"/>
        <w:ind w:left="1602"/>
      </w:pPr>
      <w:r>
        <w:t>История</w:t>
      </w:r>
      <w:r>
        <w:rPr>
          <w:spacing w:val="-8"/>
        </w:rPr>
        <w:t xml:space="preserve"> </w:t>
      </w:r>
      <w:r>
        <w:t>математики</w:t>
      </w:r>
    </w:p>
    <w:p w:rsidR="00A25F95" w:rsidRDefault="00A25F95" w:rsidP="005D0505">
      <w:pPr>
        <w:pStyle w:val="ListParagraph"/>
        <w:numPr>
          <w:ilvl w:val="1"/>
          <w:numId w:val="44"/>
        </w:numPr>
        <w:tabs>
          <w:tab w:val="left" w:pos="2596"/>
        </w:tabs>
        <w:spacing w:before="1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выдающиеся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как науки;</w:t>
      </w:r>
    </w:p>
    <w:p w:rsidR="00A25F95" w:rsidRDefault="00A25F95" w:rsidP="005D0505">
      <w:pPr>
        <w:pStyle w:val="ListParagraph"/>
        <w:numPr>
          <w:ilvl w:val="1"/>
          <w:numId w:val="44"/>
        </w:numPr>
        <w:tabs>
          <w:tab w:val="left" w:pos="2596"/>
        </w:tabs>
        <w:spacing w:before="5" w:line="237" w:lineRule="auto"/>
        <w:ind w:right="726" w:firstLine="707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математических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открытий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авторов,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всемирной историей</w:t>
      </w:r>
    </w:p>
    <w:p w:rsidR="00A25F95" w:rsidRDefault="00A25F95">
      <w:pPr>
        <w:pStyle w:val="Heading4"/>
        <w:spacing w:before="5" w:line="240" w:lineRule="auto"/>
        <w:ind w:left="1602" w:right="728"/>
        <w:jc w:val="left"/>
      </w:pPr>
      <w:r>
        <w:t>Выпускник получит возможность научиться в 5-6 классах (для 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углублённом</w:t>
      </w:r>
      <w:r>
        <w:rPr>
          <w:spacing w:val="-57"/>
        </w:rPr>
        <w:t xml:space="preserve"> </w:t>
      </w:r>
      <w:r>
        <w:t>уровнях)</w:t>
      </w:r>
    </w:p>
    <w:p w:rsidR="00A25F95" w:rsidRDefault="00A25F95">
      <w:pPr>
        <w:spacing w:line="275" w:lineRule="exact"/>
        <w:ind w:left="160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Элементы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теории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множеств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математической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логики</w:t>
      </w:r>
    </w:p>
    <w:p w:rsidR="00A25F95" w:rsidRDefault="00A25F95" w:rsidP="005D0505">
      <w:pPr>
        <w:pStyle w:val="ListParagraph"/>
        <w:numPr>
          <w:ilvl w:val="1"/>
          <w:numId w:val="44"/>
        </w:numPr>
        <w:tabs>
          <w:tab w:val="left" w:pos="2735"/>
        </w:tabs>
        <w:spacing w:before="1" w:line="237" w:lineRule="auto"/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</w:t>
      </w:r>
      <w:r>
        <w:rPr>
          <w:i/>
          <w:iCs/>
          <w:sz w:val="24"/>
          <w:szCs w:val="24"/>
          <w:vertAlign w:val="superscript"/>
        </w:rPr>
        <w:t xml:space="preserve"> </w:t>
      </w:r>
      <w:r>
        <w:rPr>
          <w:i/>
          <w:iCs/>
          <w:sz w:val="24"/>
          <w:szCs w:val="24"/>
        </w:rPr>
        <w:t xml:space="preserve"> понятиями: множество, характеристики множества, элемент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пустое,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конечное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бесконечное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множество,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подмножество,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принадлежность,</w:t>
      </w:r>
    </w:p>
    <w:p w:rsidR="00A25F95" w:rsidRDefault="00A25F95" w:rsidP="005D0505">
      <w:pPr>
        <w:pStyle w:val="ListParagraph"/>
        <w:numPr>
          <w:ilvl w:val="1"/>
          <w:numId w:val="44"/>
        </w:numPr>
        <w:tabs>
          <w:tab w:val="left" w:pos="2735"/>
          <w:tab w:val="left" w:pos="4228"/>
          <w:tab w:val="left" w:pos="6315"/>
          <w:tab w:val="left" w:pos="7608"/>
          <w:tab w:val="left" w:pos="9181"/>
          <w:tab w:val="left" w:pos="10831"/>
        </w:tabs>
        <w:spacing w:before="88"/>
        <w:ind w:right="732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z w:val="24"/>
          <w:szCs w:val="24"/>
        </w:rPr>
        <w:tab/>
        <w:t>принадлежность</w:t>
      </w:r>
      <w:r>
        <w:rPr>
          <w:i/>
          <w:iCs/>
          <w:sz w:val="24"/>
          <w:szCs w:val="24"/>
        </w:rPr>
        <w:tab/>
        <w:t>элемента</w:t>
      </w:r>
      <w:r>
        <w:rPr>
          <w:i/>
          <w:iCs/>
          <w:sz w:val="24"/>
          <w:szCs w:val="24"/>
        </w:rPr>
        <w:tab/>
        <w:t>множеству,</w:t>
      </w:r>
      <w:r>
        <w:rPr>
          <w:i/>
          <w:iCs/>
          <w:sz w:val="24"/>
          <w:szCs w:val="24"/>
        </w:rPr>
        <w:tab/>
        <w:t>объединению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пересечению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множеств;</w:t>
      </w:r>
    </w:p>
    <w:p w:rsidR="00A25F95" w:rsidRDefault="00A25F95">
      <w:pPr>
        <w:spacing w:line="276" w:lineRule="exact"/>
        <w:ind w:left="1602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задавать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перечисления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элементов,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словесного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описания</w:t>
      </w:r>
    </w:p>
    <w:p w:rsidR="00A25F95" w:rsidRDefault="00A25F95">
      <w:pPr>
        <w:pStyle w:val="Heading4"/>
        <w:spacing w:before="5"/>
        <w:ind w:left="160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4"/>
        </w:numPr>
        <w:tabs>
          <w:tab w:val="left" w:pos="2596"/>
        </w:tabs>
        <w:spacing w:line="292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логически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некорректные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высказывания;</w:t>
      </w:r>
    </w:p>
    <w:p w:rsidR="00A25F95" w:rsidRDefault="00A25F95" w:rsidP="005D0505">
      <w:pPr>
        <w:pStyle w:val="ListParagraph"/>
        <w:numPr>
          <w:ilvl w:val="1"/>
          <w:numId w:val="44"/>
        </w:numPr>
        <w:tabs>
          <w:tab w:val="left" w:pos="2596"/>
        </w:tabs>
        <w:spacing w:line="293" w:lineRule="exact"/>
        <w:ind w:left="2595"/>
        <w:jc w:val="left"/>
      </w:pPr>
      <w:r>
        <w:t>строить</w:t>
      </w:r>
      <w:r>
        <w:rPr>
          <w:spacing w:val="-3"/>
        </w:rPr>
        <w:t xml:space="preserve"> </w:t>
      </w:r>
      <w:r>
        <w:t>цепочки</w:t>
      </w:r>
      <w:r>
        <w:rPr>
          <w:spacing w:val="-2"/>
        </w:rPr>
        <w:t xml:space="preserve"> </w:t>
      </w:r>
      <w:r>
        <w:t>умозаключений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логик</w:t>
      </w:r>
    </w:p>
    <w:p w:rsidR="00A25F95" w:rsidRPr="00001778" w:rsidRDefault="00A25F95" w:rsidP="005D0505">
      <w:pPr>
        <w:pStyle w:val="ListParagraph"/>
        <w:numPr>
          <w:ilvl w:val="1"/>
          <w:numId w:val="44"/>
        </w:numPr>
        <w:tabs>
          <w:tab w:val="left" w:pos="2596"/>
        </w:tabs>
        <w:spacing w:line="293" w:lineRule="exact"/>
        <w:ind w:left="2595"/>
        <w:jc w:val="left"/>
        <w:rPr>
          <w:b/>
          <w:bCs/>
        </w:rPr>
      </w:pPr>
      <w:r w:rsidRPr="00001778">
        <w:rPr>
          <w:b/>
          <w:bCs/>
        </w:rPr>
        <w:t>Числа</w:t>
      </w:r>
    </w:p>
    <w:p w:rsidR="00A25F95" w:rsidRDefault="00A25F95" w:rsidP="00001778">
      <w:pPr>
        <w:ind w:left="1602" w:right="731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Оперировать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понятиями: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натуральное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число,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множество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натуральных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чисел,</w:t>
      </w:r>
      <w:r w:rsidRPr="00001778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целое число, множество целых чисел, обыкновенная дробь, десятичная дробь, смешанное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число,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рациональное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число,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рациональных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геометрическая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интерпретация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натуральных, целых, рациональных;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3" w:lineRule="exact"/>
        <w:ind w:left="2734" w:hanging="42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объяснять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смысл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позиционной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записи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натурального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33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 вычисления, в том числе с использованием приёмов рациональных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вычислений,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обосновывать алгоритмы выполнения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/>
        <w:ind w:right="732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признаки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делимости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2,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4,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8,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5,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3,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6,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9,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10,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11,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суммы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произведения чисел при выполнении вычислений и решении задач, обосновывать признаки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делимости;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93" w:lineRule="exact"/>
        <w:ind w:left="2734" w:hanging="425"/>
        <w:jc w:val="left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округление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рациональных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заданной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точностью;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3" w:lineRule="exact"/>
        <w:ind w:left="2734" w:hanging="42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упорядочивать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числа,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записанные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обыкновенных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десятичных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дробей;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3" w:lineRule="exact"/>
        <w:ind w:left="2734" w:hanging="42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находить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НОД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НОК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задач.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3" w:lineRule="exact"/>
        <w:ind w:left="2734" w:hanging="42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</w:t>
      </w:r>
      <w:r>
        <w:rPr>
          <w:i/>
          <w:iCs/>
          <w:spacing w:val="2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понятием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модуль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числа,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геометрическая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интерпретация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модуля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93" w:lineRule="exact"/>
        <w:ind w:left="2734" w:hanging="42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числа.</w:t>
      </w:r>
      <w:r w:rsidRPr="00001778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округление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рациональных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заданной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точностью;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3" w:lineRule="exact"/>
        <w:ind w:left="2734" w:hanging="42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упорядочивать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числа,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записанные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обыкновенных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десятичных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дробей;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3" w:lineRule="exact"/>
        <w:ind w:left="2734" w:hanging="42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находить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НОД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НОК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задач.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3" w:lineRule="exact"/>
        <w:ind w:left="2734" w:hanging="42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</w:t>
      </w:r>
      <w:r>
        <w:rPr>
          <w:i/>
          <w:iCs/>
          <w:spacing w:val="2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понятием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модуль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числа,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геометрическая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интерпретация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модуля</w:t>
      </w:r>
    </w:p>
    <w:p w:rsidR="00A25F95" w:rsidRDefault="00A25F95" w:rsidP="00001778">
      <w:pPr>
        <w:pStyle w:val="Heading4"/>
        <w:spacing w:before="5"/>
        <w:ind w:left="1602"/>
        <w:jc w:val="left"/>
      </w:pPr>
      <w:r>
        <w:rPr>
          <w:i/>
          <w:iCs/>
        </w:rPr>
        <w:t>числа.</w:t>
      </w:r>
      <w:r w:rsidRPr="00001778">
        <w:t xml:space="preserve"> </w:t>
      </w:r>
    </w:p>
    <w:p w:rsidR="00A25F95" w:rsidRDefault="00A25F95" w:rsidP="00001778">
      <w:pPr>
        <w:pStyle w:val="Heading4"/>
        <w:spacing w:before="5"/>
        <w:ind w:left="160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33" w:firstLine="707"/>
        <w:jc w:val="left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правила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приближенных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вычислений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практических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решении 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предметов;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/>
        <w:ind w:right="733" w:firstLine="707"/>
        <w:jc w:val="left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сравнение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результатов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вычислений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практических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приближенных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4" w:line="237" w:lineRule="auto"/>
        <w:ind w:right="735" w:firstLine="707"/>
        <w:jc w:val="left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составлять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числовые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выражения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значения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3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 и задач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 других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предметов;</w:t>
      </w:r>
    </w:p>
    <w:p w:rsidR="00A25F95" w:rsidRDefault="00A25F95" w:rsidP="00001778">
      <w:pPr>
        <w:pStyle w:val="Heading4"/>
        <w:spacing w:before="5"/>
        <w:ind w:left="1602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33" w:firstLine="707"/>
        <w:jc w:val="left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понятиями: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равенство,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числовое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равенство,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уравнение,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корень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уравнения, числовое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неравенство</w:t>
      </w:r>
    </w:p>
    <w:p w:rsidR="00A25F95" w:rsidRDefault="00A25F95" w:rsidP="00001778">
      <w:pPr>
        <w:pStyle w:val="Heading4"/>
        <w:spacing w:before="4"/>
        <w:ind w:left="1602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32" w:firstLine="707"/>
        <w:jc w:val="left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понятиями: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столбчатые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круговые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диаграммы,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таблицы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среднее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арифметическое,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3" w:line="293" w:lineRule="exact"/>
        <w:ind w:left="2734" w:hanging="425"/>
        <w:jc w:val="left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извлекать,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представленную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таблицах,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диаграммах;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3" w:lineRule="exact"/>
        <w:ind w:left="2734" w:hanging="425"/>
        <w:jc w:val="left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составлять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таблицы,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строить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диаграммы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данных.</w:t>
      </w:r>
    </w:p>
    <w:p w:rsidR="00A25F95" w:rsidRDefault="00A25F95" w:rsidP="00001778">
      <w:pPr>
        <w:pStyle w:val="Heading4"/>
        <w:spacing w:before="2"/>
        <w:ind w:left="1602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27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извлекать,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интерпретировать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преобразовывать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представленную в таблицах и на диаграммах, отражающую свойства и характеристики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реальных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явлений</w:t>
      </w:r>
    </w:p>
    <w:p w:rsidR="00A25F95" w:rsidRDefault="00A25F95" w:rsidP="00001778">
      <w:pPr>
        <w:pStyle w:val="Heading4"/>
        <w:spacing w:before="7"/>
        <w:ind w:left="1602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26" w:firstLine="707"/>
        <w:jc w:val="left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простые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сложные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разных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типов,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также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повышенной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трудности;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3" w:line="237" w:lineRule="auto"/>
        <w:ind w:right="729" w:firstLine="707"/>
        <w:jc w:val="left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разные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краткие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записи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сложных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построения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поисковой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схемы и решения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4" w:line="237" w:lineRule="auto"/>
        <w:ind w:right="732" w:firstLine="707"/>
        <w:jc w:val="left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знать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оба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способа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поиска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(от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требования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условию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от условия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требованию);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3"/>
        <w:ind w:left="2734" w:hanging="425"/>
        <w:jc w:val="left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моделировать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рассуждения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поиске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граф-схемы;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88"/>
        <w:ind w:left="2734" w:hanging="42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этапы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каждого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этапа;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4" w:line="237" w:lineRule="auto"/>
        <w:ind w:right="735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интерпретировать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вычислительные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полученное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/>
        <w:ind w:right="729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всевозможные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расположения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двух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объектов и изменение их характеристик при совместном движении (скорость, время,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расстояние)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двух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одном,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противоположных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направлениях;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31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исследовать всевозможные ситуации при решении задач на движение по реке,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рассматривать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 отсчёта;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93" w:lineRule="exact"/>
        <w:ind w:left="2734" w:hanging="42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разнообразные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части»,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37" w:lineRule="auto"/>
        <w:ind w:right="723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обосновывать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(выделять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математическую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основу) на нахождение части числа и числа по его части на основе конкретного смысла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дроби;</w:t>
      </w:r>
    </w:p>
    <w:p w:rsidR="00A25F95" w:rsidRDefault="00A25F95" w:rsidP="00001778">
      <w:pPr>
        <w:pStyle w:val="Heading4"/>
        <w:spacing w:before="4"/>
        <w:ind w:left="1602"/>
        <w:rPr>
          <w:b w:val="0"/>
          <w:bCs w:val="0"/>
          <w:i/>
          <w:iCs/>
          <w:spacing w:val="-57"/>
        </w:rPr>
      </w:pPr>
      <w:r w:rsidRPr="00001778">
        <w:rPr>
          <w:b w:val="0"/>
          <w:bCs w:val="0"/>
          <w:i/>
          <w:iCs/>
        </w:rPr>
        <w:t>осознавать и объяснять идентичность задач разных типов, связывающих три</w:t>
      </w:r>
      <w:r w:rsidRPr="00001778">
        <w:rPr>
          <w:b w:val="0"/>
          <w:bCs w:val="0"/>
          <w:i/>
          <w:iCs/>
          <w:spacing w:val="-57"/>
        </w:rPr>
        <w:t xml:space="preserve"> </w:t>
      </w:r>
    </w:p>
    <w:p w:rsidR="00A25F95" w:rsidRDefault="00A25F95" w:rsidP="00001778">
      <w:pPr>
        <w:pStyle w:val="Heading4"/>
        <w:spacing w:before="4"/>
        <w:ind w:left="1602"/>
        <w:rPr>
          <w:b w:val="0"/>
          <w:bCs w:val="0"/>
          <w:i/>
          <w:iCs/>
        </w:rPr>
      </w:pPr>
      <w:r w:rsidRPr="00001778">
        <w:rPr>
          <w:b w:val="0"/>
          <w:bCs w:val="0"/>
          <w:i/>
          <w:iCs/>
        </w:rPr>
        <w:t>величины (на</w:t>
      </w:r>
      <w:r>
        <w:rPr>
          <w:i/>
          <w:iCs/>
        </w:rPr>
        <w:t xml:space="preserve"> </w:t>
      </w:r>
      <w:r w:rsidRPr="00001778">
        <w:rPr>
          <w:b w:val="0"/>
          <w:bCs w:val="0"/>
          <w:i/>
          <w:iCs/>
        </w:rPr>
        <w:t>работу, на покупки, на движение); выделять эти величины и отношения</w:t>
      </w:r>
    </w:p>
    <w:p w:rsidR="00A25F95" w:rsidRDefault="00A25F95" w:rsidP="00001778">
      <w:pPr>
        <w:pStyle w:val="Heading4"/>
        <w:spacing w:before="4"/>
        <w:ind w:left="1602"/>
        <w:rPr>
          <w:b w:val="0"/>
          <w:bCs w:val="0"/>
          <w:i/>
          <w:iCs/>
          <w:spacing w:val="1"/>
        </w:rPr>
      </w:pPr>
      <w:r w:rsidRPr="00001778">
        <w:rPr>
          <w:b w:val="0"/>
          <w:bCs w:val="0"/>
          <w:i/>
          <w:iCs/>
          <w:spacing w:val="1"/>
        </w:rPr>
        <w:t xml:space="preserve"> </w:t>
      </w:r>
      <w:r w:rsidRPr="00001778">
        <w:rPr>
          <w:b w:val="0"/>
          <w:bCs w:val="0"/>
          <w:i/>
          <w:iCs/>
        </w:rPr>
        <w:t>между</w:t>
      </w:r>
      <w:r w:rsidRPr="00001778">
        <w:rPr>
          <w:b w:val="0"/>
          <w:bCs w:val="0"/>
          <w:i/>
          <w:iCs/>
          <w:spacing w:val="1"/>
        </w:rPr>
        <w:t xml:space="preserve"> </w:t>
      </w:r>
      <w:r w:rsidRPr="00001778">
        <w:rPr>
          <w:b w:val="0"/>
          <w:bCs w:val="0"/>
          <w:i/>
          <w:iCs/>
        </w:rPr>
        <w:t>ними,</w:t>
      </w:r>
      <w:r w:rsidRPr="00001778">
        <w:rPr>
          <w:b w:val="0"/>
          <w:bCs w:val="0"/>
          <w:i/>
          <w:iCs/>
          <w:spacing w:val="1"/>
        </w:rPr>
        <w:t xml:space="preserve"> </w:t>
      </w:r>
      <w:r w:rsidRPr="00001778">
        <w:rPr>
          <w:b w:val="0"/>
          <w:bCs w:val="0"/>
          <w:i/>
          <w:iCs/>
        </w:rPr>
        <w:t>применять</w:t>
      </w:r>
      <w:r w:rsidRPr="00001778">
        <w:rPr>
          <w:b w:val="0"/>
          <w:bCs w:val="0"/>
          <w:i/>
          <w:iCs/>
          <w:spacing w:val="1"/>
        </w:rPr>
        <w:t xml:space="preserve"> </w:t>
      </w:r>
      <w:r w:rsidRPr="00001778">
        <w:rPr>
          <w:b w:val="0"/>
          <w:bCs w:val="0"/>
          <w:i/>
          <w:iCs/>
        </w:rPr>
        <w:t>их</w:t>
      </w:r>
      <w:r w:rsidRPr="00001778">
        <w:rPr>
          <w:b w:val="0"/>
          <w:bCs w:val="0"/>
          <w:i/>
          <w:iCs/>
          <w:spacing w:val="1"/>
        </w:rPr>
        <w:t xml:space="preserve"> </w:t>
      </w:r>
      <w:r w:rsidRPr="00001778">
        <w:rPr>
          <w:b w:val="0"/>
          <w:bCs w:val="0"/>
          <w:i/>
          <w:iCs/>
        </w:rPr>
        <w:t>при</w:t>
      </w:r>
      <w:r w:rsidRPr="00001778">
        <w:rPr>
          <w:b w:val="0"/>
          <w:bCs w:val="0"/>
          <w:i/>
          <w:iCs/>
          <w:spacing w:val="1"/>
        </w:rPr>
        <w:t xml:space="preserve"> </w:t>
      </w:r>
      <w:r w:rsidRPr="00001778">
        <w:rPr>
          <w:b w:val="0"/>
          <w:bCs w:val="0"/>
          <w:i/>
          <w:iCs/>
        </w:rPr>
        <w:t>решении</w:t>
      </w:r>
      <w:r w:rsidRPr="00001778">
        <w:rPr>
          <w:b w:val="0"/>
          <w:bCs w:val="0"/>
          <w:i/>
          <w:iCs/>
          <w:spacing w:val="1"/>
        </w:rPr>
        <w:t xml:space="preserve"> </w:t>
      </w:r>
      <w:r w:rsidRPr="00001778">
        <w:rPr>
          <w:b w:val="0"/>
          <w:bCs w:val="0"/>
          <w:i/>
          <w:iCs/>
        </w:rPr>
        <w:t>задач,</w:t>
      </w:r>
      <w:r w:rsidRPr="00001778">
        <w:rPr>
          <w:b w:val="0"/>
          <w:bCs w:val="0"/>
          <w:i/>
          <w:iCs/>
          <w:spacing w:val="1"/>
        </w:rPr>
        <w:t xml:space="preserve"> </w:t>
      </w:r>
      <w:r w:rsidRPr="00001778">
        <w:rPr>
          <w:b w:val="0"/>
          <w:bCs w:val="0"/>
          <w:i/>
          <w:iCs/>
        </w:rPr>
        <w:t>конструировать</w:t>
      </w:r>
      <w:r w:rsidRPr="00001778">
        <w:rPr>
          <w:b w:val="0"/>
          <w:bCs w:val="0"/>
          <w:i/>
          <w:iCs/>
          <w:spacing w:val="1"/>
        </w:rPr>
        <w:t xml:space="preserve"> </w:t>
      </w:r>
      <w:r w:rsidRPr="00001778">
        <w:rPr>
          <w:b w:val="0"/>
          <w:bCs w:val="0"/>
          <w:i/>
          <w:iCs/>
        </w:rPr>
        <w:t>собственные</w:t>
      </w:r>
      <w:r w:rsidRPr="00001778">
        <w:rPr>
          <w:b w:val="0"/>
          <w:bCs w:val="0"/>
          <w:i/>
          <w:iCs/>
          <w:spacing w:val="1"/>
        </w:rPr>
        <w:t xml:space="preserve"> </w:t>
      </w:r>
    </w:p>
    <w:p w:rsidR="00A25F95" w:rsidRPr="00001778" w:rsidRDefault="00A25F95" w:rsidP="00001778">
      <w:pPr>
        <w:pStyle w:val="Heading4"/>
        <w:spacing w:before="4"/>
        <w:ind w:left="1602"/>
        <w:rPr>
          <w:b w:val="0"/>
          <w:bCs w:val="0"/>
          <w:i/>
          <w:iCs/>
        </w:rPr>
      </w:pPr>
      <w:r w:rsidRPr="00001778">
        <w:rPr>
          <w:b w:val="0"/>
          <w:bCs w:val="0"/>
          <w:i/>
          <w:iCs/>
        </w:rPr>
        <w:t>задачи</w:t>
      </w:r>
      <w:r w:rsidRPr="00001778">
        <w:rPr>
          <w:b w:val="0"/>
          <w:bCs w:val="0"/>
          <w:i/>
          <w:iCs/>
          <w:spacing w:val="-57"/>
        </w:rPr>
        <w:t xml:space="preserve"> </w:t>
      </w:r>
      <w:r w:rsidRPr="00001778">
        <w:rPr>
          <w:b w:val="0"/>
          <w:bCs w:val="0"/>
          <w:i/>
          <w:iCs/>
        </w:rPr>
        <w:t>указанных</w:t>
      </w:r>
      <w:r w:rsidRPr="00001778">
        <w:rPr>
          <w:b w:val="0"/>
          <w:bCs w:val="0"/>
          <w:i/>
          <w:iCs/>
          <w:spacing w:val="-2"/>
        </w:rPr>
        <w:t xml:space="preserve"> </w:t>
      </w:r>
      <w:r w:rsidRPr="00001778">
        <w:rPr>
          <w:b w:val="0"/>
          <w:bCs w:val="0"/>
          <w:i/>
          <w:iCs/>
        </w:rPr>
        <w:t>типов.</w:t>
      </w:r>
    </w:p>
    <w:p w:rsidR="00A25F95" w:rsidRDefault="00A25F95" w:rsidP="00001778">
      <w:pPr>
        <w:pStyle w:val="Heading4"/>
        <w:spacing w:before="4"/>
        <w:ind w:left="1602"/>
      </w:pPr>
      <w:r w:rsidRPr="00001778"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28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характеристики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рассматриваемой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ситуации, отличные от реальных (те, от которых абстрагировались), конструировать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учётом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характеристик,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частности,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концентрации,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учитывать плотность вещества;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37" w:lineRule="auto"/>
        <w:ind w:right="734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 и конструировать задачи на основе рассмотрения реальных ситуаций,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которых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требуется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точный вычислительный результат;</w:t>
      </w:r>
    </w:p>
    <w:p w:rsidR="00A25F95" w:rsidRPr="00D0763F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/>
        <w:ind w:left="2734" w:hanging="42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реке,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рассматривая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отсчета</w:t>
      </w:r>
    </w:p>
    <w:p w:rsidR="00A25F95" w:rsidRDefault="00A25F95" w:rsidP="00D0763F">
      <w:pPr>
        <w:pStyle w:val="Heading4"/>
        <w:spacing w:before="2" w:line="240" w:lineRule="auto"/>
        <w:ind w:left="1602" w:right="7398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фигуры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37" w:lineRule="auto"/>
        <w:ind w:right="729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 понятиями фигура, точка, отрезок, прямая, луч, ломаная, угол,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многоугольник, треугольник и четырёхугольник, прямоугольник и квадрат, окружность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круг,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прямоугольный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параллелепипед,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куб, призма,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шар,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пирамида, цилиндр,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конус;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7" w:line="237" w:lineRule="auto"/>
        <w:ind w:right="730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извлекать,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интерпретировать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преобразовывать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геометрических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фигурах, представленную на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чертежах</w:t>
      </w:r>
    </w:p>
    <w:p w:rsidR="00A25F95" w:rsidRDefault="00A25F95" w:rsidP="005D0505">
      <w:pPr>
        <w:pStyle w:val="ListParagraph"/>
        <w:numPr>
          <w:ilvl w:val="0"/>
          <w:numId w:val="43"/>
        </w:numPr>
        <w:tabs>
          <w:tab w:val="left" w:pos="2735"/>
        </w:tabs>
        <w:spacing w:before="4" w:line="237" w:lineRule="auto"/>
        <w:ind w:right="730" w:hanging="360"/>
        <w:rPr>
          <w:i/>
          <w:iCs/>
          <w:sz w:val="24"/>
          <w:szCs w:val="24"/>
        </w:rPr>
      </w:pPr>
      <w:r>
        <w:tab/>
      </w:r>
      <w:r>
        <w:rPr>
          <w:i/>
          <w:iCs/>
          <w:sz w:val="24"/>
          <w:szCs w:val="24"/>
        </w:rPr>
        <w:t>изображать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изучаемые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линейки,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циркуля,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инструментов.</w:t>
      </w:r>
    </w:p>
    <w:p w:rsidR="00A25F95" w:rsidRDefault="00A25F95" w:rsidP="00D0763F">
      <w:pPr>
        <w:pStyle w:val="Heading4"/>
        <w:spacing w:before="5"/>
        <w:ind w:left="160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3" w:lineRule="exact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применением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простейших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свойств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</w:t>
      </w:r>
    </w:p>
    <w:p w:rsidR="00A25F95" w:rsidRDefault="00A25F95" w:rsidP="00D0763F">
      <w:pPr>
        <w:pStyle w:val="Heading4"/>
        <w:spacing w:before="4"/>
        <w:ind w:left="1602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1" w:line="237" w:lineRule="auto"/>
        <w:ind w:right="731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измерение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длин,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расстояний,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углов,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инструментов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измерений длин и углов;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5" w:line="237" w:lineRule="auto"/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вычислять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площади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прямоугольников,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квадратов,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объёмы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прямоугольных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параллелепипедов,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кубов.</w:t>
      </w:r>
    </w:p>
    <w:p w:rsidR="00A25F95" w:rsidRDefault="00A25F95" w:rsidP="00D0763F">
      <w:pPr>
        <w:pStyle w:val="Heading4"/>
        <w:spacing w:before="5"/>
        <w:ind w:left="160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1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вычислять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расстояния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стандартных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ситуациях,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площади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участков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прямоугольной формы, объёмы комнат;</w:t>
      </w:r>
    </w:p>
    <w:p w:rsidR="00A25F95" w:rsidRDefault="00A25F95" w:rsidP="005D0505">
      <w:pPr>
        <w:pStyle w:val="ListParagraph"/>
        <w:numPr>
          <w:ilvl w:val="0"/>
          <w:numId w:val="43"/>
        </w:numPr>
        <w:tabs>
          <w:tab w:val="left" w:pos="2735"/>
        </w:tabs>
        <w:spacing w:before="4" w:line="237" w:lineRule="auto"/>
        <w:ind w:right="728" w:hanging="360"/>
        <w:rPr>
          <w:i/>
          <w:iCs/>
          <w:sz w:val="24"/>
          <w:szCs w:val="24"/>
        </w:rPr>
      </w:pPr>
      <w:r>
        <w:tab/>
      </w:r>
      <w:r>
        <w:rPr>
          <w:i/>
          <w:iCs/>
          <w:sz w:val="24"/>
          <w:szCs w:val="24"/>
        </w:rPr>
        <w:t>выполнять простейшие построения на местности, необходимые в реальной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2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размеры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реальных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объектов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мира</w:t>
      </w:r>
    </w:p>
    <w:p w:rsidR="00A25F95" w:rsidRDefault="00A25F95" w:rsidP="00D0763F">
      <w:pPr>
        <w:pStyle w:val="Heading4"/>
        <w:spacing w:before="2"/>
        <w:ind w:left="1602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3018"/>
        </w:tabs>
        <w:ind w:right="731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вклад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выдающихся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математики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иных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областей</w:t>
      </w:r>
    </w:p>
    <w:p w:rsidR="00A25F95" w:rsidRDefault="00A25F95" w:rsidP="00D0763F">
      <w:pPr>
        <w:pStyle w:val="Heading4"/>
        <w:spacing w:before="67" w:line="240" w:lineRule="auto"/>
        <w:ind w:left="1602" w:right="728"/>
        <w:jc w:val="left"/>
      </w:pPr>
      <w:r>
        <w:t>Выпускник научится в 7-9 классах (для использования в повседневной жизни и</w:t>
      </w:r>
      <w:r>
        <w:rPr>
          <w:spacing w:val="1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уровне)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теории множеств</w:t>
      </w:r>
      <w:r>
        <w:rPr>
          <w:spacing w:val="-2"/>
        </w:rPr>
        <w:t xml:space="preserve"> </w:t>
      </w:r>
      <w:r>
        <w:t>и математической</w:t>
      </w:r>
      <w:r>
        <w:rPr>
          <w:spacing w:val="-1"/>
        </w:rPr>
        <w:t xml:space="preserve"> </w:t>
      </w:r>
      <w:r>
        <w:t>логики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ind w:right="736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базовом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понятиями: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множество,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элемент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множества,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подмножество,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принадлежность;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3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задавать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множества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перечислением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элементов;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596"/>
        </w:tabs>
        <w:spacing w:line="293" w:lineRule="exact"/>
        <w:ind w:left="2595" w:hanging="286"/>
        <w:jc w:val="left"/>
        <w:rPr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пересечение,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объединение,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подмножество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простейших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ситуациях;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596"/>
        </w:tabs>
        <w:spacing w:line="237" w:lineRule="auto"/>
        <w:ind w:right="735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базовом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понятиями: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определение,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аксиома,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теорема,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доказательство;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596"/>
        </w:tabs>
        <w:spacing w:before="3"/>
        <w:ind w:left="2595" w:hanging="286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контрпримеры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подтвержнения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высказываний</w:t>
      </w:r>
    </w:p>
    <w:p w:rsidR="00A25F95" w:rsidRDefault="00A25F95" w:rsidP="00D0763F">
      <w:pPr>
        <w:pStyle w:val="Heading4"/>
        <w:spacing w:before="1"/>
        <w:ind w:left="160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1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графическое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множеств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описания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реальных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явлений, 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учебных предметов</w:t>
      </w:r>
    </w:p>
    <w:p w:rsidR="00A25F95" w:rsidRDefault="00A25F95" w:rsidP="00D0763F">
      <w:pPr>
        <w:pStyle w:val="Heading4"/>
        <w:spacing w:before="6" w:line="273" w:lineRule="exact"/>
        <w:ind w:left="1602"/>
        <w:jc w:val="left"/>
      </w:pPr>
      <w:r>
        <w:t>Числа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ind w:right="730" w:firstLine="707"/>
        <w:rPr>
          <w:sz w:val="24"/>
          <w:szCs w:val="24"/>
        </w:rPr>
      </w:pPr>
      <w:r>
        <w:rPr>
          <w:sz w:val="24"/>
          <w:szCs w:val="24"/>
        </w:rPr>
        <w:t>Оперировать на базовом уровне понятиями: натуральное число, целое число,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обыкновенная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дробь,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десятичная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дробь,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смешанная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дробь,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рациональное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арифметический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квадратный корень;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1" w:line="293" w:lineRule="exact"/>
        <w:ind w:left="2734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чисел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выполнении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вычислений;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2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использовать признаки делимости на 2, 5, 3, 9, 10 при выполнении вычислений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2" w:line="293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округление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рациональных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чисел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правилами;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3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квадратного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корня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положительного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целого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числа;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3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рациональные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иррациональные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числа;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3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числа.</w:t>
      </w:r>
    </w:p>
    <w:p w:rsidR="00A25F95" w:rsidRDefault="00A25F95" w:rsidP="00D0763F">
      <w:pPr>
        <w:pStyle w:val="Heading4"/>
        <w:spacing w:before="4"/>
        <w:ind w:left="160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2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вычислений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3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сравнение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чисел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реальных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ситуациях;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2" w:line="237" w:lineRule="auto"/>
        <w:ind w:right="725" w:firstLine="707"/>
        <w:jc w:val="left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числовые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выражения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</w:p>
    <w:p w:rsidR="00A25F95" w:rsidRDefault="00A25F95" w:rsidP="00D0763F">
      <w:pPr>
        <w:pStyle w:val="Heading4"/>
        <w:spacing w:before="5"/>
        <w:ind w:left="1602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1" w:line="237" w:lineRule="auto"/>
        <w:ind w:right="734" w:firstLine="707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степени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натуральным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показателем,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степени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отрицательным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показателем;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7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выполнять несложные преобразования целых выражений: раскрывать скобки,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подобные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слагаемые;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3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сокращенного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умножения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(квадрат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суммы,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квадрат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разности,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квадратов)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для упрощения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вычислений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значений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выражений;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4" w:line="237" w:lineRule="auto"/>
        <w:ind w:right="727" w:firstLine="707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дробно-линейных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выражений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квадратными корнями .</w:t>
      </w:r>
    </w:p>
    <w:p w:rsidR="00A25F95" w:rsidRDefault="00A25F95" w:rsidP="00D0763F">
      <w:pPr>
        <w:pStyle w:val="Heading4"/>
        <w:spacing w:before="4"/>
        <w:ind w:left="160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2" w:lineRule="exact"/>
        <w:ind w:left="2734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записи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стандартном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виде;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3" w:lineRule="exact"/>
        <w:ind w:left="2734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базовом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понятием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«стандартная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запись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числа»</w:t>
      </w:r>
    </w:p>
    <w:p w:rsidR="00A25F95" w:rsidRDefault="00A25F95" w:rsidP="00D0763F">
      <w:pPr>
        <w:pStyle w:val="Heading4"/>
        <w:spacing w:before="2"/>
        <w:ind w:left="1602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1" w:line="237" w:lineRule="auto"/>
        <w:ind w:right="735" w:firstLine="707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базовом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 понятиями: равенство,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равенство,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уравнение, корень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уравнения, 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уравнения, числовое неравенство, неравенство,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неравенства;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5"/>
        <w:ind w:left="2734"/>
        <w:rPr>
          <w:sz w:val="24"/>
          <w:szCs w:val="24"/>
        </w:rPr>
      </w:pPr>
      <w:r>
        <w:rPr>
          <w:sz w:val="24"/>
          <w:szCs w:val="24"/>
        </w:rPr>
        <w:t>проверять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справедливость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числовых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равенств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неравенств;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88"/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линейные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неравенства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неравенства,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сводящиеся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линейным;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2" w:line="293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линейных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уравнений,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неравенств;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3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проверять,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данное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число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решением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уравнения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(неравенства);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3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квадратные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уравнения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формуле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корней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квадратного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уравнения;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3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изображать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неравенств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 систем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числовой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прямой.</w:t>
      </w:r>
    </w:p>
    <w:p w:rsidR="00A25F95" w:rsidRDefault="00A25F95" w:rsidP="00D0763F">
      <w:pPr>
        <w:pStyle w:val="Heading4"/>
        <w:spacing w:before="1"/>
        <w:ind w:left="160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1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решать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линейные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уравнения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возникающих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предметах</w:t>
      </w:r>
    </w:p>
    <w:p w:rsidR="00A25F95" w:rsidRDefault="00A25F95" w:rsidP="00D0763F">
      <w:pPr>
        <w:pStyle w:val="Heading4"/>
        <w:spacing w:before="5"/>
        <w:ind w:left="1602"/>
        <w:jc w:val="left"/>
      </w:pPr>
      <w:r>
        <w:t>Функции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3" w:lineRule="exact"/>
        <w:ind w:left="2734"/>
        <w:rPr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заданному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значению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аргумента;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4" w:line="237" w:lineRule="auto"/>
        <w:ind w:right="737" w:firstLine="707"/>
        <w:rPr>
          <w:sz w:val="24"/>
          <w:szCs w:val="24"/>
        </w:rPr>
      </w:pPr>
      <w:r>
        <w:rPr>
          <w:sz w:val="24"/>
          <w:szCs w:val="24"/>
        </w:rPr>
        <w:t>находить значение аргумента по заданному значению функции в несложных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5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координатам,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координаты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координатной плоскости;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4" w:line="237" w:lineRule="auto"/>
        <w:ind w:right="735" w:firstLine="707"/>
        <w:rPr>
          <w:sz w:val="24"/>
          <w:szCs w:val="24"/>
        </w:rPr>
      </w:pP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множество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значений,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нули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знакопостоянства,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убывания,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наибольшее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наименьшее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значения функции;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5" w:line="293" w:lineRule="exact"/>
        <w:ind w:left="2734"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график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линейной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функции;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2" w:line="237" w:lineRule="auto"/>
        <w:ind w:right="725" w:firstLine="707"/>
        <w:rPr>
          <w:sz w:val="24"/>
          <w:szCs w:val="24"/>
        </w:rPr>
      </w:pPr>
      <w:r>
        <w:rPr>
          <w:sz w:val="24"/>
          <w:szCs w:val="24"/>
        </w:rPr>
        <w:t>проверять, является ли данный график графиком заданной функции (линейной,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квадратичной,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обратной пропорциональности);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2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приближённые значения координат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пересечения графиков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функций;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4" w:line="237" w:lineRule="auto"/>
        <w:ind w:right="729" w:firstLine="707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арифметическая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прогрессия, геометрическая прогрессия;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5" w:line="237" w:lineRule="auto"/>
        <w:ind w:right="736" w:firstLine="707"/>
        <w:rPr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прогрессии,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непосредственным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подсчётом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без применения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формул.</w:t>
      </w:r>
    </w:p>
    <w:p w:rsidR="00A25F95" w:rsidRDefault="00A25F95" w:rsidP="00D0763F">
      <w:pPr>
        <w:pStyle w:val="Heading4"/>
        <w:spacing w:before="5"/>
        <w:ind w:left="160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1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использовать графики реальных процессов и зависимостей для определения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(наибольшие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наименьшие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убывания,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положительных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отрицательных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значений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т.п.);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7" w:line="237" w:lineRule="auto"/>
        <w:ind w:right="739" w:firstLine="707"/>
        <w:rPr>
          <w:sz w:val="24"/>
          <w:szCs w:val="24"/>
        </w:rPr>
      </w:pPr>
      <w:r>
        <w:rPr>
          <w:sz w:val="24"/>
          <w:szCs w:val="24"/>
        </w:rPr>
        <w:t>использовать свойства линейной функции и ее график при решении задач 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</w:p>
    <w:p w:rsidR="00A25F95" w:rsidRDefault="00A25F95" w:rsidP="00D0763F">
      <w:pPr>
        <w:pStyle w:val="Heading4"/>
        <w:spacing w:before="5" w:line="240" w:lineRule="auto"/>
        <w:ind w:left="1602" w:right="1884"/>
      </w:pPr>
      <w:r>
        <w:t>Статистика и теория вероятностей поставить после текстовых задач, как с</w:t>
      </w:r>
      <w:r>
        <w:rPr>
          <w:spacing w:val="-57"/>
        </w:rPr>
        <w:t xml:space="preserve"> </w:t>
      </w:r>
      <w:r>
        <w:t>содержании.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  <w:tab w:val="left" w:pos="3645"/>
          <w:tab w:val="left" w:pos="5408"/>
          <w:tab w:val="left" w:pos="5794"/>
          <w:tab w:val="left" w:pos="7648"/>
          <w:tab w:val="left" w:pos="9686"/>
        </w:tabs>
        <w:spacing w:line="237" w:lineRule="auto"/>
        <w:ind w:right="735" w:firstLine="707"/>
        <w:jc w:val="left"/>
        <w:rPr>
          <w:sz w:val="24"/>
          <w:szCs w:val="24"/>
        </w:rPr>
      </w:pPr>
      <w:r>
        <w:rPr>
          <w:sz w:val="24"/>
          <w:szCs w:val="24"/>
        </w:rPr>
        <w:t>Иметь</w:t>
      </w:r>
      <w:r>
        <w:rPr>
          <w:sz w:val="24"/>
          <w:szCs w:val="24"/>
        </w:rPr>
        <w:tab/>
        <w:t>представление</w:t>
      </w:r>
      <w:r>
        <w:rPr>
          <w:sz w:val="24"/>
          <w:szCs w:val="24"/>
        </w:rPr>
        <w:tab/>
        <w:t>о</w:t>
      </w:r>
      <w:r>
        <w:rPr>
          <w:sz w:val="24"/>
          <w:szCs w:val="24"/>
        </w:rPr>
        <w:tab/>
        <w:t>статистических</w:t>
      </w:r>
      <w:r>
        <w:rPr>
          <w:sz w:val="24"/>
          <w:szCs w:val="24"/>
        </w:rPr>
        <w:tab/>
        <w:t>характеристиках,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вероятности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случайного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события, комбинаторных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задачах;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  <w:tab w:val="left" w:pos="3816"/>
          <w:tab w:val="left" w:pos="5401"/>
          <w:tab w:val="left" w:pos="7368"/>
          <w:tab w:val="left" w:pos="8394"/>
          <w:tab w:val="left" w:pos="9620"/>
          <w:tab w:val="left" w:pos="10822"/>
        </w:tabs>
        <w:spacing w:before="2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z w:val="24"/>
          <w:szCs w:val="24"/>
        </w:rPr>
        <w:tab/>
        <w:t>простейшие</w:t>
      </w:r>
      <w:r>
        <w:rPr>
          <w:sz w:val="24"/>
          <w:szCs w:val="24"/>
        </w:rPr>
        <w:tab/>
        <w:t>комбинаторные</w:t>
      </w:r>
      <w:r>
        <w:rPr>
          <w:sz w:val="24"/>
          <w:szCs w:val="24"/>
        </w:rPr>
        <w:tab/>
        <w:t>задачи</w:t>
      </w:r>
      <w:r>
        <w:rPr>
          <w:sz w:val="24"/>
          <w:szCs w:val="24"/>
        </w:rPr>
        <w:tab/>
        <w:t>методом</w:t>
      </w:r>
      <w:r>
        <w:rPr>
          <w:sz w:val="24"/>
          <w:szCs w:val="24"/>
        </w:rPr>
        <w:tab/>
        <w:t>прямого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организованного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перебора;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3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таблиц,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диаграмм, графиков;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1" w:line="293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читать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представленную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таблицы,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диаграммы,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графика;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3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статистические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числовых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наборов;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3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вероятность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события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простейших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случаях;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3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иметь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 роли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закона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больших чисел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массовых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явлениях.</w:t>
      </w:r>
    </w:p>
    <w:p w:rsidR="00A25F95" w:rsidRDefault="00A25F95" w:rsidP="00D0763F">
      <w:pPr>
        <w:pStyle w:val="Heading4"/>
        <w:spacing w:before="2"/>
        <w:ind w:left="160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2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количество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возможных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вариантов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методом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перебора;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иметь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практически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достоверных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маловероятных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событий;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88"/>
        <w:ind w:right="731" w:firstLine="707"/>
        <w:rPr>
          <w:sz w:val="24"/>
          <w:szCs w:val="24"/>
        </w:rPr>
      </w:pPr>
      <w:r>
        <w:rPr>
          <w:sz w:val="24"/>
          <w:szCs w:val="24"/>
        </w:rPr>
        <w:t>сравнивать основные статистические характеристики, полученные в 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прикладной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задачи, изучения реального явления;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2"/>
        <w:ind w:left="2734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вероятность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реальных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событий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</w:p>
    <w:p w:rsidR="00A25F95" w:rsidRDefault="00A25F95" w:rsidP="00D0763F">
      <w:pPr>
        <w:pStyle w:val="Heading4"/>
        <w:spacing w:before="1"/>
        <w:ind w:left="1602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1" w:line="237" w:lineRule="auto"/>
        <w:ind w:right="725" w:firstLine="707"/>
        <w:rPr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сюжетные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арифметические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5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схемы,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рисунка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уравнения), в которой даны значения двух из трёх взаимосвязанных величин, с 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решения задачи;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7" w:line="237" w:lineRule="auto"/>
        <w:ind w:right="726" w:firstLine="707"/>
        <w:rPr>
          <w:sz w:val="24"/>
          <w:szCs w:val="24"/>
        </w:rPr>
      </w:pPr>
      <w:r>
        <w:rPr>
          <w:sz w:val="24"/>
          <w:szCs w:val="24"/>
        </w:rPr>
        <w:t>осуществлять способ поиска решения задачи, в котором рассуждение строится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 к требованию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 требования 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условию;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2" w:line="293" w:lineRule="exact"/>
        <w:ind w:left="2734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план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line="293" w:lineRule="exact"/>
        <w:ind w:left="2734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этапы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4" w:line="237" w:lineRule="auto"/>
        <w:ind w:right="736" w:firstLine="707"/>
        <w:rPr>
          <w:sz w:val="24"/>
          <w:szCs w:val="24"/>
        </w:rPr>
      </w:pPr>
      <w:r>
        <w:rPr>
          <w:sz w:val="24"/>
          <w:szCs w:val="24"/>
        </w:rPr>
        <w:t>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</w:p>
    <w:p w:rsidR="00A25F95" w:rsidRDefault="00A25F95" w:rsidP="005D0505">
      <w:pPr>
        <w:pStyle w:val="ListParagraph"/>
        <w:numPr>
          <w:ilvl w:val="1"/>
          <w:numId w:val="43"/>
        </w:numPr>
        <w:tabs>
          <w:tab w:val="left" w:pos="2735"/>
        </w:tabs>
        <w:spacing w:before="2"/>
        <w:ind w:left="2734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различие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скоростей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объекта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стоячей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воде,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против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течения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течению</w:t>
      </w:r>
    </w:p>
    <w:p w:rsidR="00A25F95" w:rsidRDefault="00A25F95" w:rsidP="00A60D76">
      <w:pPr>
        <w:pStyle w:val="ListParagraph"/>
        <w:tabs>
          <w:tab w:val="left" w:pos="2735"/>
        </w:tabs>
        <w:spacing w:before="2"/>
        <w:ind w:left="2309" w:firstLine="0"/>
        <w:rPr>
          <w:sz w:val="24"/>
          <w:szCs w:val="24"/>
        </w:rPr>
      </w:pPr>
      <w:r>
        <w:rPr>
          <w:sz w:val="24"/>
          <w:szCs w:val="24"/>
        </w:rPr>
        <w:t xml:space="preserve"> реки;</w:t>
      </w:r>
    </w:p>
    <w:p w:rsidR="00A25F95" w:rsidRDefault="00A25F95" w:rsidP="005D0505">
      <w:pPr>
        <w:pStyle w:val="ListParagraph"/>
        <w:numPr>
          <w:ilvl w:val="0"/>
          <w:numId w:val="74"/>
        </w:numPr>
        <w:tabs>
          <w:tab w:val="left" w:pos="554"/>
        </w:tabs>
        <w:spacing w:before="1" w:line="293" w:lineRule="exact"/>
        <w:ind w:hanging="1100"/>
        <w:jc w:val="left"/>
        <w:rPr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нахождение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части;</w:t>
      </w:r>
    </w:p>
    <w:p w:rsidR="00A25F95" w:rsidRDefault="00A25F95" w:rsidP="002D11A9">
      <w:pPr>
        <w:pStyle w:val="BodyText"/>
        <w:spacing w:line="273" w:lineRule="exact"/>
        <w:ind w:firstLine="0"/>
        <w:jc w:val="left"/>
      </w:pPr>
      <w:r w:rsidRPr="00A60D76">
        <w:t>решать</w:t>
      </w:r>
      <w:r w:rsidRPr="00A60D76">
        <w:tab/>
        <w:t>задачи</w:t>
      </w:r>
      <w:r w:rsidRPr="00A60D76">
        <w:tab/>
        <w:t>разных</w:t>
      </w:r>
      <w:r w:rsidRPr="00A60D76">
        <w:tab/>
        <w:t>типов</w:t>
      </w:r>
      <w:r w:rsidRPr="00A60D76">
        <w:tab/>
        <w:t>(на</w:t>
      </w:r>
      <w:r w:rsidRPr="00A60D76">
        <w:tab/>
        <w:t>работу,</w:t>
      </w:r>
      <w:r w:rsidRPr="00A60D76">
        <w:tab/>
        <w:t>на</w:t>
      </w:r>
      <w:r w:rsidRPr="00A60D76">
        <w:tab/>
        <w:t>покупки,</w:t>
      </w:r>
      <w:r w:rsidRPr="00A60D76">
        <w:tab/>
        <w:t>на</w:t>
      </w:r>
      <w:r w:rsidRPr="00A60D76">
        <w:tab/>
        <w:t>движение),</w:t>
      </w:r>
      <w:r w:rsidRPr="002D11A9">
        <w:t xml:space="preserve"> </w:t>
      </w:r>
      <w:r>
        <w:t>связывающих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4" w:line="237" w:lineRule="auto"/>
        <w:ind w:right="730" w:firstLine="707"/>
        <w:jc w:val="left"/>
        <w:rPr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процент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числа,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число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проценту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него,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процентное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снижение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или процентное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повышение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величины;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2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методом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рассуждений.</w:t>
      </w:r>
    </w:p>
    <w:p w:rsidR="00A25F95" w:rsidRDefault="00A25F95" w:rsidP="002D11A9">
      <w:pPr>
        <w:pStyle w:val="Heading4"/>
        <w:spacing w:before="4"/>
        <w:ind w:left="160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1" w:line="237" w:lineRule="auto"/>
        <w:ind w:right="730" w:firstLine="707"/>
        <w:jc w:val="left"/>
        <w:rPr>
          <w:sz w:val="24"/>
          <w:szCs w:val="24"/>
        </w:rPr>
      </w:pPr>
      <w:r>
        <w:rPr>
          <w:sz w:val="24"/>
          <w:szCs w:val="24"/>
        </w:rPr>
        <w:t>выдвигать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гипотезы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искомых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величин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(делать прикидку)</w:t>
      </w:r>
    </w:p>
    <w:p w:rsidR="00A25F95" w:rsidRDefault="00A25F95" w:rsidP="002D11A9">
      <w:pPr>
        <w:pStyle w:val="Heading4"/>
        <w:spacing w:before="6"/>
        <w:ind w:left="1602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line="292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базовом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геометрических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фигур;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  <w:tab w:val="left" w:pos="3947"/>
          <w:tab w:val="left" w:pos="5508"/>
          <w:tab w:val="left" w:pos="5842"/>
          <w:tab w:val="left" w:pos="7690"/>
          <w:tab w:val="left" w:pos="8813"/>
          <w:tab w:val="left" w:pos="10712"/>
        </w:tabs>
        <w:spacing w:before="1" w:line="237" w:lineRule="auto"/>
        <w:ind w:right="736" w:firstLine="707"/>
        <w:jc w:val="left"/>
        <w:rPr>
          <w:sz w:val="24"/>
          <w:szCs w:val="24"/>
        </w:rPr>
      </w:pPr>
      <w:r>
        <w:rPr>
          <w:sz w:val="24"/>
          <w:szCs w:val="24"/>
        </w:rPr>
        <w:t>извлекать</w:t>
      </w:r>
      <w:r>
        <w:rPr>
          <w:sz w:val="24"/>
          <w:szCs w:val="24"/>
        </w:rPr>
        <w:tab/>
        <w:t>информацию</w:t>
      </w:r>
      <w:r>
        <w:rPr>
          <w:sz w:val="24"/>
          <w:szCs w:val="24"/>
        </w:rPr>
        <w:tab/>
        <w:t>о</w:t>
      </w:r>
      <w:r>
        <w:rPr>
          <w:sz w:val="24"/>
          <w:szCs w:val="24"/>
        </w:rPr>
        <w:tab/>
        <w:t>геометрических</w:t>
      </w:r>
      <w:r>
        <w:rPr>
          <w:sz w:val="24"/>
          <w:szCs w:val="24"/>
        </w:rPr>
        <w:tab/>
        <w:t>фигурах,</w:t>
      </w:r>
      <w:r>
        <w:rPr>
          <w:sz w:val="24"/>
          <w:szCs w:val="24"/>
        </w:rPr>
        <w:tab/>
        <w:t>представленную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чертежах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явном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виде;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5" w:line="237" w:lineRule="auto"/>
        <w:ind w:right="729" w:firstLine="707"/>
        <w:jc w:val="left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геометрические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факты,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заданы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форме;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4" w:line="237" w:lineRule="auto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нахождение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геометрических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величин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образцам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алгоритмам.</w:t>
      </w:r>
    </w:p>
    <w:p w:rsidR="00A25F95" w:rsidRDefault="00A25F95" w:rsidP="002D11A9">
      <w:pPr>
        <w:pStyle w:val="Heading4"/>
        <w:spacing w:before="5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ind w:right="730" w:firstLine="707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геометрических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фигур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типовых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возникающих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практического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</w:p>
    <w:p w:rsidR="00A25F95" w:rsidRDefault="00A25F95" w:rsidP="002D11A9">
      <w:pPr>
        <w:pStyle w:val="Heading4"/>
        <w:spacing w:before="3"/>
        <w:ind w:left="1602"/>
        <w:jc w:val="left"/>
      </w:pPr>
      <w:r>
        <w:t>Отношения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1" w:line="237" w:lineRule="auto"/>
        <w:ind w:right="727" w:firstLine="707"/>
        <w:rPr>
          <w:sz w:val="24"/>
          <w:szCs w:val="24"/>
        </w:rPr>
      </w:pPr>
      <w:r>
        <w:rPr>
          <w:sz w:val="24"/>
          <w:szCs w:val="24"/>
        </w:rPr>
        <w:t>Оперировать на базовом уровне понятиями: равенство фигур, равные фигуры,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равенство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треугольников,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параллельность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перпендикулярность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прямыми, перпендикуляр,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наклонная, проекция.</w:t>
      </w:r>
    </w:p>
    <w:p w:rsidR="00A25F95" w:rsidRDefault="00A25F95" w:rsidP="002D11A9">
      <w:pPr>
        <w:pStyle w:val="Heading4"/>
        <w:spacing w:before="8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1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простейших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</w:p>
    <w:p w:rsidR="00A25F95" w:rsidRDefault="00A25F95" w:rsidP="002D11A9">
      <w:pPr>
        <w:pStyle w:val="Heading4"/>
        <w:spacing w:before="5"/>
        <w:ind w:left="1602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1" w:line="237" w:lineRule="auto"/>
        <w:ind w:right="726" w:firstLine="707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расстояний,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 измерений длин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углов;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5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периметра,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площади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объёма,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площади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поверхности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 многогранников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вычислениях,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когда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имеются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 условии;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88"/>
        <w:ind w:right="728" w:firstLine="707"/>
        <w:rPr>
          <w:sz w:val="24"/>
          <w:szCs w:val="24"/>
        </w:rPr>
      </w:pPr>
      <w:r>
        <w:rPr>
          <w:sz w:val="24"/>
          <w:szCs w:val="24"/>
        </w:rPr>
        <w:t>применять теорему Пифагора, базовые тригонометрические соотношения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длин, расстояний,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площадей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простейших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случаях.</w:t>
      </w:r>
    </w:p>
    <w:p w:rsidR="00A25F95" w:rsidRDefault="00A25F95" w:rsidP="002D11A9">
      <w:pPr>
        <w:pStyle w:val="Heading4"/>
        <w:spacing w:before="4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ind w:right="733" w:firstLine="707"/>
        <w:rPr>
          <w:b/>
          <w:bCs/>
          <w:sz w:val="24"/>
          <w:szCs w:val="24"/>
        </w:rPr>
      </w:pPr>
      <w:r>
        <w:rPr>
          <w:sz w:val="24"/>
          <w:szCs w:val="24"/>
        </w:rPr>
        <w:t>вычислять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расстояния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площади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простейших случаях, применять формулы в простейших ситуациях в повседневной жизни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Геометрические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построения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line="237" w:lineRule="auto"/>
        <w:ind w:right="736" w:firstLine="707"/>
        <w:rPr>
          <w:sz w:val="24"/>
          <w:szCs w:val="24"/>
        </w:rPr>
      </w:pPr>
      <w:r>
        <w:rPr>
          <w:sz w:val="24"/>
          <w:szCs w:val="24"/>
        </w:rPr>
        <w:t>Изображать типовые плоские фигуры и фигуры в пространстве от руки и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инструментов.</w:t>
      </w:r>
    </w:p>
    <w:p w:rsidR="00A25F95" w:rsidRDefault="00A25F95" w:rsidP="002D11A9">
      <w:pPr>
        <w:pStyle w:val="Heading4"/>
        <w:spacing w:before="5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line="293" w:lineRule="exact"/>
        <w:ind w:left="2734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простейшие</w:t>
      </w:r>
      <w:r>
        <w:rPr>
          <w:spacing w:val="67"/>
          <w:sz w:val="24"/>
          <w:szCs w:val="24"/>
        </w:rPr>
        <w:t xml:space="preserve"> </w:t>
      </w:r>
      <w:r>
        <w:rPr>
          <w:sz w:val="24"/>
          <w:szCs w:val="24"/>
        </w:rPr>
        <w:t>построения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7"/>
          <w:sz w:val="24"/>
          <w:szCs w:val="24"/>
        </w:rPr>
        <w:t xml:space="preserve"> </w:t>
      </w:r>
      <w:r>
        <w:rPr>
          <w:sz w:val="24"/>
          <w:szCs w:val="24"/>
        </w:rPr>
        <w:t>местности,</w:t>
      </w:r>
      <w:r>
        <w:rPr>
          <w:spacing w:val="74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реальной</w:t>
      </w:r>
    </w:p>
    <w:p w:rsidR="00A25F95" w:rsidRDefault="00A25F95" w:rsidP="002D11A9">
      <w:pPr>
        <w:pStyle w:val="BodyText"/>
        <w:spacing w:line="273" w:lineRule="exact"/>
        <w:ind w:firstLine="0"/>
        <w:jc w:val="left"/>
      </w:pPr>
      <w:r>
        <w:t>жизни</w:t>
      </w:r>
    </w:p>
    <w:p w:rsidR="00A25F95" w:rsidRDefault="00A25F95" w:rsidP="002D11A9">
      <w:pPr>
        <w:pStyle w:val="Heading4"/>
        <w:spacing w:before="5"/>
        <w:ind w:left="1602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преобразования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line="293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фигуру,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симметричную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данной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фигуре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относительно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точки.</w:t>
      </w:r>
    </w:p>
    <w:p w:rsidR="00A25F95" w:rsidRDefault="00A25F95" w:rsidP="002D11A9">
      <w:pPr>
        <w:pStyle w:val="Heading4"/>
        <w:spacing w:before="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line="292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движение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окружающем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мире;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line="293" w:lineRule="exact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симметричные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фигуры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окружающем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мире</w:t>
      </w:r>
    </w:p>
    <w:p w:rsidR="00A25F95" w:rsidRDefault="00A25F95" w:rsidP="002D11A9">
      <w:pPr>
        <w:pStyle w:val="Heading4"/>
        <w:spacing w:before="4"/>
        <w:ind w:left="1602"/>
        <w:jc w:val="left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  <w:tab w:val="left" w:pos="4300"/>
          <w:tab w:val="left" w:pos="4770"/>
          <w:tab w:val="left" w:pos="5838"/>
          <w:tab w:val="left" w:pos="6778"/>
          <w:tab w:val="left" w:pos="8125"/>
          <w:tab w:val="left" w:pos="9101"/>
          <w:tab w:val="left" w:pos="9974"/>
        </w:tabs>
        <w:spacing w:before="1" w:line="237" w:lineRule="auto"/>
        <w:ind w:right="727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>базовом</w:t>
      </w:r>
      <w:r>
        <w:rPr>
          <w:sz w:val="24"/>
          <w:szCs w:val="24"/>
        </w:rPr>
        <w:tab/>
        <w:t>уровне</w:t>
      </w:r>
      <w:r>
        <w:rPr>
          <w:sz w:val="24"/>
          <w:szCs w:val="24"/>
        </w:rPr>
        <w:tab/>
        <w:t>понятиями</w:t>
      </w:r>
      <w:r>
        <w:rPr>
          <w:sz w:val="24"/>
          <w:szCs w:val="24"/>
        </w:rPr>
        <w:tab/>
        <w:t>вектор,</w:t>
      </w:r>
      <w:r>
        <w:rPr>
          <w:sz w:val="24"/>
          <w:szCs w:val="24"/>
        </w:rPr>
        <w:tab/>
        <w:t>сумма</w:t>
      </w:r>
      <w:r>
        <w:rPr>
          <w:sz w:val="24"/>
          <w:szCs w:val="24"/>
        </w:rPr>
        <w:tab/>
        <w:t>векторов</w:t>
      </w:r>
      <w:r>
        <w:rPr>
          <w:i/>
          <w:iCs/>
          <w:sz w:val="24"/>
          <w:szCs w:val="24"/>
        </w:rPr>
        <w:t>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произведение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вектора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число,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координаты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плоскости;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  <w:tab w:val="left" w:pos="4135"/>
          <w:tab w:val="left" w:pos="5780"/>
          <w:tab w:val="left" w:pos="7260"/>
          <w:tab w:val="left" w:pos="8099"/>
          <w:tab w:val="left" w:pos="8600"/>
          <w:tab w:val="left" w:pos="9063"/>
          <w:tab w:val="left" w:pos="10715"/>
        </w:tabs>
        <w:spacing w:before="4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z w:val="24"/>
          <w:szCs w:val="24"/>
        </w:rPr>
        <w:tab/>
        <w:t>приближённо</w:t>
      </w:r>
      <w:r>
        <w:rPr>
          <w:sz w:val="24"/>
          <w:szCs w:val="24"/>
        </w:rPr>
        <w:tab/>
        <w:t>координаты</w:t>
      </w:r>
      <w:r>
        <w:rPr>
          <w:sz w:val="24"/>
          <w:szCs w:val="24"/>
        </w:rPr>
        <w:tab/>
        <w:t>точки</w:t>
      </w:r>
      <w:r>
        <w:rPr>
          <w:sz w:val="24"/>
          <w:szCs w:val="24"/>
        </w:rPr>
        <w:tab/>
        <w:t>по</w:t>
      </w:r>
      <w:r>
        <w:rPr>
          <w:sz w:val="24"/>
          <w:szCs w:val="24"/>
        </w:rPr>
        <w:tab/>
        <w:t>её</w:t>
      </w:r>
      <w:r>
        <w:rPr>
          <w:sz w:val="24"/>
          <w:szCs w:val="24"/>
        </w:rPr>
        <w:tab/>
        <w:t>изображению</w:t>
      </w:r>
      <w:r>
        <w:rPr>
          <w:sz w:val="24"/>
          <w:szCs w:val="24"/>
        </w:rPr>
        <w:tab/>
        <w:t>на</w:t>
      </w:r>
      <w:r w:rsidRPr="002D11A9">
        <w:rPr>
          <w:sz w:val="24"/>
          <w:szCs w:val="24"/>
        </w:rPr>
        <w:t xml:space="preserve"> </w:t>
      </w:r>
      <w:r>
        <w:rPr>
          <w:sz w:val="24"/>
          <w:szCs w:val="24"/>
        </w:rPr>
        <w:t>координатной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плоскости.</w:t>
      </w:r>
    </w:p>
    <w:p w:rsidR="00A25F95" w:rsidRDefault="00A25F95" w:rsidP="00D621D0">
      <w:pPr>
        <w:pStyle w:val="ListParagraph"/>
        <w:tabs>
          <w:tab w:val="left" w:pos="2735"/>
          <w:tab w:val="left" w:pos="4135"/>
          <w:tab w:val="left" w:pos="5780"/>
          <w:tab w:val="left" w:pos="7260"/>
          <w:tab w:val="left" w:pos="8099"/>
          <w:tab w:val="left" w:pos="8600"/>
          <w:tab w:val="left" w:pos="9063"/>
          <w:tab w:val="left" w:pos="10715"/>
        </w:tabs>
        <w:spacing w:before="4" w:line="237" w:lineRule="auto"/>
        <w:ind w:right="732" w:firstLine="0"/>
        <w:jc w:val="left"/>
        <w:rPr>
          <w:sz w:val="24"/>
          <w:szCs w:val="24"/>
        </w:rPr>
      </w:pPr>
    </w:p>
    <w:p w:rsidR="00A25F95" w:rsidRDefault="00A25F95" w:rsidP="002D11A9">
      <w:pPr>
        <w:pStyle w:val="Heading4"/>
        <w:spacing w:before="5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1" w:line="237" w:lineRule="auto"/>
        <w:ind w:right="734" w:firstLine="707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векторы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простейших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определение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скорости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относительного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</w:p>
    <w:p w:rsidR="00A25F95" w:rsidRDefault="00A25F95" w:rsidP="002D11A9">
      <w:pPr>
        <w:pStyle w:val="Heading4"/>
        <w:spacing w:before="5"/>
        <w:ind w:left="1602"/>
        <w:jc w:val="left"/>
      </w:pPr>
      <w:r>
        <w:t>История</w:t>
      </w:r>
      <w:r>
        <w:rPr>
          <w:spacing w:val="-8"/>
        </w:rPr>
        <w:t xml:space="preserve"> </w:t>
      </w:r>
      <w:r>
        <w:t>математики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1" w:line="237" w:lineRule="auto"/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отдельные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выдающиеся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результаты,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математики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как науки;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5" w:line="237" w:lineRule="auto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знать примеры математических открытий и их авторов, в связи с отечественной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всемирной историей;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2"/>
        <w:ind w:left="2734"/>
        <w:jc w:val="left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математики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развитии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</w:p>
    <w:p w:rsidR="00A25F95" w:rsidRDefault="00A25F95" w:rsidP="002D11A9">
      <w:pPr>
        <w:pStyle w:val="Heading4"/>
        <w:spacing w:before="4"/>
        <w:ind w:left="1602"/>
        <w:jc w:val="left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1" w:line="237" w:lineRule="auto"/>
        <w:ind w:right="730" w:firstLine="707"/>
        <w:jc w:val="left"/>
        <w:rPr>
          <w:sz w:val="24"/>
          <w:szCs w:val="24"/>
        </w:rPr>
      </w:pPr>
      <w:r>
        <w:rPr>
          <w:sz w:val="24"/>
          <w:szCs w:val="24"/>
        </w:rPr>
        <w:t>Выбирать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подходящий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изученный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метод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математических задач;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  <w:tab w:val="left" w:pos="4115"/>
          <w:tab w:val="left" w:pos="5291"/>
          <w:tab w:val="left" w:pos="7211"/>
          <w:tab w:val="left" w:pos="9231"/>
          <w:tab w:val="left" w:pos="9605"/>
        </w:tabs>
        <w:spacing w:before="4" w:line="237" w:lineRule="auto"/>
        <w:ind w:right="737" w:firstLine="707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z w:val="24"/>
          <w:szCs w:val="24"/>
        </w:rPr>
        <w:tab/>
        <w:t>примеры</w:t>
      </w:r>
      <w:r>
        <w:rPr>
          <w:sz w:val="24"/>
          <w:szCs w:val="24"/>
        </w:rPr>
        <w:tab/>
        <w:t>математических</w:t>
      </w:r>
      <w:r>
        <w:rPr>
          <w:sz w:val="24"/>
          <w:szCs w:val="24"/>
        </w:rPr>
        <w:tab/>
        <w:t>закономерностей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окружающей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действительности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произведениях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искусства.</w:t>
      </w:r>
    </w:p>
    <w:p w:rsidR="00A25F95" w:rsidRDefault="00A25F95" w:rsidP="002D11A9">
      <w:pPr>
        <w:pStyle w:val="BodyText"/>
        <w:spacing w:before="5"/>
        <w:ind w:left="0" w:firstLine="0"/>
        <w:jc w:val="left"/>
      </w:pPr>
    </w:p>
    <w:p w:rsidR="00A25F95" w:rsidRDefault="00A25F95" w:rsidP="002D11A9">
      <w:pPr>
        <w:pStyle w:val="Heading4"/>
        <w:spacing w:line="240" w:lineRule="auto"/>
        <w:ind w:left="1602" w:right="1583"/>
        <w:jc w:val="left"/>
      </w:pPr>
      <w:r>
        <w:t>Выпускник получит возможность научиться в 7-9 классах для 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углублённом</w:t>
      </w:r>
      <w:r>
        <w:rPr>
          <w:spacing w:val="-57"/>
        </w:rPr>
        <w:t xml:space="preserve"> </w:t>
      </w:r>
      <w:r>
        <w:t>уровнях</w:t>
      </w:r>
    </w:p>
    <w:p w:rsidR="00A25F95" w:rsidRDefault="00A25F95" w:rsidP="002D11A9">
      <w:pPr>
        <w:spacing w:before="1" w:line="275" w:lineRule="exact"/>
        <w:ind w:left="160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Элементы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теории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множеств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математической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логики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1" w:line="237" w:lineRule="auto"/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</w:t>
      </w:r>
      <w:r>
        <w:rPr>
          <w:i/>
          <w:iCs/>
          <w:sz w:val="24"/>
          <w:szCs w:val="24"/>
          <w:vertAlign w:val="superscript"/>
        </w:rPr>
        <w:t>2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понятиями: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определение,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теорема,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аксиома,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множество,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характеристики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пустое,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конечное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бесконечное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множество,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подмножество,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принадлежность,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включение,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равенство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5" w:line="293" w:lineRule="exact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изображать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 кругов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Эйлера;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2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принадлежность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множеству,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объединению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пересечению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88"/>
        <w:ind w:right="734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задавать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перечисления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словесного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описания;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4" w:line="237" w:lineRule="auto"/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понятиями: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истинность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ложность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отрицание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операции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высказываниями: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условные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высказывания (импликации);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5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строить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высказывания,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отрицания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высказываний.</w:t>
      </w:r>
    </w:p>
    <w:p w:rsidR="00A25F95" w:rsidRDefault="00A25F95" w:rsidP="002D11A9">
      <w:pPr>
        <w:pStyle w:val="Heading4"/>
        <w:spacing w:before="1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line="292" w:lineRule="exact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строить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цепочки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умозаключений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правил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логики;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2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операции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множествами,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графическое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описания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реальных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явлений</w:t>
      </w:r>
    </w:p>
    <w:p w:rsidR="00A25F95" w:rsidRDefault="00A25F95" w:rsidP="002D11A9">
      <w:pPr>
        <w:pStyle w:val="Heading4"/>
        <w:spacing w:before="5" w:line="273" w:lineRule="exact"/>
        <w:ind w:left="1602"/>
        <w:jc w:val="left"/>
      </w:pPr>
      <w:r>
        <w:t>Числа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ind w:right="723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 понятиями: множество натуральных чисел, множество целых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рациональных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иррациональное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число,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квадратный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корень,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действительных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геометрическая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интерпретация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натуральных,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целых,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рациональных, действительных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line="293" w:lineRule="exact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объяснять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смысл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позиционной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записи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натурального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числа;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4" w:line="237" w:lineRule="auto"/>
        <w:ind w:right="726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 вычисления, в том числе с использованием приёмов рациональных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вычислений;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2" w:line="293" w:lineRule="exact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округление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рациональных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заданной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точностью;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line="293" w:lineRule="exact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сравнивать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рациональные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иррациональные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числа;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line="293" w:lineRule="exact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представлять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рациональное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десятичной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дроби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line="293" w:lineRule="exact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упорядочивать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числа,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записанные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обыкновенной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десятичной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дроби;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line="293" w:lineRule="exact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находить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НОД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НОК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задач.</w:t>
      </w:r>
    </w:p>
    <w:p w:rsidR="00A25F95" w:rsidRDefault="00A25F95" w:rsidP="002D11A9">
      <w:pPr>
        <w:pStyle w:val="Heading4"/>
        <w:spacing w:before="4"/>
        <w:jc w:val="left"/>
      </w:pPr>
    </w:p>
    <w:p w:rsidR="00A25F95" w:rsidRDefault="00A25F95" w:rsidP="002D11A9">
      <w:pPr>
        <w:pStyle w:val="Heading4"/>
        <w:spacing w:before="4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1" w:line="237" w:lineRule="auto"/>
        <w:ind w:right="733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правила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приближенных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вычислений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практических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решении задач других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предметов;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5" w:line="237" w:lineRule="auto"/>
        <w:ind w:right="732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сравнение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результатов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вычислений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практических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приближенных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вычислений;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4" w:line="237" w:lineRule="auto"/>
        <w:ind w:right="733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составлять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числовые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выражения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практических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задач из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предметов;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5" w:line="237" w:lineRule="auto"/>
        <w:ind w:right="727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записывать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округлять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числовые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значения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реальных величин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использованием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измерения</w:t>
      </w:r>
    </w:p>
    <w:p w:rsidR="00A25F95" w:rsidRDefault="00A25F95" w:rsidP="002D11A9">
      <w:pPr>
        <w:pStyle w:val="Heading4"/>
        <w:spacing w:before="5"/>
        <w:ind w:left="1602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1" w:line="237" w:lineRule="auto"/>
        <w:ind w:right="733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степени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натуральным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показателем,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степени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целым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отрицательным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показателем;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2"/>
        <w:ind w:right="731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преобразования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выражений: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одночленами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(сложение,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вычитание,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умножение),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действия с многочленами (сложение,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вычитание,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умножение);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4" w:line="237" w:lineRule="auto"/>
        <w:ind w:right="734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разложение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многочленов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множители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одним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способов: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вынесение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скобку,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группировка, использование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формул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сокращенного умножения;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2" w:line="293" w:lineRule="exact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квадрат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суммы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разности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одночленов;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line="293" w:lineRule="exact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раскладывать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множители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квадратный</w:t>
      </w:r>
      <w:r>
        <w:rPr>
          <w:i/>
          <w:iCs/>
          <w:spacing w:val="5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трёхчлен;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2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преобразования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выражений,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степени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отрицательными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показателями,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переходить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записи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степени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целым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отрицательным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показателем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 записи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дроби;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5"/>
        <w:ind w:right="730" w:firstLine="818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преобразования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дробно-рациональных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выражений: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сокращение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дробей, приведение алгебраических дробей к общему знаменателю, сложение, умножение,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деление алгебраических дробей, возведение алгебраической дроби в натуральную и целую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отрицательную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степень;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88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преобразования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выражений,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содержащих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квадратные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корни;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4" w:line="237" w:lineRule="auto"/>
        <w:ind w:right="734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2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квадрат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суммы</w:t>
      </w:r>
      <w:r>
        <w:rPr>
          <w:i/>
          <w:iCs/>
          <w:spacing w:val="2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разности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двучлена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выражениях,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содержащих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квадратные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корни;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2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преобразования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выражений,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содержащих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модуль.</w:t>
      </w:r>
    </w:p>
    <w:p w:rsidR="00A25F95" w:rsidRDefault="00A25F95" w:rsidP="002D11A9">
      <w:pPr>
        <w:pStyle w:val="Heading4"/>
        <w:spacing w:before="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line="293" w:lineRule="exact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преобразования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числами,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записанными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стандартном</w:t>
      </w:r>
    </w:p>
    <w:p w:rsidR="00A25F95" w:rsidRDefault="00A25F95" w:rsidP="002D11A9">
      <w:pPr>
        <w:spacing w:line="293" w:lineRule="exact"/>
        <w:ind w:left="2734"/>
        <w:rPr>
          <w:sz w:val="24"/>
          <w:szCs w:val="24"/>
        </w:rPr>
      </w:pPr>
      <w:r>
        <w:rPr>
          <w:sz w:val="24"/>
          <w:szCs w:val="24"/>
        </w:rPr>
        <w:t>виде;</w:t>
      </w:r>
    </w:p>
    <w:p w:rsidR="00A25F95" w:rsidRDefault="00A25F95" w:rsidP="005D0505">
      <w:pPr>
        <w:pStyle w:val="ListParagraph"/>
        <w:numPr>
          <w:ilvl w:val="0"/>
          <w:numId w:val="42"/>
        </w:numPr>
        <w:tabs>
          <w:tab w:val="left" w:pos="562"/>
        </w:tabs>
        <w:ind w:left="561" w:firstLine="1749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преобразования</w:t>
      </w:r>
      <w:r>
        <w:rPr>
          <w:i/>
          <w:iCs/>
          <w:spacing w:val="8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алгебраических</w:t>
      </w:r>
      <w:r>
        <w:rPr>
          <w:i/>
          <w:iCs/>
          <w:spacing w:val="9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выражений</w:t>
      </w:r>
      <w:r>
        <w:rPr>
          <w:i/>
          <w:iCs/>
          <w:spacing w:val="8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8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8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</w:p>
    <w:p w:rsidR="00A25F95" w:rsidRDefault="00A25F95" w:rsidP="002E60AF">
      <w:pPr>
        <w:pStyle w:val="ListParagraph"/>
        <w:tabs>
          <w:tab w:val="left" w:pos="562"/>
        </w:tabs>
        <w:ind w:left="561" w:firstLine="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других учебных предметов;</w:t>
      </w:r>
    </w:p>
    <w:p w:rsidR="00A25F95" w:rsidRPr="002E60AF" w:rsidRDefault="00A25F95" w:rsidP="002E60AF">
      <w:pPr>
        <w:spacing w:line="293" w:lineRule="exact"/>
        <w:rPr>
          <w:b/>
          <w:bCs/>
          <w:sz w:val="24"/>
          <w:szCs w:val="24"/>
        </w:rPr>
      </w:pPr>
      <w:r w:rsidRPr="002E60AF">
        <w:rPr>
          <w:b/>
          <w:bCs/>
        </w:rPr>
        <w:t xml:space="preserve">                                          </w:t>
      </w:r>
      <w:r w:rsidRPr="002E60AF">
        <w:rPr>
          <w:b/>
          <w:bCs/>
          <w:sz w:val="24"/>
          <w:szCs w:val="24"/>
        </w:rPr>
        <w:t>Уравнения</w:t>
      </w:r>
      <w:r w:rsidRPr="002E60AF">
        <w:rPr>
          <w:b/>
          <w:bCs/>
          <w:spacing w:val="-3"/>
          <w:sz w:val="24"/>
          <w:szCs w:val="24"/>
        </w:rPr>
        <w:t xml:space="preserve"> </w:t>
      </w:r>
      <w:r w:rsidRPr="002E60AF">
        <w:rPr>
          <w:b/>
          <w:bCs/>
          <w:sz w:val="24"/>
          <w:szCs w:val="24"/>
        </w:rPr>
        <w:t>и</w:t>
      </w:r>
      <w:r w:rsidRPr="002E60AF">
        <w:rPr>
          <w:b/>
          <w:bCs/>
          <w:spacing w:val="-2"/>
          <w:sz w:val="24"/>
          <w:szCs w:val="24"/>
        </w:rPr>
        <w:t xml:space="preserve"> </w:t>
      </w:r>
      <w:r w:rsidRPr="002E60AF">
        <w:rPr>
          <w:b/>
          <w:bCs/>
          <w:sz w:val="24"/>
          <w:szCs w:val="24"/>
        </w:rPr>
        <w:t>неравенства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1" w:line="237" w:lineRule="auto"/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 понятиями: уравнение, неравенство, корень уравнения, решение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неравенства,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равносильные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область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(неравенства,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уравнений или неравенств);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5"/>
        <w:ind w:right="731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 линейные уравнения и уравнения, сводимые к линейным с помощью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тождественных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преобразований;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4" w:line="237" w:lineRule="auto"/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квадратные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сводимые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квадратным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тождественных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преобразований;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2"/>
        <w:ind w:left="2734"/>
        <w:rPr>
          <w:i/>
          <w:iCs/>
          <w:sz w:val="24"/>
          <w:szCs w:val="24"/>
        </w:rPr>
      </w:pPr>
      <w:r>
        <w:rPr>
          <w:noProof/>
          <w:lang w:eastAsia="ru-RU"/>
        </w:rPr>
        <w:pict>
          <v:group id="_x0000_s1028" style="position:absolute;left:0;text-align:left;margin-left:495.6pt;margin-top:15.2pt;width:34.25pt;height:19.35pt;z-index:251652608;mso-position-horizontal-relative:page" coordorigin="9912,304" coordsize="685,387">
            <v:shape id="_x0000_s1029" style="position:absolute;left:9924;top:358;width:674;height:331" coordorigin="9924,359" coordsize="674,331" o:spt="100" adj="0,,0" path="m9924,582r24,-18m9949,564r58,124m10007,689r64,-330m10071,359r526,e" filled="f" strokeweight=".04669mm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30" style="position:absolute;left:9912;top:344;width:677;height:336" coordorigin="9912,344" coordsize="677,336" path="m10588,344r-531,l9997,650,9946,546r-34,23l9917,575r15,-12l9992,680r12,l10066,356r522,l10588,344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9912;top:303;width:685;height:387" filled="f" stroked="f">
              <v:textbox inset="0,0,0,0">
                <w:txbxContent>
                  <w:p w:rsidR="00A25F95" w:rsidRDefault="00A25F95">
                    <w:pPr>
                      <w:spacing w:before="6"/>
                      <w:ind w:left="204"/>
                      <w:rPr>
                        <w:rFonts w:ascii="Symbol" w:hAnsi="Symbol" w:cs="Symbol"/>
                        <w:sz w:val="29"/>
                        <w:szCs w:val="29"/>
                      </w:rPr>
                    </w:pPr>
                    <w:r>
                      <w:rPr>
                        <w:i/>
                        <w:iCs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iCs/>
                        <w:spacing w:val="39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 w:cs="Symbol"/>
                        <w:w w:val="95"/>
                        <w:sz w:val="29"/>
                        <w:szCs w:val="29"/>
                      </w:rPr>
                      <w:t></w:t>
                    </w:r>
                    <w:r>
                      <w:rPr>
                        <w:spacing w:val="-34"/>
                        <w:w w:val="95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i/>
                        <w:iCs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 w:cs="Symbol"/>
                        <w:w w:val="95"/>
                        <w:sz w:val="29"/>
                        <w:szCs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дробно-линейные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уравнения;</w:t>
      </w:r>
    </w:p>
    <w:p w:rsidR="00A25F95" w:rsidRDefault="00A25F95">
      <w:pPr>
        <w:jc w:val="both"/>
        <w:rPr>
          <w:sz w:val="24"/>
          <w:szCs w:val="24"/>
        </w:rPr>
        <w:sectPr w:rsidR="00A25F95">
          <w:type w:val="continuous"/>
          <w:pgSz w:w="11910" w:h="16840"/>
          <w:pgMar w:top="1300" w:right="120" w:bottom="1320" w:left="100" w:header="720" w:footer="720" w:gutter="0"/>
          <w:cols w:space="720"/>
        </w:sectPr>
      </w:pP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  <w:tab w:val="left" w:pos="3898"/>
          <w:tab w:val="left" w:pos="5529"/>
          <w:tab w:val="left" w:pos="7565"/>
          <w:tab w:val="left" w:pos="8947"/>
        </w:tabs>
        <w:spacing w:before="37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z w:val="24"/>
          <w:szCs w:val="24"/>
        </w:rPr>
        <w:tab/>
        <w:t>простейшие</w:t>
      </w:r>
      <w:r>
        <w:rPr>
          <w:i/>
          <w:iCs/>
          <w:sz w:val="24"/>
          <w:szCs w:val="24"/>
        </w:rPr>
        <w:tab/>
        <w:t>иррациональные</w:t>
      </w:r>
      <w:r>
        <w:rPr>
          <w:i/>
          <w:iCs/>
          <w:sz w:val="24"/>
          <w:szCs w:val="24"/>
        </w:rPr>
        <w:tab/>
        <w:t>уравнения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2"/>
          <w:sz w:val="24"/>
          <w:szCs w:val="24"/>
        </w:rPr>
        <w:t>вида</w:t>
      </w:r>
    </w:p>
    <w:p w:rsidR="00A25F95" w:rsidRDefault="00A25F95">
      <w:pPr>
        <w:tabs>
          <w:tab w:val="left" w:pos="3267"/>
        </w:tabs>
        <w:spacing w:before="158"/>
        <w:ind w:left="2372"/>
        <w:rPr>
          <w:i/>
          <w:iCs/>
          <w:sz w:val="24"/>
          <w:szCs w:val="24"/>
        </w:rPr>
      </w:pPr>
      <w:r>
        <w:rPr>
          <w:noProof/>
          <w:lang w:eastAsia="ru-RU"/>
        </w:rPr>
        <w:pict>
          <v:group id="_x0000_s1032" style="position:absolute;left:0;text-align:left;margin-left:87.15pt;margin-top:5.5pt;width:33.8pt;height:19.4pt;z-index:251653632;mso-position-horizontal-relative:page" coordorigin="1743,110" coordsize="676,388">
            <v:shape id="_x0000_s1033" style="position:absolute;left:1754;top:165;width:664;height:332" coordorigin="1755,165" coordsize="664,332" o:spt="100" adj="0,,0" path="m1755,389r23,-17m1779,371r57,125m1836,497r63,-331m1899,165r519,e" filled="f" strokeweight=".04656mm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34" style="position:absolute;left:1742;top:151;width:666;height:337" coordorigin="1743,151" coordsize="666,337" path="m2409,151r-524,l1827,458,1776,353r-33,24l1747,383r15,-12l1821,488r11,l1895,162r514,l2409,151xe" fillcolor="black" stroked="f">
              <v:path arrowok="t"/>
            </v:shape>
            <v:shape id="_x0000_s1035" type="#_x0000_t202" style="position:absolute;left:1742;top:110;width:676;height:388" filled="f" stroked="f">
              <v:textbox inset="0,0,0,0">
                <w:txbxContent>
                  <w:p w:rsidR="00A25F95" w:rsidRDefault="00A25F95">
                    <w:pPr>
                      <w:spacing w:before="7"/>
                      <w:ind w:left="201"/>
                      <w:rPr>
                        <w:rFonts w:ascii="Symbol" w:hAnsi="Symbol" w:cs="Symbol"/>
                        <w:sz w:val="29"/>
                        <w:szCs w:val="29"/>
                      </w:rPr>
                    </w:pPr>
                    <w:r>
                      <w:rPr>
                        <w:i/>
                        <w:iCs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iCs/>
                        <w:spacing w:val="35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 w:cs="Symbol"/>
                        <w:w w:val="95"/>
                        <w:sz w:val="29"/>
                        <w:szCs w:val="29"/>
                      </w:rPr>
                      <w:t></w:t>
                    </w:r>
                    <w:r>
                      <w:rPr>
                        <w:spacing w:val="-37"/>
                        <w:w w:val="95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i/>
                        <w:iCs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 w:cs="Symbol"/>
                        <w:w w:val="95"/>
                        <w:sz w:val="29"/>
                        <w:szCs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group id="_x0000_s1036" style="position:absolute;left:0;text-align:left;margin-left:133.1pt;margin-top:5.5pt;width:32.85pt;height:19.4pt;z-index:-251661824;mso-position-horizontal-relative:page" coordorigin="2662,110" coordsize="657,388">
            <v:shape id="_x0000_s1037" style="position:absolute;left:2673;top:165;width:645;height:332" coordorigin="2673,165" coordsize="645,332" o:spt="100" adj="0,,0" path="m2673,389r24,-17m2697,371r58,125m2755,497r63,-331m2818,165r500,e" filled="f" strokeweight=".04656mm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38" style="position:absolute;left:2661;top:151;width:648;height:337" coordorigin="2662,151" coordsize="648,337" path="m3309,151r-505,l2745,458,2694,353r-32,24l2666,383r15,-12l2739,488r12,l2813,162r496,l3309,151xe" fillcolor="black" stroked="f">
              <v:path arrowok="t"/>
            </v:shape>
            <v:shape id="_x0000_s1039" type="#_x0000_t202" style="position:absolute;left:2661;top:110;width:657;height:388" filled="f" stroked="f">
              <v:textbox inset="0,0,0,0">
                <w:txbxContent>
                  <w:p w:rsidR="00A25F95" w:rsidRDefault="00A25F95">
                    <w:pPr>
                      <w:spacing w:before="7"/>
                      <w:ind w:left="168"/>
                      <w:rPr>
                        <w:rFonts w:ascii="Symbol" w:hAnsi="Symbol" w:cs="Symbol"/>
                        <w:sz w:val="29"/>
                        <w:szCs w:val="29"/>
                      </w:rPr>
                    </w:pPr>
                    <w:r>
                      <w:rPr>
                        <w:i/>
                        <w:iCs/>
                        <w:w w:val="95"/>
                        <w:position w:val="2"/>
                      </w:rPr>
                      <w:t>g</w:t>
                    </w:r>
                    <w:r>
                      <w:rPr>
                        <w:i/>
                        <w:iCs/>
                        <w:spacing w:val="-4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 w:cs="Symbol"/>
                        <w:w w:val="95"/>
                        <w:sz w:val="29"/>
                        <w:szCs w:val="29"/>
                      </w:rPr>
                      <w:t></w:t>
                    </w:r>
                    <w:r>
                      <w:rPr>
                        <w:spacing w:val="-31"/>
                        <w:w w:val="95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i/>
                        <w:iCs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 w:cs="Symbol"/>
                        <w:w w:val="95"/>
                        <w:sz w:val="29"/>
                        <w:szCs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ymbol" w:hAnsi="Symbol" w:cs="Symbol"/>
          <w:w w:val="110"/>
        </w:rPr>
        <w:t></w:t>
      </w:r>
      <w:r>
        <w:rPr>
          <w:w w:val="110"/>
        </w:rPr>
        <w:tab/>
      </w:r>
      <w:r>
        <w:rPr>
          <w:i/>
          <w:iCs/>
          <w:w w:val="110"/>
          <w:position w:val="1"/>
          <w:sz w:val="24"/>
          <w:szCs w:val="24"/>
        </w:rPr>
        <w:t>;</w:t>
      </w:r>
    </w:p>
    <w:p w:rsidR="00A25F95" w:rsidRDefault="00A25F95">
      <w:pPr>
        <w:spacing w:before="54"/>
        <w:ind w:left="1099"/>
        <w:rPr>
          <w:i/>
          <w:iCs/>
          <w:sz w:val="24"/>
          <w:szCs w:val="24"/>
        </w:rPr>
      </w:pPr>
      <w:r>
        <w:br w:type="column"/>
      </w:r>
      <w:r>
        <w:rPr>
          <w:rFonts w:ascii="Symbol" w:hAnsi="Symbol" w:cs="Symbol"/>
          <w:w w:val="110"/>
        </w:rPr>
        <w:t></w:t>
      </w:r>
      <w:r>
        <w:rPr>
          <w:spacing w:val="-10"/>
          <w:w w:val="110"/>
        </w:rPr>
        <w:t xml:space="preserve"> </w:t>
      </w:r>
      <w:r>
        <w:rPr>
          <w:i/>
          <w:iCs/>
          <w:w w:val="110"/>
        </w:rPr>
        <w:t>a</w:t>
      </w:r>
      <w:r>
        <w:rPr>
          <w:i/>
          <w:iCs/>
          <w:spacing w:val="-25"/>
          <w:w w:val="110"/>
        </w:rPr>
        <w:t xml:space="preserve"> </w:t>
      </w:r>
      <w:r>
        <w:rPr>
          <w:i/>
          <w:iCs/>
          <w:w w:val="110"/>
          <w:position w:val="1"/>
          <w:sz w:val="24"/>
          <w:szCs w:val="24"/>
        </w:rPr>
        <w:t>,</w:t>
      </w:r>
    </w:p>
    <w:p w:rsidR="00A25F95" w:rsidRDefault="00A25F95">
      <w:pPr>
        <w:rPr>
          <w:sz w:val="24"/>
          <w:szCs w:val="24"/>
        </w:rPr>
        <w:sectPr w:rsidR="00A25F95">
          <w:type w:val="continuous"/>
          <w:pgSz w:w="11910" w:h="16840"/>
          <w:pgMar w:top="1300" w:right="120" w:bottom="1320" w:left="100" w:header="720" w:footer="720" w:gutter="0"/>
          <w:cols w:num="2" w:space="720" w:equalWidth="0">
            <w:col w:w="9413" w:space="40"/>
            <w:col w:w="2237"/>
          </w:cols>
        </w:sectPr>
      </w:pP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163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-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</w:t>
      </w:r>
      <w:r>
        <w:rPr>
          <w:i/>
          <w:iCs/>
          <w:spacing w:val="-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вида</w:t>
      </w:r>
    </w:p>
    <w:p w:rsidR="00A25F95" w:rsidRDefault="00A25F95">
      <w:pPr>
        <w:spacing w:before="117"/>
        <w:ind w:left="72"/>
        <w:rPr>
          <w:i/>
          <w:iCs/>
          <w:sz w:val="24"/>
          <w:szCs w:val="24"/>
        </w:rPr>
      </w:pPr>
      <w:r>
        <w:br w:type="column"/>
      </w:r>
      <w:r>
        <w:rPr>
          <w:i/>
          <w:iCs/>
          <w:sz w:val="24"/>
          <w:szCs w:val="24"/>
        </w:rPr>
        <w:t>x</w:t>
      </w:r>
      <w:r>
        <w:rPr>
          <w:i/>
          <w:iCs/>
          <w:position w:val="11"/>
          <w:sz w:val="19"/>
          <w:szCs w:val="19"/>
        </w:rPr>
        <w:t>n</w:t>
      </w:r>
      <w:r>
        <w:rPr>
          <w:i/>
          <w:iCs/>
          <w:spacing w:val="40"/>
          <w:position w:val="11"/>
          <w:sz w:val="19"/>
          <w:szCs w:val="19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a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;</w:t>
      </w:r>
    </w:p>
    <w:p w:rsidR="00A25F95" w:rsidRDefault="00A25F95">
      <w:pPr>
        <w:rPr>
          <w:sz w:val="24"/>
          <w:szCs w:val="24"/>
        </w:rPr>
        <w:sectPr w:rsidR="00A25F95">
          <w:type w:val="continuous"/>
          <w:pgSz w:w="11910" w:h="16840"/>
          <w:pgMar w:top="1300" w:right="120" w:bottom="1320" w:left="100" w:header="720" w:footer="720" w:gutter="0"/>
          <w:cols w:num="2" w:space="720" w:equalWidth="0">
            <w:col w:w="5156" w:space="40"/>
            <w:col w:w="6494"/>
          </w:cols>
        </w:sectPr>
      </w:pP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1" w:line="293" w:lineRule="exact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способом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разложения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множители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замены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переменной;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2" w:line="237" w:lineRule="auto"/>
        <w:ind w:right="725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интервалов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целых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дробно-рациональных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неравенств;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2" w:line="293" w:lineRule="exact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линейные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неравенства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параметрами;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line="293" w:lineRule="exact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несложные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квадратные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параметром;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line="293" w:lineRule="exact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несложные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линейных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параметрами;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line="293" w:lineRule="exact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несложные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числах.</w:t>
      </w:r>
    </w:p>
    <w:p w:rsidR="00A25F95" w:rsidRDefault="00A25F95">
      <w:pPr>
        <w:pStyle w:val="Heading4"/>
        <w:spacing w:before="4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1" w:line="237" w:lineRule="auto"/>
        <w:ind w:right="735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составлять и решать линейные и квадратные уравнения, уравнения, к ним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сводящиеся, системы линейных уравнений, неравенств при решении задач других учебных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предметов;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8" w:line="237" w:lineRule="auto"/>
        <w:ind w:right="734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правдоподобия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получаемых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линейных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квадратных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линейных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неравенств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 других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предметов;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8" w:line="237" w:lineRule="auto"/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выбирать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соответствующие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неравенства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составления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прикладной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before="4"/>
        <w:ind w:right="735" w:firstLine="707"/>
        <w:jc w:val="left"/>
        <w:rPr>
          <w:b/>
          <w:bCs/>
          <w:sz w:val="24"/>
          <w:szCs w:val="24"/>
        </w:rPr>
      </w:pPr>
      <w:r>
        <w:rPr>
          <w:i/>
          <w:iCs/>
          <w:sz w:val="24"/>
          <w:szCs w:val="24"/>
        </w:rPr>
        <w:t>уметь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интерпретировать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уравнения,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неравенства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 системы результат в контексте заданной реальной ситуации или прикладной задачи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Функции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понятиями: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функциональная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зависимость,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функции, способы задания функции, аргумент и значение функции, область определения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нули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промежутки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знакопостоянства,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монотонность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функции, чётность/нечётность функции;</w:t>
      </w:r>
    </w:p>
    <w:p w:rsidR="00A25F95" w:rsidRDefault="00A25F95" w:rsidP="005D0505">
      <w:pPr>
        <w:pStyle w:val="ListParagraph"/>
        <w:numPr>
          <w:ilvl w:val="1"/>
          <w:numId w:val="42"/>
        </w:numPr>
        <w:tabs>
          <w:tab w:val="left" w:pos="2735"/>
        </w:tabs>
        <w:spacing w:line="293" w:lineRule="exact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строить    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графики     </w:t>
      </w:r>
      <w:r>
        <w:rPr>
          <w:i/>
          <w:iCs/>
          <w:spacing w:val="4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линейной,     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квадратичной     </w:t>
      </w:r>
      <w:r>
        <w:rPr>
          <w:i/>
          <w:iCs/>
          <w:spacing w:val="4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функций,     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обратной</w:t>
      </w:r>
    </w:p>
    <w:p w:rsidR="00A25F95" w:rsidRDefault="00A25F95" w:rsidP="005D6CFC">
      <w:pPr>
        <w:spacing w:line="293" w:lineRule="exact"/>
        <w:ind w:left="2734"/>
        <w:rPr>
          <w:i/>
          <w:iCs/>
          <w:spacing w:val="9"/>
          <w:position w:val="2"/>
          <w:sz w:val="24"/>
          <w:szCs w:val="24"/>
        </w:rPr>
      </w:pPr>
      <w:r w:rsidRPr="00E000D8">
        <w:rPr>
          <w:i/>
          <w:iCs/>
          <w:sz w:val="24"/>
          <w:szCs w:val="24"/>
        </w:rPr>
        <w:t>пропорциональности</w:t>
      </w:r>
      <w:r>
        <w:rPr>
          <w:i/>
          <w:iCs/>
          <w:sz w:val="24"/>
          <w:szCs w:val="24"/>
        </w:rPr>
        <w:t>,</w:t>
      </w:r>
      <w:r w:rsidRPr="00E000D8">
        <w:rPr>
          <w:i/>
          <w:iCs/>
          <w:sz w:val="24"/>
          <w:szCs w:val="24"/>
        </w:rPr>
        <w:t>на</w:t>
      </w:r>
      <w:r w:rsidRPr="00E000D8">
        <w:rPr>
          <w:i/>
          <w:iCs/>
          <w:spacing w:val="22"/>
          <w:sz w:val="24"/>
          <w:szCs w:val="24"/>
        </w:rPr>
        <w:t xml:space="preserve"> </w:t>
      </w:r>
      <w:r w:rsidRPr="00E000D8">
        <w:rPr>
          <w:i/>
          <w:iCs/>
          <w:sz w:val="24"/>
          <w:szCs w:val="24"/>
        </w:rPr>
        <w:t>примере</w:t>
      </w:r>
      <w:r w:rsidRPr="00E000D8">
        <w:rPr>
          <w:i/>
          <w:iCs/>
          <w:spacing w:val="80"/>
          <w:sz w:val="24"/>
          <w:szCs w:val="24"/>
        </w:rPr>
        <w:t xml:space="preserve"> </w:t>
      </w:r>
      <w:r w:rsidRPr="00E000D8">
        <w:rPr>
          <w:i/>
          <w:iCs/>
          <w:sz w:val="24"/>
          <w:szCs w:val="24"/>
        </w:rPr>
        <w:t>квадратичной</w:t>
      </w:r>
      <w:r w:rsidRPr="00E000D8">
        <w:rPr>
          <w:i/>
          <w:iCs/>
          <w:spacing w:val="82"/>
          <w:sz w:val="24"/>
          <w:szCs w:val="24"/>
        </w:rPr>
        <w:t xml:space="preserve"> </w:t>
      </w:r>
      <w:r w:rsidRPr="00E000D8">
        <w:rPr>
          <w:i/>
          <w:iCs/>
          <w:sz w:val="24"/>
          <w:szCs w:val="24"/>
        </w:rPr>
        <w:t>функции,</w:t>
      </w:r>
      <w:r w:rsidRPr="00E000D8">
        <w:rPr>
          <w:i/>
          <w:iCs/>
          <w:spacing w:val="82"/>
          <w:sz w:val="24"/>
          <w:szCs w:val="24"/>
        </w:rPr>
        <w:t xml:space="preserve"> </w:t>
      </w:r>
      <w:r w:rsidRPr="00E000D8">
        <w:rPr>
          <w:i/>
          <w:iCs/>
          <w:sz w:val="24"/>
          <w:szCs w:val="24"/>
        </w:rPr>
        <w:t>использовать</w:t>
      </w:r>
      <w:r w:rsidRPr="00E000D8">
        <w:rPr>
          <w:i/>
          <w:iCs/>
          <w:spacing w:val="83"/>
          <w:sz w:val="24"/>
          <w:szCs w:val="24"/>
        </w:rPr>
        <w:t xml:space="preserve"> </w:t>
      </w:r>
      <w:r w:rsidRPr="00E000D8">
        <w:rPr>
          <w:i/>
          <w:iCs/>
          <w:sz w:val="24"/>
          <w:szCs w:val="24"/>
        </w:rPr>
        <w:t>преобразования</w:t>
      </w:r>
      <w:r w:rsidRPr="00E000D8">
        <w:rPr>
          <w:i/>
          <w:iCs/>
          <w:spacing w:val="81"/>
          <w:sz w:val="24"/>
          <w:szCs w:val="24"/>
        </w:rPr>
        <w:t xml:space="preserve"> </w:t>
      </w:r>
      <w:r w:rsidRPr="00E000D8">
        <w:rPr>
          <w:i/>
          <w:iCs/>
          <w:sz w:val="24"/>
          <w:szCs w:val="24"/>
        </w:rPr>
        <w:t>графика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position w:val="2"/>
          <w:sz w:val="24"/>
          <w:szCs w:val="24"/>
        </w:rPr>
        <w:t>функции</w:t>
      </w:r>
      <w:r>
        <w:rPr>
          <w:i/>
          <w:iCs/>
          <w:spacing w:val="3"/>
          <w:position w:val="2"/>
          <w:sz w:val="24"/>
          <w:szCs w:val="24"/>
        </w:rPr>
        <w:t xml:space="preserve"> </w:t>
      </w:r>
      <w:r>
        <w:rPr>
          <w:i/>
          <w:iCs/>
          <w:position w:val="2"/>
          <w:sz w:val="24"/>
          <w:szCs w:val="24"/>
        </w:rPr>
        <w:t>y=f(x)</w:t>
      </w:r>
      <w:r>
        <w:rPr>
          <w:i/>
          <w:iCs/>
          <w:spacing w:val="-1"/>
          <w:position w:val="2"/>
          <w:sz w:val="24"/>
          <w:szCs w:val="24"/>
        </w:rPr>
        <w:t xml:space="preserve"> </w:t>
      </w:r>
      <w:r>
        <w:rPr>
          <w:i/>
          <w:iCs/>
          <w:position w:val="2"/>
          <w:sz w:val="24"/>
          <w:szCs w:val="24"/>
        </w:rPr>
        <w:t>для</w:t>
      </w:r>
      <w:r>
        <w:rPr>
          <w:i/>
          <w:iCs/>
          <w:spacing w:val="2"/>
          <w:position w:val="2"/>
          <w:sz w:val="24"/>
          <w:szCs w:val="24"/>
        </w:rPr>
        <w:t xml:space="preserve"> </w:t>
      </w:r>
      <w:r>
        <w:rPr>
          <w:i/>
          <w:iCs/>
          <w:position w:val="2"/>
          <w:sz w:val="24"/>
          <w:szCs w:val="24"/>
        </w:rPr>
        <w:t>построения</w:t>
      </w:r>
      <w:r>
        <w:rPr>
          <w:i/>
          <w:iCs/>
          <w:spacing w:val="1"/>
          <w:position w:val="2"/>
          <w:sz w:val="24"/>
          <w:szCs w:val="24"/>
        </w:rPr>
        <w:t xml:space="preserve"> </w:t>
      </w:r>
      <w:r>
        <w:rPr>
          <w:i/>
          <w:iCs/>
          <w:position w:val="2"/>
          <w:sz w:val="24"/>
          <w:szCs w:val="24"/>
        </w:rPr>
        <w:t>графиков</w:t>
      </w:r>
      <w:r>
        <w:rPr>
          <w:i/>
          <w:iCs/>
          <w:spacing w:val="3"/>
          <w:position w:val="2"/>
          <w:sz w:val="24"/>
          <w:szCs w:val="24"/>
        </w:rPr>
        <w:t xml:space="preserve"> </w:t>
      </w:r>
      <w:r>
        <w:rPr>
          <w:i/>
          <w:iCs/>
          <w:position w:val="2"/>
          <w:sz w:val="24"/>
          <w:szCs w:val="24"/>
        </w:rPr>
        <w:t>функций</w:t>
      </w:r>
      <w:r>
        <w:rPr>
          <w:i/>
          <w:iCs/>
          <w:spacing w:val="9"/>
          <w:position w:val="2"/>
          <w:sz w:val="24"/>
          <w:szCs w:val="24"/>
        </w:rPr>
        <w:t xml:space="preserve"> </w:t>
      </w:r>
    </w:p>
    <w:p w:rsidR="00A25F95" w:rsidRDefault="00A25F95" w:rsidP="005D6CFC">
      <w:pPr>
        <w:spacing w:line="293" w:lineRule="exact"/>
        <w:ind w:left="2734"/>
        <w:rPr>
          <w:i/>
          <w:iCs/>
          <w:sz w:val="24"/>
          <w:szCs w:val="24"/>
        </w:rPr>
      </w:pPr>
      <w:r>
        <w:rPr>
          <w:i/>
          <w:iCs/>
          <w:position w:val="1"/>
        </w:rPr>
        <w:t>y</w:t>
      </w:r>
      <w:r>
        <w:rPr>
          <w:i/>
          <w:iCs/>
          <w:spacing w:val="3"/>
          <w:position w:val="1"/>
        </w:rPr>
        <w:t xml:space="preserve"> </w:t>
      </w:r>
      <w:r>
        <w:rPr>
          <w:rFonts w:ascii="Symbol" w:hAnsi="Symbol" w:cs="Symbol"/>
          <w:position w:val="1"/>
        </w:rPr>
        <w:t></w:t>
      </w:r>
      <w:r>
        <w:rPr>
          <w:spacing w:val="-5"/>
          <w:position w:val="1"/>
        </w:rPr>
        <w:t xml:space="preserve"> </w:t>
      </w:r>
      <w:r>
        <w:rPr>
          <w:i/>
          <w:iCs/>
          <w:position w:val="1"/>
        </w:rPr>
        <w:t>af</w:t>
      </w:r>
      <w:r>
        <w:rPr>
          <w:i/>
          <w:iCs/>
          <w:spacing w:val="22"/>
          <w:position w:val="1"/>
        </w:rPr>
        <w:t xml:space="preserve"> </w:t>
      </w:r>
      <w:r>
        <w:rPr>
          <w:rFonts w:ascii="Symbol" w:hAnsi="Symbol" w:cs="Symbol"/>
          <w:sz w:val="29"/>
          <w:szCs w:val="29"/>
        </w:rPr>
        <w:t></w:t>
      </w:r>
      <w:r>
        <w:rPr>
          <w:i/>
          <w:iCs/>
          <w:position w:val="1"/>
        </w:rPr>
        <w:t>kx</w:t>
      </w:r>
      <w:r>
        <w:rPr>
          <w:i/>
          <w:iCs/>
          <w:spacing w:val="-14"/>
          <w:position w:val="1"/>
        </w:rPr>
        <w:t xml:space="preserve"> </w:t>
      </w:r>
      <w:r>
        <w:rPr>
          <w:rFonts w:ascii="Symbol" w:hAnsi="Symbol" w:cs="Symbol"/>
          <w:position w:val="1"/>
        </w:rPr>
        <w:t></w:t>
      </w:r>
      <w:r>
        <w:rPr>
          <w:spacing w:val="-20"/>
          <w:position w:val="1"/>
        </w:rPr>
        <w:t xml:space="preserve"> </w:t>
      </w:r>
      <w:r>
        <w:rPr>
          <w:i/>
          <w:iCs/>
          <w:position w:val="1"/>
        </w:rPr>
        <w:t>b</w:t>
      </w:r>
      <w:r>
        <w:rPr>
          <w:rFonts w:ascii="Symbol" w:hAnsi="Symbol" w:cs="Symbol"/>
          <w:sz w:val="29"/>
          <w:szCs w:val="29"/>
        </w:rPr>
        <w:t></w:t>
      </w:r>
      <w:r>
        <w:rPr>
          <w:spacing w:val="-39"/>
          <w:sz w:val="29"/>
          <w:szCs w:val="29"/>
        </w:rPr>
        <w:t xml:space="preserve"> </w:t>
      </w:r>
      <w:r>
        <w:rPr>
          <w:rFonts w:ascii="Symbol" w:hAnsi="Symbol" w:cs="Symbol"/>
          <w:position w:val="1"/>
        </w:rPr>
        <w:t></w:t>
      </w:r>
      <w:r>
        <w:rPr>
          <w:spacing w:val="-18"/>
          <w:position w:val="1"/>
        </w:rPr>
        <w:t xml:space="preserve"> </w:t>
      </w:r>
      <w:r>
        <w:rPr>
          <w:i/>
          <w:iCs/>
          <w:position w:val="1"/>
        </w:rPr>
        <w:t>c</w:t>
      </w:r>
      <w:r>
        <w:rPr>
          <w:i/>
          <w:iCs/>
          <w:spacing w:val="-8"/>
          <w:position w:val="1"/>
        </w:rPr>
        <w:t xml:space="preserve"> </w:t>
      </w:r>
      <w:r>
        <w:rPr>
          <w:i/>
          <w:iCs/>
          <w:position w:val="2"/>
          <w:sz w:val="24"/>
          <w:szCs w:val="24"/>
        </w:rPr>
        <w:t>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33" w:line="237" w:lineRule="auto"/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составлять уравнения прямой по заданным условиям: проходящей через две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координатами,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проходящей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через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параллельной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прямой;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5" w:line="293" w:lineRule="exact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исследовать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функцию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её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графику;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2" w:line="237" w:lineRule="auto"/>
        <w:ind w:right="734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находить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множество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нули,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промежутки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знакопостоянства,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монотонности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квадратичной функции;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4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понятиями: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последовательность,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арифметическая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прогрессия,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геометрическая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прогрессия;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2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арифметическую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геометрическую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прогрессию.</w:t>
      </w:r>
    </w:p>
    <w:p w:rsidR="00A25F95" w:rsidRDefault="00A25F95">
      <w:pPr>
        <w:pStyle w:val="Heading4"/>
        <w:spacing w:before="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иллюстрировать с помощью графика реальную зависимость или процесс по 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характеристикам;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3" w:line="237" w:lineRule="auto"/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свойства и график квадратичной функции при решении задач из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предметов</w:t>
      </w:r>
    </w:p>
    <w:p w:rsidR="00A25F95" w:rsidRDefault="00A25F95">
      <w:pPr>
        <w:pStyle w:val="Heading4"/>
        <w:spacing w:before="5"/>
        <w:ind w:left="1602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1" w:line="237" w:lineRule="auto"/>
        <w:ind w:right="733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простые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сложные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разных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типов,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также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повышенной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трудности;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4" w:line="237" w:lineRule="auto"/>
        <w:ind w:right="727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разные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краткие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записи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сложных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построения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поисковой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схемы и решения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5" w:line="237" w:lineRule="auto"/>
        <w:ind w:right="733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различать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модель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текста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модель</w:t>
      </w:r>
      <w:r>
        <w:rPr>
          <w:i/>
          <w:iCs/>
          <w:spacing w:val="2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задачи,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конструировать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одной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несложной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 разные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текста задачи;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4" w:line="237" w:lineRule="auto"/>
        <w:ind w:right="729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знать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оба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способа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поиска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(от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требования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условию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от условия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требованию);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3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моделировать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рассуждения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поиске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граф-схемы;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1" w:line="293" w:lineRule="exact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этапы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каждого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этапа;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2" w:line="237" w:lineRule="auto"/>
        <w:ind w:right="726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уметь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выбирать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оптимальный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 задачи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осознавать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выбор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рассматривать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находить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если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возможно;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4" w:line="293" w:lineRule="exact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затруднения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2" w:line="237" w:lineRule="auto"/>
        <w:ind w:right="735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 различные преобразования предложенной задачи, конструировать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 из данной,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обратные;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5" w:line="237" w:lineRule="auto"/>
        <w:ind w:right="735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интерпретировать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вычислительные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полученное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2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всевозможные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расположения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двух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объектов и изменение их характеристик при совместном движении (скорость, время,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расстояние)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двух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одном,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противоположных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направлениях;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ind w:right="735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исследовать всевозможные ситуации при решении задач на движение по реке,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рассматривать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 отсчёта;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1" w:line="293" w:lineRule="exact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разнообразные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части»,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1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обосновывать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(выделять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математическую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основу) на нахождение части числа и числа по его части на основе конкретного смысла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дроби;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5"/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осознавать и объяснять идентичность задач разных типов, связывающих три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величины (на работу, на покупки, на движение). выделять эти величины и отношения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ними,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конструировать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указанных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типов;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88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владеть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основными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методами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смеси,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сплавы,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концентрации;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4" w:line="237" w:lineRule="auto"/>
        <w:ind w:right="728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 проценты,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числе,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проценты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обоснованием,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используя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способы;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5" w:line="237" w:lineRule="auto"/>
        <w:ind w:right="733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логические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разными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способами,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числе,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двумя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блоками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тремя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блоками данных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таблиц;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4" w:line="237" w:lineRule="auto"/>
        <w:ind w:right="732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комбинаторике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теории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вероятностей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обосновывать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решение;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2" w:line="293" w:lineRule="exact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несложные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математической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статистике;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2" w:line="237" w:lineRule="auto"/>
        <w:ind w:right="733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овладеть основными методами решения сюжетных задач: арифметический,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алгебраический, перебор вариантов, геометрический, графический, применять их в новых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сравнению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изученными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ситуациях.</w:t>
      </w:r>
    </w:p>
    <w:p w:rsidR="00A25F95" w:rsidRDefault="00A25F95">
      <w:pPr>
        <w:pStyle w:val="Heading4"/>
        <w:spacing w:before="8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характеристики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рассматриваемой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ситуации, отличные от реальных (те, от которых абстрагировались), конструировать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учётом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характеристик,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частности,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концентрации,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учитывать плотность вещества;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2" w:line="237" w:lineRule="auto"/>
        <w:ind w:right="734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 и конструировать задачи на основе рассмотрения реальных ситуаций,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которых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требуется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точный вычислительный результат;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3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реке, рассматривая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отсчета</w:t>
      </w:r>
    </w:p>
    <w:p w:rsidR="00A25F95" w:rsidRDefault="00A25F95">
      <w:pPr>
        <w:pStyle w:val="Heading4"/>
        <w:spacing w:before="1"/>
        <w:ind w:left="1602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1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понятиями: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столбчатые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круговые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диаграммы,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таблицы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данных, среднее арифметическое, медиана, наибольшее и наименьшее значения выборки,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размах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выборки, дисперсия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стандартное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отклонение,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случайная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изменчивость;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7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извлекать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представленную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таблицах,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диаграммах,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графиках;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3" w:line="293" w:lineRule="exact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составлять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таблицы,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строить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диаграммы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графики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ind w:right="733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понятиями: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факториал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перестановки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сочетания,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треугольник Паскаля;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1" w:line="293" w:lineRule="exact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правило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 комбинаторных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1" w:line="237" w:lineRule="auto"/>
        <w:ind w:right="734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понятиями: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случайный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опыт,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случайный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выбор,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испытание,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элементарное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случайное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(исход),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классическое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вероятности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случайного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события, операции над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случайными событиями;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5" w:line="293" w:lineRule="exact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представлять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кругов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Эйлера;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2" w:line="237" w:lineRule="auto"/>
        <w:ind w:right="735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вероятности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подсчетом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количества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вариантов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 комбинаторики.</w:t>
      </w:r>
    </w:p>
    <w:p w:rsidR="00A25F95" w:rsidRDefault="00A25F95">
      <w:pPr>
        <w:pStyle w:val="Heading4"/>
        <w:spacing w:before="5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ind w:right="724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извлекать,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интерпретировать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преобразовывать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представленную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таблицах,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диаграммах,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графиках,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отражающую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характеристики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реальных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явлений;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line="237" w:lineRule="auto"/>
        <w:ind w:right="731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статистические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характеристики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выборок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таблицам,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диаграммам,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графикам,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сравнение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зависимости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цели решения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2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вероятность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реальных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событий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явлений.</w:t>
      </w:r>
    </w:p>
    <w:p w:rsidR="00A25F95" w:rsidRDefault="00A25F95">
      <w:pPr>
        <w:pStyle w:val="Heading4"/>
        <w:spacing w:before="4"/>
        <w:ind w:left="1602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line="292" w:lineRule="exact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понятиями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геометрических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  <w:tab w:val="left" w:pos="4179"/>
          <w:tab w:val="left" w:pos="6544"/>
          <w:tab w:val="left" w:pos="7004"/>
          <w:tab w:val="left" w:pos="9159"/>
          <w:tab w:val="left" w:pos="10833"/>
        </w:tabs>
        <w:spacing w:before="2" w:line="237" w:lineRule="auto"/>
        <w:ind w:right="730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извлекать,</w:t>
      </w:r>
      <w:r>
        <w:rPr>
          <w:i/>
          <w:iCs/>
          <w:sz w:val="24"/>
          <w:szCs w:val="24"/>
        </w:rPr>
        <w:tab/>
        <w:t>интерпретировать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преобразовывать</w:t>
      </w:r>
      <w:r>
        <w:rPr>
          <w:i/>
          <w:iCs/>
          <w:sz w:val="24"/>
          <w:szCs w:val="24"/>
        </w:rPr>
        <w:tab/>
        <w:t>информацию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геометрических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фигурах, представленную на чертежах;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  <w:tab w:val="left" w:pos="4078"/>
          <w:tab w:val="left" w:pos="5947"/>
          <w:tab w:val="left" w:pos="6897"/>
          <w:tab w:val="left" w:pos="7446"/>
          <w:tab w:val="left" w:pos="8523"/>
          <w:tab w:val="left" w:pos="9364"/>
          <w:tab w:val="left" w:pos="9678"/>
          <w:tab w:val="left" w:pos="10338"/>
        </w:tabs>
        <w:spacing w:before="5" w:line="237" w:lineRule="auto"/>
        <w:ind w:right="734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z w:val="24"/>
          <w:szCs w:val="24"/>
        </w:rPr>
        <w:tab/>
        <w:t>геометрические</w:t>
      </w:r>
      <w:r>
        <w:rPr>
          <w:i/>
          <w:iCs/>
          <w:sz w:val="24"/>
          <w:szCs w:val="24"/>
        </w:rPr>
        <w:tab/>
        <w:t>факты</w:t>
      </w:r>
      <w:r>
        <w:rPr>
          <w:i/>
          <w:iCs/>
          <w:sz w:val="24"/>
          <w:szCs w:val="24"/>
        </w:rPr>
        <w:tab/>
        <w:t>для</w:t>
      </w:r>
      <w:r>
        <w:rPr>
          <w:i/>
          <w:iCs/>
          <w:sz w:val="24"/>
          <w:szCs w:val="24"/>
        </w:rPr>
        <w:tab/>
        <w:t>решения</w:t>
      </w:r>
      <w:r>
        <w:rPr>
          <w:i/>
          <w:iCs/>
          <w:sz w:val="24"/>
          <w:szCs w:val="24"/>
        </w:rPr>
        <w:tab/>
        <w:t>задач,</w:t>
      </w:r>
      <w:r>
        <w:rPr>
          <w:i/>
          <w:iCs/>
          <w:sz w:val="24"/>
          <w:szCs w:val="24"/>
        </w:rPr>
        <w:tab/>
        <w:t>в</w:t>
      </w:r>
      <w:r>
        <w:rPr>
          <w:i/>
          <w:iCs/>
          <w:sz w:val="24"/>
          <w:szCs w:val="24"/>
        </w:rPr>
        <w:tab/>
        <w:t>том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числе,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предполагающих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несколько шагов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2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формулировать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простейших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случаях свойства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признаки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88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доказывать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геометрические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утверждения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  <w:tab w:val="left" w:pos="9046"/>
        </w:tabs>
        <w:spacing w:before="4" w:line="237" w:lineRule="auto"/>
        <w:ind w:right="724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владеть  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стандартной  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классификацией  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плоских  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</w:t>
      </w:r>
      <w:r>
        <w:rPr>
          <w:i/>
          <w:iCs/>
          <w:sz w:val="24"/>
          <w:szCs w:val="24"/>
        </w:rPr>
        <w:tab/>
        <w:t>(треугольников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четырёхугольников).</w:t>
      </w:r>
    </w:p>
    <w:p w:rsidR="00A25F95" w:rsidRDefault="00A25F95">
      <w:pPr>
        <w:pStyle w:val="Heading4"/>
        <w:spacing w:before="5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  <w:tab w:val="left" w:pos="4440"/>
          <w:tab w:val="left" w:pos="5697"/>
          <w:tab w:val="left" w:pos="7661"/>
          <w:tab w:val="left" w:pos="8576"/>
          <w:tab w:val="left" w:pos="9218"/>
          <w:tab w:val="left" w:pos="10389"/>
        </w:tabs>
        <w:spacing w:before="1" w:line="237" w:lineRule="auto"/>
        <w:ind w:right="724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z w:val="24"/>
          <w:szCs w:val="24"/>
        </w:rPr>
        <w:tab/>
        <w:t>свойства</w:t>
      </w:r>
      <w:r>
        <w:rPr>
          <w:i/>
          <w:iCs/>
          <w:sz w:val="24"/>
          <w:szCs w:val="24"/>
        </w:rPr>
        <w:tab/>
        <w:t>геометрических</w:t>
      </w:r>
      <w:r>
        <w:rPr>
          <w:i/>
          <w:iCs/>
          <w:sz w:val="24"/>
          <w:szCs w:val="24"/>
        </w:rPr>
        <w:tab/>
        <w:t>фигур</w:t>
      </w:r>
      <w:r>
        <w:rPr>
          <w:i/>
          <w:iCs/>
          <w:sz w:val="24"/>
          <w:szCs w:val="24"/>
        </w:rPr>
        <w:tab/>
        <w:t>для</w:t>
      </w:r>
      <w:r>
        <w:rPr>
          <w:i/>
          <w:iCs/>
          <w:sz w:val="24"/>
          <w:szCs w:val="24"/>
        </w:rPr>
        <w:tab/>
        <w:t>решения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задач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характера и задач из смежных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дисциплин</w:t>
      </w:r>
    </w:p>
    <w:p w:rsidR="00A25F95" w:rsidRDefault="00A25F95">
      <w:pPr>
        <w:pStyle w:val="Heading4"/>
        <w:spacing w:before="5"/>
        <w:ind w:left="1602"/>
        <w:jc w:val="left"/>
      </w:pPr>
      <w:r>
        <w:t>Отношения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понятиями: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равенство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равные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равенство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треугольников,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параллельность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прямых,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перпендикулярность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прямых,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углы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прямыми,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перпендикуляр,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наклонная,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проекция,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подобие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подобные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подобные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треугольники;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line="237" w:lineRule="auto"/>
        <w:ind w:right="726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теорему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Фалеса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теорему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пропорциональных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отрезках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5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расположение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прямой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окружности,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двух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окружностей.</w:t>
      </w:r>
    </w:p>
    <w:p w:rsidR="00A25F95" w:rsidRDefault="00A25F95">
      <w:pPr>
        <w:pStyle w:val="Heading4"/>
        <w:spacing w:before="5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line="293" w:lineRule="exact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возникающих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реальной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</w:t>
      </w:r>
    </w:p>
    <w:p w:rsidR="00A25F95" w:rsidRDefault="00A25F95">
      <w:pPr>
        <w:pStyle w:val="Heading4"/>
        <w:spacing w:before="4"/>
        <w:ind w:left="1602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представлениями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длине,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площади,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объёме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величинами.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Применять теорему Пифагора, формулы площади, объёма при решении многошаговых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задач, в которых не все данные представлены явно, а требуют вычислений, оперировать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более широким количеством формул длины, площади, объёма, вычислять характеристики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комбинаций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(окружностей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многоугольников)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расстояния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фигурами, применять тригонометрические формулы для вычислений в более сложных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случаях,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 основе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равновеликости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равносоставленности;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line="293" w:lineRule="exact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объёмных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телах;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line="237" w:lineRule="auto"/>
        <w:ind w:right="731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формулировать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вычисление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длин,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площадей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объёмов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их.</w:t>
      </w:r>
      <w:r>
        <w:rPr>
          <w:i/>
          <w:iCs/>
          <w:spacing w:val="-5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 содержании есть ещё и теорема синусов и косинусов. Либо там убрать . либо здесь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добавить</w:t>
      </w:r>
    </w:p>
    <w:p w:rsidR="00A25F95" w:rsidRDefault="00A25F95">
      <w:pPr>
        <w:pStyle w:val="Heading4"/>
        <w:spacing w:before="8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line="292" w:lineRule="exact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местности;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2" w:line="237" w:lineRule="auto"/>
        <w:ind w:right="733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формулы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смежных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предметах,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действительности</w:t>
      </w:r>
    </w:p>
    <w:p w:rsidR="00A25F95" w:rsidRDefault="00A25F95">
      <w:pPr>
        <w:pStyle w:val="Heading4"/>
        <w:spacing w:before="5"/>
        <w:ind w:left="1602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  <w:tab w:val="left" w:pos="4351"/>
          <w:tab w:val="left" w:pos="6254"/>
          <w:tab w:val="left" w:pos="7271"/>
          <w:tab w:val="left" w:pos="7756"/>
          <w:tab w:val="left" w:pos="9273"/>
          <w:tab w:val="left" w:pos="9637"/>
        </w:tabs>
        <w:spacing w:before="1" w:line="237" w:lineRule="auto"/>
        <w:ind w:right="726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Изображать</w:t>
      </w:r>
      <w:r>
        <w:rPr>
          <w:i/>
          <w:iCs/>
          <w:sz w:val="24"/>
          <w:szCs w:val="24"/>
        </w:rPr>
        <w:tab/>
        <w:t>геометрические</w:t>
      </w:r>
      <w:r>
        <w:rPr>
          <w:i/>
          <w:iCs/>
          <w:sz w:val="24"/>
          <w:szCs w:val="24"/>
        </w:rPr>
        <w:tab/>
        <w:t>фигуры</w:t>
      </w:r>
      <w:r>
        <w:rPr>
          <w:i/>
          <w:iCs/>
          <w:sz w:val="24"/>
          <w:szCs w:val="24"/>
        </w:rPr>
        <w:tab/>
        <w:t>по</w:t>
      </w:r>
      <w:r>
        <w:rPr>
          <w:i/>
          <w:iCs/>
          <w:sz w:val="24"/>
          <w:szCs w:val="24"/>
        </w:rPr>
        <w:tab/>
        <w:t>текстовому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символьному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описанию;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2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свободно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оперировать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чертёжными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инструментами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несложных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случаях,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  <w:tab w:val="left" w:pos="4101"/>
          <w:tab w:val="left" w:pos="5559"/>
          <w:tab w:val="left" w:pos="7373"/>
          <w:tab w:val="left" w:pos="8747"/>
          <w:tab w:val="left" w:pos="10114"/>
        </w:tabs>
        <w:spacing w:before="4" w:line="237" w:lineRule="auto"/>
        <w:ind w:right="732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z w:val="24"/>
          <w:szCs w:val="24"/>
        </w:rPr>
        <w:tab/>
        <w:t>построения</w:t>
      </w:r>
      <w:r>
        <w:rPr>
          <w:i/>
          <w:iCs/>
          <w:sz w:val="24"/>
          <w:szCs w:val="24"/>
        </w:rPr>
        <w:tab/>
        <w:t>треугольников,</w:t>
      </w:r>
      <w:r>
        <w:rPr>
          <w:i/>
          <w:iCs/>
          <w:sz w:val="24"/>
          <w:szCs w:val="24"/>
        </w:rPr>
        <w:tab/>
        <w:t>применять</w:t>
      </w:r>
      <w:r>
        <w:rPr>
          <w:i/>
          <w:iCs/>
          <w:sz w:val="24"/>
          <w:szCs w:val="24"/>
        </w:rPr>
        <w:tab/>
        <w:t>отдельные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методы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построений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циркулем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линейкой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простейшие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решений;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  <w:tab w:val="left" w:pos="4267"/>
          <w:tab w:val="left" w:pos="5387"/>
          <w:tab w:val="left" w:pos="6390"/>
          <w:tab w:val="left" w:pos="7379"/>
          <w:tab w:val="left" w:pos="7715"/>
          <w:tab w:val="left" w:pos="8940"/>
          <w:tab w:val="left" w:pos="9660"/>
          <w:tab w:val="left" w:pos="9981"/>
        </w:tabs>
        <w:spacing w:before="4" w:line="237" w:lineRule="auto"/>
        <w:ind w:right="729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изображать</w:t>
      </w:r>
      <w:r>
        <w:rPr>
          <w:i/>
          <w:iCs/>
          <w:sz w:val="24"/>
          <w:szCs w:val="24"/>
        </w:rPr>
        <w:tab/>
        <w:t>типовые</w:t>
      </w:r>
      <w:r>
        <w:rPr>
          <w:i/>
          <w:iCs/>
          <w:sz w:val="24"/>
          <w:szCs w:val="24"/>
        </w:rPr>
        <w:tab/>
        <w:t>плоские</w:t>
      </w:r>
      <w:r>
        <w:rPr>
          <w:i/>
          <w:iCs/>
          <w:sz w:val="24"/>
          <w:szCs w:val="24"/>
        </w:rPr>
        <w:tab/>
        <w:t>фигуры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объемные</w:t>
      </w:r>
      <w:r>
        <w:rPr>
          <w:i/>
          <w:iCs/>
          <w:sz w:val="24"/>
          <w:szCs w:val="24"/>
        </w:rPr>
        <w:tab/>
        <w:t>тела</w:t>
      </w:r>
      <w:r>
        <w:rPr>
          <w:i/>
          <w:iCs/>
          <w:sz w:val="24"/>
          <w:szCs w:val="24"/>
        </w:rPr>
        <w:tab/>
        <w:t>с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помощью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простейших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инструментов.</w:t>
      </w:r>
    </w:p>
    <w:p w:rsidR="00A25F95" w:rsidRDefault="00A25F95">
      <w:pPr>
        <w:pStyle w:val="Heading4"/>
        <w:spacing w:before="5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1" w:line="237" w:lineRule="auto"/>
        <w:ind w:right="730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простейшие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построения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местности,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необходимые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реальной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2"/>
        <w:ind w:left="2734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размеры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реальных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объектов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мира</w:t>
      </w:r>
    </w:p>
    <w:p w:rsidR="00A25F95" w:rsidRDefault="00A25F95">
      <w:pPr>
        <w:pStyle w:val="Heading4"/>
        <w:spacing w:before="2"/>
        <w:ind w:left="1602"/>
        <w:jc w:val="left"/>
      </w:pPr>
      <w:r>
        <w:t>Преобразования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преобразования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подобия,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владеть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приёмами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построения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преобразований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подобия,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применять полученные знания и опыт построений в смежных предметах и в реальных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ситуациях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мира;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88"/>
        <w:ind w:right="730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строить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фигуру,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подобную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данной,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пользоваться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свойствами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подобия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обоснования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свойств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4" w:line="237" w:lineRule="auto"/>
        <w:ind w:right="731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свойства</w:t>
      </w:r>
      <w:r>
        <w:rPr>
          <w:i/>
          <w:iCs/>
          <w:spacing w:val="5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движений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проведения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простейших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обоснований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свойств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фигур.</w:t>
      </w:r>
    </w:p>
    <w:p w:rsidR="00A25F95" w:rsidRDefault="00A25F95">
      <w:pPr>
        <w:pStyle w:val="Heading4"/>
        <w:spacing w:before="5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1" w:line="237" w:lineRule="auto"/>
        <w:ind w:right="728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4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свойства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движений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4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подобие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построений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вычислений</w:t>
      </w:r>
    </w:p>
    <w:p w:rsidR="00A25F95" w:rsidRDefault="00A25F95">
      <w:pPr>
        <w:pStyle w:val="Heading4"/>
        <w:spacing w:before="5"/>
        <w:ind w:left="1602"/>
        <w:jc w:val="left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1" w:line="237" w:lineRule="auto"/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Оперировать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вектор,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сумма,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векторов,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вектора на число, угол между векторами, скалярное произведение векторов, координаты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плоскости, координаты вектора;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5"/>
        <w:ind w:right="727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векторами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(сложение,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вычитание,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умножение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число), вычислять скалярное произведение, определять в простейших случаях угол между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векторами, выполнять разложение вектора на составляющие, применять полученные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физике,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пользоваться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формулой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расстояния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известным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координатам,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 уравнения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 для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2" w:line="237" w:lineRule="auto"/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векторы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координаты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геометрических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длин, углов.</w:t>
      </w:r>
    </w:p>
    <w:p w:rsidR="00A25F95" w:rsidRDefault="00A25F95">
      <w:pPr>
        <w:pStyle w:val="Heading4"/>
        <w:spacing w:before="5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ind w:right="733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понятия векторов и координат для решения задач по физике,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другим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предметам</w:t>
      </w:r>
    </w:p>
    <w:p w:rsidR="00A25F95" w:rsidRDefault="00A25F95">
      <w:pPr>
        <w:pStyle w:val="Heading4"/>
        <w:spacing w:before="2"/>
        <w:ind w:left="1602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1" w:line="237" w:lineRule="auto"/>
        <w:ind w:right="734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 вклад выдающихся математиков в развитие математики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областей;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2"/>
        <w:ind w:left="27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математики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</w:t>
      </w:r>
    </w:p>
    <w:p w:rsidR="00A25F95" w:rsidRDefault="00A25F95">
      <w:pPr>
        <w:pStyle w:val="Heading4"/>
        <w:spacing w:before="2"/>
        <w:ind w:left="1602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A25F95" w:rsidRDefault="00A25F95">
      <w:pPr>
        <w:pStyle w:val="ListParagraph"/>
        <w:numPr>
          <w:ilvl w:val="0"/>
          <w:numId w:val="1"/>
        </w:numPr>
        <w:tabs>
          <w:tab w:val="left" w:pos="2735"/>
        </w:tabs>
        <w:spacing w:before="1" w:line="237" w:lineRule="auto"/>
        <w:ind w:right="733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Используя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доказательство,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опровержение;</w:t>
      </w:r>
    </w:p>
    <w:p w:rsidR="00A25F95" w:rsidRDefault="00A25F95" w:rsidP="002E60AF">
      <w:pPr>
        <w:spacing w:line="273" w:lineRule="exact"/>
        <w:ind w:left="1602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Выбирать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изученные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методы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комбинации</w:t>
      </w:r>
      <w:r>
        <w:rPr>
          <w:i/>
          <w:iCs/>
          <w:spacing w:val="2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математических</w:t>
      </w:r>
      <w:r w:rsidRPr="002E2418">
        <w:t xml:space="preserve"> </w:t>
      </w:r>
      <w:r>
        <w:t>использовать</w:t>
      </w:r>
      <w:r>
        <w:rPr>
          <w:spacing w:val="73"/>
        </w:rPr>
        <w:t xml:space="preserve"> </w:t>
      </w:r>
      <w:r>
        <w:t xml:space="preserve">математические  </w:t>
      </w:r>
      <w:r>
        <w:rPr>
          <w:spacing w:val="10"/>
        </w:rPr>
        <w:t xml:space="preserve"> </w:t>
      </w:r>
      <w:r>
        <w:t xml:space="preserve">знания  </w:t>
      </w:r>
      <w:r>
        <w:rPr>
          <w:spacing w:val="10"/>
        </w:rPr>
        <w:t xml:space="preserve"> </w:t>
      </w:r>
      <w:r>
        <w:t xml:space="preserve">для  </w:t>
      </w:r>
      <w:r>
        <w:rPr>
          <w:spacing w:val="11"/>
        </w:rPr>
        <w:t xml:space="preserve"> </w:t>
      </w:r>
      <w:r>
        <w:t xml:space="preserve">описания  </w:t>
      </w:r>
      <w:r>
        <w:rPr>
          <w:spacing w:val="10"/>
        </w:rPr>
        <w:t xml:space="preserve"> </w:t>
      </w:r>
      <w:r>
        <w:t xml:space="preserve">закономерностей в </w:t>
      </w:r>
      <w:r>
        <w:rPr>
          <w:i/>
          <w:iCs/>
          <w:sz w:val="24"/>
          <w:szCs w:val="24"/>
        </w:rPr>
        <w:t>окружающей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действительности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произведениях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искусства;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4" w:line="237" w:lineRule="auto"/>
        <w:ind w:right="724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простейшие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электронно-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коммуникационные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 решении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математических задач.</w:t>
      </w:r>
    </w:p>
    <w:p w:rsidR="00A25F95" w:rsidRDefault="00A25F95" w:rsidP="002E60AF">
      <w:pPr>
        <w:pStyle w:val="Heading4"/>
        <w:spacing w:before="5" w:line="240" w:lineRule="auto"/>
        <w:ind w:left="1602" w:right="2047"/>
      </w:pPr>
      <w:r>
        <w:t>Выпускник получит возможность научиться в 7-9 классах для успешного</w:t>
      </w:r>
      <w:r>
        <w:rPr>
          <w:spacing w:val="-58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 на углублённом</w:t>
      </w:r>
      <w:r>
        <w:rPr>
          <w:spacing w:val="-3"/>
        </w:rPr>
        <w:t xml:space="preserve"> </w:t>
      </w:r>
      <w:r>
        <w:t>уровне</w:t>
      </w:r>
    </w:p>
    <w:p w:rsidR="00A25F95" w:rsidRDefault="00A25F95" w:rsidP="002E60AF">
      <w:pPr>
        <w:spacing w:line="275" w:lineRule="exact"/>
        <w:ind w:left="1602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Элементы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теории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множеств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математической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логики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Свободно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оперировать</w:t>
      </w:r>
      <w:r>
        <w:rPr>
          <w:sz w:val="24"/>
          <w:szCs w:val="24"/>
          <w:vertAlign w:val="superscript"/>
        </w:rPr>
        <w:t>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множество,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множества,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множества,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пустое,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конечное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бесконечное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множество,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подмножество,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включение,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равенство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множеств,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задание множества;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3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задавать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множества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способами;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3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проверять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характеристического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множества;</w:t>
      </w:r>
    </w:p>
    <w:p w:rsidR="00A25F95" w:rsidRPr="00A95B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30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свободно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истинность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высказывания, сложные и простые высказывания, отрицание высказываний; истинность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отрицания,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высказываниями: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высказывания (импликации);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88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высказывания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законов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алгебры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высказываний.</w:t>
      </w:r>
    </w:p>
    <w:p w:rsidR="00A25F95" w:rsidRDefault="00A25F95" w:rsidP="002E60AF">
      <w:pPr>
        <w:pStyle w:val="Heading4"/>
        <w:spacing w:before="4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2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рассуждения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логики;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37" w:lineRule="auto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множества,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множествами,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 для описания реальных процессов и явлений, при решении задач 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 предметов</w:t>
      </w:r>
    </w:p>
    <w:p w:rsidR="00A25F95" w:rsidRDefault="00A25F95" w:rsidP="002E60AF">
      <w:pPr>
        <w:pStyle w:val="Heading4"/>
        <w:spacing w:before="8" w:line="273" w:lineRule="exact"/>
        <w:ind w:left="1602"/>
        <w:jc w:val="left"/>
      </w:pPr>
      <w:r>
        <w:t>Числа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Свободно оперировать понятиями: натуральное число, множество натуральных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чисел,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множество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чисел,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обыкновенная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дробь,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десятичная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дробь,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смешанное число, рациональное число, множество рациональных чисел, иррациональное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степени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множество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чисел,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геометрическая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натуральных,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рациональных,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действительных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чисел;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разницу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непозиционной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записи чисел;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3" w:line="293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переводить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записи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(системы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счисления)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другую;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доказывать и использовать признаки делимости на 2, 4, 8, 5, 3, 6, 9, 10, 11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суммы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чисел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выполнении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вычислений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3" w:line="237" w:lineRule="auto"/>
        <w:ind w:right="725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округление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иррациональных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точностью;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93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действительные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способами;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упорядочивать числа, записанные в виде обыкновенной и десятичной дроби,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числа, записанные с использованием арифметического квадратного корня, корней степени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больше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8" w:line="237" w:lineRule="auto"/>
        <w:ind w:right="730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5" w:line="237" w:lineRule="auto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действительные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числа,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том числе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корни натуральных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степеней.</w:t>
      </w:r>
    </w:p>
    <w:p w:rsidR="00A25F95" w:rsidRDefault="00A25F95" w:rsidP="002E60AF">
      <w:pPr>
        <w:pStyle w:val="Heading4"/>
        <w:spacing w:before="4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 практических задач, в том числе приближенных вычислений, используя разные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сравнений;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записывать,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округлять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разных систем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измерения;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37" w:lineRule="auto"/>
        <w:ind w:right="735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составлять и оценивать разными способами числовые выражения при решении</w:t>
      </w:r>
      <w:r w:rsidRPr="002E60AF">
        <w:rPr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 других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</w:p>
    <w:p w:rsidR="00A25F95" w:rsidRDefault="00A25F95" w:rsidP="002E60AF">
      <w:pPr>
        <w:pStyle w:val="Heading4"/>
        <w:spacing w:before="4"/>
        <w:ind w:left="1602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2" w:lineRule="exact"/>
        <w:ind w:left="2734" w:hanging="42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Свободно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оперировать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степени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целым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дробным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показателем;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  <w:tab w:val="left" w:pos="4101"/>
          <w:tab w:val="left" w:pos="5922"/>
          <w:tab w:val="left" w:pos="6982"/>
          <w:tab w:val="left" w:pos="8063"/>
          <w:tab w:val="left" w:pos="8437"/>
          <w:tab w:val="left" w:pos="9502"/>
          <w:tab w:val="left" w:pos="9899"/>
        </w:tabs>
        <w:spacing w:before="2" w:line="237" w:lineRule="auto"/>
        <w:ind w:right="729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z w:val="24"/>
          <w:szCs w:val="24"/>
        </w:rPr>
        <w:tab/>
        <w:t>доказательство</w:t>
      </w:r>
      <w:r>
        <w:rPr>
          <w:sz w:val="24"/>
          <w:szCs w:val="24"/>
        </w:rPr>
        <w:tab/>
        <w:t>свойств</w:t>
      </w:r>
      <w:r>
        <w:rPr>
          <w:sz w:val="24"/>
          <w:szCs w:val="24"/>
        </w:rPr>
        <w:tab/>
        <w:t>степени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целыми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дробными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показателями;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  <w:tab w:val="left" w:pos="4216"/>
          <w:tab w:val="left" w:pos="5535"/>
          <w:tab w:val="left" w:pos="7005"/>
          <w:tab w:val="left" w:pos="8603"/>
          <w:tab w:val="left" w:pos="10020"/>
          <w:tab w:val="left" w:pos="10332"/>
        </w:tabs>
        <w:spacing w:before="5" w:line="237" w:lineRule="auto"/>
        <w:ind w:right="731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z w:val="24"/>
          <w:szCs w:val="24"/>
        </w:rPr>
        <w:tab/>
        <w:t>понятиями</w:t>
      </w:r>
      <w:r>
        <w:rPr>
          <w:sz w:val="24"/>
          <w:szCs w:val="24"/>
        </w:rPr>
        <w:tab/>
        <w:t>«одночлен»,</w:t>
      </w:r>
      <w:r>
        <w:rPr>
          <w:sz w:val="24"/>
          <w:szCs w:val="24"/>
        </w:rPr>
        <w:tab/>
        <w:t>«многочлен»,</w:t>
      </w:r>
      <w:r>
        <w:rPr>
          <w:sz w:val="24"/>
          <w:szCs w:val="24"/>
        </w:rPr>
        <w:tab/>
        <w:t>«многочлен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одной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переменной»,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«многочлен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несколькими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переменными»,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коэффициенты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многочлена,</w:t>
      </w:r>
    </w:p>
    <w:p w:rsidR="00A25F95" w:rsidRDefault="00A25F95" w:rsidP="002E60AF">
      <w:pPr>
        <w:pStyle w:val="BodyText"/>
        <w:ind w:firstLine="0"/>
        <w:jc w:val="left"/>
      </w:pPr>
      <w:r>
        <w:t>«стандартная</w:t>
      </w:r>
      <w:r>
        <w:rPr>
          <w:spacing w:val="-3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многочлена»,</w:t>
      </w:r>
      <w:r>
        <w:rPr>
          <w:spacing w:val="-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одночлена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многочлена;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4" w:line="237" w:lineRule="auto"/>
        <w:ind w:right="72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свободно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дробно-рациональных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/>
        <w:ind w:right="735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многочленов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множители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комбинаций различных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приёмов;</w:t>
      </w:r>
    </w:p>
    <w:p w:rsidR="00A25F95" w:rsidRPr="00F72AE4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4" w:line="237" w:lineRule="auto"/>
        <w:ind w:right="72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 теорему Виета и теорему, обратную теореме Виета, для поиска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корней квадратного трёхчлена и для решения задач, в том числе задач с параметрами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квадратного трёхчлена;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88"/>
        <w:ind w:left="2734" w:hanging="42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деление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многочлена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многочлен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остатком;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93" w:lineRule="exact"/>
        <w:ind w:left="2734" w:hanging="42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доказывать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квадратных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корней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корней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степени</w:t>
      </w:r>
      <w:r>
        <w:rPr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n</w:t>
      </w:r>
      <w:r>
        <w:rPr>
          <w:sz w:val="24"/>
          <w:szCs w:val="24"/>
        </w:rPr>
        <w:t>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30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преобразования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выражений,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содержащих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квадратные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корни,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корни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степени </w:t>
      </w:r>
      <w:r>
        <w:rPr>
          <w:i/>
          <w:iCs/>
          <w:sz w:val="24"/>
          <w:szCs w:val="24"/>
        </w:rPr>
        <w:t>n</w:t>
      </w:r>
      <w:r>
        <w:rPr>
          <w:sz w:val="24"/>
          <w:szCs w:val="24"/>
        </w:rPr>
        <w:t>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92" w:lineRule="exact"/>
        <w:ind w:left="2734" w:hanging="42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свободно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оперировать</w:t>
      </w:r>
      <w:r>
        <w:rPr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«тождество»,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«тождество</w:t>
      </w:r>
      <w:r>
        <w:rPr>
          <w:spacing w:val="6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множестве»,</w:t>
      </w:r>
    </w:p>
    <w:p w:rsidR="00A25F95" w:rsidRDefault="00A25F95" w:rsidP="002E60AF">
      <w:pPr>
        <w:pStyle w:val="BodyText"/>
        <w:spacing w:line="274" w:lineRule="exact"/>
        <w:ind w:firstLine="0"/>
        <w:jc w:val="left"/>
      </w:pPr>
      <w:r>
        <w:t>«тождественное</w:t>
      </w:r>
      <w:r>
        <w:rPr>
          <w:spacing w:val="-7"/>
        </w:rPr>
        <w:t xml:space="preserve"> </w:t>
      </w:r>
      <w:r>
        <w:t>преобразование»;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  <w:tab w:val="left" w:pos="4310"/>
          <w:tab w:val="left" w:pos="5869"/>
          <w:tab w:val="left" w:pos="7973"/>
          <w:tab w:val="left" w:pos="9670"/>
        </w:tabs>
        <w:spacing w:before="2" w:line="261" w:lineRule="auto"/>
        <w:ind w:right="734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z w:val="24"/>
          <w:szCs w:val="24"/>
        </w:rPr>
        <w:tab/>
        <w:t>различные</w:t>
      </w:r>
      <w:r>
        <w:rPr>
          <w:sz w:val="24"/>
          <w:szCs w:val="24"/>
        </w:rPr>
        <w:tab/>
        <w:t>преобразования</w:t>
      </w:r>
      <w:r>
        <w:rPr>
          <w:sz w:val="24"/>
          <w:szCs w:val="24"/>
        </w:rPr>
        <w:tab/>
        <w:t>выражений,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содержащих</w:t>
      </w:r>
      <w:r>
        <w:rPr>
          <w:spacing w:val="-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модули.</w:t>
      </w:r>
      <w:r>
        <w:rPr>
          <w:spacing w:val="-54"/>
          <w:sz w:val="24"/>
          <w:szCs w:val="24"/>
        </w:rPr>
        <w:t xml:space="preserve"> </w:t>
      </w:r>
      <w:r w:rsidRPr="00E411AD">
        <w:rPr>
          <w:noProof/>
          <w:spacing w:val="2"/>
          <w:sz w:val="24"/>
          <w:szCs w:val="24"/>
          <w:lang w:eastAsia="ru-RU"/>
        </w:rPr>
        <w:pict>
          <v:shape id="image3.png" o:spid="_x0000_i1026" type="#_x0000_t75" style="width:57.75pt;height:19.5pt;visibility:visible">
            <v:imagedata r:id="rId10" o:title=""/>
          </v:shape>
        </w:pict>
      </w:r>
    </w:p>
    <w:p w:rsidR="00A25F95" w:rsidRDefault="00A25F95" w:rsidP="002E60AF">
      <w:pPr>
        <w:pStyle w:val="Heading4"/>
        <w:spacing w:line="245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35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преобразования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буквенными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выражениями,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числовые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коэффициенты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записаны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стандартном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виде;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5" w:line="237" w:lineRule="auto"/>
        <w:ind w:right="735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преобразования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рациональных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выражений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5" w:line="237" w:lineRule="auto"/>
        <w:ind w:right="735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проверку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правдоподобия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формул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сравнения размерностей и валентностей</w:t>
      </w:r>
    </w:p>
    <w:p w:rsidR="00A25F95" w:rsidRDefault="00A25F95" w:rsidP="002E60AF">
      <w:pPr>
        <w:pStyle w:val="Heading4"/>
        <w:spacing w:before="5"/>
        <w:ind w:left="1602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29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Свободно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неравенство,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равносильные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неравенства,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являющееся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следствием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равносильные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множестве,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равносильные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преобразования уравнений;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37" w:lineRule="auto"/>
        <w:ind w:right="73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неравенств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некоторые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уравнения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степеней,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дробно-рациональные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иррациональные;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93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теорему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Виета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уравнений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степени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выше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второй;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37" w:lineRule="auto"/>
        <w:ind w:right="733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теорем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равносильных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неравносильных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преобразованиях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уравнений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уметь 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доказывать;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5" w:line="237" w:lineRule="auto"/>
        <w:ind w:right="736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разными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методами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уравнений,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неравенств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систем,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уметь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выбирать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метод решения и обосновывать свой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выбор;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5" w:line="237" w:lineRule="auto"/>
        <w:ind w:right="724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метод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интервалов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неравенств,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дробно-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рациональных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включающих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иррациональные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выражения;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/>
        <w:ind w:right="738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алгебраические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уравнения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неравенства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параметрами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алгебраическим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графическим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методами;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93" w:lineRule="exact"/>
        <w:ind w:left="2734" w:hanging="42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разными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методами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доказательства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неравенств;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3" w:lineRule="exact"/>
        <w:ind w:left="2734" w:hanging="42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уравнения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целых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числах;</w:t>
      </w:r>
    </w:p>
    <w:p w:rsidR="00A25F95" w:rsidRDefault="00A25F95" w:rsidP="002E60AF">
      <w:pPr>
        <w:pStyle w:val="Heading4"/>
        <w:spacing w:before="5"/>
        <w:jc w:val="left"/>
      </w:pPr>
      <w:r>
        <w:t>изображать</w:t>
      </w:r>
      <w:r>
        <w:rPr>
          <w:spacing w:val="17"/>
        </w:rPr>
        <w:t xml:space="preserve"> </w:t>
      </w:r>
      <w:r>
        <w:t>множества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плоскости,</w:t>
      </w:r>
      <w:r>
        <w:rPr>
          <w:spacing w:val="16"/>
        </w:rPr>
        <w:t xml:space="preserve"> </w:t>
      </w:r>
      <w:r>
        <w:t>задаваемые</w:t>
      </w:r>
      <w:r>
        <w:rPr>
          <w:spacing w:val="19"/>
        </w:rPr>
        <w:t xml:space="preserve"> </w:t>
      </w:r>
      <w:r>
        <w:t>уравнениями,</w:t>
      </w:r>
    </w:p>
    <w:p w:rsidR="00A25F95" w:rsidRDefault="00A25F95" w:rsidP="002E60AF">
      <w:pPr>
        <w:pStyle w:val="Heading4"/>
        <w:spacing w:before="5"/>
        <w:jc w:val="left"/>
      </w:pPr>
      <w:r>
        <w:rPr>
          <w:spacing w:val="17"/>
        </w:rPr>
        <w:t xml:space="preserve"> </w:t>
      </w:r>
      <w:r>
        <w:t>неравенствами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системами.</w:t>
      </w:r>
      <w:r w:rsidRPr="002E60AF"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составлять и решать уравнения, неравенства, их системы при решении 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5" w:line="237" w:lineRule="auto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правдоподобия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получаемых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неравенств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7" w:line="237" w:lineRule="auto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неравенства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параметрами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/>
        <w:ind w:right="737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составлять уравнение, неравенство или их систему, описывающие реальную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прикладную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задачу,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</w:p>
    <w:p w:rsidR="00A25F95" w:rsidRDefault="00A25F95" w:rsidP="002E60AF">
      <w:pPr>
        <w:pStyle w:val="Heading4"/>
        <w:spacing w:before="4"/>
        <w:ind w:left="1602"/>
        <w:jc w:val="left"/>
      </w:pPr>
      <w:r>
        <w:t>Функции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27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Свободно оперировать понятиями: зависимость, функциональная зависимость,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зависимая и независимая переменные, функция, способы задания функции, аргумент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 функции, область определения и множество значения функции, нули функции,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промежутки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знакопостоянства,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монотонность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функции,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наибольшее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наименьшее</w:t>
      </w:r>
    </w:p>
    <w:p w:rsidR="00A25F95" w:rsidRDefault="00A25F95" w:rsidP="002E60AF">
      <w:pPr>
        <w:pStyle w:val="BodyText"/>
        <w:spacing w:before="66"/>
        <w:ind w:right="735" w:firstLine="0"/>
      </w:pPr>
      <w:r>
        <w:t>значения,</w:t>
      </w:r>
      <w:r>
        <w:rPr>
          <w:spacing w:val="1"/>
        </w:rPr>
        <w:t xml:space="preserve"> </w:t>
      </w:r>
      <w:r>
        <w:t>чётность/нечётность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-57"/>
        </w:rPr>
        <w:t xml:space="preserve"> </w:t>
      </w:r>
      <w:r>
        <w:t>вертикальная, горизонтальная, наклонная асимптоты; график зависимости, не являющейся</w:t>
      </w:r>
      <w:r>
        <w:rPr>
          <w:spacing w:val="-57"/>
        </w:rPr>
        <w:t xml:space="preserve"> </w:t>
      </w:r>
      <w:r>
        <w:t>функцией,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119"/>
          <w:sz w:val="24"/>
          <w:szCs w:val="24"/>
        </w:rPr>
        <w:t xml:space="preserve"> </w:t>
      </w:r>
      <w:r>
        <w:rPr>
          <w:sz w:val="24"/>
          <w:szCs w:val="24"/>
        </w:rPr>
        <w:t xml:space="preserve">графики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функций: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линейной,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квадратичной,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дробно-линейной,</w:t>
      </w:r>
    </w:p>
    <w:p w:rsidR="00A25F95" w:rsidRDefault="00A25F95" w:rsidP="004E32AE">
      <w:pPr>
        <w:pStyle w:val="BodyText"/>
        <w:spacing w:before="22"/>
        <w:ind w:firstLine="0"/>
        <w:jc w:val="left"/>
      </w:pPr>
      <w:r>
        <w:rPr>
          <w:noProof/>
          <w:lang w:eastAsia="ru-RU"/>
        </w:rPr>
        <w:pict>
          <v:line id="_x0000_s1040" style="position:absolute;left:0;text-align:left;z-index:-251659776;mso-position-horizontal-relative:page" from="383.75pt,3.25pt" to="383.75pt,16.45pt" strokeweight=".57pt">
            <w10:wrap anchorx="page"/>
          </v:line>
        </w:pict>
      </w:r>
      <w:r>
        <w:rPr>
          <w:noProof/>
          <w:lang w:eastAsia="ru-RU"/>
        </w:rPr>
        <w:pict>
          <v:line id="_x0000_s1041" style="position:absolute;left:0;text-align:left;z-index:-251658752;mso-position-horizontal-relative:page" from="392.35pt,3.25pt" to="392.35pt,16.45pt" strokeweight=".57pt">
            <w10:wrap anchorx="page"/>
          </v:line>
        </w:pict>
      </w:r>
      <w:r>
        <w:rPr>
          <w:position w:val="1"/>
        </w:rPr>
        <w:t>степенной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разных значениях показателя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степени,</w:t>
      </w:r>
      <w:r>
        <w:rPr>
          <w:spacing w:val="4"/>
          <w:position w:val="1"/>
        </w:rPr>
        <w:t xml:space="preserve"> </w:t>
      </w:r>
      <w:r>
        <w:rPr>
          <w:i/>
          <w:iCs/>
          <w:sz w:val="22"/>
          <w:szCs w:val="22"/>
        </w:rPr>
        <w:t>y</w:t>
      </w:r>
      <w:r>
        <w:rPr>
          <w:i/>
          <w:iCs/>
          <w:spacing w:val="4"/>
          <w:sz w:val="22"/>
          <w:szCs w:val="22"/>
        </w:rPr>
        <w:t xml:space="preserve"> </w:t>
      </w:r>
      <w:r>
        <w:rPr>
          <w:rFonts w:ascii="Symbol" w:hAnsi="Symbol" w:cs="Symbol"/>
          <w:sz w:val="22"/>
          <w:szCs w:val="22"/>
        </w:rPr>
        <w:t></w:t>
      </w:r>
      <w:r>
        <w:rPr>
          <w:spacing w:val="4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x</w:t>
      </w:r>
      <w:r>
        <w:rPr>
          <w:i/>
          <w:iCs/>
          <w:spacing w:val="26"/>
          <w:sz w:val="22"/>
          <w:szCs w:val="22"/>
        </w:rPr>
        <w:t xml:space="preserve"> </w:t>
      </w:r>
      <w:r>
        <w:rPr>
          <w:position w:val="1"/>
        </w:rPr>
        <w:t>; и</w:t>
      </w:r>
      <w:r>
        <w:t>спользовать</w:t>
      </w:r>
    </w:p>
    <w:p w:rsidR="00A25F95" w:rsidRDefault="00A25F95" w:rsidP="004E32AE">
      <w:pPr>
        <w:pStyle w:val="BodyText"/>
        <w:spacing w:before="22"/>
        <w:ind w:firstLine="0"/>
        <w:jc w:val="left"/>
      </w:pPr>
      <w:r>
        <w:t xml:space="preserve">преобразования графика функции </w:t>
      </w:r>
      <w:r>
        <w:rPr>
          <w:i/>
          <w:iCs/>
          <w:w w:val="105"/>
          <w:position w:val="1"/>
        </w:rPr>
        <w:t>y</w:t>
      </w:r>
      <w:r>
        <w:rPr>
          <w:i/>
          <w:iCs/>
          <w:spacing w:val="-1"/>
          <w:w w:val="105"/>
          <w:position w:val="1"/>
        </w:rPr>
        <w:t xml:space="preserve"> </w:t>
      </w:r>
      <w:r>
        <w:rPr>
          <w:rFonts w:ascii="Symbol" w:hAnsi="Symbol" w:cs="Symbol"/>
          <w:w w:val="105"/>
          <w:position w:val="1"/>
        </w:rPr>
        <w:t></w:t>
      </w:r>
      <w:r>
        <w:rPr>
          <w:spacing w:val="37"/>
          <w:w w:val="105"/>
          <w:position w:val="1"/>
        </w:rPr>
        <w:t xml:space="preserve"> </w:t>
      </w:r>
      <w:r>
        <w:rPr>
          <w:i/>
          <w:iCs/>
          <w:w w:val="105"/>
          <w:position w:val="1"/>
        </w:rPr>
        <w:t>f</w:t>
      </w:r>
      <w:r>
        <w:rPr>
          <w:i/>
          <w:iCs/>
          <w:spacing w:val="18"/>
          <w:w w:val="105"/>
          <w:position w:val="1"/>
        </w:rPr>
        <w:t xml:space="preserve"> </w:t>
      </w:r>
      <w:r>
        <w:rPr>
          <w:rFonts w:ascii="Symbol" w:hAnsi="Symbol" w:cs="Symbol"/>
          <w:w w:val="105"/>
          <w:sz w:val="29"/>
          <w:szCs w:val="29"/>
        </w:rPr>
        <w:t></w:t>
      </w:r>
      <w:r>
        <w:rPr>
          <w:i/>
          <w:iCs/>
          <w:w w:val="105"/>
          <w:position w:val="1"/>
        </w:rPr>
        <w:t>x</w:t>
      </w:r>
      <w:r>
        <w:rPr>
          <w:rFonts w:ascii="Symbol" w:hAnsi="Symbol" w:cs="Symbol"/>
          <w:w w:val="105"/>
          <w:sz w:val="29"/>
          <w:szCs w:val="29"/>
        </w:rPr>
        <w:t></w:t>
      </w:r>
      <w:r>
        <w:rPr>
          <w:w w:val="105"/>
          <w:sz w:val="29"/>
          <w:szCs w:val="29"/>
        </w:rPr>
        <w:t xml:space="preserve"> </w:t>
      </w:r>
      <w:r>
        <w:t>для</w:t>
      </w:r>
      <w:r>
        <w:rPr>
          <w:spacing w:val="108"/>
        </w:rPr>
        <w:t xml:space="preserve"> </w:t>
      </w:r>
      <w:r>
        <w:t xml:space="preserve">построения графиков функции </w:t>
      </w:r>
    </w:p>
    <w:p w:rsidR="00A25F95" w:rsidRDefault="00A25F95" w:rsidP="004E32AE">
      <w:pPr>
        <w:pStyle w:val="BodyText"/>
        <w:spacing w:before="22"/>
        <w:ind w:firstLine="0"/>
        <w:jc w:val="left"/>
        <w:rPr>
          <w:w w:val="105"/>
          <w:position w:val="2"/>
        </w:rPr>
      </w:pPr>
      <w:r>
        <w:rPr>
          <w:i/>
          <w:iCs/>
          <w:spacing w:val="-1"/>
          <w:w w:val="105"/>
          <w:position w:val="1"/>
        </w:rPr>
        <w:t>y</w:t>
      </w:r>
      <w:r>
        <w:rPr>
          <w:i/>
          <w:iCs/>
          <w:spacing w:val="-3"/>
          <w:w w:val="105"/>
          <w:position w:val="1"/>
        </w:rPr>
        <w:t xml:space="preserve"> </w:t>
      </w:r>
      <w:r>
        <w:rPr>
          <w:rFonts w:ascii="Symbol" w:hAnsi="Symbol" w:cs="Symbol"/>
          <w:spacing w:val="-1"/>
          <w:w w:val="105"/>
          <w:position w:val="1"/>
        </w:rPr>
        <w:t></w:t>
      </w:r>
      <w:r>
        <w:rPr>
          <w:spacing w:val="-11"/>
          <w:w w:val="105"/>
          <w:position w:val="1"/>
        </w:rPr>
        <w:t xml:space="preserve"> </w:t>
      </w:r>
      <w:r>
        <w:rPr>
          <w:i/>
          <w:iCs/>
          <w:w w:val="105"/>
          <w:position w:val="1"/>
        </w:rPr>
        <w:t>af</w:t>
      </w:r>
      <w:r>
        <w:rPr>
          <w:i/>
          <w:iCs/>
          <w:spacing w:val="16"/>
          <w:w w:val="105"/>
          <w:position w:val="1"/>
        </w:rPr>
        <w:t xml:space="preserve"> </w:t>
      </w:r>
      <w:r>
        <w:rPr>
          <w:rFonts w:ascii="Symbol" w:hAnsi="Symbol" w:cs="Symbol"/>
          <w:w w:val="105"/>
          <w:sz w:val="29"/>
          <w:szCs w:val="29"/>
        </w:rPr>
        <w:t></w:t>
      </w:r>
      <w:r>
        <w:rPr>
          <w:i/>
          <w:iCs/>
          <w:w w:val="105"/>
          <w:position w:val="1"/>
        </w:rPr>
        <w:t>kx</w:t>
      </w:r>
      <w:r>
        <w:rPr>
          <w:i/>
          <w:iCs/>
          <w:spacing w:val="-19"/>
          <w:w w:val="105"/>
          <w:position w:val="1"/>
        </w:rPr>
        <w:t xml:space="preserve"> </w:t>
      </w:r>
      <w:r>
        <w:rPr>
          <w:rFonts w:ascii="Symbol" w:hAnsi="Symbol" w:cs="Symbol"/>
          <w:w w:val="105"/>
          <w:position w:val="1"/>
        </w:rPr>
        <w:t></w:t>
      </w:r>
      <w:r>
        <w:rPr>
          <w:spacing w:val="-25"/>
          <w:w w:val="105"/>
          <w:position w:val="1"/>
        </w:rPr>
        <w:t xml:space="preserve"> </w:t>
      </w:r>
      <w:r>
        <w:rPr>
          <w:i/>
          <w:iCs/>
          <w:w w:val="105"/>
          <w:position w:val="1"/>
        </w:rPr>
        <w:t>b</w:t>
      </w:r>
      <w:r>
        <w:rPr>
          <w:rFonts w:ascii="Symbol" w:hAnsi="Symbol" w:cs="Symbol"/>
          <w:w w:val="105"/>
          <w:sz w:val="29"/>
          <w:szCs w:val="29"/>
        </w:rPr>
        <w:t></w:t>
      </w:r>
      <w:r>
        <w:rPr>
          <w:spacing w:val="-44"/>
          <w:w w:val="105"/>
          <w:sz w:val="29"/>
          <w:szCs w:val="29"/>
        </w:rPr>
        <w:t xml:space="preserve"> </w:t>
      </w:r>
      <w:r>
        <w:rPr>
          <w:rFonts w:ascii="Symbol" w:hAnsi="Symbol" w:cs="Symbol"/>
          <w:w w:val="105"/>
          <w:position w:val="1"/>
        </w:rPr>
        <w:t></w:t>
      </w:r>
      <w:r>
        <w:rPr>
          <w:spacing w:val="-23"/>
          <w:w w:val="105"/>
          <w:position w:val="1"/>
        </w:rPr>
        <w:t xml:space="preserve"> </w:t>
      </w:r>
      <w:r>
        <w:rPr>
          <w:i/>
          <w:iCs/>
          <w:w w:val="105"/>
          <w:position w:val="1"/>
        </w:rPr>
        <w:t>c</w:t>
      </w:r>
      <w:r>
        <w:rPr>
          <w:i/>
          <w:iCs/>
          <w:spacing w:val="-15"/>
          <w:w w:val="105"/>
          <w:position w:val="1"/>
        </w:rPr>
        <w:t xml:space="preserve"> </w:t>
      </w:r>
      <w:r>
        <w:rPr>
          <w:w w:val="105"/>
          <w:position w:val="2"/>
        </w:rPr>
        <w:t>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31" w:line="293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функций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графика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параметров;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29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свободно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последовательность, монотонно возрастающая (убывающая) последовательность, предел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арифметическая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прогрессия,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геометрическая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прогрессия,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характеристическое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свойство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арифметической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(геометрической)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прогрессии;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3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индукции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доказательства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равенств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неравенств,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делимость;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3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исследовать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рекуррентно;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37" w:lineRule="auto"/>
        <w:ind w:right="73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комбинированные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арифметическую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геометрическую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прогрессии.</w:t>
      </w:r>
    </w:p>
    <w:p w:rsidR="00A25F95" w:rsidRDefault="00A25F95" w:rsidP="004E32AE">
      <w:pPr>
        <w:pStyle w:val="Heading4"/>
        <w:spacing w:before="4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29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конструировать и исследовать функции, соответствующие реальным процессам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спецификой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исследуемого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8" w:line="237" w:lineRule="auto"/>
        <w:ind w:right="73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 графики зависимостей для исследования реальных процессов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4" w:line="237" w:lineRule="auto"/>
        <w:ind w:right="730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конструировать и исследовать функции при решении задач других 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спецификой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</w:p>
    <w:p w:rsidR="00A25F95" w:rsidRDefault="00A25F95" w:rsidP="004E32AE">
      <w:pPr>
        <w:pStyle w:val="Heading4"/>
        <w:spacing w:before="8"/>
        <w:ind w:left="1602"/>
      </w:pPr>
      <w:r>
        <w:t>Статистика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задач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2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Свободно оперировать понятиями: столбчатые и круговые диаграммы, таблицы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данных, среднее арифметическое, медиана, наибольшее и наименьшее значения выборки,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размах выборки,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дисперсия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стандартное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отклонение,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случайная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изменчивость;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5"/>
        <w:ind w:right="735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выбирать наиболее удобный способ представления информации, адекватный её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свойствам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целям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анализа;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93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вычислять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числовые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выборки;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свободно оперировать понятиями: факториал числа, перестановки, сочетания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размещения,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треугольник Паскаля;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/>
        <w:ind w:right="727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свободно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случайный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случайный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элементарное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случайное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(исход),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вероятности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случайного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случайными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комбинаторные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формулы;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25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свободно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случайный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случайный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элементарное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случайное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(исход),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вероятности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случайного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случайными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комбинаторные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формулы;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3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случайных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статистические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формулы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комбинаторики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комбинаторных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4" w:line="237" w:lineRule="auto"/>
        <w:ind w:right="72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вероятности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формул.</w:t>
      </w:r>
    </w:p>
    <w:p w:rsidR="00A25F95" w:rsidRDefault="00A25F95" w:rsidP="004E32AE">
      <w:pPr>
        <w:pStyle w:val="Heading4"/>
        <w:spacing w:before="5" w:line="240" w:lineRule="auto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88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способом,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адекватным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цели исследования;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4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статистические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выборок,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прикладной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реального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явления,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задачи из других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учебных предметов;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5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вероятность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реальных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событий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</w:p>
    <w:p w:rsidR="00A25F95" w:rsidRDefault="00A25F95" w:rsidP="004E32AE">
      <w:pPr>
        <w:pStyle w:val="Heading4"/>
        <w:spacing w:before="1"/>
        <w:ind w:left="1602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37" w:lineRule="auto"/>
        <w:ind w:right="729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Решать простые и сложные задачи, а также задачи повышенной трудности и выделять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математическую основу;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93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 разные краткие записи как модели текстов сложных задач и задач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повышенной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схемы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выбирать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оптимальную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рассматриваемой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модель текста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6"/>
        <w:ind w:right="73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различать модель текста и модель решения задачи, конструировать к 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 решения 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 задачи;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3" w:line="237" w:lineRule="auto"/>
        <w:ind w:right="727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знать и применять три способа поиска решения задач (от требования к условию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условия к требованию,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комбинированный);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3" w:line="293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моделировать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рассуждения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поиске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граф-схемы;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3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этапы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этапа;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25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уметь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оптимальный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рассматривать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5" w:line="293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затруднения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выполнять различные преобразования предложенной задачи, конструировать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задачи из данной,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обратные;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4" w:line="237" w:lineRule="auto"/>
        <w:ind w:right="73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4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изменять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(количественные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данные),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исследовать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измененное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преобразованное;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/>
        <w:ind w:right="72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анализировать всевозможные ситуации взаимного расположения двух объектов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(скорость,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расстояние).при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двух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противоположных направлениях, конструировать новые ситуации на основе изменения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движении по реке;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37" w:lineRule="auto"/>
        <w:ind w:right="735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исследовать всевозможные ситуации при решении задач на движение по реке,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рассматривать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системы отсчёта;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94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разнообразные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части»;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35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решать и обосновывать свое решение задач (выделять математическую основу)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нахождение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конкретного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смысла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дроби;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объяснять идентичность задач разных типов, связывающих три величины (на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работу, на покупки, на движение). выделять эти величины и отношения между ними,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их 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конструировать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собственные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указанных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типов;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37" w:lineRule="auto"/>
        <w:ind w:right="732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методами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смеси,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сплавы,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концентрации,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 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новых ситуациях 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изученным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95"/>
        </w:tabs>
        <w:spacing w:before="4" w:line="237" w:lineRule="auto"/>
        <w:ind w:right="728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проценты,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числе,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сложные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проценты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обоснованием,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способы;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5" w:line="237" w:lineRule="auto"/>
        <w:ind w:right="735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разными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способами,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числе,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двумя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блоками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тремя блоками 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таблиц;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88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комбинаторике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вероятностей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обосновывать решение;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93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математической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статистике;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сюжетных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арифметический,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алгебраический, перебор вариантов, геометрический, графический, применять их в новых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сравнению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изученными ситуациях.</w:t>
      </w:r>
    </w:p>
    <w:p w:rsidR="00A25F95" w:rsidRDefault="00A25F95" w:rsidP="004E32AE">
      <w:pPr>
        <w:pStyle w:val="Heading4"/>
        <w:spacing w:before="8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30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конструировать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реальных характеристик, в частности, при решении задач на концентрации, учитывать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плотность вещества; решать и конструировать задачи на основе рассмотрения реальных</w:t>
      </w:r>
      <w:r w:rsidRPr="00035083">
        <w:rPr>
          <w:sz w:val="24"/>
          <w:szCs w:val="24"/>
        </w:rPr>
        <w:t xml:space="preserve"> </w:t>
      </w:r>
      <w:r>
        <w:rPr>
          <w:sz w:val="24"/>
          <w:szCs w:val="24"/>
        </w:rPr>
        <w:t>ситуаций,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требуется точный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вычислительный результат;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2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движение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реке,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рассматривая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отсчёта;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конструировать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приближенные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действительности</w:t>
      </w:r>
    </w:p>
    <w:p w:rsidR="00A25F95" w:rsidRDefault="00A25F95" w:rsidP="00035083">
      <w:pPr>
        <w:pStyle w:val="Heading4"/>
        <w:spacing w:before="5"/>
        <w:ind w:left="1602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37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Свободно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геометрическими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математических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рассуждений;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самостоятельно формулировать определения геометрических фигур, выдвигать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гипотезы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геометрических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фигур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опровергать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обобщать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фигур,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несложных случаях классификацию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фигур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различным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основаниям;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исследовать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чертежи,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комбинации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фигур,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извлекать,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преобразовывать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представленную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чертежах;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решать задачи геометрического содержания, в том числе в ситуациях, когда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 решения задач;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3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формулировать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доказывать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геометрические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утверждения.</w:t>
      </w:r>
    </w:p>
    <w:p w:rsidR="00A25F95" w:rsidRDefault="00A25F95" w:rsidP="00035083">
      <w:pPr>
        <w:pStyle w:val="Heading4"/>
        <w:spacing w:before="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2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составлять с использованием свойств геометрических фигур математические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смежных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дисциплин,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модели и интерпретировать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результат</w:t>
      </w:r>
    </w:p>
    <w:p w:rsidR="00A25F95" w:rsidRDefault="00A25F95" w:rsidP="00035083">
      <w:pPr>
        <w:pStyle w:val="Heading4"/>
        <w:spacing w:before="7"/>
        <w:ind w:left="1602"/>
        <w:jc w:val="left"/>
      </w:pPr>
      <w:r>
        <w:t>Отношения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2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понятием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метапредметным;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28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свободно оперировать понятиями: равенство фигур, равные фигуры, равенство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треугольников,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параллельность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перпендикулярность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прямыми,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перпендикуляр,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наклонная,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проекция,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подобие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фигур,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подобные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фигуры,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подобные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треугольники;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подобия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равенства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фигур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задач.</w:t>
      </w:r>
    </w:p>
    <w:p w:rsidR="00A25F95" w:rsidRDefault="00A25F95" w:rsidP="00035083">
      <w:pPr>
        <w:pStyle w:val="Heading4"/>
        <w:spacing w:before="1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объектов реальной жизни</w:t>
      </w:r>
    </w:p>
    <w:p w:rsidR="00A25F95" w:rsidRDefault="00A25F95" w:rsidP="00035083">
      <w:pPr>
        <w:pStyle w:val="Heading4"/>
        <w:spacing w:before="5"/>
        <w:ind w:left="1602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Свободно оперировать понятиями длина, площадь, объём, величина угла 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величинами, использовать равновеликость и равносоставленность при решении задач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вычисление, самостоятельно получать и использовать формулы для вычислений площадей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объёмов фигур, свободно оперировать широким набором формул на вычисление 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 сложных задач, в том числе и задач на вычисление в комбинациях окружности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треугольника,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окружности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четырёхугольника,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применением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тригонометрии;</w:t>
      </w:r>
    </w:p>
    <w:p w:rsidR="00A25F95" w:rsidRPr="00F72AE4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3" w:lineRule="exact"/>
        <w:ind w:left="2734" w:hanging="42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самостоятельно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гипотезы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проверять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достоверность.</w:t>
      </w:r>
    </w:p>
    <w:p w:rsidR="00A25F95" w:rsidRDefault="00A25F95" w:rsidP="00035083">
      <w:pPr>
        <w:pStyle w:val="Heading4"/>
        <w:spacing w:before="71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42" w:lineRule="auto"/>
        <w:ind w:right="735" w:firstLine="707"/>
        <w:jc w:val="left"/>
        <w:rPr>
          <w:rFonts w:ascii="Symbol" w:hAnsi="Symbol" w:cs="Symbol"/>
          <w:b/>
          <w:bCs/>
          <w:sz w:val="24"/>
          <w:szCs w:val="24"/>
        </w:rPr>
      </w:pPr>
      <w:r>
        <w:rPr>
          <w:sz w:val="24"/>
          <w:szCs w:val="24"/>
        </w:rPr>
        <w:t>свободно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оперировать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формулами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предметах и при проведении необходимых вычислений в реальной жизни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Геометрические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построения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37" w:lineRule="auto"/>
        <w:ind w:right="735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понятием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набора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элементов,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определяющих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геометрическую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фигуру,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3" w:lineRule="exact"/>
        <w:ind w:left="2734" w:hanging="42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набором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построений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циркулем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линейкой;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3" w:lineRule="exact"/>
        <w:ind w:left="2734" w:hanging="42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реализовывать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этапы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построение.</w:t>
      </w:r>
    </w:p>
    <w:p w:rsidR="00A25F95" w:rsidRDefault="00A25F95" w:rsidP="00035083">
      <w:pPr>
        <w:pStyle w:val="Heading4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2" w:lineRule="exact"/>
        <w:ind w:left="2734" w:hanging="42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построения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местности;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line="293" w:lineRule="exact"/>
        <w:ind w:left="2734" w:hanging="42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размеры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реальных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окружающего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</w:p>
    <w:p w:rsidR="00A25F95" w:rsidRDefault="00A25F95" w:rsidP="00035083">
      <w:pPr>
        <w:pStyle w:val="Heading4"/>
        <w:ind w:left="1602"/>
        <w:jc w:val="left"/>
      </w:pPr>
      <w:r>
        <w:t>Преобразования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оперировать понятием движения и преобразования подобия для обоснований,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свободно владеть приемами построения фигур с помощью движений и преобразования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подобия,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также комбинациями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движений, движений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7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доказательства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утверждений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геометрии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предметах;</w:t>
      </w:r>
    </w:p>
    <w:p w:rsidR="00A25F95" w:rsidRDefault="00A25F95" w:rsidP="00035083">
      <w:pPr>
        <w:pStyle w:val="ListParagraph"/>
        <w:numPr>
          <w:ilvl w:val="0"/>
          <w:numId w:val="41"/>
        </w:numPr>
        <w:tabs>
          <w:tab w:val="left" w:pos="2735"/>
        </w:tabs>
        <w:spacing w:before="1" w:line="288" w:lineRule="exact"/>
        <w:rPr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свойствами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движений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задач.</w:t>
      </w:r>
    </w:p>
    <w:p w:rsidR="00A25F95" w:rsidRDefault="00A25F95" w:rsidP="00035083">
      <w:pPr>
        <w:pStyle w:val="Heading4"/>
        <w:spacing w:line="267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735"/>
        </w:tabs>
        <w:spacing w:before="1" w:line="237" w:lineRule="auto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подобие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вычислений</w:t>
      </w:r>
    </w:p>
    <w:p w:rsidR="00A25F95" w:rsidRDefault="00A25F95" w:rsidP="00035083">
      <w:pPr>
        <w:pStyle w:val="Heading4"/>
        <w:spacing w:before="4"/>
        <w:ind w:left="1602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735"/>
        </w:tabs>
        <w:spacing w:before="1" w:line="237" w:lineRule="auto"/>
        <w:ind w:right="730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Свободно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вектор,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сумма,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векторов,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вектора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скалярное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векторов,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координаты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плоскости,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координаты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вектора;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735"/>
        </w:tabs>
        <w:spacing w:before="8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Владеть векторным и координатным методом на плоскости для решения 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вычисление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доказательства;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735"/>
        </w:tabs>
        <w:spacing w:before="2"/>
        <w:ind w:right="72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выполнять с помощью векторов и координат доказательство известных 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геометрических фактов (свойства средних линий, теорем о замечательных точках и т.п.)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новые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известных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фигур;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735"/>
        </w:tabs>
        <w:ind w:right="737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 уравнения фигур для решения задач и самостоятельно составлять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уравнения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плоских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фигур.</w:t>
      </w:r>
    </w:p>
    <w:p w:rsidR="00A25F95" w:rsidRDefault="00A25F95" w:rsidP="00035083">
      <w:pPr>
        <w:pStyle w:val="Heading4"/>
        <w:spacing w:before="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735"/>
        </w:tabs>
        <w:spacing w:before="1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векторов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координат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географии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другим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предметам</w:t>
      </w:r>
    </w:p>
    <w:p w:rsidR="00A25F95" w:rsidRDefault="00A25F95" w:rsidP="00035083">
      <w:pPr>
        <w:pStyle w:val="Heading4"/>
        <w:spacing w:before="6"/>
        <w:ind w:left="1602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735"/>
        </w:tabs>
        <w:spacing w:before="1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Понимать математику как строго организованную систему научных знаний,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аксиоматическом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геометрии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первичными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представлениями 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неевклидовых геометриях;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735"/>
        </w:tabs>
        <w:spacing w:before="7" w:line="237" w:lineRule="auto"/>
        <w:ind w:right="737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рассматривать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цивилизации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науки,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роль математики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</w:p>
    <w:p w:rsidR="00A25F95" w:rsidRDefault="00A25F95" w:rsidP="00035083">
      <w:pPr>
        <w:pStyle w:val="Heading4"/>
        <w:spacing w:before="5"/>
        <w:ind w:left="1602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735"/>
        </w:tabs>
        <w:spacing w:before="1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опровержения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математических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утверждений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 применять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735"/>
        </w:tabs>
        <w:spacing w:before="4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подходящих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методов или 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комбинаций;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735"/>
        </w:tabs>
        <w:spacing w:before="88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творчестве.</w:t>
      </w:r>
    </w:p>
    <w:p w:rsidR="00A25F95" w:rsidRDefault="00A25F95" w:rsidP="005D0505">
      <w:pPr>
        <w:pStyle w:val="ListParagraph"/>
        <w:numPr>
          <w:ilvl w:val="3"/>
          <w:numId w:val="64"/>
        </w:numPr>
        <w:tabs>
          <w:tab w:val="left" w:pos="2383"/>
        </w:tabs>
        <w:spacing w:before="183" w:line="275" w:lineRule="exact"/>
        <w:ind w:left="2382" w:hanging="781"/>
        <w:jc w:val="lef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Информатика</w:t>
      </w:r>
    </w:p>
    <w:p w:rsidR="00A25F95" w:rsidRDefault="00A25F95" w:rsidP="00035083">
      <w:pPr>
        <w:pStyle w:val="Heading4"/>
        <w:spacing w:line="240" w:lineRule="auto"/>
        <w:ind w:right="3496"/>
        <w:jc w:val="left"/>
      </w:pPr>
      <w:r>
        <w:t>Введение. Информация и информационные процессы</w:t>
      </w:r>
      <w:r>
        <w:rPr>
          <w:spacing w:val="-58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line="237" w:lineRule="auto"/>
        <w:ind w:right="731" w:firstLine="707"/>
        <w:jc w:val="left"/>
        <w:rPr>
          <w:rFonts w:ascii="Symbol" w:hAnsi="Symbol" w:cs="Symbol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 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информатика,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информация,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информационная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система,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информационная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3" w:line="237" w:lineRule="auto"/>
        <w:ind w:right="731" w:firstLine="707"/>
        <w:jc w:val="left"/>
        <w:rPr>
          <w:rFonts w:ascii="Symbol" w:hAnsi="Symbol" w:cs="Symbol"/>
        </w:rPr>
      </w:pPr>
      <w:r>
        <w:rPr>
          <w:sz w:val="24"/>
          <w:szCs w:val="24"/>
        </w:rPr>
        <w:t>различать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способам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восприятия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человеком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способам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носителях;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2"/>
        <w:ind w:right="726" w:firstLine="707"/>
        <w:jc w:val="left"/>
        <w:rPr>
          <w:rFonts w:ascii="Symbol" w:hAnsi="Symbol" w:cs="Symbol"/>
        </w:rPr>
      </w:pPr>
      <w:r>
        <w:rPr>
          <w:sz w:val="24"/>
          <w:szCs w:val="24"/>
        </w:rPr>
        <w:t>раскрывать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протекания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системах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природы;</w:t>
      </w:r>
      <w:r w:rsidRPr="00035083">
        <w:rPr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хранением,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преобразованием и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передачей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в живой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природе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технике;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1" w:line="293" w:lineRule="exact"/>
        <w:ind w:left="2422" w:hanging="113"/>
        <w:jc w:val="left"/>
        <w:rPr>
          <w:rFonts w:ascii="Symbol" w:hAnsi="Symbol" w:cs="Symbol"/>
        </w:rPr>
      </w:pPr>
      <w:r>
        <w:rPr>
          <w:sz w:val="24"/>
          <w:szCs w:val="24"/>
        </w:rPr>
        <w:t>классифицировать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ИКТ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кругом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выполняемых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2" w:line="237" w:lineRule="auto"/>
        <w:ind w:right="725" w:firstLine="707"/>
        <w:rPr>
          <w:rFonts w:ascii="Symbol" w:hAnsi="Symbol" w:cs="Symbol"/>
        </w:rPr>
      </w:pPr>
      <w:r>
        <w:rPr>
          <w:sz w:val="24"/>
          <w:szCs w:val="24"/>
        </w:rPr>
        <w:t>узнает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компонентов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(процессора,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памяти,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внешней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энергонезависимой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памяти,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устройств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ввода-вывода),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устройств;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90"/>
        </w:tabs>
        <w:spacing w:before="8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компонентов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компьютера;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4" w:line="237" w:lineRule="auto"/>
        <w:ind w:right="736" w:firstLine="707"/>
        <w:rPr>
          <w:rFonts w:ascii="Symbol" w:hAnsi="Symbol" w:cs="Symbol"/>
        </w:rPr>
      </w:pPr>
      <w:r>
        <w:rPr>
          <w:sz w:val="24"/>
          <w:szCs w:val="24"/>
        </w:rPr>
        <w:t>узнает о истории и тенденциях развития компьютеров; о том как можно улучшить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компьютеров;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2"/>
        <w:ind w:left="2422" w:hanging="113"/>
        <w:rPr>
          <w:rFonts w:ascii="Symbol" w:hAnsi="Symbol" w:cs="Symbol"/>
        </w:rPr>
      </w:pPr>
      <w:r>
        <w:rPr>
          <w:sz w:val="24"/>
          <w:szCs w:val="24"/>
        </w:rPr>
        <w:t>узнает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решаются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суперкомпьютеров.</w:t>
      </w:r>
    </w:p>
    <w:p w:rsidR="00A25F95" w:rsidRDefault="00A25F95" w:rsidP="00035083">
      <w:pPr>
        <w:pStyle w:val="Heading4"/>
        <w:spacing w:before="2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возможность: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543"/>
        </w:tabs>
        <w:spacing w:line="293" w:lineRule="exact"/>
        <w:ind w:left="2542" w:hanging="233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осознано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подходить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выбору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ИКТ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своих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иных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целей;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543"/>
        </w:tabs>
        <w:spacing w:before="1"/>
        <w:ind w:left="2542" w:hanging="233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узнать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ограничениях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значения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характеристик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компьютера.</w:t>
      </w:r>
    </w:p>
    <w:p w:rsidR="00A25F95" w:rsidRDefault="00A25F95" w:rsidP="00035083">
      <w:pPr>
        <w:pStyle w:val="Heading4"/>
        <w:spacing w:before="2" w:line="240" w:lineRule="auto"/>
        <w:ind w:right="5101"/>
      </w:pPr>
      <w:r>
        <w:t>Математические основы информатики</w:t>
      </w:r>
      <w:r>
        <w:rPr>
          <w:spacing w:val="-58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line="237" w:lineRule="auto"/>
        <w:ind w:right="725" w:firstLine="707"/>
        <w:rPr>
          <w:rFonts w:ascii="Symbol" w:hAnsi="Symbol" w:cs="Symbol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двоичных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термины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«бит»,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«байт»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производные 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них; использовать термины, описывающие скорость передачи данных,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передачи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4" w:line="293" w:lineRule="exact"/>
        <w:ind w:left="2422" w:hanging="113"/>
        <w:rPr>
          <w:rFonts w:ascii="Symbol" w:hAnsi="Symbol" w:cs="Symbol"/>
        </w:rPr>
      </w:pPr>
      <w:r>
        <w:rPr>
          <w:sz w:val="24"/>
          <w:szCs w:val="24"/>
        </w:rPr>
        <w:t>кодировать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декодировать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тексты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кодовой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таблице;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2" w:line="237" w:lineRule="auto"/>
        <w:ind w:right="726" w:firstLine="707"/>
        <w:rPr>
          <w:rFonts w:ascii="Symbol" w:hAnsi="Symbol" w:cs="Symbol"/>
        </w:rPr>
      </w:pPr>
      <w:r>
        <w:rPr>
          <w:sz w:val="24"/>
          <w:szCs w:val="24"/>
        </w:rPr>
        <w:t>оперировать понятиями, связанными с передачей данных (источник и приемник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канал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скорость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каналу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связи,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пропускная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канала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связи);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8" w:line="237" w:lineRule="auto"/>
        <w:ind w:right="722" w:firstLine="707"/>
        <w:rPr>
          <w:rFonts w:ascii="Symbol" w:hAnsi="Symbol" w:cs="Symbol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минимальную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длину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алфавиту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кодируемого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кодовому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алфавиту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алфавита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символов);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7" w:line="237" w:lineRule="auto"/>
        <w:ind w:right="723" w:firstLine="707"/>
        <w:rPr>
          <w:rFonts w:ascii="Symbol" w:hAnsi="Symbol" w:cs="Symbol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длину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длине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кодовой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таблице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равномерного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кода;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2"/>
        <w:ind w:right="725" w:firstLine="707"/>
        <w:rPr>
          <w:rFonts w:ascii="Symbol" w:hAnsi="Symbol" w:cs="Symbol"/>
        </w:rPr>
      </w:pPr>
      <w:r>
        <w:rPr>
          <w:sz w:val="24"/>
          <w:szCs w:val="24"/>
        </w:rPr>
        <w:t>записывать в двоичной системе целые числа от 0 до 1024; переводить заданное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натуральное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десятичной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записи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двоичную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двоичной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десятичную;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двоичной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записи;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складывать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записанные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двоичной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счисления;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2" w:line="292" w:lineRule="exact"/>
        <w:ind w:left="2422" w:hanging="113"/>
        <w:rPr>
          <w:rFonts w:ascii="Symbol" w:hAnsi="Symbol" w:cs="Symbol"/>
        </w:rPr>
      </w:pPr>
      <w:r>
        <w:rPr>
          <w:sz w:val="24"/>
          <w:szCs w:val="24"/>
        </w:rPr>
        <w:t>записывать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101"/>
          <w:sz w:val="24"/>
          <w:szCs w:val="24"/>
        </w:rPr>
        <w:t xml:space="preserve"> </w:t>
      </w:r>
      <w:r>
        <w:rPr>
          <w:sz w:val="24"/>
          <w:szCs w:val="24"/>
        </w:rPr>
        <w:t>выражения</w:t>
      </w:r>
      <w:r>
        <w:rPr>
          <w:spacing w:val="106"/>
          <w:sz w:val="24"/>
          <w:szCs w:val="24"/>
        </w:rPr>
        <w:t xml:space="preserve"> </w:t>
      </w:r>
      <w:r>
        <w:rPr>
          <w:sz w:val="24"/>
          <w:szCs w:val="24"/>
        </w:rPr>
        <w:t>составленные</w:t>
      </w:r>
      <w:r>
        <w:rPr>
          <w:spacing w:val="10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03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103"/>
          <w:sz w:val="24"/>
          <w:szCs w:val="24"/>
        </w:rPr>
        <w:t xml:space="preserve"> </w:t>
      </w:r>
      <w:r>
        <w:rPr>
          <w:sz w:val="24"/>
          <w:szCs w:val="24"/>
        </w:rPr>
        <w:t>операций</w:t>
      </w:r>
      <w:r>
        <w:rPr>
          <w:spacing w:val="109"/>
          <w:sz w:val="24"/>
          <w:szCs w:val="24"/>
        </w:rPr>
        <w:t xml:space="preserve"> </w:t>
      </w:r>
      <w:r>
        <w:rPr>
          <w:sz w:val="24"/>
          <w:szCs w:val="24"/>
        </w:rPr>
        <w:t>«и»,</w:t>
      </w:r>
    </w:p>
    <w:p w:rsidR="00A25F95" w:rsidRDefault="00A25F95" w:rsidP="00035083">
      <w:pPr>
        <w:pStyle w:val="BodyText"/>
        <w:ind w:right="726" w:firstLine="0"/>
      </w:pPr>
      <w:r>
        <w:t>«или»,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скобок,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-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-10"/>
        </w:rPr>
        <w:t xml:space="preserve"> </w:t>
      </w:r>
      <w:r>
        <w:t>входящих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14"/>
        </w:rPr>
        <w:t xml:space="preserve"> </w:t>
      </w:r>
      <w:r>
        <w:t>высказываний;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88"/>
        <w:ind w:right="725" w:firstLine="707"/>
        <w:rPr>
          <w:rFonts w:ascii="Symbol" w:hAnsi="Symbol" w:cs="Symbol"/>
        </w:rPr>
      </w:pPr>
      <w:r>
        <w:rPr>
          <w:sz w:val="24"/>
          <w:szCs w:val="24"/>
        </w:rPr>
        <w:t>определять количество элементов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множествах, полученных из двух или трех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множеств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операций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объединения,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пересечения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дополнения;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2"/>
        <w:ind w:right="725" w:firstLine="707"/>
        <w:rPr>
          <w:rFonts w:ascii="Symbol" w:hAnsi="Symbol" w:cs="Symbol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терминологию,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связанную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графами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(вершина,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ребро,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путь,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длина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деревьями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(корень,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лист,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дерева)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списками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(первый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предыдущий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элемент;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вставка,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удаление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замена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элемента);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1" w:line="237" w:lineRule="auto"/>
        <w:ind w:right="724" w:firstLine="707"/>
        <w:rPr>
          <w:rFonts w:ascii="Symbol" w:hAnsi="Symbol" w:cs="Symbol"/>
        </w:rPr>
      </w:pPr>
      <w:r>
        <w:rPr>
          <w:sz w:val="24"/>
          <w:szCs w:val="24"/>
        </w:rPr>
        <w:t>описывать граф с помощью матрицы смежности с указанием длин ребер (знание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термина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«матрица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смежности»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обязательно);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596"/>
        </w:tabs>
        <w:spacing w:before="4" w:line="237" w:lineRule="auto"/>
        <w:ind w:right="72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познакомиться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двоичным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кодированием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употребительными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современными</w:t>
      </w:r>
      <w:r>
        <w:rPr>
          <w:spacing w:val="-19"/>
          <w:sz w:val="24"/>
          <w:szCs w:val="24"/>
        </w:rPr>
        <w:t xml:space="preserve"> </w:t>
      </w:r>
      <w:r>
        <w:rPr>
          <w:sz w:val="24"/>
          <w:szCs w:val="24"/>
        </w:rPr>
        <w:t>кодами;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5" w:line="237" w:lineRule="auto"/>
        <w:ind w:right="729" w:firstLine="707"/>
        <w:rPr>
          <w:rFonts w:ascii="Symbol" w:hAnsi="Symbol" w:cs="Symbol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(графики,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диаграммы).</w:t>
      </w:r>
    </w:p>
    <w:p w:rsidR="00A25F95" w:rsidRDefault="00A25F95" w:rsidP="00035083">
      <w:pPr>
        <w:pStyle w:val="Heading4"/>
        <w:spacing w:before="5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возможность: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ind w:right="726" w:firstLine="707"/>
        <w:rPr>
          <w:rFonts w:ascii="Symbol" w:hAnsi="Symbol" w:cs="Symbol"/>
          <w:i/>
          <w:iCs/>
        </w:rPr>
      </w:pPr>
      <w:r>
        <w:rPr>
          <w:i/>
          <w:iCs/>
          <w:sz w:val="24"/>
          <w:szCs w:val="24"/>
        </w:rPr>
        <w:t>познакомиться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анализе;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сходства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натурной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моделью,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объекта/явления</w:t>
      </w:r>
      <w:r>
        <w:rPr>
          <w:i/>
          <w:iCs/>
          <w:spacing w:val="-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словесным</w:t>
      </w:r>
      <w:r>
        <w:rPr>
          <w:i/>
          <w:iCs/>
          <w:spacing w:val="-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описанием;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ind w:right="724" w:firstLine="707"/>
        <w:rPr>
          <w:rFonts w:ascii="Symbol" w:hAnsi="Symbol" w:cs="Symbol"/>
          <w:i/>
          <w:iCs/>
        </w:rPr>
      </w:pPr>
      <w:r>
        <w:rPr>
          <w:i/>
          <w:iCs/>
          <w:sz w:val="24"/>
          <w:szCs w:val="24"/>
        </w:rPr>
        <w:t>узнать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что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любые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дискретные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можно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описать,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используя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алфавит,</w:t>
      </w:r>
      <w:r>
        <w:rPr>
          <w:i/>
          <w:iCs/>
          <w:spacing w:val="-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содержащий</w:t>
      </w:r>
      <w:r>
        <w:rPr>
          <w:i/>
          <w:iCs/>
          <w:spacing w:val="-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только</w:t>
      </w:r>
      <w:r>
        <w:rPr>
          <w:i/>
          <w:iCs/>
          <w:spacing w:val="-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два символа,</w:t>
      </w:r>
      <w:r>
        <w:rPr>
          <w:i/>
          <w:iCs/>
          <w:spacing w:val="-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например,</w:t>
      </w:r>
      <w:r>
        <w:rPr>
          <w:i/>
          <w:iCs/>
          <w:spacing w:val="-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0 и 1;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1" w:line="237" w:lineRule="auto"/>
        <w:ind w:right="724" w:firstLine="707"/>
        <w:rPr>
          <w:rFonts w:ascii="Symbol" w:hAnsi="Symbol" w:cs="Symbol"/>
          <w:i/>
          <w:iCs/>
        </w:rPr>
      </w:pPr>
      <w:r>
        <w:rPr>
          <w:i/>
          <w:iCs/>
          <w:sz w:val="24"/>
          <w:szCs w:val="24"/>
        </w:rPr>
        <w:t>познакомиться с тем, как информация (данные) представляется в современных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робототехнических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системах;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5" w:line="237" w:lineRule="auto"/>
        <w:ind w:right="725" w:firstLine="707"/>
        <w:rPr>
          <w:rFonts w:ascii="Symbol" w:hAnsi="Symbol" w:cs="Symbol"/>
          <w:i/>
          <w:iCs/>
        </w:rPr>
      </w:pPr>
      <w:r>
        <w:rPr>
          <w:i/>
          <w:iCs/>
          <w:sz w:val="24"/>
          <w:szCs w:val="24"/>
        </w:rPr>
        <w:t>познакомиться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деревьев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списков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описании</w:t>
      </w:r>
      <w:r>
        <w:rPr>
          <w:i/>
          <w:iCs/>
          <w:spacing w:val="-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реальных</w:t>
      </w:r>
      <w:r>
        <w:rPr>
          <w:i/>
          <w:iCs/>
          <w:spacing w:val="-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объектов</w:t>
      </w:r>
      <w:r>
        <w:rPr>
          <w:i/>
          <w:iCs/>
          <w:spacing w:val="-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543"/>
        </w:tabs>
        <w:spacing w:before="4" w:line="237" w:lineRule="auto"/>
        <w:ind w:right="728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ознакомиться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влиянием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ошибок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измерений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выполнение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алгоритмов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управления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реальными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автономных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роботов);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543"/>
        </w:tabs>
        <w:spacing w:before="8" w:line="237" w:lineRule="auto"/>
        <w:ind w:right="729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узнать о наличии кодов, которые исправляют ошибки искажения, возникающие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передаче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информации.</w:t>
      </w:r>
    </w:p>
    <w:p w:rsidR="00A25F95" w:rsidRDefault="00A25F95" w:rsidP="00035083">
      <w:pPr>
        <w:pStyle w:val="Heading4"/>
        <w:spacing w:before="5" w:line="240" w:lineRule="auto"/>
        <w:ind w:right="4592"/>
      </w:pPr>
      <w:r>
        <w:t>Алгоритмы и элементы программирования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line="291" w:lineRule="exact"/>
        <w:ind w:left="2422" w:hanging="113"/>
        <w:rPr>
          <w:rFonts w:ascii="Symbol" w:hAnsi="Symbol" w:cs="Symbol"/>
        </w:rPr>
      </w:pPr>
      <w:r>
        <w:rPr>
          <w:sz w:val="24"/>
          <w:szCs w:val="24"/>
        </w:rPr>
        <w:t>составлять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алгоритмы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2" w:line="237" w:lineRule="auto"/>
        <w:ind w:right="732" w:firstLine="707"/>
        <w:rPr>
          <w:rFonts w:ascii="Symbol" w:hAnsi="Symbol" w:cs="Symbol"/>
        </w:rPr>
      </w:pPr>
      <w:r>
        <w:rPr>
          <w:sz w:val="24"/>
          <w:szCs w:val="24"/>
        </w:rPr>
        <w:t>выражать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(словесным,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графическим,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блок-схемы,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помощью формальных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языков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2"/>
        <w:ind w:right="732" w:firstLine="707"/>
        <w:rPr>
          <w:rFonts w:ascii="Symbol" w:hAnsi="Symbol" w:cs="Symbol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оптимальный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(словесный,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графический, 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формальных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языков);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1" w:line="293" w:lineRule="exact"/>
        <w:ind w:left="2422" w:hanging="113"/>
        <w:rPr>
          <w:rFonts w:ascii="Symbol" w:hAnsi="Symbol" w:cs="Symbol"/>
        </w:rPr>
      </w:pPr>
      <w:r>
        <w:rPr>
          <w:sz w:val="24"/>
          <w:szCs w:val="24"/>
        </w:rPr>
        <w:t>определять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заданного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алгоритма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фрагмента;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ind w:right="724" w:firstLine="707"/>
        <w:rPr>
          <w:rFonts w:ascii="Symbol" w:hAnsi="Symbol" w:cs="Symbol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термины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«исполнитель»,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«алгоритм»,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«программа»,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разницу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терминов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обыденной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информатике;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ind w:right="724" w:firstLine="707"/>
        <w:rPr>
          <w:rFonts w:ascii="Symbol" w:hAnsi="Symbol" w:cs="Symbol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(«вручную»)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исполнителями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записанные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(линейная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ветвление,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повторение,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вспомогательные</w:t>
      </w:r>
      <w:r>
        <w:rPr>
          <w:spacing w:val="-21"/>
          <w:sz w:val="24"/>
          <w:szCs w:val="24"/>
        </w:rPr>
        <w:t xml:space="preserve"> </w:t>
      </w:r>
      <w:r>
        <w:rPr>
          <w:sz w:val="24"/>
          <w:szCs w:val="24"/>
        </w:rPr>
        <w:t>алгоритмы);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  <w:tab w:val="left" w:pos="8683"/>
          <w:tab w:val="left" w:pos="10721"/>
        </w:tabs>
        <w:ind w:right="725" w:firstLine="707"/>
        <w:rPr>
          <w:rFonts w:ascii="Symbol" w:hAnsi="Symbol" w:cs="Symbol"/>
        </w:rPr>
      </w:pPr>
      <w:r>
        <w:rPr>
          <w:sz w:val="24"/>
          <w:szCs w:val="24"/>
        </w:rPr>
        <w:t>составлять несложные алгоритмы управления исполнителями и анализа числовых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программирования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записывать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z w:val="24"/>
          <w:szCs w:val="24"/>
        </w:rPr>
        <w:tab/>
        <w:t>программ</w:t>
      </w:r>
      <w:r>
        <w:rPr>
          <w:sz w:val="24"/>
          <w:szCs w:val="24"/>
        </w:rPr>
        <w:tab/>
        <w:t>на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выбранном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языке программирования;</w:t>
      </w:r>
      <w:r>
        <w:rPr>
          <w:spacing w:val="-22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эти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компьютере;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502"/>
        </w:tabs>
        <w:spacing w:before="88"/>
        <w:ind w:right="727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(переменные)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(массивы), 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выражения, составленные 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этих величин; использовать оператор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присваивания;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4" w:line="237" w:lineRule="auto"/>
        <w:ind w:right="726" w:firstLine="707"/>
        <w:rPr>
          <w:rFonts w:ascii="Symbol" w:hAnsi="Symbol" w:cs="Symbol"/>
        </w:rPr>
      </w:pPr>
      <w:r>
        <w:rPr>
          <w:sz w:val="24"/>
          <w:szCs w:val="24"/>
        </w:rPr>
        <w:t>анализировать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предложенный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алгоритм,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например,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какие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возможны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заданном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множестве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исходных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значений;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2" w:line="293" w:lineRule="exact"/>
        <w:ind w:left="2422" w:hanging="113"/>
        <w:rPr>
          <w:rFonts w:ascii="Symbol" w:hAnsi="Symbol" w:cs="Symbol"/>
        </w:rPr>
      </w:pPr>
      <w:r>
        <w:rPr>
          <w:sz w:val="24"/>
          <w:szCs w:val="24"/>
        </w:rPr>
        <w:t>использовать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значения,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операции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выражения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ними;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2" w:line="237" w:lineRule="auto"/>
        <w:ind w:right="723" w:firstLine="707"/>
        <w:rPr>
          <w:rFonts w:ascii="Symbol" w:hAnsi="Symbol" w:cs="Symbol"/>
        </w:rPr>
      </w:pPr>
      <w:r>
        <w:rPr>
          <w:sz w:val="24"/>
          <w:szCs w:val="24"/>
        </w:rPr>
        <w:t>записывать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выбранном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программирования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арифметические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выражения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вычислять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их значения.</w:t>
      </w:r>
    </w:p>
    <w:p w:rsidR="00A25F95" w:rsidRDefault="00A25F95" w:rsidP="00035083">
      <w:pPr>
        <w:pStyle w:val="Heading4"/>
        <w:spacing w:before="5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возможность: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1" w:line="237" w:lineRule="auto"/>
        <w:ind w:right="726" w:firstLine="707"/>
        <w:rPr>
          <w:rFonts w:ascii="Symbol" w:hAnsi="Symbol" w:cs="Symbol"/>
          <w:i/>
          <w:iCs/>
        </w:rPr>
      </w:pPr>
      <w:r>
        <w:rPr>
          <w:i/>
          <w:iCs/>
          <w:sz w:val="24"/>
          <w:szCs w:val="24"/>
        </w:rPr>
        <w:t>познакомиться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строковых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операциями</w:t>
      </w:r>
      <w:r>
        <w:rPr>
          <w:i/>
          <w:iCs/>
          <w:spacing w:val="-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 строковыми</w:t>
      </w:r>
      <w:r>
        <w:rPr>
          <w:i/>
          <w:iCs/>
          <w:spacing w:val="-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величинами;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2" w:line="293" w:lineRule="exact"/>
        <w:ind w:left="2422" w:hanging="113"/>
        <w:rPr>
          <w:rFonts w:ascii="Symbol" w:hAnsi="Symbol" w:cs="Symbol"/>
          <w:i/>
          <w:iCs/>
        </w:rPr>
      </w:pPr>
      <w:r>
        <w:rPr>
          <w:i/>
          <w:iCs/>
          <w:sz w:val="24"/>
          <w:szCs w:val="24"/>
        </w:rPr>
        <w:t>создавать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программы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задач,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возникающих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процессе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учебы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вне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line="293" w:lineRule="exact"/>
        <w:ind w:left="2422" w:hanging="113"/>
        <w:rPr>
          <w:rFonts w:ascii="Symbol" w:hAnsi="Symbol" w:cs="Symbol"/>
          <w:i/>
          <w:iCs/>
        </w:rPr>
      </w:pPr>
      <w:r>
        <w:rPr>
          <w:i/>
          <w:iCs/>
          <w:sz w:val="24"/>
          <w:szCs w:val="24"/>
        </w:rPr>
        <w:t>познакомиться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задачами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обработки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алгоритмами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4" w:line="237" w:lineRule="auto"/>
        <w:ind w:right="727" w:firstLine="707"/>
        <w:rPr>
          <w:rFonts w:ascii="Symbol" w:hAnsi="Symbol" w:cs="Symbol"/>
          <w:i/>
          <w:iCs/>
        </w:rPr>
      </w:pPr>
      <w:r>
        <w:rPr>
          <w:i/>
          <w:iCs/>
          <w:sz w:val="24"/>
          <w:szCs w:val="24"/>
        </w:rPr>
        <w:t>познакомиться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«управление»,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того,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управляет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(роботы,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летательные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космические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аппараты,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станки,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оросительные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системы,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движущиеся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</w:t>
      </w:r>
      <w:r>
        <w:rPr>
          <w:i/>
          <w:iCs/>
          <w:spacing w:val="-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др.);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7" w:line="237" w:lineRule="auto"/>
        <w:ind w:right="731" w:firstLine="707"/>
        <w:rPr>
          <w:rFonts w:ascii="Symbol" w:hAnsi="Symbol" w:cs="Symbol"/>
          <w:i/>
          <w:iCs/>
        </w:rPr>
      </w:pPr>
      <w:r>
        <w:rPr>
          <w:i/>
          <w:iCs/>
          <w:sz w:val="24"/>
          <w:szCs w:val="24"/>
        </w:rPr>
        <w:t>познакомиться с учебной средой составления программ управления автономными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роботами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разобрать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алгоритмов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управления,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разработанными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среде.</w:t>
      </w:r>
    </w:p>
    <w:p w:rsidR="00A25F95" w:rsidRDefault="00A25F95" w:rsidP="00035083">
      <w:pPr>
        <w:pStyle w:val="Heading4"/>
        <w:spacing w:before="5" w:line="240" w:lineRule="auto"/>
        <w:ind w:right="4108"/>
      </w:pPr>
      <w:r>
        <w:t>Использование</w:t>
      </w:r>
      <w:r>
        <w:rPr>
          <w:spacing w:val="-17"/>
        </w:rPr>
        <w:t xml:space="preserve"> </w:t>
      </w:r>
      <w:r>
        <w:t>программных</w:t>
      </w:r>
      <w:r>
        <w:rPr>
          <w:spacing w:val="-1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сервисов</w:t>
      </w:r>
      <w:r>
        <w:rPr>
          <w:spacing w:val="-58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line="291" w:lineRule="exact"/>
        <w:ind w:left="2422" w:hanging="113"/>
        <w:rPr>
          <w:rFonts w:ascii="Symbol" w:hAnsi="Symbol" w:cs="Symbol"/>
        </w:rPr>
      </w:pPr>
      <w:r>
        <w:rPr>
          <w:sz w:val="24"/>
          <w:szCs w:val="24"/>
        </w:rPr>
        <w:t>классифицировать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файлы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типу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параметрам;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2" w:line="237" w:lineRule="auto"/>
        <w:ind w:right="724" w:firstLine="707"/>
        <w:rPr>
          <w:rFonts w:ascii="Symbol" w:hAnsi="Symbol" w:cs="Symbol"/>
        </w:rPr>
      </w:pPr>
      <w:r>
        <w:rPr>
          <w:sz w:val="24"/>
          <w:szCs w:val="24"/>
        </w:rPr>
        <w:t>выполнять основные операции с файлами (создавать, сохранять, редактировать,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удалять,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архивировать,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«распаковывать»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архивные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файлы);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2" w:line="293" w:lineRule="exact"/>
        <w:ind w:left="2422" w:hanging="113"/>
        <w:rPr>
          <w:rFonts w:ascii="Symbol" w:hAnsi="Symbol" w:cs="Symbol"/>
        </w:rPr>
      </w:pPr>
      <w:r>
        <w:rPr>
          <w:sz w:val="24"/>
          <w:szCs w:val="24"/>
        </w:rPr>
        <w:t>разбираться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иерархической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структуре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файловой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системы;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line="293" w:lineRule="exact"/>
        <w:ind w:left="2422" w:hanging="113"/>
        <w:rPr>
          <w:rFonts w:ascii="Symbol" w:hAnsi="Symbol" w:cs="Symbol"/>
        </w:rPr>
      </w:pPr>
      <w:r>
        <w:rPr>
          <w:sz w:val="24"/>
          <w:szCs w:val="24"/>
        </w:rPr>
        <w:t>осуществлять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файлов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операционной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системы;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2"/>
        <w:ind w:right="721" w:firstLine="707"/>
        <w:rPr>
          <w:rFonts w:ascii="Symbol" w:hAnsi="Symbol" w:cs="Symbol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(электронные)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абсолютной,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смешанной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адресации,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диапазона таблицы и упорядочивание (сортировку) его элементов; построение диаграмм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(круговой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столбчатой);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596"/>
        </w:tabs>
        <w:spacing w:before="1" w:line="237" w:lineRule="auto"/>
        <w:ind w:right="728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 табличные (реляционные) базы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данных, выполнять отбор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удовлетворяющих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определенному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условию;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5" w:line="237" w:lineRule="auto"/>
        <w:ind w:right="727" w:firstLine="707"/>
        <w:rPr>
          <w:rFonts w:ascii="Symbol" w:hAnsi="Symbol" w:cs="Symbol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доменные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имена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компьютеров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адреса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документов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Интернете;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4" w:line="237" w:lineRule="auto"/>
        <w:ind w:right="724" w:firstLine="707"/>
        <w:rPr>
          <w:rFonts w:ascii="Symbol" w:hAnsi="Symbol" w:cs="Symbol"/>
        </w:rPr>
      </w:pP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запросам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логических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операций.</w:t>
      </w:r>
    </w:p>
    <w:p w:rsidR="00A25F95" w:rsidRDefault="00A25F95" w:rsidP="00035083">
      <w:pPr>
        <w:pStyle w:val="Heading4"/>
        <w:spacing w:before="5" w:line="240" w:lineRule="auto"/>
        <w:ind w:left="1602" w:right="729" w:firstLine="707"/>
      </w:pPr>
      <w:r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интернет-сервисов</w:t>
      </w:r>
      <w:r>
        <w:rPr>
          <w:spacing w:val="-2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8"/>
        </w:rPr>
        <w:t xml:space="preserve"> </w:t>
      </w:r>
      <w:r>
        <w:t>курсе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 всем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9"/>
        </w:rPr>
        <w:t xml:space="preserve"> </w:t>
      </w:r>
      <w:r>
        <w:t>процессе):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ind w:right="722" w:firstLine="707"/>
        <w:rPr>
          <w:rFonts w:ascii="Symbol" w:hAnsi="Symbol" w:cs="Symbol"/>
        </w:rPr>
      </w:pPr>
      <w:r>
        <w:rPr>
          <w:sz w:val="24"/>
          <w:szCs w:val="24"/>
        </w:rPr>
        <w:t>навыками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компьютером;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навыками,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сервисов (файловые менеджеры, текстовые редакторы, электронные таблицы, браузеры,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словари, электронные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энциклопедии);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систем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сервисов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 использованием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соответствующей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терминологии;</w:t>
      </w:r>
    </w:p>
    <w:p w:rsidR="00A25F95" w:rsidRPr="00F72AE4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line="293" w:lineRule="exact"/>
        <w:ind w:left="2422" w:hanging="113"/>
        <w:rPr>
          <w:rFonts w:ascii="Symbol" w:hAnsi="Symbol" w:cs="Symbol"/>
        </w:rPr>
      </w:pPr>
      <w:r>
        <w:rPr>
          <w:sz w:val="24"/>
          <w:szCs w:val="24"/>
        </w:rPr>
        <w:t xml:space="preserve"> различными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формами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(таблицы,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диаграммы,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графики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т.д)</w:t>
      </w:r>
    </w:p>
    <w:p w:rsidR="00A25F95" w:rsidRDefault="00A25F95" w:rsidP="005D0505">
      <w:pPr>
        <w:pStyle w:val="ListParagraph"/>
        <w:numPr>
          <w:ilvl w:val="0"/>
          <w:numId w:val="73"/>
        </w:numPr>
        <w:tabs>
          <w:tab w:val="clear" w:pos="3162"/>
        </w:tabs>
        <w:ind w:left="2750" w:hanging="470"/>
        <w:rPr>
          <w:sz w:val="24"/>
          <w:szCs w:val="24"/>
        </w:rPr>
      </w:pPr>
      <w:r>
        <w:rPr>
          <w:sz w:val="24"/>
          <w:szCs w:val="24"/>
        </w:rPr>
        <w:t>приемами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 xml:space="preserve">безопасной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организации  своего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личного пространства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данных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</w:p>
    <w:p w:rsidR="00A25F95" w:rsidRDefault="00A25F95" w:rsidP="00035083">
      <w:pPr>
        <w:pStyle w:val="BodyText"/>
        <w:spacing w:line="276" w:lineRule="exact"/>
        <w:ind w:firstLine="0"/>
      </w:pPr>
      <w:r>
        <w:t>использованием</w:t>
      </w:r>
      <w:r>
        <w:rPr>
          <w:spacing w:val="4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накопителей</w:t>
      </w:r>
      <w:r>
        <w:rPr>
          <w:spacing w:val="8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интернет-сервисов</w:t>
      </w:r>
      <w:r>
        <w:rPr>
          <w:spacing w:val="-2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п.;</w:t>
      </w:r>
    </w:p>
    <w:p w:rsidR="00A25F95" w:rsidRDefault="00A25F95" w:rsidP="005D0505">
      <w:pPr>
        <w:pStyle w:val="ListParagraph"/>
        <w:numPr>
          <w:ilvl w:val="1"/>
          <w:numId w:val="40"/>
        </w:numPr>
        <w:tabs>
          <w:tab w:val="left" w:pos="2423"/>
        </w:tabs>
        <w:spacing w:before="2" w:line="293" w:lineRule="exact"/>
        <w:ind w:left="2422" w:hanging="112"/>
        <w:rPr>
          <w:sz w:val="24"/>
          <w:szCs w:val="24"/>
        </w:rPr>
      </w:pPr>
      <w:r>
        <w:rPr>
          <w:sz w:val="24"/>
          <w:szCs w:val="24"/>
        </w:rPr>
        <w:t xml:space="preserve">  основами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соблюдения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этики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права;</w:t>
      </w:r>
    </w:p>
    <w:p w:rsidR="00A25F95" w:rsidRDefault="00A25F95" w:rsidP="00035083">
      <w:pPr>
        <w:pStyle w:val="ListParagraph"/>
        <w:tabs>
          <w:tab w:val="left" w:pos="2382"/>
        </w:tabs>
        <w:spacing w:before="1" w:line="237" w:lineRule="auto"/>
        <w:ind w:right="726" w:firstLine="0"/>
        <w:rPr>
          <w:sz w:val="24"/>
          <w:szCs w:val="24"/>
        </w:rPr>
      </w:pPr>
      <w:r>
        <w:rPr>
          <w:sz w:val="24"/>
          <w:szCs w:val="24"/>
        </w:rPr>
        <w:t>познакомится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программными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аудио-визуальными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данными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соответствующим</w:t>
      </w:r>
      <w:r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понятийным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аппаратом;</w:t>
      </w:r>
    </w:p>
    <w:p w:rsidR="00A25F95" w:rsidRDefault="00A25F95" w:rsidP="005D0505">
      <w:pPr>
        <w:pStyle w:val="ListParagraph"/>
        <w:numPr>
          <w:ilvl w:val="1"/>
          <w:numId w:val="40"/>
        </w:numPr>
        <w:tabs>
          <w:tab w:val="left" w:pos="2423"/>
        </w:tabs>
        <w:spacing w:before="88"/>
        <w:ind w:left="2422" w:hanging="112"/>
        <w:rPr>
          <w:sz w:val="24"/>
          <w:szCs w:val="24"/>
        </w:rPr>
      </w:pPr>
      <w:r>
        <w:rPr>
          <w:sz w:val="24"/>
          <w:szCs w:val="24"/>
        </w:rPr>
        <w:t xml:space="preserve">  узнает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дискретном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аудио-визуальных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данных.</w:t>
      </w:r>
    </w:p>
    <w:p w:rsidR="00A25F95" w:rsidRDefault="00A25F95" w:rsidP="00035083">
      <w:pPr>
        <w:pStyle w:val="Heading4"/>
        <w:spacing w:before="4" w:line="240" w:lineRule="auto"/>
        <w:ind w:left="1602" w:right="733" w:firstLine="707"/>
      </w:pP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деятельности):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line="237" w:lineRule="auto"/>
        <w:ind w:right="734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узнать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датчиков,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например,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датчиков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роботизированных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устройств;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423"/>
        </w:tabs>
        <w:spacing w:before="5" w:line="237" w:lineRule="auto"/>
        <w:ind w:right="727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практиковаться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прикладного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обеспечения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(редакторы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текстов,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электронные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таблицы,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браузеры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др.);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423"/>
        </w:tabs>
        <w:spacing w:before="4" w:line="237" w:lineRule="auto"/>
        <w:ind w:right="726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познакомиться с примерами использования математического моделирования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современном</w:t>
      </w:r>
      <w:r>
        <w:rPr>
          <w:i/>
          <w:iCs/>
          <w:spacing w:val="-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мире;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423"/>
        </w:tabs>
        <w:spacing w:before="5" w:line="237" w:lineRule="auto"/>
        <w:ind w:right="727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познакомиться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принципами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функционирования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Интернета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сетевого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взаимодействия</w:t>
      </w:r>
      <w:r>
        <w:rPr>
          <w:i/>
          <w:iCs/>
          <w:spacing w:val="-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компьютерами,</w:t>
      </w:r>
      <w:r>
        <w:rPr>
          <w:i/>
          <w:iCs/>
          <w:spacing w:val="-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 методами</w:t>
      </w:r>
      <w:r>
        <w:rPr>
          <w:i/>
          <w:iCs/>
          <w:spacing w:val="-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поиска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 Интернете;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423"/>
        </w:tabs>
        <w:spacing w:before="2"/>
        <w:ind w:right="724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познакомиться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 постановкой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вопроса о том, насколько достоверна полученная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подкреплена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доказательствами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подлинности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(пример: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наличие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подписи);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познакомиться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подходами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достоверности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(пример: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сравнение</w:t>
      </w:r>
      <w:r>
        <w:rPr>
          <w:i/>
          <w:iCs/>
          <w:spacing w:val="-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</w:t>
      </w:r>
      <w:r>
        <w:rPr>
          <w:i/>
          <w:iCs/>
          <w:spacing w:val="-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 разных</w:t>
      </w:r>
      <w:r>
        <w:rPr>
          <w:i/>
          <w:iCs/>
          <w:spacing w:val="-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источников);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423"/>
        </w:tabs>
        <w:ind w:right="725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узнать о том, что в сфере информатики и ИКТ существуют международные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национальные</w:t>
      </w:r>
      <w:r>
        <w:rPr>
          <w:i/>
          <w:iCs/>
          <w:spacing w:val="-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стандарты;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423"/>
        </w:tabs>
        <w:spacing w:line="293" w:lineRule="exact"/>
        <w:ind w:left="2422" w:hanging="11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узнать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структуре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компьютеров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назначении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элементов;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line="293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получить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представление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тенденциях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ИКТ;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line="293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познакомиться</w:t>
      </w:r>
      <w:r>
        <w:rPr>
          <w:i/>
          <w:iCs/>
          <w:spacing w:val="-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примерами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</w:t>
      </w:r>
      <w:r>
        <w:rPr>
          <w:i/>
          <w:iCs/>
          <w:spacing w:val="-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ИКТ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современном</w:t>
      </w:r>
      <w:r>
        <w:rPr>
          <w:i/>
          <w:iCs/>
          <w:spacing w:val="-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мире;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43"/>
        </w:tabs>
        <w:spacing w:before="2" w:line="237" w:lineRule="auto"/>
        <w:ind w:right="728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получить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представления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роботизированных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устройствах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производстве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исследованиях.</w:t>
      </w:r>
    </w:p>
    <w:p w:rsidR="00A25F95" w:rsidRDefault="00A25F95" w:rsidP="005D0505">
      <w:pPr>
        <w:pStyle w:val="ListParagraph"/>
        <w:numPr>
          <w:ilvl w:val="3"/>
          <w:numId w:val="64"/>
        </w:numPr>
        <w:tabs>
          <w:tab w:val="left" w:pos="2503"/>
        </w:tabs>
        <w:spacing w:before="184"/>
        <w:ind w:left="2502" w:hanging="901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Физика</w:t>
      </w:r>
    </w:p>
    <w:p w:rsidR="00A25F95" w:rsidRDefault="00A25F95" w:rsidP="00035083">
      <w:pPr>
        <w:pStyle w:val="Heading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1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охраны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оборудованием;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5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понимать смысл основных физических терминов: физическое тело, физическое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физическая величина, единицы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измерения;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4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методов; анализировать отдельные этапы проведения исследований и 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наблюдений и опытов;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5"/>
        <w:ind w:right="724" w:firstLine="707"/>
        <w:rPr>
          <w:sz w:val="24"/>
          <w:szCs w:val="24"/>
        </w:rPr>
      </w:pPr>
      <w:r>
        <w:rPr>
          <w:sz w:val="24"/>
          <w:szCs w:val="24"/>
        </w:rPr>
        <w:t>ставить опыты по исследованию физических явлений или физических свойств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измерений;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проблему/задачу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 эксперимента; собирать установку из предложенного оборудования; 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 выводы.</w:t>
      </w:r>
    </w:p>
    <w:p w:rsidR="00A25F95" w:rsidRDefault="00A25F95" w:rsidP="00035083">
      <w:pPr>
        <w:pStyle w:val="BodyText"/>
        <w:ind w:right="731"/>
      </w:pPr>
      <w:r>
        <w:rPr>
          <w:u w:val="single"/>
        </w:rPr>
        <w:t>Примечание</w:t>
      </w:r>
      <w:r>
        <w:t>. При проведении исследования физических явлений 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показаний</w:t>
      </w:r>
      <w:r>
        <w:rPr>
          <w:spacing w:val="-3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эксперимента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получении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ind w:right="726" w:firstLine="707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расстояние,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тела, объем, сила, температура, атмосферное давление, влажность воздуха, напряжение,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радиационный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дозиметра);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оптимальный способ измерения и использовать простейшие методы оценки погрешностей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измерений.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ind w:right="725" w:firstLine="707"/>
        <w:rPr>
          <w:sz w:val="24"/>
          <w:szCs w:val="24"/>
        </w:rPr>
      </w:pPr>
      <w:r>
        <w:rPr>
          <w:sz w:val="24"/>
          <w:szCs w:val="24"/>
        </w:rPr>
        <w:t>проводить исследование зависимостей физических величин с 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установку,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фиксировать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полученной зависимости физических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величин в виде таблиц и графиков, делать выводы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результатам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исследования;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88"/>
        <w:ind w:right="724" w:firstLine="707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косвенные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установку,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предложенной инструкции,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вычислять значение величины и анализировать полученные результаты с учетом заданной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точности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измерений;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4" w:line="237" w:lineRule="auto"/>
        <w:ind w:right="723" w:firstLine="707"/>
        <w:rPr>
          <w:sz w:val="24"/>
          <w:szCs w:val="24"/>
        </w:rPr>
      </w:pPr>
      <w:r>
        <w:rPr>
          <w:sz w:val="24"/>
          <w:szCs w:val="24"/>
        </w:rPr>
        <w:t>анализировать ситуации практико-ориентированного характера, узнавать в 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имеющиеся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знания для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объяснения;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7" w:line="237" w:lineRule="auto"/>
        <w:ind w:right="735" w:firstLine="707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машин,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приборов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устройств,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5" w:line="237" w:lineRule="auto"/>
        <w:ind w:right="728" w:firstLine="707"/>
        <w:rPr>
          <w:sz w:val="24"/>
          <w:szCs w:val="24"/>
        </w:rPr>
      </w:pPr>
      <w:r>
        <w:rPr>
          <w:sz w:val="24"/>
          <w:szCs w:val="24"/>
        </w:rPr>
        <w:t>использовать при выполнении учебных задач научно-популярную литературу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справочные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материалы, ресурсы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Интернет.</w:t>
      </w:r>
    </w:p>
    <w:p w:rsidR="00A25F95" w:rsidRDefault="00A25F95" w:rsidP="00035083">
      <w:pPr>
        <w:pStyle w:val="Heading4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1" w:line="237" w:lineRule="auto"/>
        <w:ind w:right="734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осознавать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расширении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представлений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ее вклад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улучшение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качества жизни;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5" w:line="237" w:lineRule="auto"/>
        <w:ind w:right="726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приемы построения физических моделей, поиска и формулировки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доказательств выдвинутых гипотез и теоретических выводов на основе эмпирически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установленных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фактов;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5"/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сравнивать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измерения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относительной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погрешности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 проведении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прямых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измерений;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1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самостоятельно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косвенные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измерения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 с использованием различных способов измерения физических величин, выбирать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 измерения с учетом необходимой точности измерений, обосновывать выбор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способа измерения, адекватного поставленной задаче, проводить оценку достоверности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результатов;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1" w:line="237" w:lineRule="auto"/>
        <w:ind w:right="726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воспринимать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научно-популярной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массовой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критически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анализируя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данные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источнике информации;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8" w:line="237" w:lineRule="auto"/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создавать собственные письменные и устные сообщения о физических явлениях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нескольких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сопровождать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выступление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презентацией,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учитывая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аудитории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сверстников.</w:t>
      </w:r>
    </w:p>
    <w:p w:rsidR="00A25F95" w:rsidRDefault="00A25F95" w:rsidP="00035083">
      <w:pPr>
        <w:pStyle w:val="Heading4"/>
        <w:spacing w:before="8" w:line="240" w:lineRule="auto"/>
        <w:ind w:right="6826"/>
      </w:pPr>
      <w:r>
        <w:t>Механические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ind w:right="725" w:firstLine="707"/>
        <w:rPr>
          <w:sz w:val="24"/>
          <w:szCs w:val="24"/>
        </w:rPr>
      </w:pPr>
      <w:r>
        <w:rPr>
          <w:sz w:val="24"/>
          <w:szCs w:val="24"/>
        </w:rPr>
        <w:t>распознавать механические явления и объяснять на основе имеющихся 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 свойства или условия протекания этих явлений: равномерное и неравномерное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движение, равномерное и равноускоренное прямолинейное движение,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относительность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механического движения, свободное падение тел, равномерное движение по окружности,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инерция, взаимодействие тел, реактивное движение, передача давления твердыми телами,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жидкостями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газами,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атмосферное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давление,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равновесие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твердых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закрепленную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вращения,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колебательное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резонанс,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волновое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(звук);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ind w:right="729" w:firstLine="707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физические величины: путь, перемещение, скорость, ускорение, период обращения, масса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тела, плотность вещества, сила (сила тяжести, сила упругости, сила трения), давление,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импульс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кинетическая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потенциальная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мощность,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КПД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совершении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механизма, сила трения, амплитуда, период и частота колебаний, длина волны и скорость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трактовать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обозначения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связывающие данную физическую величину с другими величинами, вычислять 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величины;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88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законы: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всемирного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тяготения,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суперпозиции сил (нахождение равнодействующей силы), I, II и III законы Ньютона, закон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сохранения импульса, закон Гука, закон Паскаля, закон Архимеда; при этом 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словесную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формулировку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закона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математическое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выражение;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4" w:line="237" w:lineRule="auto"/>
        <w:ind w:right="734" w:firstLine="707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моделей: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материальная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точка,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инерциальная система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отсчета;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2"/>
        <w:ind w:right="725" w:firstLine="707"/>
        <w:rPr>
          <w:sz w:val="24"/>
          <w:szCs w:val="24"/>
        </w:rPr>
      </w:pPr>
      <w:r>
        <w:rPr>
          <w:sz w:val="24"/>
          <w:szCs w:val="24"/>
        </w:rPr>
        <w:t>решать задачи, используя физические законы (закон сохранения энергии, закон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всемирного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тяготения,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суперпозиции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III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Ньютона,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импульса,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Гука,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Паскаля,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Архимеда)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связывающие физические величины (путь, скорость,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ускорение, масса тела, плотность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вещества, сила, давление, импульс тела, кинетическая энергия, потенциальная энергия,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мощность,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КПД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скольжения, коэффициент трения, амплитуда, период и частота колебаний, длина волны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скорость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распространения):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краткое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решения, проводить расчеты и оценивать реальность полученного значения физической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величины.</w:t>
      </w:r>
    </w:p>
    <w:p w:rsidR="00A25F95" w:rsidRDefault="00A25F95" w:rsidP="00035083">
      <w:pPr>
        <w:pStyle w:val="Heading4"/>
        <w:spacing w:before="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ind w:right="725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механических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повседневной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обеспечения безопасности при обращении с приборами и техническими устройствами,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сохранения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здоровья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соблюдения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 экологического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поведения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среде;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приводить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механических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законах;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возобновляемых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энергии;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экологических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последствий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исследования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космического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различать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границы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применимости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всеобщий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фундаментальных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(закон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сохранения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механической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энергии,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сохранения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импульса,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всемирного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тяготения)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ограниченность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(закон Гука, Архимеда и др.);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line="237" w:lineRule="auto"/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находить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адекватную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предложенной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модель,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разрешать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имеющихся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механике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математического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аппарата, так 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 помощи методов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оценки.</w:t>
      </w:r>
    </w:p>
    <w:p w:rsidR="00A25F95" w:rsidRDefault="00A25F95" w:rsidP="00035083">
      <w:pPr>
        <w:pStyle w:val="Heading4"/>
        <w:spacing w:before="6" w:line="240" w:lineRule="auto"/>
        <w:ind w:right="6963"/>
      </w:pPr>
      <w:r>
        <w:t>Тепловые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ind w:right="731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тепловые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имеющихся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основные свойства или условия протекания этих явлений: диффузия, изменение объема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нагревании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(охлаждении),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сжимаемость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газов,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малая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сжимаемость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жидкостей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твердых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тепловое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равновесие,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испарение,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конденсация,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плавление,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кристаллизация,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кипение,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воздуха,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теплопередачи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(теплопроводность, конвекция, излучение), агрегатные состояния вещества, поглощение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энергии при испарении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жидкости и выделение ее при конденсации пара, зависимость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температуры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кипения от давления;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ind w:right="731" w:firstLine="707"/>
        <w:rPr>
          <w:sz w:val="24"/>
          <w:szCs w:val="24"/>
        </w:rPr>
      </w:pPr>
      <w:r>
        <w:rPr>
          <w:sz w:val="24"/>
          <w:szCs w:val="24"/>
        </w:rPr>
        <w:t>описывать изученные свойства тел и тепловые явления, используя 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величины: количество теплоты, внутренняя энергия, температура, удельная теплоемкость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теплота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теплота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парообразования,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теплота сгорания топлива, коэффициент полезного действия теплового двигателя; 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трактовать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обозначения и единицы измерения, находить формулы, связывающие данную физическую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величину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величинами, вычислять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физической величины; 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88"/>
        <w:ind w:right="725" w:firstLine="707"/>
        <w:rPr>
          <w:sz w:val="24"/>
          <w:szCs w:val="24"/>
        </w:rPr>
      </w:pPr>
      <w:r>
        <w:rPr>
          <w:sz w:val="24"/>
          <w:szCs w:val="24"/>
        </w:rPr>
        <w:t>анализировать свойства тел, тепловые явления и процессы, используя 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атомно-молекулярного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энергии;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4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различать основные признаки изученных физических моделей строения газов,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жидкостей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твердых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5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тепловых явлениях;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2"/>
        <w:ind w:right="723" w:firstLine="707"/>
        <w:rPr>
          <w:sz w:val="24"/>
          <w:szCs w:val="24"/>
        </w:rPr>
      </w:pPr>
      <w:r>
        <w:rPr>
          <w:sz w:val="24"/>
          <w:szCs w:val="24"/>
        </w:rPr>
        <w:t>решать задачи, используя закон сохранения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энергии в тепловых процессах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связывающие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(количество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теплоты,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температура,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теплоемкость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теплота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теплота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парообразования, удельная теплота сгорания топлива, коэффициент полезного 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теплового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двигателя):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краткое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выделять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расчеты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реальность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полученного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величины.</w:t>
      </w:r>
    </w:p>
    <w:p w:rsidR="00A25F95" w:rsidRDefault="00A25F95" w:rsidP="00035083">
      <w:pPr>
        <w:pStyle w:val="Heading4"/>
        <w:spacing w:before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ind w:right="725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тепловых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повседневной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обеспечения безопасности при обращении с приборами и техническими устройствами,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сохранения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здоровья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соблюдения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экологического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поведения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окружающей</w:t>
      </w:r>
      <w:r>
        <w:rPr>
          <w:i/>
          <w:iCs/>
          <w:spacing w:val="-5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среде; приводить примеры экологических последствий работы двигателей внутреннего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сгорания,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тепловых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гидроэлектростанций;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line="237" w:lineRule="auto"/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различать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границы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применимости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всеобщий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 фундаментальных физических законов (закон сохранения энергии в тепловых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процессах)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ограниченность использования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5"/>
        <w:ind w:right="733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находить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адекватную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предложенной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модель,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разрешать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имеющихся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тепловых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математического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аппарата, так 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 помощи методов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оценки.</w:t>
      </w:r>
    </w:p>
    <w:p w:rsidR="00A25F95" w:rsidRDefault="00A25F95" w:rsidP="00035083">
      <w:pPr>
        <w:pStyle w:val="Heading4"/>
        <w:spacing w:before="2" w:line="240" w:lineRule="auto"/>
        <w:ind w:right="5267"/>
      </w:pPr>
      <w:r>
        <w:t>Электрические и магнитные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ind w:right="728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электромагнитные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протекания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зарядов,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(тепловое,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магнитное), взаимодействие магнитов, электромагнитная индукция, действие магнитного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проводник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движущуюся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заряженную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частицу,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электрического поля на заряженную частицу, электромагнитные волны, прямолинейное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преломление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света, дисперсия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света.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ind w:right="725" w:firstLine="707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схемы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цепей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параллельным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соединением элементов, различая условные обозначения элементов электрических цепей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(источник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тока,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ключ,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резистор, реостат,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лампочка,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амперметр, вольтметр).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использовать оптические схемы для построения изображений в плоском зеркале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собирающей линзе.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2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электромагнитные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заряд,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напряжение,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электрическое сопротивление, удельное сопротивление вещества, работа электрического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мощность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фокусное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расстояние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оптическая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линзы,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скорость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электромагнитных волн, длина волны и частота света; при описании верно трактовать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обозначения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формулы,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связывающие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данную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физическую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величину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величинами.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2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анализировать свойства тел, электромагнитные явления и процессы, 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физические законы: закон сохранения электрического заряда, закон Ома для участка цепи,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Джоуля-Ленца,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прямолинейного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распространения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света,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отражения</w:t>
      </w:r>
    </w:p>
    <w:p w:rsidR="00A25F95" w:rsidRDefault="00A25F95" w:rsidP="00035083">
      <w:pPr>
        <w:pStyle w:val="BodyText"/>
        <w:spacing w:before="66"/>
        <w:ind w:right="732" w:firstLine="0"/>
      </w:pPr>
      <w:r>
        <w:t>света,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 света;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60"/>
        </w:rPr>
        <w:t xml:space="preserve"> </w:t>
      </w:r>
      <w:r>
        <w:t>формулировку закона 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выражение.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2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электромагнитных явлениях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2"/>
        <w:ind w:right="730" w:firstLine="707"/>
        <w:rPr>
          <w:sz w:val="24"/>
          <w:szCs w:val="24"/>
        </w:rPr>
      </w:pPr>
      <w:r>
        <w:rPr>
          <w:sz w:val="24"/>
          <w:szCs w:val="24"/>
        </w:rPr>
        <w:t>решать задачи, используя физические законы (закон Ома для участка цепи, закон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Джоуля-Ленца,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прямолинейного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 преломления света) и формулы, связывающие физические величины (сила тока,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напряжение,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сопротивление,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сопротивление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вещества, работа электрического поля, мощность тока, фокусное расстояние и оптическая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сила линзы, скорость электромагнитных волн, длина волны и частота света, формулы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расчета электрического сопротивления при последовательном и параллельном соединении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проводников): на основе анализа условия задачи записывать краткое условие, выделять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реальность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полученного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величины.</w:t>
      </w:r>
    </w:p>
    <w:p w:rsidR="00A25F95" w:rsidRDefault="00A25F95" w:rsidP="00035083">
      <w:pPr>
        <w:pStyle w:val="Heading4"/>
        <w:spacing w:before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ind w:right="727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знания об электромагнитных явлениях в повседневной жизни 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обеспечения безопасности при обращении с приборами и техническими устройствами,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сохранения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здоровья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соблюдения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 экологического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поведения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среде;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приводить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электромагнитных излучений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живые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организмы;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различать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границы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применимости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всеобщий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фундаментальных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(закон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сохранения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заряда)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ограниченность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(закон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Ома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участка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цепи,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Джоуля-Ленца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др.);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line="237" w:lineRule="auto"/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приемы построения физических моделей, поиска и формулировки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доказательств выдвинутых гипотез и теоретических выводов на основе эмпирически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установленных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фактов;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6" w:line="237" w:lineRule="auto"/>
        <w:ind w:right="726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находить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адекватную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предложенной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модель,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разрешать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имеющихся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электромагнитных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использованием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математического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аппарата,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оценки.</w:t>
      </w:r>
    </w:p>
    <w:p w:rsidR="00A25F95" w:rsidRDefault="00A25F95" w:rsidP="00035083">
      <w:pPr>
        <w:pStyle w:val="Heading4"/>
        <w:spacing w:before="8" w:line="240" w:lineRule="auto"/>
        <w:ind w:right="6963"/>
      </w:pPr>
      <w:r>
        <w:t>Квантовые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ind w:right="724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квантовые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 свойства или условия протекания этих явлений: естественная и искусственная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радиоактивность,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α-,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β-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γ-излучения,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возникновение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линейчатого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спектра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излучения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атома;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ind w:right="732" w:firstLine="707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квантовые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массовое число, зарядовое число, период полураспада, энергия фотонов; при описании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трактовать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обозначения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единицы измерения; находить формулы, связывающие данную физическую величину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величинами,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вычислять значение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физической величины;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ind w:right="723" w:firstLine="707"/>
        <w:rPr>
          <w:sz w:val="24"/>
          <w:szCs w:val="24"/>
        </w:rPr>
      </w:pPr>
      <w:r>
        <w:rPr>
          <w:sz w:val="24"/>
          <w:szCs w:val="24"/>
        </w:rPr>
        <w:t>анализировать квантовые явления, используя физические законы и постулаты: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 сохранения энергии, закон сохранения электрического заряда, закон сохранения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поглощения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атомом,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словесную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формулировку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закона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математическое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выражение;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планетарной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атома,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нуклонной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атомного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ядра;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4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радиоактивности, ядерных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термоядерных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спектрального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анализа.</w:t>
      </w:r>
    </w:p>
    <w:p w:rsidR="00A25F95" w:rsidRDefault="00A25F95" w:rsidP="00035083">
      <w:pPr>
        <w:pStyle w:val="Heading4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line="293" w:lineRule="exact"/>
        <w:ind w:left="259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полученные</w:t>
      </w:r>
      <w:r>
        <w:rPr>
          <w:i/>
          <w:iCs/>
          <w:spacing w:val="10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10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0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повседневной</w:t>
      </w:r>
      <w:r>
        <w:rPr>
          <w:i/>
          <w:iCs/>
          <w:spacing w:val="10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</w:t>
      </w:r>
      <w:r>
        <w:rPr>
          <w:i/>
          <w:iCs/>
          <w:spacing w:val="10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0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обращении</w:t>
      </w:r>
      <w:r>
        <w:rPr>
          <w:i/>
          <w:iCs/>
          <w:spacing w:val="10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</w:p>
    <w:p w:rsidR="00A25F95" w:rsidRDefault="00A25F95" w:rsidP="00035083">
      <w:pPr>
        <w:spacing w:before="66"/>
        <w:ind w:left="1602" w:right="731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приборами и техническими устройствами (счетчик ионизирующих частиц, дозиметр),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сохранения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здоровья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соблюдения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 экологического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поведения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среде;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2"/>
        <w:ind w:left="259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соотносить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энергию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атомных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ядер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дефектом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массы;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4" w:line="237" w:lineRule="auto"/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приводить примеры влияния радиоактивных излучений на живые организмы;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принцип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дозиметра и различать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условия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использования;</w:t>
      </w:r>
    </w:p>
    <w:p w:rsidR="00A25F95" w:rsidRDefault="00A25F95" w:rsidP="005D0505">
      <w:pPr>
        <w:pStyle w:val="ListParagraph"/>
        <w:numPr>
          <w:ilvl w:val="2"/>
          <w:numId w:val="40"/>
        </w:numPr>
        <w:tabs>
          <w:tab w:val="left" w:pos="2596"/>
        </w:tabs>
        <w:spacing w:before="5" w:line="237" w:lineRule="auto"/>
        <w:ind w:right="727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 экологические проблемы, возникающие при использовании атомных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электростанций,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перспективы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управляемого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термоядерного синтеза.</w:t>
      </w:r>
    </w:p>
    <w:p w:rsidR="00A25F95" w:rsidRDefault="00A25F95" w:rsidP="00035083">
      <w:pPr>
        <w:pStyle w:val="Heading4"/>
        <w:spacing w:before="7" w:line="240" w:lineRule="auto"/>
        <w:ind w:right="6902"/>
      </w:pPr>
      <w:r>
        <w:t>Элементы астрономии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41"/>
        </w:numPr>
        <w:tabs>
          <w:tab w:val="left" w:pos="2423"/>
        </w:tabs>
        <w:spacing w:before="5" w:line="237" w:lineRule="auto"/>
        <w:ind w:right="733" w:firstLine="707"/>
        <w:jc w:val="left"/>
        <w:rPr>
          <w:rFonts w:ascii="Symbol" w:hAnsi="Symbol" w:cs="Symbol"/>
        </w:rPr>
      </w:pPr>
      <w:r>
        <w:rPr>
          <w:sz w:val="24"/>
          <w:szCs w:val="24"/>
        </w:rPr>
        <w:t>указывать названия планет Солнечной системы; различать основные признаки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суточного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вращения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звездного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Луны,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Солнца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планет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относительно звёзд;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2" w:line="237" w:lineRule="auto"/>
        <w:ind w:right="735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различия</w:t>
      </w:r>
      <w:r>
        <w:rPr>
          <w:spacing w:val="74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гелиоцентрической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геоцентрической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системами мира;</w:t>
      </w:r>
    </w:p>
    <w:p w:rsidR="00A25F95" w:rsidRDefault="00A25F95">
      <w:pPr>
        <w:jc w:val="both"/>
        <w:rPr>
          <w:sz w:val="24"/>
          <w:szCs w:val="24"/>
        </w:rPr>
      </w:pPr>
    </w:p>
    <w:p w:rsidR="00A25F95" w:rsidRDefault="00A25F95" w:rsidP="00035083">
      <w:pPr>
        <w:pStyle w:val="Heading4"/>
        <w:ind w:left="95"/>
        <w:jc w:val="left"/>
      </w:pPr>
      <w:r>
        <w:t xml:space="preserve">                                    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A25F95" w:rsidRPr="00480FA0" w:rsidRDefault="00A25F95" w:rsidP="00035083">
      <w:pPr>
        <w:pStyle w:val="Heading4"/>
        <w:numPr>
          <w:ilvl w:val="3"/>
          <w:numId w:val="75"/>
        </w:numPr>
        <w:jc w:val="left"/>
        <w:rPr>
          <w:b w:val="0"/>
          <w:bCs w:val="0"/>
        </w:rPr>
      </w:pPr>
      <w:r w:rsidRPr="00480FA0">
        <w:rPr>
          <w:b w:val="0"/>
          <w:bCs w:val="0"/>
        </w:rPr>
        <w:t>указывать</w:t>
      </w:r>
      <w:r w:rsidRPr="00480FA0">
        <w:rPr>
          <w:b w:val="0"/>
          <w:bCs w:val="0"/>
          <w:spacing w:val="53"/>
        </w:rPr>
        <w:t xml:space="preserve"> </w:t>
      </w:r>
      <w:r w:rsidRPr="00480FA0">
        <w:rPr>
          <w:b w:val="0"/>
          <w:bCs w:val="0"/>
        </w:rPr>
        <w:t>общие</w:t>
      </w:r>
      <w:r w:rsidRPr="00480FA0">
        <w:rPr>
          <w:b w:val="0"/>
          <w:bCs w:val="0"/>
          <w:spacing w:val="110"/>
        </w:rPr>
        <w:t xml:space="preserve"> </w:t>
      </w:r>
      <w:r w:rsidRPr="00480FA0">
        <w:rPr>
          <w:b w:val="0"/>
          <w:bCs w:val="0"/>
        </w:rPr>
        <w:t>свойства</w:t>
      </w:r>
      <w:r w:rsidRPr="00480FA0">
        <w:rPr>
          <w:b w:val="0"/>
          <w:bCs w:val="0"/>
          <w:spacing w:val="111"/>
        </w:rPr>
        <w:t xml:space="preserve"> </w:t>
      </w:r>
      <w:r w:rsidRPr="00480FA0">
        <w:rPr>
          <w:b w:val="0"/>
          <w:bCs w:val="0"/>
        </w:rPr>
        <w:t>и</w:t>
      </w:r>
      <w:r w:rsidRPr="00480FA0">
        <w:rPr>
          <w:b w:val="0"/>
          <w:bCs w:val="0"/>
          <w:spacing w:val="111"/>
        </w:rPr>
        <w:t xml:space="preserve"> </w:t>
      </w:r>
      <w:r w:rsidRPr="00480FA0">
        <w:rPr>
          <w:b w:val="0"/>
          <w:bCs w:val="0"/>
        </w:rPr>
        <w:t>отличия</w:t>
      </w:r>
      <w:r w:rsidRPr="00480FA0">
        <w:rPr>
          <w:b w:val="0"/>
          <w:bCs w:val="0"/>
          <w:spacing w:val="110"/>
        </w:rPr>
        <w:t xml:space="preserve"> </w:t>
      </w:r>
      <w:r w:rsidRPr="00480FA0">
        <w:rPr>
          <w:b w:val="0"/>
          <w:bCs w:val="0"/>
        </w:rPr>
        <w:t>планет</w:t>
      </w:r>
      <w:r w:rsidRPr="00480FA0">
        <w:rPr>
          <w:b w:val="0"/>
          <w:bCs w:val="0"/>
          <w:spacing w:val="111"/>
        </w:rPr>
        <w:t xml:space="preserve"> </w:t>
      </w:r>
      <w:r w:rsidRPr="00480FA0">
        <w:rPr>
          <w:b w:val="0"/>
          <w:bCs w:val="0"/>
        </w:rPr>
        <w:t>земной</w:t>
      </w:r>
      <w:r w:rsidRPr="00480FA0">
        <w:rPr>
          <w:b w:val="0"/>
          <w:bCs w:val="0"/>
          <w:spacing w:val="111"/>
        </w:rPr>
        <w:t xml:space="preserve"> </w:t>
      </w:r>
      <w:r w:rsidRPr="00480FA0">
        <w:rPr>
          <w:b w:val="0"/>
          <w:bCs w:val="0"/>
        </w:rPr>
        <w:t>группы</w:t>
      </w:r>
    </w:p>
    <w:p w:rsidR="00A25F95" w:rsidRDefault="00A25F95" w:rsidP="00480FA0">
      <w:pPr>
        <w:ind w:left="1602" w:right="728"/>
        <w:rPr>
          <w:sz w:val="24"/>
          <w:szCs w:val="24"/>
        </w:rPr>
      </w:pPr>
      <w:r w:rsidRPr="00480FA0">
        <w:rPr>
          <w:b/>
          <w:bCs/>
          <w:spacing w:val="113"/>
          <w:sz w:val="24"/>
          <w:szCs w:val="24"/>
        </w:rPr>
        <w:t xml:space="preserve"> </w:t>
      </w:r>
      <w:r w:rsidRPr="00480FA0">
        <w:rPr>
          <w:sz w:val="24"/>
          <w:szCs w:val="24"/>
        </w:rPr>
        <w:t>и</w:t>
      </w:r>
      <w:r w:rsidRPr="00480FA0">
        <w:rPr>
          <w:spacing w:val="111"/>
          <w:sz w:val="24"/>
          <w:szCs w:val="24"/>
        </w:rPr>
        <w:t xml:space="preserve"> </w:t>
      </w:r>
      <w:r w:rsidRPr="00480FA0">
        <w:rPr>
          <w:sz w:val="24"/>
          <w:szCs w:val="24"/>
        </w:rPr>
        <w:t>планет гигантов;</w:t>
      </w:r>
      <w:r w:rsidRPr="00480FA0">
        <w:rPr>
          <w:spacing w:val="23"/>
          <w:sz w:val="24"/>
          <w:szCs w:val="24"/>
        </w:rPr>
        <w:t xml:space="preserve"> </w:t>
      </w:r>
      <w:r w:rsidRPr="00480FA0">
        <w:rPr>
          <w:sz w:val="24"/>
          <w:szCs w:val="24"/>
        </w:rPr>
        <w:t>малых</w:t>
      </w:r>
      <w:r w:rsidRPr="00480FA0">
        <w:rPr>
          <w:spacing w:val="23"/>
          <w:sz w:val="24"/>
          <w:szCs w:val="24"/>
        </w:rPr>
        <w:t xml:space="preserve"> </w:t>
      </w:r>
      <w:r w:rsidRPr="00480FA0">
        <w:rPr>
          <w:sz w:val="24"/>
          <w:szCs w:val="24"/>
        </w:rPr>
        <w:t>тел</w:t>
      </w:r>
      <w:r w:rsidRPr="00480FA0">
        <w:rPr>
          <w:spacing w:val="27"/>
          <w:sz w:val="24"/>
          <w:szCs w:val="24"/>
        </w:rPr>
        <w:t xml:space="preserve"> </w:t>
      </w:r>
      <w:r w:rsidRPr="00480FA0">
        <w:rPr>
          <w:sz w:val="24"/>
          <w:szCs w:val="24"/>
        </w:rPr>
        <w:t>Солнечной</w:t>
      </w:r>
      <w:r w:rsidRPr="00480FA0">
        <w:rPr>
          <w:spacing w:val="24"/>
          <w:sz w:val="24"/>
          <w:szCs w:val="24"/>
        </w:rPr>
        <w:t xml:space="preserve"> </w:t>
      </w:r>
      <w:r w:rsidRPr="00480FA0">
        <w:rPr>
          <w:sz w:val="24"/>
          <w:szCs w:val="24"/>
        </w:rPr>
        <w:t>системы</w:t>
      </w:r>
      <w:r w:rsidRPr="00480FA0">
        <w:rPr>
          <w:spacing w:val="25"/>
          <w:sz w:val="24"/>
          <w:szCs w:val="24"/>
        </w:rPr>
        <w:t xml:space="preserve"> </w:t>
      </w:r>
      <w:r w:rsidRPr="00480FA0">
        <w:rPr>
          <w:sz w:val="24"/>
          <w:szCs w:val="24"/>
        </w:rPr>
        <w:t>и</w:t>
      </w:r>
      <w:r w:rsidRPr="00480FA0">
        <w:rPr>
          <w:spacing w:val="24"/>
          <w:sz w:val="24"/>
          <w:szCs w:val="24"/>
        </w:rPr>
        <w:t xml:space="preserve"> </w:t>
      </w:r>
      <w:r w:rsidRPr="00480FA0">
        <w:rPr>
          <w:sz w:val="24"/>
          <w:szCs w:val="24"/>
        </w:rPr>
        <w:t>больших</w:t>
      </w:r>
      <w:r w:rsidRPr="00480FA0">
        <w:rPr>
          <w:spacing w:val="23"/>
          <w:sz w:val="24"/>
          <w:szCs w:val="24"/>
        </w:rPr>
        <w:t xml:space="preserve"> </w:t>
      </w:r>
      <w:r w:rsidRPr="00480FA0">
        <w:rPr>
          <w:sz w:val="24"/>
          <w:szCs w:val="24"/>
        </w:rPr>
        <w:t>планет;</w:t>
      </w:r>
    </w:p>
    <w:p w:rsidR="00A25F95" w:rsidRPr="00480FA0" w:rsidRDefault="00A25F95" w:rsidP="00480FA0">
      <w:pPr>
        <w:ind w:left="1602" w:right="728"/>
        <w:rPr>
          <w:sz w:val="24"/>
          <w:szCs w:val="24"/>
        </w:rPr>
      </w:pPr>
      <w:r w:rsidRPr="00480FA0">
        <w:rPr>
          <w:spacing w:val="22"/>
          <w:sz w:val="24"/>
          <w:szCs w:val="24"/>
        </w:rPr>
        <w:t xml:space="preserve"> </w:t>
      </w:r>
      <w:r w:rsidRPr="00480FA0">
        <w:rPr>
          <w:sz w:val="24"/>
          <w:szCs w:val="24"/>
        </w:rPr>
        <w:t>пользоваться</w:t>
      </w:r>
      <w:r w:rsidRPr="00480FA0">
        <w:rPr>
          <w:spacing w:val="23"/>
          <w:sz w:val="24"/>
          <w:szCs w:val="24"/>
        </w:rPr>
        <w:t xml:space="preserve"> </w:t>
      </w:r>
      <w:r w:rsidRPr="00480FA0">
        <w:rPr>
          <w:sz w:val="24"/>
          <w:szCs w:val="24"/>
        </w:rPr>
        <w:t>картой</w:t>
      </w:r>
      <w:r w:rsidRPr="00480FA0">
        <w:rPr>
          <w:spacing w:val="-57"/>
          <w:sz w:val="24"/>
          <w:szCs w:val="24"/>
        </w:rPr>
        <w:t xml:space="preserve"> </w:t>
      </w:r>
      <w:r w:rsidRPr="00480FA0">
        <w:rPr>
          <w:sz w:val="24"/>
          <w:szCs w:val="24"/>
        </w:rPr>
        <w:t>звездного</w:t>
      </w:r>
      <w:r w:rsidRPr="00480FA0">
        <w:rPr>
          <w:spacing w:val="-1"/>
          <w:sz w:val="24"/>
          <w:szCs w:val="24"/>
        </w:rPr>
        <w:t xml:space="preserve"> </w:t>
      </w:r>
      <w:r w:rsidRPr="00480FA0">
        <w:rPr>
          <w:sz w:val="24"/>
          <w:szCs w:val="24"/>
        </w:rPr>
        <w:t>неба при наблюдениях</w:t>
      </w:r>
      <w:r w:rsidRPr="00480FA0">
        <w:rPr>
          <w:spacing w:val="-1"/>
          <w:sz w:val="24"/>
          <w:szCs w:val="24"/>
        </w:rPr>
        <w:t xml:space="preserve"> </w:t>
      </w:r>
      <w:r w:rsidRPr="00480FA0">
        <w:rPr>
          <w:sz w:val="24"/>
          <w:szCs w:val="24"/>
        </w:rPr>
        <w:t>звездного</w:t>
      </w:r>
      <w:r w:rsidRPr="00480FA0">
        <w:rPr>
          <w:spacing w:val="-1"/>
          <w:sz w:val="24"/>
          <w:szCs w:val="24"/>
        </w:rPr>
        <w:t xml:space="preserve"> </w:t>
      </w:r>
      <w:r w:rsidRPr="00480FA0">
        <w:rPr>
          <w:sz w:val="24"/>
          <w:szCs w:val="24"/>
        </w:rPr>
        <w:t>неба;</w:t>
      </w:r>
    </w:p>
    <w:p w:rsidR="00A25F95" w:rsidRPr="00480FA0" w:rsidRDefault="00A25F95" w:rsidP="00D621D0">
      <w:pPr>
        <w:pStyle w:val="ListParagraph"/>
        <w:numPr>
          <w:ilvl w:val="3"/>
          <w:numId w:val="75"/>
        </w:numPr>
        <w:tabs>
          <w:tab w:val="left" w:pos="2596"/>
        </w:tabs>
        <w:ind w:right="724"/>
        <w:jc w:val="left"/>
        <w:rPr>
          <w:rFonts w:ascii="Symbol" w:hAnsi="Symbol" w:cs="Symbol"/>
          <w:sz w:val="24"/>
          <w:szCs w:val="24"/>
        </w:rPr>
      </w:pPr>
      <w:r w:rsidRPr="00480FA0">
        <w:rPr>
          <w:sz w:val="24"/>
          <w:szCs w:val="24"/>
        </w:rPr>
        <w:t>различать</w:t>
      </w:r>
      <w:r w:rsidRPr="00480FA0">
        <w:rPr>
          <w:spacing w:val="13"/>
          <w:sz w:val="24"/>
          <w:szCs w:val="24"/>
        </w:rPr>
        <w:t xml:space="preserve"> </w:t>
      </w:r>
      <w:r w:rsidRPr="00480FA0">
        <w:rPr>
          <w:sz w:val="24"/>
          <w:szCs w:val="24"/>
        </w:rPr>
        <w:t>основные</w:t>
      </w:r>
      <w:r w:rsidRPr="00480FA0">
        <w:rPr>
          <w:spacing w:val="9"/>
          <w:sz w:val="24"/>
          <w:szCs w:val="24"/>
        </w:rPr>
        <w:t xml:space="preserve"> </w:t>
      </w:r>
      <w:r w:rsidRPr="00480FA0">
        <w:rPr>
          <w:sz w:val="24"/>
          <w:szCs w:val="24"/>
        </w:rPr>
        <w:t>характеристики</w:t>
      </w:r>
      <w:r w:rsidRPr="00480FA0">
        <w:rPr>
          <w:spacing w:val="13"/>
          <w:sz w:val="24"/>
          <w:szCs w:val="24"/>
        </w:rPr>
        <w:t xml:space="preserve"> </w:t>
      </w:r>
      <w:r w:rsidRPr="00480FA0">
        <w:rPr>
          <w:sz w:val="24"/>
          <w:szCs w:val="24"/>
        </w:rPr>
        <w:t>звезд</w:t>
      </w:r>
      <w:r w:rsidRPr="00480FA0">
        <w:rPr>
          <w:spacing w:val="13"/>
          <w:sz w:val="24"/>
          <w:szCs w:val="24"/>
        </w:rPr>
        <w:t xml:space="preserve"> </w:t>
      </w:r>
      <w:r w:rsidRPr="00480FA0">
        <w:rPr>
          <w:sz w:val="24"/>
          <w:szCs w:val="24"/>
        </w:rPr>
        <w:t>(размер,</w:t>
      </w:r>
      <w:r w:rsidRPr="00480FA0">
        <w:rPr>
          <w:spacing w:val="12"/>
          <w:sz w:val="24"/>
          <w:szCs w:val="24"/>
        </w:rPr>
        <w:t xml:space="preserve"> </w:t>
      </w:r>
      <w:r w:rsidRPr="00480FA0">
        <w:rPr>
          <w:sz w:val="24"/>
          <w:szCs w:val="24"/>
        </w:rPr>
        <w:t>цвет,</w:t>
      </w:r>
      <w:r w:rsidRPr="00480FA0">
        <w:rPr>
          <w:spacing w:val="12"/>
          <w:sz w:val="24"/>
          <w:szCs w:val="24"/>
        </w:rPr>
        <w:t xml:space="preserve"> </w:t>
      </w:r>
      <w:r w:rsidRPr="00480FA0">
        <w:rPr>
          <w:sz w:val="24"/>
          <w:szCs w:val="24"/>
        </w:rPr>
        <w:t>температура)</w:t>
      </w:r>
      <w:r w:rsidRPr="00480FA0">
        <w:rPr>
          <w:spacing w:val="-57"/>
          <w:sz w:val="24"/>
          <w:szCs w:val="24"/>
        </w:rPr>
        <w:t xml:space="preserve"> </w:t>
      </w:r>
      <w:r w:rsidRPr="00480FA0">
        <w:rPr>
          <w:sz w:val="24"/>
          <w:szCs w:val="24"/>
        </w:rPr>
        <w:t>соотносить</w:t>
      </w:r>
      <w:r w:rsidRPr="00480FA0">
        <w:rPr>
          <w:spacing w:val="-1"/>
          <w:sz w:val="24"/>
          <w:szCs w:val="24"/>
        </w:rPr>
        <w:t xml:space="preserve"> </w:t>
      </w:r>
      <w:r w:rsidRPr="00480FA0">
        <w:rPr>
          <w:sz w:val="24"/>
          <w:szCs w:val="24"/>
        </w:rPr>
        <w:t>цвет</w:t>
      </w:r>
      <w:r w:rsidRPr="00480FA0">
        <w:rPr>
          <w:spacing w:val="-1"/>
          <w:sz w:val="24"/>
          <w:szCs w:val="24"/>
        </w:rPr>
        <w:t xml:space="preserve"> </w:t>
      </w:r>
      <w:r w:rsidRPr="00480FA0">
        <w:rPr>
          <w:sz w:val="24"/>
          <w:szCs w:val="24"/>
        </w:rPr>
        <w:t>звезды с</w:t>
      </w:r>
      <w:r w:rsidRPr="00480FA0">
        <w:rPr>
          <w:spacing w:val="-1"/>
          <w:sz w:val="24"/>
          <w:szCs w:val="24"/>
        </w:rPr>
        <w:t xml:space="preserve"> </w:t>
      </w:r>
      <w:r w:rsidRPr="00480FA0">
        <w:rPr>
          <w:sz w:val="24"/>
          <w:szCs w:val="24"/>
        </w:rPr>
        <w:t>ее</w:t>
      </w:r>
      <w:r w:rsidRPr="00480FA0">
        <w:rPr>
          <w:spacing w:val="-1"/>
          <w:sz w:val="24"/>
          <w:szCs w:val="24"/>
        </w:rPr>
        <w:t xml:space="preserve"> </w:t>
      </w:r>
      <w:r w:rsidRPr="00480FA0">
        <w:rPr>
          <w:sz w:val="24"/>
          <w:szCs w:val="24"/>
        </w:rPr>
        <w:t>температурой;</w:t>
      </w:r>
    </w:p>
    <w:p w:rsidR="00A25F95" w:rsidRPr="00480FA0" w:rsidRDefault="00A25F95" w:rsidP="00D621D0">
      <w:pPr>
        <w:pStyle w:val="ListParagraph"/>
        <w:numPr>
          <w:ilvl w:val="3"/>
          <w:numId w:val="75"/>
        </w:numPr>
        <w:tabs>
          <w:tab w:val="left" w:pos="2596"/>
        </w:tabs>
        <w:jc w:val="left"/>
        <w:rPr>
          <w:rFonts w:ascii="Symbol" w:hAnsi="Symbol" w:cs="Symbol"/>
          <w:sz w:val="24"/>
          <w:szCs w:val="24"/>
        </w:rPr>
      </w:pPr>
      <w:r w:rsidRPr="00480FA0">
        <w:rPr>
          <w:sz w:val="24"/>
          <w:szCs w:val="24"/>
        </w:rPr>
        <w:t>различать</w:t>
      </w:r>
      <w:r w:rsidRPr="00480FA0">
        <w:rPr>
          <w:spacing w:val="-4"/>
          <w:sz w:val="24"/>
          <w:szCs w:val="24"/>
        </w:rPr>
        <w:t xml:space="preserve"> </w:t>
      </w:r>
      <w:r w:rsidRPr="00480FA0">
        <w:rPr>
          <w:sz w:val="24"/>
          <w:szCs w:val="24"/>
        </w:rPr>
        <w:t>гипотезы</w:t>
      </w:r>
      <w:r w:rsidRPr="00480FA0">
        <w:rPr>
          <w:spacing w:val="-3"/>
          <w:sz w:val="24"/>
          <w:szCs w:val="24"/>
        </w:rPr>
        <w:t xml:space="preserve"> </w:t>
      </w:r>
      <w:r w:rsidRPr="00480FA0">
        <w:rPr>
          <w:sz w:val="24"/>
          <w:szCs w:val="24"/>
        </w:rPr>
        <w:t>о</w:t>
      </w:r>
      <w:r w:rsidRPr="00480FA0">
        <w:rPr>
          <w:spacing w:val="-6"/>
          <w:sz w:val="24"/>
          <w:szCs w:val="24"/>
        </w:rPr>
        <w:t xml:space="preserve"> </w:t>
      </w:r>
      <w:r w:rsidRPr="00480FA0">
        <w:rPr>
          <w:sz w:val="24"/>
          <w:szCs w:val="24"/>
        </w:rPr>
        <w:t>происхождении</w:t>
      </w:r>
      <w:r w:rsidRPr="00480FA0">
        <w:rPr>
          <w:spacing w:val="-3"/>
          <w:sz w:val="24"/>
          <w:szCs w:val="24"/>
        </w:rPr>
        <w:t xml:space="preserve"> </w:t>
      </w:r>
      <w:r w:rsidRPr="00480FA0">
        <w:rPr>
          <w:sz w:val="24"/>
          <w:szCs w:val="24"/>
        </w:rPr>
        <w:t>Солнечной</w:t>
      </w:r>
      <w:r w:rsidRPr="00480FA0">
        <w:rPr>
          <w:spacing w:val="-3"/>
          <w:sz w:val="24"/>
          <w:szCs w:val="24"/>
        </w:rPr>
        <w:t xml:space="preserve"> </w:t>
      </w:r>
      <w:r w:rsidRPr="00480FA0">
        <w:rPr>
          <w:sz w:val="24"/>
          <w:szCs w:val="24"/>
        </w:rPr>
        <w:t>системы.</w:t>
      </w:r>
    </w:p>
    <w:p w:rsidR="00A25F95" w:rsidRPr="00480FA0" w:rsidRDefault="00A25F95" w:rsidP="00D621D0">
      <w:pPr>
        <w:pStyle w:val="Heading4"/>
        <w:ind w:left="2683"/>
        <w:jc w:val="left"/>
        <w:rPr>
          <w:b w:val="0"/>
          <w:bCs w:val="0"/>
        </w:rPr>
      </w:pPr>
    </w:p>
    <w:p w:rsidR="00A25F95" w:rsidRDefault="00A25F95" w:rsidP="005D0505">
      <w:pPr>
        <w:pStyle w:val="ListParagraph"/>
        <w:numPr>
          <w:ilvl w:val="3"/>
          <w:numId w:val="64"/>
        </w:numPr>
        <w:tabs>
          <w:tab w:val="left" w:pos="2503"/>
        </w:tabs>
        <w:spacing w:line="275" w:lineRule="exact"/>
        <w:ind w:left="2502" w:hanging="901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Биология</w:t>
      </w:r>
    </w:p>
    <w:p w:rsidR="00A25F95" w:rsidRDefault="00A25F95" w:rsidP="00480FA0">
      <w:pPr>
        <w:pStyle w:val="Heading4"/>
        <w:spacing w:line="272" w:lineRule="exact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школе:</w:t>
      </w:r>
    </w:p>
    <w:p w:rsidR="00A25F95" w:rsidRDefault="00A25F95" w:rsidP="00480FA0">
      <w:pPr>
        <w:pStyle w:val="BodyText"/>
        <w:ind w:right="729"/>
      </w:pPr>
      <w:r>
        <w:t>Выпускник</w:t>
      </w:r>
      <w:r>
        <w:rPr>
          <w:spacing w:val="1"/>
        </w:rPr>
        <w:t xml:space="preserve"> </w:t>
      </w:r>
      <w:r>
        <w:rPr>
          <w:b/>
          <w:bCs/>
        </w:rPr>
        <w:t>научится</w:t>
      </w:r>
      <w:r>
        <w:rPr>
          <w:b/>
          <w:bCs/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распознания</w:t>
      </w:r>
      <w:r>
        <w:rPr>
          <w:spacing w:val="-57"/>
        </w:rPr>
        <w:t xml:space="preserve"> </w:t>
      </w:r>
      <w:r>
        <w:t>биологических проблем; давать научное объяснение биологическим фактам, процессам,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закономерностям,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наблюдения за живыми объектами, собственным организмом; описывать 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результаты.</w:t>
      </w:r>
    </w:p>
    <w:p w:rsidR="00A25F95" w:rsidRDefault="00A25F95" w:rsidP="00480FA0">
      <w:pPr>
        <w:pStyle w:val="BodyText"/>
        <w:ind w:right="726"/>
      </w:pPr>
      <w:r>
        <w:t>Выпускник</w:t>
      </w:r>
      <w:r>
        <w:rPr>
          <w:spacing w:val="1"/>
        </w:rPr>
        <w:t xml:space="preserve"> </w:t>
      </w:r>
      <w:r>
        <w:rPr>
          <w:b/>
          <w:bCs/>
        </w:rPr>
        <w:t>овладеет</w:t>
      </w:r>
      <w:r>
        <w:rPr>
          <w:b/>
          <w:bCs/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-3"/>
        </w:rPr>
        <w:t xml:space="preserve"> </w:t>
      </w:r>
      <w:r>
        <w:t>значение;</w:t>
      </w:r>
      <w:r>
        <w:rPr>
          <w:spacing w:val="-1"/>
        </w:rPr>
        <w:t xml:space="preserve"> </w:t>
      </w:r>
      <w:r>
        <w:t>сведениями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становления</w:t>
      </w:r>
      <w:r>
        <w:rPr>
          <w:spacing w:val="-5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науки.</w:t>
      </w:r>
    </w:p>
    <w:p w:rsidR="00A25F95" w:rsidRDefault="00A25F95" w:rsidP="00480FA0">
      <w:pPr>
        <w:pStyle w:val="BodyText"/>
        <w:ind w:right="723"/>
      </w:pPr>
      <w:r>
        <w:t>Выпускник</w:t>
      </w:r>
      <w:r>
        <w:rPr>
          <w:spacing w:val="1"/>
        </w:rPr>
        <w:t xml:space="preserve"> </w:t>
      </w:r>
      <w:r>
        <w:rPr>
          <w:b/>
          <w:bCs/>
        </w:rPr>
        <w:t>освоит</w:t>
      </w:r>
      <w:r>
        <w:rPr>
          <w:b/>
          <w:bCs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 животных, ухода за ними; проведения наблюдений за состоянием собственного</w:t>
      </w:r>
      <w:r>
        <w:rPr>
          <w:spacing w:val="-57"/>
        </w:rPr>
        <w:t xml:space="preserve"> </w:t>
      </w:r>
      <w:r>
        <w:t>организма;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инструментами.</w:t>
      </w:r>
    </w:p>
    <w:p w:rsidR="00A25F95" w:rsidRDefault="00A25F95" w:rsidP="00480FA0">
      <w:pPr>
        <w:pStyle w:val="BodyText"/>
        <w:ind w:right="731"/>
      </w:pPr>
      <w:r>
        <w:t xml:space="preserve">Выпускник </w:t>
      </w:r>
      <w:r>
        <w:rPr>
          <w:b/>
          <w:bCs/>
        </w:rPr>
        <w:t xml:space="preserve">приобретет </w:t>
      </w:r>
      <w:r>
        <w:t>навыки использования научно-популярной литературы 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носителях),</w:t>
      </w:r>
      <w:r>
        <w:rPr>
          <w:spacing w:val="1"/>
        </w:rPr>
        <w:t xml:space="preserve"> </w:t>
      </w:r>
      <w:r>
        <w:t>ресурсов</w:t>
      </w:r>
      <w:r>
        <w:rPr>
          <w:spacing w:val="-57"/>
        </w:rPr>
        <w:t xml:space="preserve"> </w:t>
      </w:r>
      <w:r>
        <w:t>Интернета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A25F95" w:rsidRDefault="00A25F95" w:rsidP="00480FA0">
      <w:pPr>
        <w:pStyle w:val="Heading4"/>
        <w:spacing w:before="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37" w:lineRule="auto"/>
        <w:ind w:right="732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осознанно использовать знания основных правил поведения в природе и основ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здорового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образа жизни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быту;</w:t>
      </w:r>
    </w:p>
    <w:p w:rsidR="00A25F95" w:rsidRPr="00A2532D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4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выбирать целевые и смысловые установки в своих действиях и поступках 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 живой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природе, здоровью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своему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и окружающих; 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8"/>
        <w:ind w:right="726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ориентироваться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познавательных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ценностей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воспринимать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научно-популярной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массовой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Интернет-ресурсах,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критически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анализируя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содержание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данные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источнике информации;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29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создавать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нескольких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сопровождать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выступление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презентацией,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учитывая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аудитории сверстников.</w:t>
      </w:r>
    </w:p>
    <w:p w:rsidR="00A25F95" w:rsidRDefault="00A25F95" w:rsidP="00480FA0">
      <w:pPr>
        <w:pStyle w:val="Heading4"/>
        <w:spacing w:before="8" w:line="240" w:lineRule="auto"/>
        <w:ind w:right="6963"/>
      </w:pPr>
      <w:r>
        <w:t>Живые организмы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выделять существенные признаки биологических объектов (клеток и организмов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растений,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животных,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грибов,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бактерий)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характерных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живых организмов;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аргументировать,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доказательства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таксонов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растений,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животных, грибов и бактерий;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аргументировать,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доказательства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растений,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животных,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грибов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бактерий;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классификацию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(растений,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животных,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бактерий,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грибов)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группе;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раскрывать роль биологии в практической деятельности людей; роль 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 человека;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5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происхождения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эволюции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растений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животных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примерах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сопоставления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0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приспособленности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обитания;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0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внешнему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схемам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изображения,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отличительные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объектов;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(растения,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животные,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бактерии,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грибы),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делать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умозаключения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сравнения;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устанавливать взаимосвязи между особенностями строения и функциями клеток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тканей, органов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систем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наблюдать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биологические объекты и процессы; ставить биологические эксперименты и объяснять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природе;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природе;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выращивания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размножения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растений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домашних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животных,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ухода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ними;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соблюдать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кабинете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биологии.</w:t>
      </w:r>
    </w:p>
    <w:p w:rsidR="00A25F95" w:rsidRDefault="00A25F95" w:rsidP="00480FA0">
      <w:pPr>
        <w:pStyle w:val="Heading4"/>
        <w:spacing w:before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37" w:lineRule="auto"/>
        <w:ind w:right="724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находить информацию о растениях, животных грибах и бактериях в научно-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популярной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словарях,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справочниках,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Интернет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ресурсе,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оценивать ее,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переводить из одной формы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другую;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7" w:line="237" w:lineRule="auto"/>
        <w:ind w:right="729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основам исследовательской и проектной деятельности по изучению организмов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 царств живой природы, включая умения формулировать задачи, представлять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работу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 защиту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защищать ее.</w:t>
      </w:r>
    </w:p>
    <w:p w:rsidR="00A25F95" w:rsidRPr="0045621F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/>
        <w:ind w:right="730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оказания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отравлении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ядовитыми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грибами,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ядовитыми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растениями,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укусах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животных;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определителями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растений;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размножения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выращивания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растений,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уходом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домашними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животными; 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8"/>
        <w:ind w:right="730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ориентироваться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моральных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ценностей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объектам живой природы (признание высокой ценности жизни во всех ее проявлениях,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экологическое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сознание,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эмоционально-ценностное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объектам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природы);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2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осознанно использовать знания основных правил поведения в природе; выбирать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целевые и смысловые установки в своих действиях и поступках по отношению к живой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/>
        <w:ind w:right="725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создавать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растениях,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животных,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бактерия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грибах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нескольких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сопровождать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выступление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презентацией,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учитывая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аудитории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сверстников;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ind w:right="728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работать в группе сверстников при решении познавательных задач связанных 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изучением особенностей строения и жизнедеятельности растений, животных, грибов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бактерий, планировать совместную деятельность, учитывать мнение окружающих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адекватно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 собственный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вклад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группы.</w:t>
      </w:r>
    </w:p>
    <w:p w:rsidR="00A25F95" w:rsidRDefault="00A25F95" w:rsidP="00480FA0">
      <w:pPr>
        <w:pStyle w:val="Heading4"/>
        <w:spacing w:before="1" w:line="240" w:lineRule="auto"/>
        <w:ind w:right="6854"/>
      </w:pPr>
      <w:r>
        <w:t>Человек и его здоровье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37" w:lineRule="auto"/>
        <w:ind w:right="72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выделять существенные признаки биологических объектов (животных клеток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тканей, органов и систем органов человека) и процессов жизнедеятельности, характерных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организма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7" w:line="237" w:lineRule="auto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аргументировать,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доказательства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среды, родства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животными;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аргументировать,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доказательства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отличий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животных;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аргументировать,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доказательства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профилактики заболеваний, травматизма, стрессов, вредных привычек, нарушения осанки,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зрения,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слуха, инфекционных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простудных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заболеваний;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7" w:line="237" w:lineRule="auto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эволюцию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разумный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сопоставления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материальных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артефактов;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наследственных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заболеваний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наследственности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изменчивости,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присущей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человеку;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внешнему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схемам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(клетки,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ткани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органов)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изображения,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отличительные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признаки биологических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объектов;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сравнивать биологические объекты (клетки, ткани, органы, системы органов),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 жизнедеятельности (питание, дыхание, обмен веществ, выделение и др.); делать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умозаключения 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сравнения;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7" w:line="237" w:lineRule="auto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устанавливать взаимосвязи между особенностями строения и функциями клеток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тканей, органов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систем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/>
        <w:ind w:right="72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наблюдать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биологические объекты и процессы; проводить исследования с организмом человека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результаты;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 w:line="237" w:lineRule="auto"/>
        <w:ind w:right="72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рациональной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отдыха;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влияние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факторов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риска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здоровье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соблюдать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кабинете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биологии.</w:t>
      </w:r>
    </w:p>
    <w:p w:rsidR="00A25F95" w:rsidRDefault="00A25F95" w:rsidP="00480FA0">
      <w:pPr>
        <w:pStyle w:val="Heading4"/>
        <w:spacing w:before="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37" w:lineRule="auto"/>
        <w:ind w:right="729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объяснять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необходимость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приемов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оказании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первой доврачебной помощи при отравлениях, ожогах, обморожениях, травмах, спасении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утопающего,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кровотечениях;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8"/>
        <w:ind w:right="724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находить информацию о строении и жизнедеятельности человека в научно-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популярной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словарях,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справочниках,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Интернет-ресурсе,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оценивать ее,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переводить из одной формы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другую;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1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ориентироваться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моральных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ценностей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собственному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здоровью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здоровью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людей;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7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находить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учебной,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научно-популярной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Интернет-ресурсах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организме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оформлять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сообщений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докладов;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4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 и оценивать целевые и смысловые установки в своих действиях 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поступках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здоровью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своему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окружающих;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факторов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риска на здоровье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человека.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7" w:line="237" w:lineRule="auto"/>
        <w:ind w:right="730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создавать собственные письменные и устные сообщения об организме человека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его жизнедеятельности на основе нескольких источников информации, сопровождать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выступление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презентацией,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учитывая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аудитории сверстников;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6"/>
        <w:ind w:right="732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работать в группе сверстников при решении познавательных задач связанных 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особенностями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жизнедеятельности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организма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планировать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совместную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деятельность,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учитывать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адекватно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собственный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вклад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деятельность группы.</w:t>
      </w:r>
    </w:p>
    <w:p w:rsidR="00A25F95" w:rsidRDefault="00A25F95" w:rsidP="00480FA0">
      <w:pPr>
        <w:pStyle w:val="BodyText"/>
        <w:spacing w:before="1"/>
        <w:ind w:left="0" w:firstLine="0"/>
        <w:jc w:val="left"/>
        <w:rPr>
          <w:i/>
          <w:iCs/>
        </w:rPr>
      </w:pPr>
    </w:p>
    <w:p w:rsidR="00A25F95" w:rsidRDefault="00A25F95" w:rsidP="00480FA0">
      <w:pPr>
        <w:pStyle w:val="Heading4"/>
        <w:spacing w:line="240" w:lineRule="auto"/>
        <w:ind w:right="5131"/>
      </w:pPr>
      <w:r>
        <w:t>Общие биологические закономерности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выделять существенные признаки биологических объектов (вида, экосистемы,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биосферы)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процессов, характерных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 сообществ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живых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организмов;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37" w:lineRule="auto"/>
        <w:ind w:right="725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аргументировать,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доказательства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аргументировать, приводить доказательства зависимости здоровья человека 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окружающей среды;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классификацию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определенной систематической группе;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людей;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 сохранения биосферы;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" w:line="237" w:lineRule="auto"/>
        <w:ind w:right="72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происхождения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эволюции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сопоставления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особенностей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строения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функционирования;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механизмы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наследственности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изменчивости,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возникновения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приспособленности,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видообразования;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внешнему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схемам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изображения,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выявляя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отличительные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объектов;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сравнивать биологические объекты, процессы; делать выводы и умозаключения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сравнения;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функциями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систем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2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наблюдать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биологические объекты и процессы; ставить биологические эксперименты и объяснять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знать и аргументировать основные правила поведения в природе; 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оценивать последствия 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природе;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выращивания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размножения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растений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домашних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животных,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ухода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ними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агроценозах;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8"/>
        <w:ind w:right="72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научно-популярной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Интернет-ресурсах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информацию о живой природе, оформлять ее в виде письменных сообщений, докладов,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рефератов;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соблюдать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кабинете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биологии.</w:t>
      </w:r>
    </w:p>
    <w:p w:rsidR="00A25F95" w:rsidRDefault="00A25F95" w:rsidP="00480FA0">
      <w:pPr>
        <w:pStyle w:val="Heading4"/>
        <w:spacing w:before="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37" w:lineRule="auto"/>
        <w:ind w:right="729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экологические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возникающие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условиях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нерационального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природопользования,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3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 и оценивать целевые и смысловые установки в своих действиях 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поступках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здоровью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своему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окружающих,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факторов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риска на здоровье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7" w:line="237" w:lineRule="auto"/>
        <w:ind w:right="723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находить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вопросам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научно-популярной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специализированных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словарях,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справочниках,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Интернет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ресурсах,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анализировать 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 ее,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переводить из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одной формы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другую;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6"/>
        <w:ind w:right="719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ориентироваться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моральных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ценностей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объектам живой природы, собственному здоровью и здоровью других людей (признание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высокой ценности жизни во всех ее проявлениях, экологическое сознание, эмоционально-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ценностное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 объектам живой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природы);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ind w:right="726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создавать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области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охраны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нескольких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сопровождать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выступление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презентацией,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учитывая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аудитории сверстников;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ind w:right="729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работать в группе сверстников при решении познавательных задач связанных 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теоретическими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области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молекулярной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биологии,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генетики, экологии, биотехнологии, медицины и охраны окружающей среды, планировать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совместную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деятельность,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учитывать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адекватно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собственный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вклад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деятельность группы.</w:t>
      </w:r>
    </w:p>
    <w:p w:rsidR="00A25F95" w:rsidRDefault="00A25F95" w:rsidP="005D0505">
      <w:pPr>
        <w:pStyle w:val="ListParagraph"/>
        <w:numPr>
          <w:ilvl w:val="3"/>
          <w:numId w:val="64"/>
        </w:numPr>
        <w:tabs>
          <w:tab w:val="left" w:pos="2503"/>
        </w:tabs>
        <w:spacing w:before="180" w:line="275" w:lineRule="exact"/>
        <w:ind w:left="2502" w:hanging="901"/>
        <w:jc w:val="lef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Химия</w:t>
      </w:r>
    </w:p>
    <w:p w:rsidR="00A25F95" w:rsidRDefault="00A25F95" w:rsidP="00480FA0">
      <w:pPr>
        <w:pStyle w:val="Heading4"/>
        <w:spacing w:line="273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  <w:tab w:val="left" w:pos="4569"/>
          <w:tab w:val="left" w:pos="5847"/>
          <w:tab w:val="left" w:pos="6909"/>
          <w:tab w:val="left" w:pos="8218"/>
          <w:tab w:val="left" w:pos="9821"/>
        </w:tabs>
        <w:spacing w:before="1" w:line="237" w:lineRule="auto"/>
        <w:ind w:right="731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z w:val="24"/>
          <w:szCs w:val="24"/>
        </w:rPr>
        <w:tab/>
        <w:t>основные</w:t>
      </w:r>
      <w:r>
        <w:rPr>
          <w:sz w:val="24"/>
          <w:szCs w:val="24"/>
        </w:rPr>
        <w:tab/>
        <w:t>методы</w:t>
      </w:r>
      <w:r>
        <w:rPr>
          <w:sz w:val="24"/>
          <w:szCs w:val="24"/>
        </w:rPr>
        <w:tab/>
        <w:t>познания:</w:t>
      </w:r>
      <w:r>
        <w:rPr>
          <w:sz w:val="24"/>
          <w:szCs w:val="24"/>
        </w:rPr>
        <w:tab/>
        <w:t>наблюдение,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измерение,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эксперимент;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5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твердых,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жидких,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газообразных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веществ,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выделяя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существенные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признаки;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  <w:tab w:val="left" w:pos="4000"/>
          <w:tab w:val="left" w:pos="4885"/>
          <w:tab w:val="left" w:pos="6126"/>
          <w:tab w:val="left" w:pos="7590"/>
          <w:tab w:val="left" w:pos="8685"/>
          <w:tab w:val="left" w:pos="9705"/>
        </w:tabs>
        <w:spacing w:before="2" w:line="292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z w:val="24"/>
          <w:szCs w:val="24"/>
        </w:rPr>
        <w:tab/>
        <w:t>смысл</w:t>
      </w:r>
      <w:r>
        <w:rPr>
          <w:sz w:val="24"/>
          <w:szCs w:val="24"/>
        </w:rPr>
        <w:tab/>
        <w:t>основных</w:t>
      </w:r>
      <w:r>
        <w:rPr>
          <w:sz w:val="24"/>
          <w:szCs w:val="24"/>
        </w:rPr>
        <w:tab/>
        <w:t>химических</w:t>
      </w:r>
      <w:r>
        <w:rPr>
          <w:sz w:val="24"/>
          <w:szCs w:val="24"/>
        </w:rPr>
        <w:tab/>
        <w:t>понятий</w:t>
      </w:r>
      <w:r>
        <w:rPr>
          <w:sz w:val="24"/>
          <w:szCs w:val="24"/>
        </w:rPr>
        <w:tab/>
        <w:t>«атом»,</w:t>
      </w:r>
      <w:r>
        <w:rPr>
          <w:sz w:val="24"/>
          <w:szCs w:val="24"/>
        </w:rPr>
        <w:tab/>
        <w:t>«молекула»,</w:t>
      </w:r>
    </w:p>
    <w:p w:rsidR="00A25F95" w:rsidRDefault="00A25F95" w:rsidP="00480FA0">
      <w:pPr>
        <w:pStyle w:val="BodyText"/>
        <w:tabs>
          <w:tab w:val="left" w:pos="3168"/>
          <w:tab w:val="left" w:pos="4386"/>
          <w:tab w:val="left" w:pos="5516"/>
          <w:tab w:val="left" w:pos="6870"/>
          <w:tab w:val="left" w:pos="8067"/>
          <w:tab w:val="left" w:pos="9417"/>
        </w:tabs>
        <w:spacing w:line="274" w:lineRule="exact"/>
        <w:ind w:firstLine="0"/>
        <w:jc w:val="left"/>
      </w:pPr>
      <w:r>
        <w:t>«химический</w:t>
      </w:r>
      <w:r>
        <w:tab/>
        <w:t>элемент»,</w:t>
      </w:r>
      <w:r>
        <w:tab/>
        <w:t>«простое</w:t>
      </w:r>
      <w:r>
        <w:tab/>
        <w:t>вещество»,</w:t>
      </w:r>
      <w:r>
        <w:tab/>
        <w:t>«сложное</w:t>
      </w:r>
      <w:r>
        <w:tab/>
        <w:t>вещество»,</w:t>
      </w:r>
      <w:r>
        <w:tab/>
        <w:t>«валентность»,</w:t>
      </w:r>
    </w:p>
    <w:p w:rsidR="00A25F95" w:rsidRDefault="00A25F95" w:rsidP="00480FA0">
      <w:pPr>
        <w:pStyle w:val="BodyText"/>
        <w:ind w:firstLine="0"/>
        <w:jc w:val="left"/>
      </w:pPr>
      <w:r>
        <w:t>«химическая</w:t>
      </w:r>
      <w:r>
        <w:rPr>
          <w:spacing w:val="-4"/>
        </w:rPr>
        <w:t xml:space="preserve"> </w:t>
      </w:r>
      <w:r>
        <w:t>реакция»,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знаковую</w:t>
      </w:r>
      <w:r>
        <w:rPr>
          <w:spacing w:val="-4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химии;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/>
        <w:ind w:right="727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законов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массы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веществ,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постоянства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состава,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атомно-молекулярной теории;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химические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явления;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называть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химические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элементы;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состав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формулам;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валентность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атома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элемента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соединениях;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тип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реакций;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называть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протекания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реакций;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 w:line="237" w:lineRule="auto"/>
        <w:ind w:right="733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признаки,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свидетельствующие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протекании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химической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реакции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выполнении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химического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опыта;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формулы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бинарных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соединений;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уравнения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реакций;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4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безопасной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опытов;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8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лабораторным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оборудованием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посудой;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вычислять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относительную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молекулярную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молярную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массы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веществ;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вычислять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массовую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долю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химического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элемента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формуле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соединения;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37" w:lineRule="auto"/>
        <w:ind w:right="726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вычислять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количество,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объем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массу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вещества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количеству,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объему,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массе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реагентов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продуктов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реакции;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1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 физические и химические свойства простых веществ: кислорода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водорода;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получать,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собирать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кислород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водород;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опытным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путем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газообразные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вещества: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кислород,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водород;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закона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Авогадро;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понятий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«тепловой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эффект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реакции»,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«молярный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объем»;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химические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воды;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понятия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«раствор»;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вычислять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массовую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долю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растворенного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вещества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растворе;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приготовлять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растворы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определенной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массовой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долей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растворенного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вещества;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называть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соединения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классов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неорганических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веществ;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  <w:tab w:val="left" w:pos="4520"/>
          <w:tab w:val="left" w:pos="5949"/>
          <w:tab w:val="left" w:pos="6326"/>
          <w:tab w:val="left" w:pos="7785"/>
          <w:tab w:val="left" w:pos="8928"/>
          <w:tab w:val="left" w:pos="10171"/>
        </w:tabs>
        <w:spacing w:before="2" w:line="237" w:lineRule="auto"/>
        <w:ind w:right="724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z w:val="24"/>
          <w:szCs w:val="24"/>
        </w:rPr>
        <w:tab/>
        <w:t>физические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химические</w:t>
      </w:r>
      <w:r>
        <w:rPr>
          <w:sz w:val="24"/>
          <w:szCs w:val="24"/>
        </w:rPr>
        <w:tab/>
        <w:t>свойства</w:t>
      </w:r>
      <w:r>
        <w:rPr>
          <w:sz w:val="24"/>
          <w:szCs w:val="24"/>
        </w:rPr>
        <w:tab/>
        <w:t>основных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классов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веществ: оксидов,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кислот,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оснований,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солей;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определенному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классу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соединений;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формулы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неорганических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соединений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классов;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27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опыты,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подтверждающие  химические  свойства  изученных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25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путем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растворы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кислот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щелочей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окраски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индикатора;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классами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неорганических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соединений;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Периодического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закона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Д.И.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Менделеева;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25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атомного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(порядкового)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номера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элемента,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номеров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группы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 периода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периодической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системе Д.И.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Менделеева;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27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строения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атомов,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свойств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малых периодов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главных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подгрупп;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3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химические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(от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водорода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кальция)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периодической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Д.И.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Менделеева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строения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атомов;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22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схемы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атомов первых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периодической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Д.И.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Менделеева;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понятий: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«химическая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связь»,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«электроотрицательность»;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  <w:tab w:val="left" w:pos="4588"/>
          <w:tab w:val="left" w:pos="6171"/>
          <w:tab w:val="left" w:pos="7691"/>
          <w:tab w:val="left" w:pos="8796"/>
          <w:tab w:val="left" w:pos="9948"/>
          <w:tab w:val="left" w:pos="10490"/>
        </w:tabs>
        <w:spacing w:before="2" w:line="237" w:lineRule="auto"/>
        <w:ind w:right="721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z w:val="24"/>
          <w:szCs w:val="24"/>
        </w:rPr>
        <w:tab/>
        <w:t>зависимость</w:t>
      </w:r>
      <w:r>
        <w:rPr>
          <w:sz w:val="24"/>
          <w:szCs w:val="24"/>
        </w:rPr>
        <w:tab/>
        <w:t>физических</w:t>
      </w:r>
      <w:r>
        <w:rPr>
          <w:sz w:val="24"/>
          <w:szCs w:val="24"/>
        </w:rPr>
        <w:tab/>
        <w:t>свойств</w:t>
      </w:r>
      <w:r>
        <w:rPr>
          <w:sz w:val="24"/>
          <w:szCs w:val="24"/>
        </w:rPr>
        <w:tab/>
        <w:t>веществ</w:t>
      </w:r>
      <w:r>
        <w:rPr>
          <w:sz w:val="24"/>
          <w:szCs w:val="24"/>
        </w:rPr>
        <w:tab/>
        <w:t>от</w:t>
      </w:r>
      <w:r>
        <w:rPr>
          <w:sz w:val="24"/>
          <w:szCs w:val="24"/>
        </w:rPr>
        <w:tab/>
        <w:t>типа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кристаллической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решетки;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химической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неорганических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соединениях;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25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изображать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схемы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молекул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веществ, образованных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связей;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  <w:tab w:val="left" w:pos="4012"/>
          <w:tab w:val="left" w:pos="4907"/>
          <w:tab w:val="left" w:pos="6014"/>
          <w:tab w:val="left" w:pos="6940"/>
          <w:tab w:val="left" w:pos="8195"/>
          <w:tab w:val="left" w:pos="9360"/>
        </w:tabs>
        <w:spacing w:before="2" w:line="292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z w:val="24"/>
          <w:szCs w:val="24"/>
        </w:rPr>
        <w:tab/>
        <w:t>смысл</w:t>
      </w:r>
      <w:r>
        <w:rPr>
          <w:sz w:val="24"/>
          <w:szCs w:val="24"/>
        </w:rPr>
        <w:tab/>
        <w:t>понятий</w:t>
      </w:r>
      <w:r>
        <w:rPr>
          <w:sz w:val="24"/>
          <w:szCs w:val="24"/>
        </w:rPr>
        <w:tab/>
        <w:t>«ион»,</w:t>
      </w:r>
      <w:r>
        <w:rPr>
          <w:sz w:val="24"/>
          <w:szCs w:val="24"/>
        </w:rPr>
        <w:tab/>
        <w:t>«катион»,</w:t>
      </w:r>
      <w:r>
        <w:rPr>
          <w:sz w:val="24"/>
          <w:szCs w:val="24"/>
        </w:rPr>
        <w:tab/>
        <w:t>«анион»,</w:t>
      </w:r>
      <w:r>
        <w:rPr>
          <w:sz w:val="24"/>
          <w:szCs w:val="24"/>
        </w:rPr>
        <w:tab/>
        <w:t>«электролиты»,</w:t>
      </w:r>
    </w:p>
    <w:p w:rsidR="00A25F95" w:rsidRDefault="00A25F95" w:rsidP="00480FA0">
      <w:pPr>
        <w:pStyle w:val="BodyText"/>
        <w:spacing w:line="274" w:lineRule="exact"/>
        <w:ind w:firstLine="0"/>
        <w:jc w:val="left"/>
      </w:pPr>
      <w:r>
        <w:t>«неэлектролиты»,</w:t>
      </w:r>
      <w:r>
        <w:rPr>
          <w:spacing w:val="20"/>
        </w:rPr>
        <w:t xml:space="preserve"> </w:t>
      </w:r>
      <w:r>
        <w:t>«электролитическая</w:t>
      </w:r>
      <w:r>
        <w:rPr>
          <w:spacing w:val="16"/>
        </w:rPr>
        <w:t xml:space="preserve"> </w:t>
      </w:r>
      <w:r>
        <w:t>диссоциация»,</w:t>
      </w:r>
      <w:r>
        <w:rPr>
          <w:spacing w:val="20"/>
        </w:rPr>
        <w:t xml:space="preserve"> </w:t>
      </w:r>
      <w:r>
        <w:t>«окислитель»,</w:t>
      </w:r>
      <w:r>
        <w:rPr>
          <w:spacing w:val="19"/>
        </w:rPr>
        <w:t xml:space="preserve"> </w:t>
      </w:r>
      <w:r>
        <w:t>«степень</w:t>
      </w:r>
      <w:r>
        <w:rPr>
          <w:spacing w:val="16"/>
        </w:rPr>
        <w:t xml:space="preserve"> </w:t>
      </w:r>
      <w:r>
        <w:t>окисления»</w:t>
      </w:r>
    </w:p>
    <w:p w:rsidR="00A25F95" w:rsidRDefault="00A25F95" w:rsidP="00480FA0">
      <w:pPr>
        <w:pStyle w:val="BodyText"/>
        <w:ind w:firstLine="0"/>
        <w:jc w:val="left"/>
      </w:pPr>
      <w:r>
        <w:t>«восстановитель»,</w:t>
      </w:r>
      <w:r>
        <w:rPr>
          <w:spacing w:val="-7"/>
        </w:rPr>
        <w:t xml:space="preserve"> </w:t>
      </w:r>
      <w:r>
        <w:t>«окисление»,</w:t>
      </w:r>
      <w:r>
        <w:rPr>
          <w:spacing w:val="-8"/>
        </w:rPr>
        <w:t xml:space="preserve"> </w:t>
      </w:r>
      <w:r>
        <w:t>«восстановление»;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степень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окисления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атома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элемента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соединении;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теории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электролитической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диссоциации;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уравнения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электролитической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диссоциации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кислот,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щелочей,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солей;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23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электролитической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диссоциации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реакций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ионного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обмена;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сокращенные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реакции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обмена;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8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протекания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реакций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ионного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обмена;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реакции,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подтверждающие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качественный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состав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веществ;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окислитель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восстановитель;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уравнения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окислительно-восстановительных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реакций;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называть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факторы,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влияющие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скорость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химической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реакции;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химические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реакции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различным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признакам;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 w:line="237" w:lineRule="auto"/>
        <w:ind w:right="72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неметаллов;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проводить опыты по получению, собиранию и изучению химических свойств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газообразных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веществ: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углекислого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газа,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аммиака;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опытным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путем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газообразные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вещества: углекислый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газ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аммиак;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2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свойствами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металлов;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называть органические вещества по их формуле: метан, этан, этилен, метанол,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этанол,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глицерин,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уксусная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кислота,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аминоуксусная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кислота,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стеариновая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кислота,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олеиновая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кислота,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глюкоза;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7" w:line="237" w:lineRule="auto"/>
        <w:ind w:right="72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оценивать влияние химического загрязнения окружающей среды на организм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грамотно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обращаться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веществами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2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протекания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некоторых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кислородом,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водородом,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металлами,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основаниями,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галогенами.</w:t>
      </w:r>
    </w:p>
    <w:p w:rsidR="00A25F95" w:rsidRDefault="00A25F95" w:rsidP="00480FA0">
      <w:pPr>
        <w:pStyle w:val="Heading4"/>
        <w:spacing w:before="5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37" w:lineRule="auto"/>
        <w:ind w:right="728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выдвигать и проверять экспериментально гипотезы о химических свойствах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состава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строения,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вступать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химические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реакции,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 характере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продуктах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химических реакций;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7" w:line="237" w:lineRule="auto"/>
        <w:ind w:right="726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 вещества по составу, строению и свойствам, устанавливать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причинно-следственные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данными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характеристиками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1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составлять молекулярные и полные ионные уравнения по сокращенным ионным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уравнениям;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28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прогнозировать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проявлять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окислительные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восстановительные свойства с учетом степеней окисления элементов, входящих в его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состав;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/>
        <w:ind w:right="731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составлять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реакций,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соответствующих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последовательности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превращений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неорганических веществ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классов;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4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выдвигать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проверять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экспериментально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гипотезы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воздействия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факторов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 изменение скорости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химической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реакции;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4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приобретенные знания для экологически грамотного поведения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26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приобретенные ключевые компетенции при выполнении проектов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учебно-исследовательских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свойств,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распознавания веществ;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93" w:lineRule="exact"/>
        <w:ind w:left="259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объективно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 информацию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веществах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химических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процессах;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25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критически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относиться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псевдонаучной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недобросовестной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рекламе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массовой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27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осознавать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теоретических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химии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ind w:right="721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создавать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схемы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познавательных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задач;понимать необходимость соблюдения предписаний, предлагаемых в инструкциях по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использованию лекарств, средств бытовой химии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др.</w:t>
      </w:r>
    </w:p>
    <w:p w:rsidR="00A25F95" w:rsidRDefault="00A25F95" w:rsidP="005D0505">
      <w:pPr>
        <w:pStyle w:val="ListParagraph"/>
        <w:numPr>
          <w:ilvl w:val="3"/>
          <w:numId w:val="64"/>
        </w:numPr>
        <w:tabs>
          <w:tab w:val="left" w:pos="2503"/>
        </w:tabs>
        <w:spacing w:before="69"/>
        <w:ind w:left="2502" w:hanging="901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Изобразительное</w:t>
      </w:r>
      <w:r>
        <w:rPr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искусство</w:t>
      </w:r>
    </w:p>
    <w:p w:rsidR="00A25F95" w:rsidRDefault="00A25F95" w:rsidP="00480FA0">
      <w:pPr>
        <w:pStyle w:val="Heading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 особенности уникального народного искусства, семантическое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мотивов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(древо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птица,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солярные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знаки);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декоративные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изображения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русских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7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раскрывать смысл народных праздников и обрядов и их отражение в народном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современной жизни;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эскизы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декоративного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убранства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русской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избы;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цветовую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композицию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внутреннего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убранства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избы;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специфику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образного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декоративно-прикладного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искусства;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создавать самостоятельные варианты орнаментального построения вышивки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народные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традиции;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создавать эскизы народного праздничного костюма, его отдельных элементов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цветовом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решении;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28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умело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пользоваться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декоративно-прикладного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принципами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декоративного обобщения, уметь передавать единство формы и декора (на доступном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возраста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уровне);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выстраивать декоративные, орнаментальные композиции в традиции народного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 (используя традиционное письмо Гжели, Городца, Хохломы и т. д.) на 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ритмического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повтора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 геометрических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7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цвета,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плоскостных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 объемных декоративных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композиций;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игрушки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ведущих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промыслов; осуществлять собственный художественный замысел, связанный с созданием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игрушки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украшением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декоративной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росписью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одного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 промыслов;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 основы народного орнамента; создавать орнаменты на 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традиций;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материалы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декоративно-прикладного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искусства;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различать национальные особенности русского орнамента и орнаментов 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находить общие черты в единстве материалов, формы и декора, конструктивных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декоративных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промыслов;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" w:line="237" w:lineRule="auto"/>
        <w:ind w:right="729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различать и характеризовать несколько народных художественных промыслов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называть пространственные и временные виды искусства и объяснять, в чем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состоит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различие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временных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пространственных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искусства;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28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жанровую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понимания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изменений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видения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 w:line="237" w:lineRule="auto"/>
        <w:ind w:right="733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разницу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предметом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изображения,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сюжетом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содержанием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изображения;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1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композиционным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навыкам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чувству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ритма,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различными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материалами;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3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образы,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выразительные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материалов;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простым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навыкам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изображения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пятна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тональных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отношений;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8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навыку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плоскостного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силуэтного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обычных,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(кухонная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утварь);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изображать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(силуэт)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геометрических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фигур,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соблюдая 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пропорции;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создавать линейные изображения геометрических тел и натюрморт с натуры 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геометрических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изображения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простых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правилам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линейной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перспективы;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освещение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важнейшее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глубины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передавать с помощью света характер формы и эмоциональное напряжение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композиции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натюрморта;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творческому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натюрморта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гравюры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наклейками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картоне;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выражать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цветом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натюрморте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собственное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настроение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переживания;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рассуждать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перспективы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искусстве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выражении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мировоззренческих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перспективу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творческой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навыкам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изображения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перспективных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сокращений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зарисовках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наблюдаемого;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навыкам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уходящего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вдаль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линейной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воздушной перспективы;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35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видеть, наблюдать и эстетически переживать изменчивость цветового состояния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настроения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природе;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навыкам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пейзажных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зарисовок;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37" w:lineRule="auto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ракурс,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воздушная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перспектива;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пленэре;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 цвет как инструмент передачи своих чувств и представлений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красоте;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колорит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выразительности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живописного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произведения;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7" w:line="237" w:lineRule="auto"/>
        <w:ind w:right="727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навыкам композиции, наблюдательной перспективы и ритмической организации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плоскости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изображения;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30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искусстве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(линия,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пятно,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тон,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цвет,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перспектива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др.);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/>
        <w:ind w:right="72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определять композицию как целостный и образный строй произведения, 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формата, выразительное значение размера произведения, соотношение целого и детали,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каждого фрагмента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метафорическом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смысле;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27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красками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(гуашь,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акварель),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несколькими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(карандаш,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тушь),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первичными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лепки,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коллажные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техники;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7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различать и характеризовать понятия: эпический пейзаж, романтический пейзаж,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пейзаж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настроения,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пленэр,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импрессионизм;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портрета;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изображения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головы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доступными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скульптурными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материалами;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видеть и использовать в качестве средств выражения соотношения пропорций,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 освещения, цветовые отношения при изображении с натуры, по представлению,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памяти;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  <w:tab w:val="left" w:pos="3482"/>
          <w:tab w:val="left" w:pos="5388"/>
          <w:tab w:val="left" w:pos="7464"/>
          <w:tab w:val="left" w:pos="8448"/>
          <w:tab w:val="left" w:pos="9937"/>
        </w:tabs>
        <w:spacing w:before="88"/>
        <w:ind w:right="735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видеть</w:t>
      </w:r>
      <w:r>
        <w:rPr>
          <w:sz w:val="24"/>
          <w:szCs w:val="24"/>
        </w:rPr>
        <w:tab/>
        <w:t>конструктивную</w:t>
      </w:r>
      <w:r>
        <w:rPr>
          <w:sz w:val="24"/>
          <w:szCs w:val="24"/>
        </w:rPr>
        <w:tab/>
        <w:t xml:space="preserve">форму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предмета,</w:t>
      </w:r>
      <w:r>
        <w:rPr>
          <w:sz w:val="24"/>
          <w:szCs w:val="24"/>
        </w:rPr>
        <w:tab/>
        <w:t>владеть</w:t>
      </w:r>
      <w:r>
        <w:rPr>
          <w:sz w:val="24"/>
          <w:szCs w:val="24"/>
        </w:rPr>
        <w:tab/>
        <w:t>первичными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навыками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плоского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объемного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изображения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группы предметов;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графические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материалы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портретом;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освещения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портрете;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схематического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построения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головы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рисунке;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37" w:lineRule="auto"/>
        <w:ind w:right="726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называть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имена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выдающихся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русских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зарубежных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художников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портретистов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произведения;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3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навыкам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передачи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плоскостном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изображении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простых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движений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фигуры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навыкам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понимания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восприятия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скульптурного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навыкам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лепки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пластилином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глиной;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24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рассуждать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восприятие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художественных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шедевров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искусства)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изменчивости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искусства;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3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приемам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выразительности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натуры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набросками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зарисовками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фигуры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используя разнообразные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графические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материалы;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0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сюжетно-тематическую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картину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обобщенный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целостный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результат наблюдений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размышлений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художника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жизнью;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4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объяснять понятия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«тема»,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«содержание»,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«сюжет» в произведениях станковой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живописи;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изобразительным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композиционным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навыкам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эскизом;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узнавать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понятия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«тематическая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картина»,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«станковая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живопись»;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27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перечислять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сюжетно-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картины;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5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идейное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воплощение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мировоззренческих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идеалов;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7" w:line="237" w:lineRule="auto"/>
        <w:ind w:right="730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узнавать и характеризовать несколько классических произведений и называть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великих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русских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мастеров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исторической картины;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7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 значение тематической картины XIX века в развитии русской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27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рассуждать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становлении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  <w:tab w:val="left" w:pos="3755"/>
          <w:tab w:val="left" w:pos="4612"/>
          <w:tab w:val="left" w:pos="6021"/>
          <w:tab w:val="left" w:pos="7318"/>
          <w:tab w:val="left" w:pos="8808"/>
          <w:tab w:val="left" w:pos="10373"/>
        </w:tabs>
        <w:spacing w:before="4" w:line="237" w:lineRule="auto"/>
        <w:ind w:right="734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называть</w:t>
      </w:r>
      <w:r>
        <w:rPr>
          <w:sz w:val="24"/>
          <w:szCs w:val="24"/>
        </w:rPr>
        <w:tab/>
        <w:t>имена</w:t>
      </w:r>
      <w:r>
        <w:rPr>
          <w:sz w:val="24"/>
          <w:szCs w:val="24"/>
        </w:rPr>
        <w:tab/>
        <w:t>нескольких</w:t>
      </w:r>
      <w:r>
        <w:rPr>
          <w:sz w:val="24"/>
          <w:szCs w:val="24"/>
        </w:rPr>
        <w:tab/>
        <w:t>известных</w:t>
      </w:r>
      <w:r>
        <w:rPr>
          <w:sz w:val="24"/>
          <w:szCs w:val="24"/>
        </w:rPr>
        <w:tab/>
        <w:t>художников</w:t>
      </w:r>
      <w:r>
        <w:rPr>
          <w:sz w:val="24"/>
          <w:szCs w:val="24"/>
        </w:rPr>
        <w:tab/>
        <w:t>объединения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«Мир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искусства»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 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известные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произведения;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27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творческому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опыту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разработке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созданию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изобразительного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выбранный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исторический сюжет;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  <w:tab w:val="left" w:pos="5386"/>
          <w:tab w:val="left" w:pos="6703"/>
          <w:tab w:val="left" w:pos="8687"/>
          <w:tab w:val="left" w:pos="9698"/>
        </w:tabs>
        <w:spacing w:before="5" w:line="237" w:lineRule="auto"/>
        <w:ind w:right="725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 xml:space="preserve">творческому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опыту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ab/>
        <w:t>разработке</w:t>
      </w:r>
      <w:r>
        <w:rPr>
          <w:sz w:val="24"/>
          <w:szCs w:val="24"/>
        </w:rPr>
        <w:tab/>
        <w:t>художественного</w:t>
      </w:r>
      <w:r>
        <w:rPr>
          <w:sz w:val="24"/>
          <w:szCs w:val="24"/>
        </w:rPr>
        <w:tab/>
        <w:t>проекта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–разработки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композиции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историческую тему;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творческому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опыту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композиции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библейских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сюжетов;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31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представлениям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великих,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вечных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темах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искусстве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сюжетов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Библии,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мировоззренческом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нравственном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значении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34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называть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имена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великих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европейских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русских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художников,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творивших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библейские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темы;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28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узнавать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великих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европейских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русских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художников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библейские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темы;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монументальных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памятников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36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рассуждать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особенностях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советского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народа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годы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Великой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 войны;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8"/>
        <w:ind w:right="726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выдающиеся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монументальные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памятники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ансамбли,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посвященные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Великой Отечественной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войне;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0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творческому опыту лепки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памятника,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посвященного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значимому историческому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событию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 историческому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герою;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  <w:tab w:val="left" w:pos="4533"/>
          <w:tab w:val="left" w:pos="8189"/>
          <w:tab w:val="left" w:pos="9528"/>
        </w:tabs>
        <w:spacing w:before="5" w:line="237" w:lineRule="auto"/>
        <w:ind w:right="730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z w:val="24"/>
          <w:szCs w:val="24"/>
        </w:rPr>
        <w:tab/>
        <w:t>художественно-выразительные</w:t>
      </w:r>
      <w:r>
        <w:rPr>
          <w:sz w:val="24"/>
          <w:szCs w:val="24"/>
        </w:rPr>
        <w:tab/>
        <w:t>средства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произведений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XX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века;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культуре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зрительского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восприятия;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временные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пространственные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искусства;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разницу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реальностью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образом;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  <w:tab w:val="left" w:pos="4542"/>
          <w:tab w:val="left" w:pos="5080"/>
          <w:tab w:val="left" w:pos="6382"/>
          <w:tab w:val="left" w:pos="8053"/>
          <w:tab w:val="left" w:pos="8477"/>
          <w:tab w:val="left" w:pos="9887"/>
        </w:tabs>
        <w:ind w:right="734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представлениям</w:t>
      </w:r>
      <w:r>
        <w:rPr>
          <w:sz w:val="24"/>
          <w:szCs w:val="24"/>
        </w:rPr>
        <w:tab/>
        <w:t>об</w:t>
      </w:r>
      <w:r>
        <w:rPr>
          <w:sz w:val="24"/>
          <w:szCs w:val="24"/>
        </w:rPr>
        <w:tab/>
        <w:t>искусстве</w:t>
      </w:r>
      <w:r>
        <w:rPr>
          <w:sz w:val="24"/>
          <w:szCs w:val="24"/>
        </w:rPr>
        <w:tab/>
        <w:t>иллюстрации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творчестве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известных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иллюстраторов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книг.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И.Я.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Билибин. В.А.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Милашевский.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В.А. Фаворский;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 w:line="237" w:lineRule="auto"/>
        <w:ind w:right="732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опыту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иллюстрирования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навыкам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графическими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материалами;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4" w:firstLine="707"/>
        <w:jc w:val="left"/>
        <w:rPr>
          <w:rFonts w:ascii="Symbol" w:hAnsi="Symbol" w:cs="Symbol"/>
          <w:sz w:val="24"/>
          <w:szCs w:val="24"/>
        </w:rPr>
      </w:pPr>
      <w:r>
        <w:rPr>
          <w:spacing w:val="-1"/>
          <w:sz w:val="24"/>
          <w:szCs w:val="24"/>
        </w:rPr>
        <w:t xml:space="preserve">собирать необходимый материал для </w:t>
      </w:r>
      <w:r>
        <w:rPr>
          <w:sz w:val="24"/>
          <w:szCs w:val="24"/>
        </w:rPr>
        <w:t>иллюстрирования (характер одежды героев,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характер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построек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помещений,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характерные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детали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быта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т.д.);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4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представлениям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анималистическом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жанре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изобразительного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творчестве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художников-анималистов;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  <w:tab w:val="left" w:pos="5422"/>
          <w:tab w:val="left" w:pos="6741"/>
          <w:tab w:val="left" w:pos="7197"/>
          <w:tab w:val="left" w:pos="8391"/>
          <w:tab w:val="left" w:pos="10158"/>
        </w:tabs>
        <w:spacing w:before="5" w:line="237" w:lineRule="auto"/>
        <w:ind w:right="731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 xml:space="preserve">опыту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z w:val="24"/>
          <w:szCs w:val="24"/>
        </w:rPr>
        <w:tab/>
        <w:t>творчества</w:t>
      </w:r>
      <w:r>
        <w:rPr>
          <w:sz w:val="24"/>
          <w:szCs w:val="24"/>
        </w:rPr>
        <w:tab/>
        <w:t>по</w:t>
      </w:r>
      <w:r>
        <w:rPr>
          <w:sz w:val="24"/>
          <w:szCs w:val="24"/>
        </w:rPr>
        <w:tab/>
        <w:t>созданию</w:t>
      </w:r>
      <w:r>
        <w:rPr>
          <w:sz w:val="24"/>
          <w:szCs w:val="24"/>
        </w:rPr>
        <w:tab/>
        <w:t>стилизованных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образов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животных;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24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систематизировать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этапы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архитектуры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дизайна;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объект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пространство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конструктивных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искусства;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сочетание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объемов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здании;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37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единство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функционального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вещи,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форму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материал;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4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иметь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общее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рассказывать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особенностях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архитектурно-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художественных стилей разных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эпох;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тенденции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перспективы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архитектуры;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образно-стилевой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архитектуры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прошлого;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  <w:tab w:val="left" w:pos="4501"/>
          <w:tab w:val="left" w:pos="4858"/>
          <w:tab w:val="left" w:pos="6096"/>
          <w:tab w:val="left" w:pos="6967"/>
          <w:tab w:val="left" w:pos="7902"/>
          <w:tab w:val="left" w:pos="9437"/>
          <w:tab w:val="left" w:pos="9794"/>
          <w:tab w:val="left" w:pos="10845"/>
        </w:tabs>
        <w:ind w:right="725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различать</w:t>
      </w:r>
      <w:r>
        <w:rPr>
          <w:sz w:val="24"/>
          <w:szCs w:val="24"/>
        </w:rPr>
        <w:tab/>
        <w:t>малые</w:t>
      </w:r>
      <w:r>
        <w:rPr>
          <w:sz w:val="24"/>
          <w:szCs w:val="24"/>
        </w:rPr>
        <w:tab/>
        <w:t>формы</w:t>
      </w:r>
      <w:r>
        <w:rPr>
          <w:sz w:val="24"/>
          <w:szCs w:val="24"/>
        </w:rPr>
        <w:tab/>
        <w:t>архитектуры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дизайна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пространстве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городской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2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плоскостную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композицию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возможное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схематическое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изображение</w:t>
      </w:r>
      <w:r w:rsidRPr="00825F9F">
        <w:rPr>
          <w:sz w:val="24"/>
          <w:szCs w:val="24"/>
        </w:rPr>
        <w:t xml:space="preserve"> </w:t>
      </w:r>
      <w:r>
        <w:rPr>
          <w:sz w:val="24"/>
          <w:szCs w:val="24"/>
        </w:rPr>
        <w:t>осознавать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чертеж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плоскостное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изображение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объемов,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когда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точка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вертикаль,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круг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 цилиндр, шар и т. д.;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2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создаваемых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пространственных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композициях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доминантный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объект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вспомогательные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соединительные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элементы;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left="1870" w:right="732" w:firstLine="440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формообразования,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объемов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дизайне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архитектуре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(макеты из бумаги,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картона, пластилина);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8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композиционные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макеты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предметной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плоскости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пространстве;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19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практические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творческие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композиции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технике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коллажа,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дизайн-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проектов;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цвета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восприятие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архитектуры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дизайна,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цвета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архитектурно-дизайнерского объекта;</w:t>
      </w:r>
    </w:p>
    <w:p w:rsidR="00A25F95" w:rsidRPr="00CF6B6E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приобретать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ландшафтно-парковой</w:t>
      </w:r>
      <w:r>
        <w:rPr>
          <w:spacing w:val="1"/>
          <w:sz w:val="24"/>
          <w:szCs w:val="24"/>
        </w:rPr>
        <w:t xml:space="preserve"> </w:t>
      </w:r>
    </w:p>
    <w:p w:rsidR="00A25F95" w:rsidRDefault="00A25F95" w:rsidP="00825F9F">
      <w:pPr>
        <w:pStyle w:val="ListParagraph"/>
        <w:tabs>
          <w:tab w:val="left" w:pos="2596"/>
        </w:tabs>
        <w:spacing w:before="2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архитектуры;   </w:t>
      </w:r>
    </w:p>
    <w:p w:rsidR="00A25F95" w:rsidRDefault="00A25F95" w:rsidP="005D0505">
      <w:pPr>
        <w:pStyle w:val="ListParagraph"/>
        <w:numPr>
          <w:ilvl w:val="0"/>
          <w:numId w:val="63"/>
        </w:numPr>
        <w:spacing w:before="88"/>
        <w:ind w:left="264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5E2697">
        <w:rPr>
          <w:sz w:val="24"/>
          <w:szCs w:val="24"/>
        </w:rPr>
        <w:t xml:space="preserve">характеризовать основные школы садово-паркового искусства </w:t>
      </w:r>
      <w:r>
        <w:rPr>
          <w:sz w:val="24"/>
          <w:szCs w:val="24"/>
        </w:rPr>
        <w:t>понимать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краткой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русской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усадебной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XVIII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XIX веков;</w:t>
      </w:r>
    </w:p>
    <w:p w:rsidR="00A25F95" w:rsidRPr="00990678" w:rsidRDefault="00A25F95" w:rsidP="005D0505">
      <w:pPr>
        <w:pStyle w:val="ListParagraph"/>
        <w:numPr>
          <w:ilvl w:val="0"/>
          <w:numId w:val="63"/>
        </w:numPr>
        <w:ind w:left="2640"/>
        <w:rPr>
          <w:sz w:val="24"/>
          <w:szCs w:val="24"/>
        </w:rPr>
      </w:pPr>
      <w:r w:rsidRPr="00990678">
        <w:rPr>
          <w:sz w:val="24"/>
          <w:szCs w:val="24"/>
        </w:rPr>
        <w:t>называть и раскрывать смысл основ искусства флористики;</w:t>
      </w:r>
    </w:p>
    <w:p w:rsidR="00A25F95" w:rsidRPr="00990678" w:rsidRDefault="00A25F95" w:rsidP="005D0505">
      <w:pPr>
        <w:pStyle w:val="ListParagraph"/>
        <w:numPr>
          <w:ilvl w:val="0"/>
          <w:numId w:val="63"/>
        </w:numPr>
        <w:spacing w:before="88"/>
        <w:ind w:left="2640"/>
        <w:rPr>
          <w:sz w:val="24"/>
          <w:szCs w:val="24"/>
        </w:rPr>
      </w:pPr>
      <w:r w:rsidRPr="00990678">
        <w:rPr>
          <w:sz w:val="24"/>
          <w:szCs w:val="24"/>
        </w:rPr>
        <w:t>понимать основы краткой истории костюма;</w:t>
      </w:r>
    </w:p>
    <w:p w:rsidR="00A25F95" w:rsidRDefault="00A25F95" w:rsidP="005D0505">
      <w:pPr>
        <w:pStyle w:val="ListParagraph"/>
        <w:numPr>
          <w:ilvl w:val="0"/>
          <w:numId w:val="63"/>
        </w:numPr>
        <w:spacing w:before="88"/>
        <w:ind w:left="2640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</w:p>
    <w:p w:rsidR="00A25F95" w:rsidRDefault="00A25F95" w:rsidP="005D0505">
      <w:pPr>
        <w:pStyle w:val="ListParagraph"/>
        <w:numPr>
          <w:ilvl w:val="0"/>
          <w:numId w:val="63"/>
        </w:numPr>
        <w:spacing w:before="88"/>
        <w:ind w:left="2640"/>
        <w:jc w:val="left"/>
        <w:rPr>
          <w:sz w:val="24"/>
          <w:szCs w:val="24"/>
        </w:rPr>
      </w:pPr>
      <w:r>
        <w:rPr>
          <w:sz w:val="24"/>
          <w:szCs w:val="24"/>
        </w:rPr>
        <w:t>и раскрывать смысл композиционно-конструктивных принципов дизайна одежды;</w:t>
      </w:r>
    </w:p>
    <w:p w:rsidR="00A25F95" w:rsidRPr="00035083" w:rsidRDefault="00A25F95" w:rsidP="00D621D0">
      <w:pPr>
        <w:pStyle w:val="Heading4"/>
        <w:ind w:left="0"/>
        <w:jc w:val="left"/>
        <w:rPr>
          <w:b w:val="0"/>
          <w:bCs w:val="0"/>
        </w:rPr>
      </w:pP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2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сочинения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объемно-пространственной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композиции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букета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 принципам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икэбаны;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 старые и осваивать новые приемы работы с бумагой, природными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макетирования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архитектурно-ландшафтных объектов;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27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отражать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эскизном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дизайна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образно-архитектурный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композиционный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замысел;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 графические навыки и технологии выполнения коллажа в процессе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эскизов молодежных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комплектов одежды;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памятники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архитектуры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Древнего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Киева.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София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Киевская.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Фрески. Мозаики;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различать итальянские и русские традиции в архитектуре Московского Кремля.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описывать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архитектурные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соборов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Московского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Кремля;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2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различать и характеризовать особенности древнерусской иконописи. 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 иконы «Троица» Андрея Рублева в общественной, духовной и 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Руси;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узнавать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описывать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памятники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шатрового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зодчества;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 особенности церкви Вознесения в селе Коломенском и храма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Покрова-на-Рву;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раскрывать особенности новых иконописных традиций в XVII веке. Отличать 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характерным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особенностям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икону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 парсуну;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5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(индивидуальным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коллективным),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творческие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композиции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материалах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различным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темам;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стилевые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школ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архитектуры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Древней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Руси;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воображению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архитектурные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графическими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материалами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др.;</w:t>
      </w:r>
    </w:p>
    <w:p w:rsidR="00A25F95" w:rsidRPr="00825F9F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9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работать над эскизом монументального произведения (витраж, мозаика, роспись,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монументальная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скульптура);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архитектурного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пространства;</w:t>
      </w:r>
      <w:r w:rsidRPr="00825F9F">
        <w:rPr>
          <w:sz w:val="24"/>
          <w:szCs w:val="24"/>
        </w:rPr>
        <w:t xml:space="preserve"> </w:t>
      </w:r>
    </w:p>
    <w:p w:rsidR="00A25F95" w:rsidRDefault="00A25F95" w:rsidP="005D0505">
      <w:pPr>
        <w:pStyle w:val="ListParagraph"/>
        <w:numPr>
          <w:ilvl w:val="0"/>
          <w:numId w:val="39"/>
        </w:numPr>
        <w:tabs>
          <w:tab w:val="left" w:pos="401"/>
        </w:tabs>
        <w:spacing w:line="293" w:lineRule="exact"/>
        <w:ind w:firstLine="2020"/>
        <w:jc w:val="left"/>
        <w:rPr>
          <w:sz w:val="24"/>
          <w:szCs w:val="24"/>
        </w:rPr>
      </w:pPr>
      <w:r>
        <w:rPr>
          <w:sz w:val="24"/>
          <w:szCs w:val="24"/>
        </w:rPr>
        <w:t>сравнивать,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сопоставлять</w:t>
      </w:r>
      <w:r>
        <w:rPr>
          <w:spacing w:val="8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4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83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85"/>
          <w:sz w:val="24"/>
          <w:szCs w:val="24"/>
        </w:rPr>
        <w:t xml:space="preserve"> </w:t>
      </w:r>
      <w:r>
        <w:rPr>
          <w:sz w:val="24"/>
          <w:szCs w:val="24"/>
        </w:rPr>
        <w:t>живописи</w:t>
      </w:r>
    </w:p>
    <w:p w:rsidR="00A25F95" w:rsidRDefault="00A25F95" w:rsidP="005D0505">
      <w:pPr>
        <w:pStyle w:val="ListParagraph"/>
        <w:numPr>
          <w:ilvl w:val="0"/>
          <w:numId w:val="39"/>
        </w:numPr>
        <w:spacing w:line="293" w:lineRule="exact"/>
        <w:ind w:left="1650" w:firstLine="880"/>
        <w:jc w:val="left"/>
        <w:rPr>
          <w:sz w:val="24"/>
          <w:szCs w:val="24"/>
        </w:rPr>
      </w:pPr>
      <w:r>
        <w:rPr>
          <w:spacing w:val="86"/>
          <w:sz w:val="24"/>
          <w:szCs w:val="24"/>
        </w:rPr>
        <w:t xml:space="preserve"> </w:t>
      </w:r>
      <w:r>
        <w:rPr>
          <w:sz w:val="24"/>
          <w:szCs w:val="24"/>
        </w:rPr>
        <w:t>Древней</w:t>
      </w:r>
      <w:r w:rsidRPr="00825F9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рассуждать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значении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древнерусской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</w:p>
    <w:p w:rsidR="00A25F95" w:rsidRDefault="00A25F95" w:rsidP="005D0505">
      <w:pPr>
        <w:pStyle w:val="ListParagraph"/>
        <w:numPr>
          <w:ilvl w:val="0"/>
          <w:numId w:val="39"/>
        </w:numPr>
        <w:tabs>
          <w:tab w:val="left" w:pos="401"/>
          <w:tab w:val="left" w:pos="2469"/>
          <w:tab w:val="left" w:pos="2922"/>
          <w:tab w:val="left" w:pos="4206"/>
          <w:tab w:val="left" w:pos="5939"/>
          <w:tab w:val="left" w:pos="6981"/>
          <w:tab w:val="left" w:pos="7449"/>
        </w:tabs>
        <w:spacing w:line="293" w:lineRule="exact"/>
        <w:ind w:firstLine="1910"/>
        <w:jc w:val="left"/>
        <w:rPr>
          <w:sz w:val="24"/>
          <w:szCs w:val="24"/>
        </w:rPr>
      </w:pPr>
      <w:r>
        <w:rPr>
          <w:sz w:val="24"/>
          <w:szCs w:val="24"/>
        </w:rPr>
        <w:t>ориентироваться</w:t>
      </w:r>
      <w:r>
        <w:rPr>
          <w:sz w:val="24"/>
          <w:szCs w:val="24"/>
        </w:rPr>
        <w:tab/>
        <w:t>в широком разнообразии</w:t>
      </w:r>
      <w:r>
        <w:rPr>
          <w:sz w:val="24"/>
          <w:szCs w:val="24"/>
        </w:rPr>
        <w:tab/>
        <w:t>стилей</w:t>
      </w:r>
      <w:r>
        <w:rPr>
          <w:sz w:val="24"/>
          <w:szCs w:val="24"/>
        </w:rPr>
        <w:tab/>
        <w:t>и направлений</w:t>
      </w:r>
    </w:p>
    <w:p w:rsidR="00A25F95" w:rsidRDefault="00A25F95" w:rsidP="00825F9F">
      <w:pPr>
        <w:pStyle w:val="BodyText"/>
        <w:spacing w:line="273" w:lineRule="exact"/>
        <w:ind w:firstLine="0"/>
        <w:jc w:val="left"/>
      </w:pP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веков;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новые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термины,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связанные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стилями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искусстве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архитектуре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XVIII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XIX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веков;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5" w:firstLine="707"/>
        <w:jc w:val="left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называть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характерные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русской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портретной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живописи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XVIII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века;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московского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барокко;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ind w:right="736" w:firstLine="707"/>
        <w:jc w:val="left"/>
        <w:rPr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разнообразные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творческие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(фантазийные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конструкции)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материале.</w:t>
      </w:r>
    </w:p>
    <w:p w:rsidR="00A25F95" w:rsidRDefault="00A25F95" w:rsidP="00825F9F">
      <w:pPr>
        <w:pStyle w:val="Heading4"/>
        <w:spacing w:before="1" w:line="240" w:lineRule="auto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88"/>
        <w:ind w:right="725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активно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изобразительного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искусства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материалы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освоения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предметов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(литературы,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мира,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технологии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др.);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владеть диалогической формой коммуникации, уметь аргументировать свою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точку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зрения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изобразительного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искусства;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различать и передавать в художественно-творческой деятельности характер,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эмоциональное состояние и свое отношение к природе, человеку, обществу; осознавать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общечеловеческие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ценности,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выраженные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главных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темах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искусства;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7" w:line="237" w:lineRule="auto"/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признаки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установления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стилевых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изобразительного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искусства;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93" w:lineRule="exact"/>
        <w:ind w:left="259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специфику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изображения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полиграфии;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37" w:lineRule="auto"/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различать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полиграфической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продукции: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книги,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журналы,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плакаты,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афиши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др.);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/>
        <w:ind w:right="725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различать и характеризовать типы изображения в полиграфии (графическое,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живописное,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компьютерное, фотографическое);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93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проектировать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обложку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книги,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рекламы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открытки,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визитки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др.;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line="293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создавать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художественную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композицию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макета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книги,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журнала;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line="293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называть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имена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великих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живописцев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архитекторов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XVIII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 XIX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веков;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1" w:line="237" w:lineRule="auto"/>
        <w:ind w:right="733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называть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изобразительного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искусства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архитектуры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художников XVIII – XIX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веков;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называть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выдающихся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художников-ваятелей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XVIII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скульптурные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памятники;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/>
        <w:ind w:right="727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называть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выдающихся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художников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«Товарищества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передвижников»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живописи;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26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называть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выдающихся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художников-пейзажистов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XIX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пейзажной живописи;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4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жанра,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живописи;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активно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воспринимать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искусства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аргументированно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анализировать разные уровни своего восприятия, понимать изобразительные метафоры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целостную картину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мира,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присущую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произведениям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искусства;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7" w:line="237" w:lineRule="auto"/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«Русский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стиль»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архитектуре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модерна,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называть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памятники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архитектуры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модерна;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навыки формообразования, использования объемов в архитектуре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(макеты из бумаги, картона, пластилина); создавать композиционные макеты объектов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предметной плоскости и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пространстве;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/>
        <w:ind w:right="726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называть имена выдающихся русских художников-ваятелей второй половины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XIX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века 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определять памятники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монументальной скульптуры;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создавать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разнообразные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творческие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(фантазийные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конструкции)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материале;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93" w:lineRule="exact"/>
        <w:ind w:left="259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узнавать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искусстве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XIX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XX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веков;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37" w:lineRule="auto"/>
        <w:ind w:right="733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узнавать,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называть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художественные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стили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европейском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русском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искусстве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 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культуры;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31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осознавать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главные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темы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искусства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и,</w:t>
      </w:r>
      <w:r>
        <w:rPr>
          <w:i/>
          <w:iCs/>
          <w:spacing w:val="4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обращаясь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ним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художественно-творческой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выразительные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образы;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4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творческий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опыт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разработки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художественного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проекта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композиции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 определенную тему;</w:t>
      </w:r>
    </w:p>
    <w:p w:rsidR="00A25F95" w:rsidRPr="007B0634" w:rsidRDefault="00A25F95" w:rsidP="005D0505">
      <w:pPr>
        <w:pStyle w:val="Heading4"/>
        <w:numPr>
          <w:ilvl w:val="1"/>
          <w:numId w:val="39"/>
        </w:numPr>
        <w:spacing w:before="1" w:line="240" w:lineRule="auto"/>
        <w:ind w:firstLine="707"/>
        <w:jc w:val="left"/>
        <w:rPr>
          <w:b w:val="0"/>
          <w:bCs w:val="0"/>
          <w:i/>
          <w:iCs/>
        </w:rPr>
      </w:pPr>
      <w:r w:rsidRPr="00E214DF">
        <w:rPr>
          <w:b w:val="0"/>
          <w:bCs w:val="0"/>
          <w:i/>
          <w:iCs/>
        </w:rPr>
        <w:t>понимать</w:t>
      </w:r>
      <w:r w:rsidRPr="00E214DF">
        <w:rPr>
          <w:b w:val="0"/>
          <w:bCs w:val="0"/>
          <w:i/>
          <w:iCs/>
          <w:spacing w:val="55"/>
        </w:rPr>
        <w:t xml:space="preserve"> </w:t>
      </w:r>
      <w:r w:rsidRPr="00E214DF">
        <w:rPr>
          <w:b w:val="0"/>
          <w:bCs w:val="0"/>
          <w:i/>
          <w:iCs/>
        </w:rPr>
        <w:t>смысл</w:t>
      </w:r>
      <w:r w:rsidRPr="00E214DF">
        <w:rPr>
          <w:b w:val="0"/>
          <w:bCs w:val="0"/>
          <w:i/>
          <w:iCs/>
          <w:spacing w:val="56"/>
        </w:rPr>
        <w:t xml:space="preserve"> </w:t>
      </w:r>
      <w:r w:rsidRPr="00E214DF">
        <w:rPr>
          <w:b w:val="0"/>
          <w:bCs w:val="0"/>
          <w:i/>
          <w:iCs/>
        </w:rPr>
        <w:t>традиций</w:t>
      </w:r>
      <w:r w:rsidRPr="00E214DF">
        <w:rPr>
          <w:b w:val="0"/>
          <w:bCs w:val="0"/>
          <w:i/>
          <w:iCs/>
          <w:spacing w:val="55"/>
        </w:rPr>
        <w:t xml:space="preserve"> </w:t>
      </w:r>
      <w:r w:rsidRPr="00E214DF">
        <w:rPr>
          <w:b w:val="0"/>
          <w:bCs w:val="0"/>
          <w:i/>
          <w:iCs/>
        </w:rPr>
        <w:t>и</w:t>
      </w:r>
      <w:r w:rsidRPr="00E214DF">
        <w:rPr>
          <w:b w:val="0"/>
          <w:bCs w:val="0"/>
          <w:i/>
          <w:iCs/>
          <w:spacing w:val="55"/>
        </w:rPr>
        <w:t xml:space="preserve"> </w:t>
      </w:r>
      <w:r w:rsidRPr="00E214DF">
        <w:rPr>
          <w:b w:val="0"/>
          <w:bCs w:val="0"/>
          <w:i/>
          <w:iCs/>
        </w:rPr>
        <w:t>новаторства</w:t>
      </w:r>
      <w:r w:rsidRPr="00E214DF">
        <w:rPr>
          <w:b w:val="0"/>
          <w:bCs w:val="0"/>
          <w:i/>
          <w:iCs/>
          <w:spacing w:val="55"/>
        </w:rPr>
        <w:t xml:space="preserve"> </w:t>
      </w:r>
      <w:r w:rsidRPr="00E214DF">
        <w:rPr>
          <w:b w:val="0"/>
          <w:bCs w:val="0"/>
          <w:i/>
          <w:iCs/>
        </w:rPr>
        <w:t>в</w:t>
      </w:r>
      <w:r w:rsidRPr="00E214DF">
        <w:rPr>
          <w:b w:val="0"/>
          <w:bCs w:val="0"/>
          <w:i/>
          <w:iCs/>
          <w:spacing w:val="56"/>
        </w:rPr>
        <w:t xml:space="preserve"> </w:t>
      </w:r>
      <w:r w:rsidRPr="00E214DF">
        <w:rPr>
          <w:b w:val="0"/>
          <w:bCs w:val="0"/>
          <w:i/>
          <w:iCs/>
        </w:rPr>
        <w:t>изобразительном</w:t>
      </w:r>
      <w:r w:rsidRPr="00E214DF">
        <w:rPr>
          <w:b w:val="0"/>
          <w:bCs w:val="0"/>
          <w:i/>
          <w:iCs/>
          <w:spacing w:val="55"/>
        </w:rPr>
        <w:t xml:space="preserve"> </w:t>
      </w:r>
      <w:r w:rsidRPr="00E214DF">
        <w:rPr>
          <w:b w:val="0"/>
          <w:bCs w:val="0"/>
          <w:i/>
          <w:iCs/>
        </w:rPr>
        <w:t>искусстве</w:t>
      </w:r>
      <w:r w:rsidRPr="00E214DF">
        <w:rPr>
          <w:b w:val="0"/>
          <w:bCs w:val="0"/>
          <w:i/>
          <w:iCs/>
          <w:spacing w:val="54"/>
        </w:rPr>
        <w:t xml:space="preserve"> </w:t>
      </w:r>
    </w:p>
    <w:p w:rsidR="00A25F95" w:rsidRDefault="00A25F95" w:rsidP="005D0505">
      <w:pPr>
        <w:pStyle w:val="Heading4"/>
        <w:numPr>
          <w:ilvl w:val="1"/>
          <w:numId w:val="39"/>
        </w:numPr>
        <w:spacing w:before="1" w:line="240" w:lineRule="auto"/>
        <w:ind w:firstLine="707"/>
        <w:jc w:val="left"/>
        <w:rPr>
          <w:b w:val="0"/>
          <w:bCs w:val="0"/>
          <w:i/>
          <w:iCs/>
        </w:rPr>
      </w:pPr>
      <w:r w:rsidRPr="00E214DF">
        <w:rPr>
          <w:b w:val="0"/>
          <w:bCs w:val="0"/>
          <w:i/>
          <w:iCs/>
        </w:rPr>
        <w:t>XX</w:t>
      </w:r>
      <w:r>
        <w:rPr>
          <w:b w:val="0"/>
          <w:bCs w:val="0"/>
          <w:i/>
          <w:iCs/>
        </w:rPr>
        <w:t xml:space="preserve"> </w:t>
      </w:r>
      <w:r w:rsidRPr="00E214DF">
        <w:rPr>
          <w:b w:val="0"/>
          <w:bCs w:val="0"/>
          <w:i/>
          <w:iCs/>
        </w:rPr>
        <w:t>века</w:t>
      </w:r>
      <w:r>
        <w:rPr>
          <w:b w:val="0"/>
          <w:bCs w:val="0"/>
          <w:i/>
          <w:iCs/>
        </w:rPr>
        <w:t>, Модерн, Авангард, Сюрреализм.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88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стиль модерн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архитектуре.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Ф.О.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Шехтель.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Гауди;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28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создавать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натуры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воображению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архитектурные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образы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графическими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материалами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др.;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9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работать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над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эскизом</w:t>
      </w:r>
      <w:r>
        <w:rPr>
          <w:i/>
          <w:iCs/>
          <w:spacing w:val="4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монументального</w:t>
      </w:r>
      <w:r>
        <w:rPr>
          <w:i/>
          <w:iCs/>
          <w:spacing w:val="4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произведения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(витраж,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мозаика,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роспись,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монументальная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скульптура);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  <w:tab w:val="left" w:pos="4245"/>
          <w:tab w:val="left" w:pos="6111"/>
          <w:tab w:val="left" w:pos="6840"/>
          <w:tab w:val="left" w:pos="7447"/>
          <w:tab w:val="left" w:pos="9246"/>
        </w:tabs>
        <w:spacing w:before="4" w:line="237" w:lineRule="auto"/>
        <w:ind w:right="731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z w:val="24"/>
          <w:szCs w:val="24"/>
        </w:rPr>
        <w:tab/>
        <w:t>выразительный</w:t>
      </w:r>
      <w:r>
        <w:rPr>
          <w:i/>
          <w:iCs/>
          <w:sz w:val="24"/>
          <w:szCs w:val="24"/>
        </w:rPr>
        <w:tab/>
        <w:t>язык</w:t>
      </w:r>
      <w:r>
        <w:rPr>
          <w:i/>
          <w:iCs/>
          <w:sz w:val="24"/>
          <w:szCs w:val="24"/>
        </w:rPr>
        <w:tab/>
        <w:t>при</w:t>
      </w:r>
      <w:r>
        <w:rPr>
          <w:i/>
          <w:iCs/>
          <w:sz w:val="24"/>
          <w:szCs w:val="24"/>
        </w:rPr>
        <w:tab/>
        <w:t>моделировании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архитектурного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93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крупнейшие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музеи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  <w:tab w:val="left" w:pos="3842"/>
          <w:tab w:val="left" w:pos="5651"/>
          <w:tab w:val="left" w:pos="6169"/>
          <w:tab w:val="left" w:pos="7874"/>
          <w:tab w:val="left" w:pos="9934"/>
        </w:tabs>
        <w:spacing w:before="2" w:line="237" w:lineRule="auto"/>
        <w:ind w:right="730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получать</w:t>
      </w:r>
      <w:r>
        <w:rPr>
          <w:i/>
          <w:iCs/>
          <w:sz w:val="24"/>
          <w:szCs w:val="24"/>
        </w:rPr>
        <w:tab/>
        <w:t>представления</w:t>
      </w:r>
      <w:r>
        <w:rPr>
          <w:i/>
          <w:iCs/>
          <w:sz w:val="24"/>
          <w:szCs w:val="24"/>
        </w:rPr>
        <w:tab/>
        <w:t>об</w:t>
      </w:r>
      <w:r>
        <w:rPr>
          <w:i/>
          <w:iCs/>
          <w:sz w:val="24"/>
          <w:szCs w:val="24"/>
        </w:rPr>
        <w:tab/>
        <w:t>особенностях</w:t>
      </w:r>
      <w:r>
        <w:rPr>
          <w:i/>
          <w:iCs/>
          <w:sz w:val="24"/>
          <w:szCs w:val="24"/>
        </w:rPr>
        <w:tab/>
        <w:t>художественных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коллекций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крупнейших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музеев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/>
        <w:ind w:right="723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навыки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коллективной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объемно-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пространственной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композицией;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1" w:line="294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сценографии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творчества;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  <w:tab w:val="left" w:pos="3905"/>
          <w:tab w:val="left" w:pos="4632"/>
          <w:tab w:val="left" w:pos="5920"/>
          <w:tab w:val="left" w:pos="6805"/>
          <w:tab w:val="left" w:pos="7198"/>
          <w:tab w:val="left" w:pos="8078"/>
          <w:tab w:val="left" w:pos="8455"/>
          <w:tab w:val="left" w:pos="9772"/>
        </w:tabs>
        <w:spacing w:before="2" w:line="237" w:lineRule="auto"/>
        <w:ind w:right="729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z w:val="24"/>
          <w:szCs w:val="24"/>
        </w:rPr>
        <w:tab/>
        <w:t>роль</w:t>
      </w:r>
      <w:r>
        <w:rPr>
          <w:i/>
          <w:iCs/>
          <w:sz w:val="24"/>
          <w:szCs w:val="24"/>
        </w:rPr>
        <w:tab/>
        <w:t>костюма,</w:t>
      </w:r>
      <w:r>
        <w:rPr>
          <w:i/>
          <w:iCs/>
          <w:sz w:val="24"/>
          <w:szCs w:val="24"/>
        </w:rPr>
        <w:tab/>
        <w:t>маски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грима</w:t>
      </w:r>
      <w:r>
        <w:rPr>
          <w:i/>
          <w:iCs/>
          <w:sz w:val="24"/>
          <w:szCs w:val="24"/>
        </w:rPr>
        <w:tab/>
        <w:t>в</w:t>
      </w:r>
      <w:r>
        <w:rPr>
          <w:i/>
          <w:iCs/>
          <w:sz w:val="24"/>
          <w:szCs w:val="24"/>
        </w:rPr>
        <w:tab/>
        <w:t>искусстве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актерского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перевоплощения;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4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называть</w:t>
      </w:r>
      <w:r>
        <w:rPr>
          <w:i/>
          <w:iCs/>
          <w:spacing w:val="4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имена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великих</w:t>
      </w:r>
      <w:r>
        <w:rPr>
          <w:i/>
          <w:iCs/>
          <w:spacing w:val="4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актеров</w:t>
      </w:r>
      <w:r>
        <w:rPr>
          <w:i/>
          <w:iCs/>
          <w:spacing w:val="4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российского</w:t>
      </w:r>
      <w:r>
        <w:rPr>
          <w:i/>
          <w:iCs/>
          <w:spacing w:val="4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театра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XX</w:t>
      </w:r>
      <w:r>
        <w:rPr>
          <w:i/>
          <w:iCs/>
          <w:spacing w:val="4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века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(А.Я.</w:t>
      </w:r>
      <w:r>
        <w:rPr>
          <w:i/>
          <w:iCs/>
          <w:spacing w:val="4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Головин,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А.Н.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Бенуа, М.В. Добужинский);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93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различать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фотографии;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37" w:lineRule="auto"/>
        <w:ind w:right="731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различать выразительные средства художественной фотографии (композиция,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план,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ракурс, свет,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ритм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др.);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изобразительную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природу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экранных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искусств;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1" w:line="293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принципы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киномонтажа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line="293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различать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понятия: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игровой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документальный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фильм;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37" w:lineRule="auto"/>
        <w:ind w:right="725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называть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имена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мастеров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российского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кинематографа.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С.М.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Эйзенштейн.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А.А.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Тарковский.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С.Ф. Бондарчук. Н.С. Михалков;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93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искусства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телевидения;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line="293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творческой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художника-живописца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сценографа;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ind w:right="733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типах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оформления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сцены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школьного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спектакля;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3" w:line="237" w:lineRule="auto"/>
        <w:ind w:right="725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практике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любительского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спектакля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художественно-творческие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костюмов,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грима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т.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спектакля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доступных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материалов;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добиваться в практической работе большей выразительности костюма и его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стилевого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единства со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сценографией спектакля;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26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элементарные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навыки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фотосъемки,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осознанно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осуществлять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выбор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съемки,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ракурса,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плана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художественно-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выразительных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фотографии;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8" w:line="237" w:lineRule="auto"/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 в своей съемочной практике ранее приобретенные знания и навыки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композиции,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чувства цвета,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глубины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пространства и т.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д.;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пользоваться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обработкой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фотоснимка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исправлении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отдельных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недочетов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случайностей;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/>
        <w:ind w:left="259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объяснять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синтетическую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природу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фильма;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1" w:line="293" w:lineRule="exact"/>
        <w:ind w:left="259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первоначальные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навыки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создании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сценария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замысла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фильма;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line="293" w:lineRule="exact"/>
        <w:ind w:left="259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ранее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композиции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построению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кадра;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37" w:lineRule="auto"/>
        <w:ind w:right="731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2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первоначальные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навыки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операторской</w:t>
      </w:r>
      <w:r>
        <w:rPr>
          <w:i/>
          <w:iCs/>
          <w:spacing w:val="2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грамоты,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техники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съемки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компьютерного монтажа;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29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сценарно-режиссерские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навыки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построении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изобразительного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сюжета,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 также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звукового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ряда своей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компьютерной анимации;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2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смотреть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точки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зрения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режиссерского,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монтажно-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операторского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искусства фильмы мастеров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кино;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  <w:tab w:val="left" w:pos="4240"/>
          <w:tab w:val="left" w:pos="5059"/>
          <w:tab w:val="left" w:pos="7009"/>
          <w:tab w:val="left" w:pos="7973"/>
          <w:tab w:val="left" w:pos="8337"/>
          <w:tab w:val="left" w:pos="10614"/>
        </w:tabs>
        <w:spacing w:before="88"/>
        <w:ind w:right="730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z w:val="24"/>
          <w:szCs w:val="24"/>
        </w:rPr>
        <w:tab/>
        <w:t>опыт</w:t>
      </w:r>
      <w:r>
        <w:rPr>
          <w:i/>
          <w:iCs/>
          <w:sz w:val="24"/>
          <w:szCs w:val="24"/>
        </w:rPr>
        <w:tab/>
        <w:t>документальной</w:t>
      </w:r>
      <w:r>
        <w:rPr>
          <w:i/>
          <w:iCs/>
          <w:sz w:val="24"/>
          <w:szCs w:val="24"/>
        </w:rPr>
        <w:tab/>
        <w:t>съемки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тележурналистики</w:t>
      </w:r>
      <w:r>
        <w:rPr>
          <w:i/>
          <w:iCs/>
          <w:sz w:val="24"/>
          <w:szCs w:val="24"/>
        </w:rPr>
        <w:tab/>
        <w:t>для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формирования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школьного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телевидения;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26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реализовывать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сценарно-режиссерскую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операторскую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грамоту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практике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видео-этюда.</w:t>
      </w:r>
    </w:p>
    <w:p w:rsidR="00A25F95" w:rsidRDefault="00A25F95" w:rsidP="005D0505">
      <w:pPr>
        <w:pStyle w:val="ListParagraph"/>
        <w:numPr>
          <w:ilvl w:val="3"/>
          <w:numId w:val="64"/>
        </w:numPr>
        <w:tabs>
          <w:tab w:val="left" w:pos="2503"/>
        </w:tabs>
        <w:spacing w:before="184" w:line="275" w:lineRule="exact"/>
        <w:ind w:left="2502" w:hanging="901"/>
        <w:jc w:val="lef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Музыка</w:t>
      </w:r>
    </w:p>
    <w:p w:rsidR="00A25F95" w:rsidRDefault="00A25F95" w:rsidP="00825F9F">
      <w:pPr>
        <w:pStyle w:val="Heading4"/>
        <w:spacing w:line="273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line="292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интонации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музыке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носителя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смысла;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1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музыкальной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выразительности: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мелодию,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ритм,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темп,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динамику,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лад;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  <w:tab w:val="left" w:pos="3983"/>
          <w:tab w:val="left" w:pos="5119"/>
          <w:tab w:val="left" w:pos="6748"/>
          <w:tab w:val="left" w:pos="7782"/>
          <w:tab w:val="left" w:pos="9357"/>
        </w:tabs>
        <w:spacing w:before="2"/>
        <w:ind w:right="729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z w:val="24"/>
          <w:szCs w:val="24"/>
        </w:rPr>
        <w:tab/>
        <w:t>характер</w:t>
      </w:r>
      <w:r>
        <w:rPr>
          <w:sz w:val="24"/>
          <w:szCs w:val="24"/>
        </w:rPr>
        <w:tab/>
        <w:t>музыкальных</w:t>
      </w:r>
      <w:r>
        <w:rPr>
          <w:sz w:val="24"/>
          <w:szCs w:val="24"/>
        </w:rPr>
        <w:tab/>
        <w:t>образов</w:t>
      </w:r>
      <w:r>
        <w:rPr>
          <w:sz w:val="24"/>
          <w:szCs w:val="24"/>
        </w:rPr>
        <w:tab/>
        <w:t>(лирических,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драматических,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героических,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романтических, эпических);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общее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особенное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сравнении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музыкальных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полученных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 интонационной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природе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музыки;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30" w:firstLine="707"/>
        <w:jc w:val="left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жизненно-образное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жанров;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музыкальных произведений;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многообразие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музыкальных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производить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интонационно-образный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музыкального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произведения;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принцип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построения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музыки;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3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8" w:firstLine="707"/>
        <w:rPr>
          <w:sz w:val="24"/>
          <w:szCs w:val="24"/>
        </w:rPr>
      </w:pPr>
      <w:r>
        <w:rPr>
          <w:sz w:val="24"/>
          <w:szCs w:val="24"/>
        </w:rPr>
        <w:t>размышлять о знакомом музыкальном произведении, высказывая суждения 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воплощения,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интонационных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исполнителях;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8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культуры народа;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 жанры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былины,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лирические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песни,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частушки, разновидности обрядовых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песен;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34" w:firstLine="707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специфику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перевоплощения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композиторов;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понимать взаимосвязь профессиональной композиторской музыки и народного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творчества;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3" w:line="237" w:lineRule="auto"/>
        <w:ind w:right="724" w:firstLine="7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музыки,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музыкального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музыкальной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драматургии;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эпох,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музыке,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стилевые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черты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русской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классической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музыкальной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школы;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эпох,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 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западноевропейской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музыке;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узнавать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крупнейших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зарубежных композиторов;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3" w:firstLine="707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полученных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знаний 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стилевых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направлениях;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25" w:firstLine="707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вокальной,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инструментальной,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вокально-инструментальной,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камерно-инструментальной,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симфонической музыки;</w:t>
      </w:r>
    </w:p>
    <w:p w:rsidR="00A25F95" w:rsidRPr="007B0634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2" w:firstLine="707"/>
        <w:jc w:val="left"/>
        <w:rPr>
          <w:i/>
          <w:iCs/>
          <w:sz w:val="24"/>
          <w:szCs w:val="24"/>
        </w:rPr>
      </w:pPr>
      <w:r>
        <w:rPr>
          <w:sz w:val="24"/>
          <w:szCs w:val="24"/>
        </w:rPr>
        <w:t>называть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светской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малой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(баллада,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баркарола,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ноктюрн, романс, этюд и т.п.) и крупной формы (соната, симфония, кантата, концерт и т.п.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88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узнавать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построения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музыки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(двухчастную,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трехчастную,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вариации,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рондо);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тембры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музыкальных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инструментов;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  <w:tab w:val="left" w:pos="3755"/>
          <w:tab w:val="left" w:pos="4120"/>
          <w:tab w:val="left" w:pos="5504"/>
          <w:tab w:val="left" w:pos="6654"/>
          <w:tab w:val="left" w:pos="8280"/>
          <w:tab w:val="left" w:pos="10022"/>
        </w:tabs>
        <w:spacing w:before="1" w:line="237" w:lineRule="auto"/>
        <w:ind w:right="726" w:firstLine="707"/>
        <w:jc w:val="left"/>
        <w:rPr>
          <w:sz w:val="24"/>
          <w:szCs w:val="24"/>
        </w:rPr>
      </w:pPr>
      <w:r>
        <w:rPr>
          <w:sz w:val="24"/>
          <w:szCs w:val="24"/>
        </w:rPr>
        <w:t>называть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определять</w:t>
      </w:r>
      <w:r>
        <w:rPr>
          <w:sz w:val="24"/>
          <w:szCs w:val="24"/>
        </w:rPr>
        <w:tab/>
        <w:t>звучание</w:t>
      </w:r>
      <w:r>
        <w:rPr>
          <w:sz w:val="24"/>
          <w:szCs w:val="24"/>
        </w:rPr>
        <w:tab/>
        <w:t>музыкальных</w:t>
      </w:r>
      <w:r>
        <w:rPr>
          <w:sz w:val="24"/>
          <w:szCs w:val="24"/>
        </w:rPr>
        <w:tab/>
        <w:t>инструментов: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духовых,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струнных,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ударных, 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электронных;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9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оркестров: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симфонического,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духового,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камерного,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оркестра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народных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инструментов,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эстрадно-джазового оркестра;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музыкальными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терминами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изучаемой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темы;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37" w:lineRule="auto"/>
        <w:ind w:right="730" w:firstLine="707"/>
        <w:jc w:val="left"/>
        <w:rPr>
          <w:sz w:val="24"/>
          <w:szCs w:val="24"/>
        </w:rPr>
      </w:pPr>
      <w:r>
        <w:rPr>
          <w:sz w:val="24"/>
          <w:szCs w:val="24"/>
        </w:rPr>
        <w:t>узнавать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слух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русской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зарубежной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классики,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образцы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народного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музыкального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творчества,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композиторов;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характерные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музыкального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  <w:tab w:val="left" w:pos="5295"/>
          <w:tab w:val="left" w:pos="7086"/>
          <w:tab w:val="left" w:pos="7556"/>
          <w:tab w:val="left" w:pos="9577"/>
        </w:tabs>
        <w:spacing w:before="3" w:line="237" w:lineRule="auto"/>
        <w:ind w:right="730" w:firstLine="707"/>
        <w:jc w:val="left"/>
        <w:rPr>
          <w:sz w:val="24"/>
          <w:szCs w:val="24"/>
        </w:rPr>
      </w:pPr>
      <w:r>
        <w:rPr>
          <w:sz w:val="24"/>
          <w:szCs w:val="24"/>
        </w:rPr>
        <w:t>эмоционально-образно</w:t>
      </w:r>
      <w:r>
        <w:rPr>
          <w:sz w:val="24"/>
          <w:szCs w:val="24"/>
        </w:rPr>
        <w:tab/>
        <w:t>воспринимать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характеризовать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музыкальные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произведения;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  <w:tab w:val="left" w:pos="4394"/>
          <w:tab w:val="left" w:pos="6111"/>
          <w:tab w:val="left" w:pos="7754"/>
          <w:tab w:val="left" w:pos="9502"/>
          <w:tab w:val="left" w:pos="10824"/>
        </w:tabs>
        <w:spacing w:before="6" w:line="237" w:lineRule="auto"/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z w:val="24"/>
          <w:szCs w:val="24"/>
        </w:rPr>
        <w:tab/>
        <w:t>произведения</w:t>
      </w:r>
      <w:r>
        <w:rPr>
          <w:sz w:val="24"/>
          <w:szCs w:val="24"/>
        </w:rPr>
        <w:tab/>
        <w:t>выдающихся</w:t>
      </w:r>
      <w:r>
        <w:rPr>
          <w:sz w:val="24"/>
          <w:szCs w:val="24"/>
        </w:rPr>
        <w:tab/>
        <w:t>композиторов</w:t>
      </w:r>
      <w:r>
        <w:rPr>
          <w:sz w:val="24"/>
          <w:szCs w:val="24"/>
        </w:rPr>
        <w:tab/>
        <w:t>прошлого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современности;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30" w:firstLine="707"/>
        <w:jc w:val="left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жизненного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образах;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творчески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музыкальных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произведений;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сюжета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творчестве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композиторов;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  <w:tab w:val="left" w:pos="4331"/>
          <w:tab w:val="left" w:pos="5662"/>
          <w:tab w:val="left" w:pos="6942"/>
          <w:tab w:val="left" w:pos="7897"/>
          <w:tab w:val="left" w:pos="8273"/>
          <w:tab w:val="left" w:pos="8964"/>
          <w:tab w:val="left" w:pos="9482"/>
        </w:tabs>
        <w:spacing w:before="2"/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z w:val="24"/>
          <w:szCs w:val="24"/>
        </w:rPr>
        <w:tab/>
        <w:t>различные</w:t>
      </w:r>
      <w:r>
        <w:rPr>
          <w:sz w:val="24"/>
          <w:szCs w:val="24"/>
        </w:rPr>
        <w:tab/>
        <w:t>трактовки</w:t>
      </w:r>
      <w:r>
        <w:rPr>
          <w:sz w:val="24"/>
          <w:szCs w:val="24"/>
        </w:rPr>
        <w:tab/>
        <w:t>одного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того</w:t>
      </w:r>
      <w:r>
        <w:rPr>
          <w:sz w:val="24"/>
          <w:szCs w:val="24"/>
        </w:rPr>
        <w:tab/>
        <w:t>же</w:t>
      </w:r>
      <w:r>
        <w:rPr>
          <w:sz w:val="24"/>
          <w:szCs w:val="24"/>
        </w:rPr>
        <w:tab/>
        <w:t>произведения,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аргументируя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исполнительскую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интерпретацию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замысла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композитора;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1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интерпретацию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классической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музыки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обработках;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характерные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популярной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музыки;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37" w:lineRule="auto"/>
        <w:ind w:right="724" w:firstLine="707"/>
        <w:jc w:val="left"/>
        <w:rPr>
          <w:sz w:val="24"/>
          <w:szCs w:val="24"/>
        </w:rPr>
      </w:pPr>
      <w:r>
        <w:rPr>
          <w:sz w:val="24"/>
          <w:szCs w:val="24"/>
        </w:rPr>
        <w:t>называть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стили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рок-музыки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направлений: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рок-оперы,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рок-н-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ролла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др.;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3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творчество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исполнителей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авторской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песни;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музыки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искусства;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жанровые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параллели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музыкой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видами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искусств;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  <w:tab w:val="left" w:pos="4058"/>
          <w:tab w:val="left" w:pos="5486"/>
          <w:tab w:val="left" w:pos="7317"/>
          <w:tab w:val="left" w:pos="9002"/>
          <w:tab w:val="left" w:pos="9458"/>
        </w:tabs>
        <w:spacing w:before="3" w:line="237" w:lineRule="auto"/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z w:val="24"/>
          <w:szCs w:val="24"/>
        </w:rPr>
        <w:tab/>
        <w:t>интонации</w:t>
      </w:r>
      <w:r>
        <w:rPr>
          <w:sz w:val="24"/>
          <w:szCs w:val="24"/>
        </w:rPr>
        <w:tab/>
        <w:t>музыкального,</w:t>
      </w:r>
      <w:r>
        <w:rPr>
          <w:sz w:val="24"/>
          <w:szCs w:val="24"/>
        </w:rPr>
        <w:tab/>
        <w:t>живописного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литературного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произведений;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9" w:firstLine="707"/>
        <w:jc w:val="left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музыки,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изобразительного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осознания специфики языка каждого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 них;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34" w:firstLine="707"/>
        <w:jc w:val="left"/>
        <w:rPr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ассоциативные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художественными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образами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музыки,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литературы;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94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значимость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музыки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творчестве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писателей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поэтов;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37" w:lineRule="auto"/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называть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слух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мужские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(тенор,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баритон,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бас)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женские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(сопрано,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меццо-сопрано, контральто)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певческие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голоса;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разновидности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хоровых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коллективов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стилю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(манере)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исполнения: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народные,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академические;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вокально-хорового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музицирования;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  <w:tab w:val="left" w:pos="4839"/>
          <w:tab w:val="left" w:pos="6898"/>
          <w:tab w:val="left" w:pos="7832"/>
          <w:tab w:val="left" w:pos="9229"/>
          <w:tab w:val="left" w:pos="9536"/>
        </w:tabs>
        <w:spacing w:before="1" w:line="237" w:lineRule="auto"/>
        <w:ind w:right="726" w:firstLine="707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применять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z w:val="24"/>
          <w:szCs w:val="24"/>
        </w:rPr>
        <w:tab/>
        <w:t>вокально-хоровой</w:t>
      </w:r>
      <w:r>
        <w:rPr>
          <w:sz w:val="24"/>
          <w:szCs w:val="24"/>
        </w:rPr>
        <w:tab/>
        <w:t>работы</w:t>
      </w:r>
      <w:r>
        <w:rPr>
          <w:sz w:val="24"/>
          <w:szCs w:val="24"/>
        </w:rPr>
        <w:tab/>
        <w:t xml:space="preserve">при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пении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музыкальным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сопровождением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без сопровождения (a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cappella);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творчески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музыкального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пении;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  <w:tab w:val="left" w:pos="4091"/>
          <w:tab w:val="left" w:pos="4475"/>
          <w:tab w:val="left" w:pos="6172"/>
          <w:tab w:val="left" w:pos="8222"/>
          <w:tab w:val="left" w:pos="9919"/>
        </w:tabs>
        <w:spacing w:before="2" w:line="237" w:lineRule="auto"/>
        <w:ind w:right="728" w:firstLine="707"/>
        <w:jc w:val="left"/>
        <w:rPr>
          <w:sz w:val="24"/>
          <w:szCs w:val="24"/>
        </w:rPr>
      </w:pPr>
      <w:r>
        <w:rPr>
          <w:sz w:val="24"/>
          <w:szCs w:val="24"/>
        </w:rPr>
        <w:t>участвовать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коллективной</w:t>
      </w:r>
      <w:r>
        <w:rPr>
          <w:sz w:val="24"/>
          <w:szCs w:val="24"/>
        </w:rPr>
        <w:tab/>
        <w:t>исполнительской</w:t>
      </w:r>
      <w:r>
        <w:rPr>
          <w:sz w:val="24"/>
          <w:szCs w:val="24"/>
        </w:rPr>
        <w:tab/>
        <w:t>деятельности,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используя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формы индивидуального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группового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музицирования;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34" w:firstLine="707"/>
        <w:jc w:val="left"/>
        <w:rPr>
          <w:sz w:val="24"/>
          <w:szCs w:val="24"/>
        </w:rPr>
      </w:pPr>
      <w:r>
        <w:rPr>
          <w:sz w:val="24"/>
          <w:szCs w:val="24"/>
        </w:rPr>
        <w:t>размышлять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знакомом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музыкальном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произведении,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высказывать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суждения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идее, о средствах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воплощения;</w:t>
      </w:r>
    </w:p>
    <w:p w:rsidR="00A25F95" w:rsidRPr="00AB314A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2" w:firstLine="707"/>
        <w:jc w:val="left"/>
        <w:rPr>
          <w:i/>
          <w:iCs/>
          <w:sz w:val="24"/>
          <w:szCs w:val="24"/>
        </w:rPr>
      </w:pPr>
      <w:r>
        <w:rPr>
          <w:sz w:val="24"/>
          <w:szCs w:val="24"/>
        </w:rPr>
        <w:t>передавать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музыкальные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впечатления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форме;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  <w:tab w:val="left" w:pos="3866"/>
          <w:tab w:val="left" w:pos="5305"/>
          <w:tab w:val="left" w:pos="6813"/>
          <w:tab w:val="left" w:pos="7942"/>
          <w:tab w:val="left" w:pos="8290"/>
        </w:tabs>
        <w:spacing w:before="88"/>
        <w:ind w:right="725" w:firstLine="707"/>
        <w:jc w:val="left"/>
        <w:rPr>
          <w:sz w:val="24"/>
          <w:szCs w:val="24"/>
        </w:rPr>
      </w:pPr>
      <w:r>
        <w:rPr>
          <w:sz w:val="24"/>
          <w:szCs w:val="24"/>
        </w:rPr>
        <w:t>проявлять</w:t>
      </w:r>
      <w:r>
        <w:rPr>
          <w:sz w:val="24"/>
          <w:szCs w:val="24"/>
        </w:rPr>
        <w:tab/>
        <w:t>творческую</w:t>
      </w:r>
      <w:r>
        <w:rPr>
          <w:sz w:val="24"/>
          <w:szCs w:val="24"/>
        </w:rPr>
        <w:tab/>
        <w:t>инициативу,</w:t>
      </w:r>
      <w:r>
        <w:rPr>
          <w:sz w:val="24"/>
          <w:szCs w:val="24"/>
        </w:rPr>
        <w:tab/>
        <w:t>участвуя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музыкально-эстетической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35" w:firstLine="707"/>
        <w:jc w:val="left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специфику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музыки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вида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  <w:tab w:val="left" w:pos="4303"/>
          <w:tab w:val="left" w:pos="5641"/>
          <w:tab w:val="left" w:pos="7276"/>
          <w:tab w:val="left" w:pos="8373"/>
          <w:tab w:val="left" w:pos="8744"/>
          <w:tab w:val="left" w:pos="9725"/>
        </w:tabs>
        <w:spacing w:before="5" w:line="237" w:lineRule="auto"/>
        <w:ind w:right="730" w:firstLine="707"/>
        <w:jc w:val="left"/>
        <w:rPr>
          <w:sz w:val="24"/>
          <w:szCs w:val="24"/>
        </w:rPr>
      </w:pPr>
      <w:r>
        <w:rPr>
          <w:sz w:val="24"/>
          <w:szCs w:val="24"/>
        </w:rPr>
        <w:t>эмоционально</w:t>
      </w:r>
      <w:r>
        <w:rPr>
          <w:sz w:val="24"/>
          <w:szCs w:val="24"/>
        </w:rPr>
        <w:tab/>
        <w:t>проживать</w:t>
      </w:r>
      <w:r>
        <w:rPr>
          <w:sz w:val="24"/>
          <w:szCs w:val="24"/>
        </w:rPr>
        <w:tab/>
        <w:t>исторические</w:t>
      </w:r>
      <w:r>
        <w:rPr>
          <w:sz w:val="24"/>
          <w:szCs w:val="24"/>
        </w:rPr>
        <w:tab/>
        <w:t>события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судьбы</w:t>
      </w:r>
      <w:r>
        <w:rPr>
          <w:sz w:val="24"/>
          <w:szCs w:val="24"/>
        </w:rPr>
        <w:tab/>
        <w:t>защитников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Отечества,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воплощаемые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музыкальных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произведениях;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выдающихся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современных)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отечественных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зарубежных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музыкальных исполнителей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исполнительских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коллективов;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3" w:firstLine="707"/>
        <w:jc w:val="left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современные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информационно-коммуникационные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записи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воспроизведения музыки;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  <w:tab w:val="left" w:pos="4396"/>
          <w:tab w:val="left" w:pos="6075"/>
          <w:tab w:val="left" w:pos="7936"/>
          <w:tab w:val="left" w:pos="9563"/>
        </w:tabs>
        <w:spacing w:before="4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обосновывать</w:t>
      </w:r>
      <w:r>
        <w:rPr>
          <w:sz w:val="24"/>
          <w:szCs w:val="24"/>
        </w:rPr>
        <w:tab/>
        <w:t>собственные</w:t>
      </w:r>
      <w:r>
        <w:rPr>
          <w:sz w:val="24"/>
          <w:szCs w:val="24"/>
        </w:rPr>
        <w:tab/>
        <w:t>предпочтения,</w:t>
      </w:r>
      <w:r>
        <w:rPr>
          <w:sz w:val="24"/>
          <w:szCs w:val="24"/>
        </w:rPr>
        <w:tab/>
        <w:t>касающиеся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музыкальных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жанров;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/>
        <w:ind w:right="735" w:firstLine="707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музыке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музыкантах,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занятиях,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составлении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домашней фонотеки, видеотеки;</w:t>
      </w:r>
    </w:p>
    <w:p w:rsidR="00A25F95" w:rsidRDefault="00A25F95" w:rsidP="00825F9F">
      <w:pPr>
        <w:pStyle w:val="BodyText"/>
        <w:tabs>
          <w:tab w:val="left" w:pos="3192"/>
          <w:tab w:val="left" w:pos="5000"/>
          <w:tab w:val="left" w:pos="5925"/>
          <w:tab w:val="left" w:pos="6285"/>
          <w:tab w:val="left" w:pos="7254"/>
          <w:tab w:val="left" w:pos="7594"/>
          <w:tab w:val="left" w:pos="9227"/>
          <w:tab w:val="left" w:pos="10822"/>
        </w:tabs>
        <w:ind w:right="733" w:firstLine="0"/>
        <w:jc w:val="left"/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  <w:t>умения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 и</w:t>
      </w:r>
      <w:r>
        <w:rPr>
          <w:spacing w:val="-1"/>
        </w:rPr>
        <w:t xml:space="preserve"> </w:t>
      </w:r>
      <w:r>
        <w:t>сценической).</w:t>
      </w:r>
    </w:p>
    <w:p w:rsidR="00A25F95" w:rsidRDefault="00A25F95" w:rsidP="00825F9F">
      <w:pPr>
        <w:pStyle w:val="Heading4"/>
        <w:spacing w:before="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1" w:line="237" w:lineRule="auto"/>
        <w:ind w:right="731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истоки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интонационное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своеобразие,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характерные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черты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признаки,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традиций, обрядов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музыкального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фольклора разных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стран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  <w:tab w:val="left" w:pos="3881"/>
          <w:tab w:val="left" w:pos="5459"/>
          <w:tab w:val="left" w:pos="6308"/>
          <w:tab w:val="left" w:pos="8626"/>
          <w:tab w:val="left" w:pos="9624"/>
          <w:tab w:val="left" w:pos="10111"/>
        </w:tabs>
        <w:spacing w:before="4" w:line="237" w:lineRule="auto"/>
        <w:ind w:right="726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z w:val="24"/>
          <w:szCs w:val="24"/>
        </w:rPr>
        <w:tab/>
        <w:t>особенности</w:t>
      </w:r>
      <w:r>
        <w:rPr>
          <w:i/>
          <w:iCs/>
          <w:sz w:val="24"/>
          <w:szCs w:val="24"/>
        </w:rPr>
        <w:tab/>
        <w:t>языка</w:t>
      </w:r>
      <w:r>
        <w:rPr>
          <w:i/>
          <w:iCs/>
          <w:sz w:val="24"/>
          <w:szCs w:val="24"/>
        </w:rPr>
        <w:tab/>
        <w:t>западноевропейской</w:t>
      </w:r>
      <w:r>
        <w:rPr>
          <w:i/>
          <w:iCs/>
          <w:sz w:val="24"/>
          <w:szCs w:val="24"/>
        </w:rPr>
        <w:tab/>
        <w:t>музыки</w:t>
      </w:r>
      <w:r>
        <w:rPr>
          <w:i/>
          <w:iCs/>
          <w:sz w:val="24"/>
          <w:szCs w:val="24"/>
        </w:rPr>
        <w:tab/>
        <w:t>на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примере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мадригала,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мотета,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кантаты,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прелюдии, фуги,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мессы, реквиема;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9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отечественной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духовной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светской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музыкальной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 примере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канта,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литургии, хорового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концерта;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93" w:lineRule="exact"/>
        <w:ind w:left="259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специфику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духовной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музыки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эпоху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Средневековья;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37" w:lineRule="auto"/>
        <w:ind w:right="726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</w:t>
      </w:r>
      <w:r>
        <w:rPr>
          <w:i/>
          <w:iCs/>
          <w:spacing w:val="3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мелодику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знаменного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распева</w:t>
      </w:r>
      <w:r>
        <w:rPr>
          <w:i/>
          <w:iCs/>
          <w:spacing w:val="3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</w:t>
      </w:r>
      <w:r>
        <w:rPr>
          <w:i/>
          <w:iCs/>
          <w:spacing w:val="3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основы</w:t>
      </w:r>
      <w:r>
        <w:rPr>
          <w:i/>
          <w:iCs/>
          <w:spacing w:val="3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древнерусской</w:t>
      </w:r>
      <w:r>
        <w:rPr>
          <w:i/>
          <w:iCs/>
          <w:spacing w:val="3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церковной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музыки;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/>
        <w:ind w:right="725" w:firstLine="707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различать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формы</w:t>
      </w:r>
      <w:r>
        <w:rPr>
          <w:i/>
          <w:iCs/>
          <w:spacing w:val="4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построения</w:t>
      </w:r>
      <w:r>
        <w:rPr>
          <w:i/>
          <w:iCs/>
          <w:spacing w:val="3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музыки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(сонатно-симфонический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цикл,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сюита),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возможности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воплощении и развитии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музыкальных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образов;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признаки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установления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стилевых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музыкального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искусства;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различать и передавать в художественно-творческой деятельности характер,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эмоциональное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состояние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природе, человеку,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обществу;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32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исполнять свою партию в хоре в простейших двухголосных произведениях,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ориентацией на нотную запись;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активно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музыки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освоения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содержания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 предметов (литературы, русского языка, окружающего мира, математики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др.).</w:t>
      </w:r>
    </w:p>
    <w:p w:rsidR="00A25F95" w:rsidRDefault="00A25F95" w:rsidP="005D0505">
      <w:pPr>
        <w:pStyle w:val="ListParagraph"/>
        <w:numPr>
          <w:ilvl w:val="3"/>
          <w:numId w:val="64"/>
        </w:numPr>
        <w:tabs>
          <w:tab w:val="left" w:pos="2444"/>
        </w:tabs>
        <w:spacing w:before="187" w:line="272" w:lineRule="exact"/>
        <w:ind w:left="2443" w:hanging="842"/>
        <w:jc w:val="left"/>
        <w:rPr>
          <w:b/>
          <w:bCs/>
          <w:i/>
          <w:iCs/>
        </w:rPr>
      </w:pPr>
      <w:r>
        <w:rPr>
          <w:b/>
          <w:bCs/>
          <w:i/>
          <w:iCs/>
          <w:sz w:val="24"/>
          <w:szCs w:val="24"/>
        </w:rPr>
        <w:t>Технология</w:t>
      </w:r>
    </w:p>
    <w:p w:rsidR="00A25F95" w:rsidRDefault="00A25F95" w:rsidP="00825F9F">
      <w:pPr>
        <w:pStyle w:val="BodyText"/>
        <w:ind w:right="734"/>
      </w:pPr>
      <w:r>
        <w:t>В соответствии с требованиями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26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результатам</w:t>
      </w:r>
      <w:r>
        <w:rPr>
          <w:spacing w:val="25"/>
        </w:rPr>
        <w:t xml:space="preserve"> </w:t>
      </w:r>
      <w:r>
        <w:t>предметной</w:t>
      </w:r>
      <w:r>
        <w:rPr>
          <w:spacing w:val="27"/>
        </w:rPr>
        <w:t xml:space="preserve"> </w:t>
      </w:r>
      <w:r>
        <w:t>области</w:t>
      </w:r>
    </w:p>
    <w:p w:rsidR="00A25F95" w:rsidRDefault="00A25F95" w:rsidP="00825F9F">
      <w:pPr>
        <w:pStyle w:val="BodyText"/>
        <w:ind w:firstLine="0"/>
      </w:pPr>
      <w:r>
        <w:t>«Технология»,</w:t>
      </w:r>
      <w:r>
        <w:rPr>
          <w:spacing w:val="-3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предмета «Технология»</w:t>
      </w:r>
      <w:r>
        <w:rPr>
          <w:spacing w:val="-11"/>
        </w:rPr>
        <w:t xml:space="preserve"> </w:t>
      </w:r>
      <w:r>
        <w:t>отражают:</w:t>
      </w:r>
    </w:p>
    <w:p w:rsidR="00A25F95" w:rsidRPr="00AB314A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2" w:firstLine="707"/>
        <w:jc w:val="left"/>
        <w:rPr>
          <w:i/>
          <w:iCs/>
          <w:sz w:val="24"/>
          <w:szCs w:val="24"/>
        </w:rPr>
      </w:pPr>
      <w:r>
        <w:rPr>
          <w:sz w:val="24"/>
          <w:szCs w:val="24"/>
        </w:rPr>
        <w:t>осознание роли техники и технологий для прогрессивного развития общества;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техносфере,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культуры и культуры труда; уяснение социальных и экологических последствий 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промышленного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сельскохозяйственного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энергетики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транспорта;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88"/>
        <w:ind w:right="725" w:firstLine="707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решения творческих задач, моделирования, конструирования и эстетического оформления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изделий,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обеспечения сохранности продуктов труда;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отображения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правилами выполнения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графической документации;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8" w:firstLine="707"/>
        <w:rPr>
          <w:sz w:val="24"/>
          <w:szCs w:val="24"/>
        </w:rPr>
      </w:pPr>
      <w:r>
        <w:rPr>
          <w:sz w:val="24"/>
          <w:szCs w:val="24"/>
        </w:rPr>
        <w:t>формирование умений устанавливать взаимосвязь знаний по разным учебным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 решения прикладных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инструментов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ИКТ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производстве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или сфере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обслуживания;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7" w:line="237" w:lineRule="auto"/>
        <w:ind w:right="734" w:firstLine="707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изучаемыми</w:t>
      </w:r>
      <w:r w:rsidRPr="00825F9F"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технологиями,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востребованности 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рынке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труда.</w:t>
      </w:r>
    </w:p>
    <w:p w:rsidR="00A25F95" w:rsidRDefault="00A25F95" w:rsidP="00825F9F">
      <w:pPr>
        <w:pStyle w:val="BodyText"/>
        <w:ind w:left="2310" w:firstLine="0"/>
      </w:pPr>
      <w:r>
        <w:t>При</w:t>
      </w:r>
      <w:r>
        <w:rPr>
          <w:spacing w:val="109"/>
        </w:rPr>
        <w:t xml:space="preserve"> </w:t>
      </w:r>
      <w:r>
        <w:t xml:space="preserve">формировании  </w:t>
      </w:r>
      <w:r>
        <w:rPr>
          <w:spacing w:val="46"/>
        </w:rPr>
        <w:t xml:space="preserve"> </w:t>
      </w:r>
      <w:r>
        <w:t xml:space="preserve">перечня  </w:t>
      </w:r>
      <w:r>
        <w:rPr>
          <w:spacing w:val="47"/>
        </w:rPr>
        <w:t xml:space="preserve"> </w:t>
      </w:r>
      <w:r>
        <w:t xml:space="preserve">планируемых  </w:t>
      </w:r>
      <w:r>
        <w:rPr>
          <w:spacing w:val="49"/>
        </w:rPr>
        <w:t xml:space="preserve"> </w:t>
      </w:r>
      <w:r>
        <w:t xml:space="preserve">результатов  </w:t>
      </w:r>
      <w:r>
        <w:rPr>
          <w:spacing w:val="48"/>
        </w:rPr>
        <w:t xml:space="preserve"> </w:t>
      </w:r>
      <w:r>
        <w:t xml:space="preserve">освоения  </w:t>
      </w:r>
      <w:r>
        <w:rPr>
          <w:spacing w:val="47"/>
        </w:rPr>
        <w:t xml:space="preserve"> </w:t>
      </w:r>
      <w:r>
        <w:t>предмета</w:t>
      </w:r>
    </w:p>
    <w:p w:rsidR="00A25F95" w:rsidRDefault="00A25F95" w:rsidP="00825F9F">
      <w:pPr>
        <w:pStyle w:val="BodyText"/>
        <w:spacing w:before="1"/>
        <w:ind w:right="726" w:firstLine="0"/>
      </w:pPr>
      <w:r>
        <w:t>«Технология»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индивидуализации обучения, в связи с чем в программу включены результаты</w:t>
      </w:r>
      <w:r>
        <w:rPr>
          <w:spacing w:val="1"/>
        </w:rPr>
        <w:t xml:space="preserve"> </w:t>
      </w:r>
      <w:r>
        <w:t>базового уровня, обязательного к освоению всеми обучающимися, и повышенного уровня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списке</w:t>
      </w:r>
      <w:r>
        <w:rPr>
          <w:spacing w:val="-1"/>
        </w:rPr>
        <w:t xml:space="preserve"> </w:t>
      </w:r>
      <w:r>
        <w:t>выделены курсивом).</w:t>
      </w:r>
    </w:p>
    <w:p w:rsidR="00A25F95" w:rsidRDefault="00A25F95" w:rsidP="00825F9F">
      <w:pPr>
        <w:pStyle w:val="Heading4"/>
        <w:spacing w:before="5" w:line="240" w:lineRule="auto"/>
        <w:ind w:left="1602" w:right="731" w:firstLine="707"/>
      </w:pPr>
      <w:r>
        <w:t>Результаты,</w:t>
      </w:r>
      <w:r>
        <w:rPr>
          <w:spacing w:val="1"/>
        </w:rPr>
        <w:t xml:space="preserve"> </w:t>
      </w:r>
      <w:r>
        <w:t>заявленные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блокам</w:t>
      </w:r>
      <w:r>
        <w:rPr>
          <w:spacing w:val="-1"/>
        </w:rPr>
        <w:t xml:space="preserve"> </w:t>
      </w:r>
      <w:r>
        <w:t>содержания</w:t>
      </w:r>
    </w:p>
    <w:p w:rsidR="00A25F95" w:rsidRDefault="00A25F95" w:rsidP="00825F9F">
      <w:pPr>
        <w:ind w:left="1602" w:right="734" w:firstLine="70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Современные материальные, информационные и гуманитарные технологии 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перспективы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их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развития</w:t>
      </w:r>
    </w:p>
    <w:p w:rsidR="00A25F95" w:rsidRDefault="00A25F95" w:rsidP="00825F9F">
      <w:pPr>
        <w:pStyle w:val="BodyText"/>
        <w:spacing w:line="271" w:lineRule="exact"/>
        <w:ind w:left="231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называть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актуальные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машиностроения,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биотехнологии, нанотехнологии;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8" w:line="237" w:lineRule="auto"/>
        <w:ind w:right="723" w:firstLine="707"/>
        <w:rPr>
          <w:sz w:val="24"/>
          <w:szCs w:val="24"/>
        </w:rPr>
      </w:pPr>
      <w:r>
        <w:rPr>
          <w:sz w:val="24"/>
          <w:szCs w:val="24"/>
        </w:rPr>
        <w:t>называть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перспективные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машиностроения,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биотехнологии, нанотехнологии;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/>
        <w:ind w:right="726" w:firstLine="707"/>
        <w:rPr>
          <w:sz w:val="24"/>
          <w:szCs w:val="24"/>
        </w:rPr>
      </w:pPr>
      <w:r>
        <w:rPr>
          <w:sz w:val="24"/>
          <w:szCs w:val="24"/>
        </w:rPr>
        <w:t>объясняеть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избранных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отличия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связывая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принципиальными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обработки ресурсов, свойствами продуктов современных производственных технологий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технологической чистоты;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25" w:firstLine="707"/>
        <w:rPr>
          <w:sz w:val="24"/>
          <w:szCs w:val="24"/>
        </w:rPr>
      </w:pPr>
      <w:r>
        <w:rPr>
          <w:sz w:val="24"/>
          <w:szCs w:val="24"/>
        </w:rPr>
        <w:t>проводить мониторинг развития технологий произвольно избранной отрасли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работы 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источниками 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видов.</w:t>
      </w:r>
    </w:p>
    <w:p w:rsidR="00A25F95" w:rsidRDefault="00A25F95" w:rsidP="00825F9F">
      <w:pPr>
        <w:pStyle w:val="Heading4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1" w:line="237" w:lineRule="auto"/>
        <w:ind w:right="726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приводить рассуждения, содержащие аргументированные оценки и прогнозы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технологий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сферах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медицины,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производства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обработки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материалов,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машиностроения,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производства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продуктов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питания,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сервиса,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информационной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сфере.</w:t>
      </w:r>
    </w:p>
    <w:p w:rsidR="00A25F95" w:rsidRDefault="00A25F95" w:rsidP="00825F9F">
      <w:pPr>
        <w:pStyle w:val="Heading4"/>
        <w:spacing w:before="8" w:line="240" w:lineRule="auto"/>
        <w:ind w:left="1602" w:right="729" w:firstLine="707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обучающихся</w:t>
      </w:r>
    </w:p>
    <w:p w:rsidR="00A25F95" w:rsidRDefault="00A25F95" w:rsidP="00825F9F">
      <w:pPr>
        <w:pStyle w:val="BodyText"/>
        <w:spacing w:line="271" w:lineRule="exact"/>
        <w:ind w:left="231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25" w:firstLine="707"/>
        <w:jc w:val="left"/>
        <w:rPr>
          <w:sz w:val="24"/>
          <w:szCs w:val="24"/>
        </w:rPr>
      </w:pPr>
      <w:r>
        <w:rPr>
          <w:sz w:val="24"/>
          <w:szCs w:val="24"/>
        </w:rPr>
        <w:t>следовать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технологии,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изготовления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субъективно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нового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продукта;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  <w:tab w:val="left" w:pos="3868"/>
          <w:tab w:val="left" w:pos="4902"/>
          <w:tab w:val="left" w:pos="6631"/>
          <w:tab w:val="left" w:pos="8028"/>
          <w:tab w:val="left" w:pos="8364"/>
          <w:tab w:val="left" w:pos="8964"/>
          <w:tab w:val="left" w:pos="9767"/>
          <w:tab w:val="left" w:pos="10096"/>
        </w:tabs>
        <w:spacing w:before="5" w:line="237" w:lineRule="auto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z w:val="24"/>
          <w:szCs w:val="24"/>
        </w:rPr>
        <w:tab/>
        <w:t>условия</w:t>
      </w:r>
      <w:r>
        <w:rPr>
          <w:sz w:val="24"/>
          <w:szCs w:val="24"/>
        </w:rPr>
        <w:tab/>
        <w:t>применимости</w:t>
      </w:r>
      <w:r>
        <w:rPr>
          <w:sz w:val="24"/>
          <w:szCs w:val="24"/>
        </w:rPr>
        <w:tab/>
        <w:t>технологии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том</w:t>
      </w:r>
      <w:r>
        <w:rPr>
          <w:sz w:val="24"/>
          <w:szCs w:val="24"/>
        </w:rPr>
        <w:tab/>
        <w:t>числе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позиций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защищенности;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24" w:firstLine="707"/>
        <w:jc w:val="left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известной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выходы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(характеристики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продукта)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входов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параметров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ресурсов,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проверяет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прогнозы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опытно-</w:t>
      </w:r>
    </w:p>
    <w:p w:rsidR="00A25F95" w:rsidRDefault="00A25F95" w:rsidP="00825F9F">
      <w:pPr>
        <w:pStyle w:val="BodyText"/>
        <w:spacing w:before="66"/>
        <w:ind w:right="735" w:firstLine="0"/>
      </w:pPr>
      <w:r>
        <w:t>экспериментальным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планируя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эксперименты;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/>
        <w:ind w:right="722" w:firstLine="707"/>
        <w:rPr>
          <w:sz w:val="24"/>
          <w:szCs w:val="24"/>
        </w:rPr>
      </w:pPr>
      <w:r>
        <w:rPr>
          <w:sz w:val="24"/>
          <w:szCs w:val="24"/>
        </w:rPr>
        <w:t>в зависимости от ситуации оптимизировать базовые технологии (затратность 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качество), проводит анализ альтернативных ресурсов, соединяет в единый план несколько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 без их видоизменения для получения сложносоставного материального 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продукта;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2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испытание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полученного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продукта;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  <w:tab w:val="left" w:pos="3914"/>
          <w:tab w:val="left" w:pos="4849"/>
          <w:tab w:val="left" w:pos="6497"/>
          <w:tab w:val="left" w:pos="6861"/>
          <w:tab w:val="left" w:pos="7444"/>
          <w:tab w:val="left" w:pos="8072"/>
          <w:tab w:val="left" w:pos="8863"/>
          <w:tab w:val="left" w:pos="10576"/>
        </w:tabs>
        <w:spacing w:before="2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z w:val="24"/>
          <w:szCs w:val="24"/>
        </w:rPr>
        <w:tab/>
        <w:t>анализ</w:t>
      </w:r>
      <w:r>
        <w:rPr>
          <w:sz w:val="24"/>
          <w:szCs w:val="24"/>
        </w:rPr>
        <w:tab/>
        <w:t>потребностей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тех</w:t>
      </w:r>
      <w:r>
        <w:rPr>
          <w:sz w:val="24"/>
          <w:szCs w:val="24"/>
        </w:rPr>
        <w:tab/>
        <w:t>или</w:t>
      </w:r>
      <w:r>
        <w:rPr>
          <w:sz w:val="24"/>
          <w:szCs w:val="24"/>
        </w:rPr>
        <w:tab/>
        <w:t>иных</w:t>
      </w:r>
      <w:r>
        <w:rPr>
          <w:sz w:val="24"/>
          <w:szCs w:val="24"/>
        </w:rPr>
        <w:tab/>
        <w:t>материальных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или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продуктах;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4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помощью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текста,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рисунков,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графического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изображения;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30" w:firstLine="707"/>
        <w:jc w:val="left"/>
        <w:rPr>
          <w:sz w:val="24"/>
          <w:szCs w:val="24"/>
        </w:rPr>
      </w:pPr>
      <w:r>
        <w:rPr>
          <w:sz w:val="24"/>
          <w:szCs w:val="24"/>
        </w:rPr>
        <w:t>анализировать возможные технологические решения, определять их достоинства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недостатки 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контексте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заданной ситуации;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30" w:firstLine="707"/>
        <w:jc w:val="left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разработку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прикладных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проектов,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предполагающих:</w:t>
      </w:r>
    </w:p>
    <w:p w:rsidR="00A25F95" w:rsidRDefault="00A25F95" w:rsidP="005D0505">
      <w:pPr>
        <w:pStyle w:val="ListParagraph"/>
        <w:numPr>
          <w:ilvl w:val="0"/>
          <w:numId w:val="38"/>
        </w:numPr>
        <w:tabs>
          <w:tab w:val="left" w:pos="2310"/>
        </w:tabs>
        <w:ind w:right="734" w:firstLine="12"/>
        <w:rPr>
          <w:sz w:val="24"/>
          <w:szCs w:val="24"/>
        </w:rPr>
      </w:pPr>
      <w:r>
        <w:rPr>
          <w:sz w:val="24"/>
          <w:szCs w:val="24"/>
        </w:rPr>
        <w:t>изготовление материального продукта на основе технологической документации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регулирования)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(требующих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регулирования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настройки)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рабочих инструментов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оборудования;</w:t>
      </w:r>
    </w:p>
    <w:p w:rsidR="00A25F95" w:rsidRDefault="00A25F95" w:rsidP="005D0505">
      <w:pPr>
        <w:pStyle w:val="ListParagraph"/>
        <w:numPr>
          <w:ilvl w:val="0"/>
          <w:numId w:val="38"/>
        </w:numPr>
        <w:tabs>
          <w:tab w:val="left" w:pos="2310"/>
        </w:tabs>
        <w:ind w:right="731" w:firstLine="12"/>
        <w:rPr>
          <w:sz w:val="24"/>
          <w:szCs w:val="24"/>
        </w:rPr>
      </w:pPr>
      <w:r>
        <w:rPr>
          <w:sz w:val="24"/>
          <w:szCs w:val="24"/>
        </w:rPr>
        <w:t>модификацию материального продукта по технической документации и изменения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параметров технологического процесса для получения заданных свойств материального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продукта;</w:t>
      </w:r>
    </w:p>
    <w:p w:rsidR="00A25F95" w:rsidRDefault="00A25F95" w:rsidP="005D0505">
      <w:pPr>
        <w:pStyle w:val="ListParagraph"/>
        <w:numPr>
          <w:ilvl w:val="0"/>
          <w:numId w:val="38"/>
        </w:numPr>
        <w:tabs>
          <w:tab w:val="left" w:pos="2310"/>
        </w:tabs>
        <w:ind w:right="730" w:firstLine="12"/>
        <w:rPr>
          <w:sz w:val="24"/>
          <w:szCs w:val="24"/>
        </w:rPr>
      </w:pPr>
      <w:r>
        <w:rPr>
          <w:sz w:val="24"/>
          <w:szCs w:val="24"/>
        </w:rPr>
        <w:t>определение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моделирование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 среде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(конструкторе);</w:t>
      </w:r>
    </w:p>
    <w:p w:rsidR="00A25F95" w:rsidRDefault="00A25F95" w:rsidP="005D0505">
      <w:pPr>
        <w:pStyle w:val="ListParagraph"/>
        <w:numPr>
          <w:ilvl w:val="0"/>
          <w:numId w:val="38"/>
        </w:numPr>
        <w:tabs>
          <w:tab w:val="left" w:pos="2310"/>
        </w:tabs>
        <w:ind w:left="2310"/>
        <w:rPr>
          <w:sz w:val="24"/>
          <w:szCs w:val="24"/>
        </w:rPr>
      </w:pPr>
      <w:r>
        <w:rPr>
          <w:sz w:val="24"/>
          <w:szCs w:val="24"/>
        </w:rPr>
        <w:t>встраивание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созданного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информационного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заданную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оболочку;</w:t>
      </w:r>
    </w:p>
    <w:p w:rsidR="00A25F95" w:rsidRDefault="00A25F95" w:rsidP="005D0505">
      <w:pPr>
        <w:pStyle w:val="ListParagraph"/>
        <w:numPr>
          <w:ilvl w:val="0"/>
          <w:numId w:val="38"/>
        </w:numPr>
        <w:tabs>
          <w:tab w:val="left" w:pos="2310"/>
        </w:tabs>
        <w:ind w:right="733" w:firstLine="12"/>
        <w:rPr>
          <w:sz w:val="24"/>
          <w:szCs w:val="24"/>
        </w:rPr>
      </w:pPr>
      <w:r>
        <w:rPr>
          <w:sz w:val="24"/>
          <w:szCs w:val="24"/>
        </w:rPr>
        <w:t>изготовление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оболочке;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5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проектов,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предполагающих:</w:t>
      </w:r>
    </w:p>
    <w:p w:rsidR="00A25F95" w:rsidRDefault="00A25F95" w:rsidP="005D0505">
      <w:pPr>
        <w:pStyle w:val="ListParagraph"/>
        <w:numPr>
          <w:ilvl w:val="0"/>
          <w:numId w:val="38"/>
        </w:numPr>
        <w:tabs>
          <w:tab w:val="left" w:pos="2310"/>
        </w:tabs>
        <w:ind w:right="734" w:firstLine="12"/>
        <w:rPr>
          <w:sz w:val="24"/>
          <w:szCs w:val="24"/>
        </w:rPr>
      </w:pPr>
      <w:r>
        <w:rPr>
          <w:sz w:val="24"/>
          <w:szCs w:val="24"/>
        </w:rPr>
        <w:t>оптимизацию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(технологии)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требующегося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материального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(после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применения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собственной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практике);</w:t>
      </w:r>
    </w:p>
    <w:p w:rsidR="00A25F95" w:rsidRDefault="00A25F95" w:rsidP="005D0505">
      <w:pPr>
        <w:pStyle w:val="ListParagraph"/>
        <w:numPr>
          <w:ilvl w:val="0"/>
          <w:numId w:val="38"/>
        </w:numPr>
        <w:tabs>
          <w:tab w:val="left" w:pos="2310"/>
        </w:tabs>
        <w:ind w:right="725" w:firstLine="12"/>
        <w:rPr>
          <w:sz w:val="24"/>
          <w:szCs w:val="24"/>
        </w:rPr>
      </w:pPr>
      <w:r>
        <w:rPr>
          <w:sz w:val="24"/>
          <w:szCs w:val="24"/>
        </w:rPr>
        <w:t>обобщение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прецедентов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субъектами (опыта), анализ потребительских свойств данных продуктов, запросов групп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потребителей,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выработкой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(процессированием,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регламентацией) технологии производства данного продукта и ее пилотного применения;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инструкций,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исполнителей,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заинтересованными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субъектами;</w:t>
      </w:r>
    </w:p>
    <w:p w:rsidR="00A25F95" w:rsidRDefault="00A25F95" w:rsidP="005D0505">
      <w:pPr>
        <w:pStyle w:val="ListParagraph"/>
        <w:numPr>
          <w:ilvl w:val="0"/>
          <w:numId w:val="38"/>
        </w:numPr>
        <w:tabs>
          <w:tab w:val="left" w:pos="2310"/>
        </w:tabs>
        <w:ind w:right="733" w:firstLine="12"/>
        <w:rPr>
          <w:sz w:val="24"/>
          <w:szCs w:val="24"/>
        </w:rPr>
      </w:pPr>
      <w:r>
        <w:rPr>
          <w:sz w:val="24"/>
          <w:szCs w:val="24"/>
        </w:rPr>
        <w:t>разработку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(комбинирование,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параметров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ресурсам)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свойствами;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3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предполагающих:</w:t>
      </w:r>
    </w:p>
    <w:p w:rsidR="00A25F95" w:rsidRDefault="00A25F95" w:rsidP="005D0505">
      <w:pPr>
        <w:pStyle w:val="ListParagraph"/>
        <w:numPr>
          <w:ilvl w:val="0"/>
          <w:numId w:val="38"/>
        </w:numPr>
        <w:tabs>
          <w:tab w:val="left" w:pos="2310"/>
        </w:tabs>
        <w:ind w:right="735" w:firstLine="12"/>
        <w:jc w:val="left"/>
        <w:rPr>
          <w:sz w:val="24"/>
          <w:szCs w:val="24"/>
        </w:rPr>
      </w:pPr>
      <w:r>
        <w:rPr>
          <w:sz w:val="24"/>
          <w:szCs w:val="24"/>
        </w:rPr>
        <w:t>планирование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(разработку)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материального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задачей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собственной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(включая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моделирование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разработку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документации);</w:t>
      </w:r>
    </w:p>
    <w:p w:rsidR="00A25F95" w:rsidRDefault="00A25F95" w:rsidP="005D0505">
      <w:pPr>
        <w:pStyle w:val="ListParagraph"/>
        <w:numPr>
          <w:ilvl w:val="0"/>
          <w:numId w:val="38"/>
        </w:numPr>
        <w:tabs>
          <w:tab w:val="left" w:pos="2310"/>
        </w:tabs>
        <w:spacing w:before="1" w:line="237" w:lineRule="auto"/>
        <w:ind w:right="729" w:firstLine="12"/>
        <w:jc w:val="left"/>
        <w:rPr>
          <w:sz w:val="24"/>
          <w:szCs w:val="24"/>
        </w:rPr>
      </w:pPr>
      <w:r>
        <w:rPr>
          <w:sz w:val="24"/>
          <w:szCs w:val="24"/>
        </w:rPr>
        <w:t>планирование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(разработку)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материального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проведенных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потребительских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интересов;</w:t>
      </w:r>
    </w:p>
    <w:p w:rsidR="00A25F95" w:rsidRDefault="00A25F95" w:rsidP="005D0505">
      <w:pPr>
        <w:pStyle w:val="ListParagraph"/>
        <w:numPr>
          <w:ilvl w:val="0"/>
          <w:numId w:val="38"/>
        </w:numPr>
        <w:tabs>
          <w:tab w:val="left" w:pos="2310"/>
        </w:tabs>
        <w:spacing w:before="1"/>
        <w:ind w:left="2310"/>
        <w:jc w:val="left"/>
        <w:rPr>
          <w:sz w:val="24"/>
          <w:szCs w:val="24"/>
        </w:rPr>
      </w:pPr>
      <w:r>
        <w:rPr>
          <w:sz w:val="24"/>
          <w:szCs w:val="24"/>
        </w:rPr>
        <w:t>разработку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плана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продвижения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продукта;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2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проводить и анализировать конструирование механизмов, простейших роботов,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позволяющих решить конкретные задачи (с помощью стандартных простых механизмов, 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материального или виртуального конструктора).</w:t>
      </w:r>
    </w:p>
    <w:p w:rsidR="00A25F95" w:rsidRDefault="00A25F95" w:rsidP="005D0505">
      <w:pPr>
        <w:pStyle w:val="ListParagraph"/>
        <w:numPr>
          <w:ilvl w:val="1"/>
          <w:numId w:val="39"/>
        </w:numPr>
        <w:tabs>
          <w:tab w:val="left" w:pos="2596"/>
        </w:tabs>
        <w:spacing w:before="5" w:line="237" w:lineRule="auto"/>
        <w:ind w:right="722" w:firstLine="707"/>
        <w:jc w:val="left"/>
        <w:rPr>
          <w:b/>
          <w:bCs/>
          <w:sz w:val="24"/>
          <w:szCs w:val="24"/>
        </w:rPr>
      </w:pPr>
      <w:r w:rsidRPr="00530546">
        <w:rPr>
          <w:b/>
          <w:bCs/>
          <w:sz w:val="24"/>
          <w:szCs w:val="24"/>
        </w:rPr>
        <w:t>Выпускник получит возможность научиться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88"/>
        <w:ind w:left="259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формулировать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проблему,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требующую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технологического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4" w:line="237" w:lineRule="auto"/>
        <w:ind w:right="729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модифицировать имеющиеся продукты в соответствии с ситуацией / заказом /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потребностью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/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характеристиками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разрабатывать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технологию на основе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базовой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технологии;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7" w:line="237" w:lineRule="auto"/>
        <w:ind w:right="730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технологизировать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опыт,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ретроспективного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анализа и унификации деятельности описание в виде инструкции или технологической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карты;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5"/>
        <w:ind w:left="2595"/>
        <w:rPr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коммерческий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потенциал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продукта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/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технологии</w:t>
      </w:r>
      <w:r>
        <w:rPr>
          <w:sz w:val="24"/>
          <w:szCs w:val="24"/>
        </w:rPr>
        <w:t>.</w:t>
      </w:r>
    </w:p>
    <w:p w:rsidR="00A25F95" w:rsidRDefault="00A25F95" w:rsidP="00825F9F">
      <w:pPr>
        <w:pStyle w:val="Heading4"/>
        <w:spacing w:before="2" w:line="240" w:lineRule="auto"/>
        <w:ind w:left="1602" w:right="731" w:firstLine="707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</w:t>
      </w:r>
    </w:p>
    <w:p w:rsidR="00A25F95" w:rsidRDefault="00A25F95" w:rsidP="00825F9F">
      <w:pPr>
        <w:pStyle w:val="BodyText"/>
        <w:spacing w:line="271" w:lineRule="exact"/>
        <w:ind w:left="231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2"/>
        <w:ind w:right="730" w:firstLine="707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обслуживающих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машиностроения,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питания, сервиса,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сфере,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описывает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тенденции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 развития,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2" w:line="237" w:lineRule="auto"/>
        <w:ind w:right="735" w:firstLine="707"/>
        <w:rPr>
          <w:sz w:val="24"/>
          <w:szCs w:val="24"/>
        </w:rPr>
      </w:pPr>
      <w:r>
        <w:rPr>
          <w:sz w:val="24"/>
          <w:szCs w:val="24"/>
        </w:rPr>
        <w:t>характеризовать ситуацию на региональном рынке труда, называет тенденции ее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2"/>
        <w:ind w:right="730" w:firstLine="707"/>
        <w:rPr>
          <w:sz w:val="24"/>
          <w:szCs w:val="24"/>
        </w:rPr>
      </w:pPr>
      <w:r>
        <w:rPr>
          <w:sz w:val="24"/>
          <w:szCs w:val="24"/>
        </w:rPr>
        <w:t>разъясняется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востребованных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региональном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рынке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труда,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1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группы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предприятий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региона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проживания,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2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уровня, расположенные на территории проживания обучающегося, об оказываемых 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услугах,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поступления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особенностях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обучения,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5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мотивы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принятия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решений,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1" w:line="237" w:lineRule="auto"/>
        <w:ind w:right="737" w:firstLine="707"/>
        <w:rPr>
          <w:sz w:val="24"/>
          <w:szCs w:val="24"/>
        </w:rPr>
      </w:pPr>
      <w:r>
        <w:rPr>
          <w:sz w:val="24"/>
          <w:szCs w:val="24"/>
        </w:rPr>
        <w:t>анализировать результаты и последствия своих решений, связанных с выбором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реализацией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траектории,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5" w:line="237" w:lineRule="auto"/>
        <w:ind w:right="726" w:firstLine="707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предпочтения,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5"/>
        <w:ind w:right="730" w:firstLine="707"/>
        <w:rPr>
          <w:sz w:val="24"/>
          <w:szCs w:val="24"/>
        </w:rPr>
      </w:pPr>
      <w:r>
        <w:rPr>
          <w:sz w:val="24"/>
          <w:szCs w:val="24"/>
        </w:rPr>
        <w:t>получит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наблюдения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(изучения),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ознакомления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машиностроения,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производства продуктов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сервиса,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занятых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работников,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ind w:right="730" w:firstLine="707"/>
        <w:rPr>
          <w:sz w:val="24"/>
          <w:szCs w:val="24"/>
        </w:rPr>
      </w:pPr>
      <w:r>
        <w:rPr>
          <w:sz w:val="24"/>
          <w:szCs w:val="24"/>
        </w:rPr>
        <w:t>получит опыт поиска, извлечения, структурирования и обработки информации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перспективах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проживания,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актуальном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перспективах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рынка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труда.</w:t>
      </w:r>
    </w:p>
    <w:p w:rsidR="00A25F95" w:rsidRDefault="00A25F95" w:rsidP="00825F9F">
      <w:pPr>
        <w:pStyle w:val="Heading4"/>
        <w:spacing w:before="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1" w:line="237" w:lineRule="auto"/>
        <w:ind w:right="728" w:firstLine="70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предлагать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альтернативные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варианты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траекторий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профессионального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образования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занятия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должностей;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2"/>
        <w:ind w:right="722" w:firstLine="707"/>
        <w:rPr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статус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произвольно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социально-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профессиональной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группы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профессий,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обслуживающих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технологии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сферах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медицины,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производства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обработки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материалов,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машиностроения,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производства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продуктов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питания, сервиса, информационной сфере</w:t>
      </w:r>
      <w:r>
        <w:rPr>
          <w:sz w:val="24"/>
          <w:szCs w:val="24"/>
        </w:rPr>
        <w:t>.</w:t>
      </w:r>
    </w:p>
    <w:p w:rsidR="00A25F95" w:rsidRDefault="00A25F95" w:rsidP="00825F9F">
      <w:pPr>
        <w:pStyle w:val="Heading4"/>
        <w:tabs>
          <w:tab w:val="left" w:pos="2926"/>
          <w:tab w:val="left" w:pos="3869"/>
          <w:tab w:val="left" w:pos="5185"/>
          <w:tab w:val="left" w:pos="6756"/>
          <w:tab w:val="left" w:pos="7694"/>
          <w:tab w:val="left" w:pos="8553"/>
          <w:tab w:val="left" w:pos="10815"/>
        </w:tabs>
        <w:spacing w:before="2" w:line="240" w:lineRule="auto"/>
        <w:ind w:left="1602" w:right="730" w:firstLine="707"/>
        <w:jc w:val="left"/>
      </w:pPr>
      <w:r>
        <w:t>По</w:t>
      </w:r>
      <w:r>
        <w:tab/>
        <w:t>годам</w:t>
      </w:r>
      <w:r>
        <w:tab/>
        <w:t>обучения</w:t>
      </w:r>
      <w:r>
        <w:tab/>
        <w:t>результаты</w:t>
      </w:r>
      <w:r>
        <w:tab/>
        <w:t>могут</w:t>
      </w:r>
      <w:r>
        <w:tab/>
        <w:t>быть</w:t>
      </w:r>
      <w:r>
        <w:tab/>
        <w:t>структурированы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конкретизированы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A25F95" w:rsidRDefault="00A25F95" w:rsidP="00825F9F">
      <w:pPr>
        <w:pStyle w:val="ListParagraph"/>
        <w:numPr>
          <w:ilvl w:val="0"/>
          <w:numId w:val="37"/>
        </w:numPr>
        <w:tabs>
          <w:tab w:val="left" w:pos="2490"/>
        </w:tabs>
        <w:spacing w:line="274" w:lineRule="exact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класс</w:t>
      </w:r>
    </w:p>
    <w:p w:rsidR="00A25F95" w:rsidRDefault="00A25F95" w:rsidP="00825F9F">
      <w:pPr>
        <w:pStyle w:val="BodyText"/>
        <w:spacing w:line="274" w:lineRule="exact"/>
        <w:ind w:left="2310" w:firstLine="0"/>
        <w:jc w:val="left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2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характеризует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рекламу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средство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потребностей;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2" w:line="237" w:lineRule="auto"/>
        <w:ind w:right="726" w:firstLine="707"/>
        <w:jc w:val="left"/>
        <w:rPr>
          <w:sz w:val="24"/>
          <w:szCs w:val="24"/>
        </w:rPr>
      </w:pPr>
      <w:r>
        <w:rPr>
          <w:sz w:val="24"/>
          <w:szCs w:val="24"/>
        </w:rPr>
        <w:t>характеризует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технологического процесса;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88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называет предприятия региона проживания, работающие на основе современных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приводит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предприятий;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2" w:line="292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разъясняет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02"/>
          <w:sz w:val="24"/>
          <w:szCs w:val="24"/>
        </w:rPr>
        <w:t xml:space="preserve"> </w:t>
      </w:r>
      <w:r>
        <w:rPr>
          <w:sz w:val="24"/>
          <w:szCs w:val="24"/>
        </w:rPr>
        <w:t>понятий</w:t>
      </w:r>
      <w:r>
        <w:rPr>
          <w:spacing w:val="107"/>
          <w:sz w:val="24"/>
          <w:szCs w:val="24"/>
        </w:rPr>
        <w:t xml:space="preserve"> </w:t>
      </w:r>
      <w:r>
        <w:rPr>
          <w:sz w:val="24"/>
          <w:szCs w:val="24"/>
        </w:rPr>
        <w:t>«технология»,</w:t>
      </w:r>
      <w:r>
        <w:rPr>
          <w:spacing w:val="113"/>
          <w:sz w:val="24"/>
          <w:szCs w:val="24"/>
        </w:rPr>
        <w:t xml:space="preserve"> </w:t>
      </w:r>
      <w:r>
        <w:rPr>
          <w:sz w:val="24"/>
          <w:szCs w:val="24"/>
        </w:rPr>
        <w:t>«технологический</w:t>
      </w:r>
      <w:r>
        <w:rPr>
          <w:spacing w:val="105"/>
          <w:sz w:val="24"/>
          <w:szCs w:val="24"/>
        </w:rPr>
        <w:t xml:space="preserve"> </w:t>
      </w:r>
      <w:r>
        <w:rPr>
          <w:sz w:val="24"/>
          <w:szCs w:val="24"/>
        </w:rPr>
        <w:t>процесс»,</w:t>
      </w:r>
    </w:p>
    <w:p w:rsidR="00A25F95" w:rsidRDefault="00A25F95" w:rsidP="00825F9F">
      <w:pPr>
        <w:pStyle w:val="BodyText"/>
        <w:ind w:right="735" w:firstLine="0"/>
      </w:pPr>
      <w:r>
        <w:t>«потребность»,</w:t>
      </w:r>
      <w:r>
        <w:rPr>
          <w:spacing w:val="1"/>
        </w:rPr>
        <w:t xml:space="preserve"> </w:t>
      </w:r>
      <w:r>
        <w:t>«конструкция»,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«проект»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понятиями;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2" w:line="237" w:lineRule="auto"/>
        <w:ind w:right="738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объясняет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основания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опираясь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произвольно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избранную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группу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потребностей, которые удовлетворяют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эти технологии;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5" w:line="237" w:lineRule="auto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приводит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произвольные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производственных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быта;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4" w:line="237" w:lineRule="auto"/>
        <w:ind w:right="734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объясняет,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приводя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примеры,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принципиальную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технологическую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схему,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характеризуя негативные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эффекты;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3" w:line="294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составляет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техническое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задание,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памятку,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инструкцию,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карту;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осуществляет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сборку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конструктора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инструкции;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осуществляет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товара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модельной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ситуации;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656"/>
        </w:tabs>
        <w:spacing w:before="2" w:line="237" w:lineRule="auto"/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осуществляет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сохранение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формах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описания,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схемы,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эскиза,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фотографии;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2" w:line="293" w:lineRule="exact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конструирует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заданному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прототипу;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  <w:tab w:val="left" w:pos="4199"/>
          <w:tab w:val="left" w:pos="5564"/>
          <w:tab w:val="left" w:pos="7002"/>
          <w:tab w:val="left" w:pos="7271"/>
          <w:tab w:val="left" w:pos="8419"/>
          <w:tab w:val="left" w:pos="9925"/>
        </w:tabs>
        <w:spacing w:before="2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осуществляет</w:t>
      </w:r>
      <w:r>
        <w:rPr>
          <w:sz w:val="24"/>
          <w:szCs w:val="24"/>
        </w:rPr>
        <w:tab/>
        <w:t>корректное</w:t>
      </w:r>
      <w:r>
        <w:rPr>
          <w:sz w:val="24"/>
          <w:szCs w:val="24"/>
        </w:rPr>
        <w:tab/>
        <w:t>применение</w:t>
      </w:r>
      <w:r>
        <w:rPr>
          <w:sz w:val="24"/>
          <w:szCs w:val="24"/>
        </w:rPr>
        <w:tab/>
        <w:t>/</w:t>
      </w:r>
      <w:r>
        <w:rPr>
          <w:sz w:val="24"/>
          <w:szCs w:val="24"/>
        </w:rPr>
        <w:tab/>
        <w:t>хранение</w:t>
      </w:r>
      <w:r>
        <w:rPr>
          <w:sz w:val="24"/>
          <w:szCs w:val="24"/>
        </w:rPr>
        <w:tab/>
        <w:t>произвольно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заданного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производителя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(инструкции,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памятки,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этикетки);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  <w:tab w:val="left" w:pos="3698"/>
          <w:tab w:val="left" w:pos="4074"/>
          <w:tab w:val="left" w:pos="6082"/>
          <w:tab w:val="left" w:pos="6845"/>
          <w:tab w:val="left" w:pos="8029"/>
          <w:tab w:val="left" w:pos="9672"/>
        </w:tabs>
        <w:spacing w:before="5" w:line="237" w:lineRule="auto"/>
        <w:ind w:right="733" w:firstLine="707"/>
        <w:jc w:val="left"/>
        <w:rPr>
          <w:sz w:val="24"/>
          <w:szCs w:val="24"/>
        </w:rPr>
      </w:pPr>
      <w:r>
        <w:rPr>
          <w:sz w:val="24"/>
          <w:szCs w:val="24"/>
        </w:rPr>
        <w:t>получил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проанализировал</w:t>
      </w:r>
      <w:r>
        <w:rPr>
          <w:sz w:val="24"/>
          <w:szCs w:val="24"/>
        </w:rPr>
        <w:tab/>
        <w:t>опыт</w:t>
      </w:r>
      <w:r>
        <w:rPr>
          <w:sz w:val="24"/>
          <w:szCs w:val="24"/>
        </w:rPr>
        <w:tab/>
        <w:t>изучения</w:t>
      </w:r>
      <w:r>
        <w:rPr>
          <w:sz w:val="24"/>
          <w:szCs w:val="24"/>
        </w:rPr>
        <w:tab/>
        <w:t>потребностей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ближайшего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окружения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разработанной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программы;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2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получил и проанализировал опыт проведения испытания, анализа, модернизации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модели;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4" w:line="237" w:lineRule="auto"/>
        <w:ind w:right="727" w:firstLine="707"/>
        <w:rPr>
          <w:sz w:val="24"/>
          <w:szCs w:val="24"/>
        </w:rPr>
      </w:pPr>
      <w:r>
        <w:rPr>
          <w:sz w:val="24"/>
          <w:szCs w:val="24"/>
        </w:rPr>
        <w:t>получил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проанализировал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оригинальных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вариантов,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конструирование,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испытания,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анализ,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модернизации,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альтернативные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решения;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7" w:line="237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получил и проанализировал опыт изготовления информационного продукта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заданному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алгоритму;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5" w:line="237" w:lineRule="auto"/>
        <w:ind w:right="734" w:firstLine="707"/>
        <w:rPr>
          <w:sz w:val="24"/>
          <w:szCs w:val="24"/>
        </w:rPr>
      </w:pPr>
      <w:r>
        <w:rPr>
          <w:sz w:val="24"/>
          <w:szCs w:val="24"/>
        </w:rPr>
        <w:t>получил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проанализировал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изготовления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регулирования)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рабочих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инструментов;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7" w:line="237" w:lineRule="auto"/>
        <w:ind w:right="730" w:firstLine="707"/>
        <w:rPr>
          <w:sz w:val="24"/>
          <w:szCs w:val="24"/>
        </w:rPr>
      </w:pPr>
      <w:r>
        <w:rPr>
          <w:sz w:val="24"/>
          <w:szCs w:val="24"/>
        </w:rPr>
        <w:t>получил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проанализировал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оптимизации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примере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взаимодействия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быту.</w:t>
      </w:r>
    </w:p>
    <w:p w:rsidR="00A25F95" w:rsidRDefault="00A25F95" w:rsidP="00825F9F">
      <w:pPr>
        <w:pStyle w:val="BodyText"/>
        <w:spacing w:before="5"/>
        <w:ind w:left="0" w:firstLine="0"/>
        <w:jc w:val="left"/>
      </w:pPr>
    </w:p>
    <w:p w:rsidR="00A25F95" w:rsidRDefault="00A25F95" w:rsidP="00825F9F">
      <w:pPr>
        <w:pStyle w:val="Heading4"/>
        <w:numPr>
          <w:ilvl w:val="0"/>
          <w:numId w:val="37"/>
        </w:numPr>
        <w:tabs>
          <w:tab w:val="left" w:pos="2490"/>
        </w:tabs>
        <w:spacing w:line="274" w:lineRule="exact"/>
      </w:pPr>
      <w:r>
        <w:t>класс</w:t>
      </w:r>
    </w:p>
    <w:p w:rsidR="00A25F95" w:rsidRDefault="00A25F95" w:rsidP="00825F9F">
      <w:pPr>
        <w:pStyle w:val="BodyText"/>
        <w:spacing w:line="274" w:lineRule="exact"/>
        <w:ind w:left="2310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4" w:line="237" w:lineRule="auto"/>
        <w:ind w:right="734" w:firstLine="707"/>
        <w:rPr>
          <w:sz w:val="24"/>
          <w:szCs w:val="24"/>
        </w:rPr>
      </w:pPr>
      <w:r>
        <w:rPr>
          <w:sz w:val="24"/>
          <w:szCs w:val="24"/>
        </w:rPr>
        <w:t>называет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актуальные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сооружений, профессии в области строительства, характеризует строительную отрасль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проживания;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5" w:line="293" w:lineRule="exact"/>
        <w:ind w:left="2595"/>
        <w:rPr>
          <w:sz w:val="24"/>
          <w:szCs w:val="24"/>
        </w:rPr>
      </w:pPr>
      <w:r>
        <w:rPr>
          <w:sz w:val="24"/>
          <w:szCs w:val="24"/>
        </w:rPr>
        <w:t>описывает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жизненный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цикл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технологии,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приводя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ind w:right="733" w:firstLine="707"/>
        <w:rPr>
          <w:sz w:val="24"/>
          <w:szCs w:val="24"/>
        </w:rPr>
      </w:pPr>
      <w:r>
        <w:rPr>
          <w:sz w:val="24"/>
          <w:szCs w:val="24"/>
        </w:rPr>
        <w:t>оперирует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«технологическая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удовлетворения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потребностей человека;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  <w:tab w:val="left" w:pos="3799"/>
          <w:tab w:val="left" w:pos="5883"/>
          <w:tab w:val="left" w:pos="6257"/>
          <w:tab w:val="left" w:pos="8281"/>
          <w:tab w:val="left" w:pos="9209"/>
        </w:tabs>
        <w:spacing w:before="3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проводит</w:t>
      </w:r>
      <w:r>
        <w:rPr>
          <w:sz w:val="24"/>
          <w:szCs w:val="24"/>
        </w:rPr>
        <w:tab/>
        <w:t>морфологический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функциональный</w:t>
      </w:r>
      <w:r>
        <w:rPr>
          <w:sz w:val="24"/>
          <w:szCs w:val="24"/>
        </w:rPr>
        <w:tab/>
        <w:t>анализ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технологической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системы;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5" w:line="237" w:lineRule="auto"/>
        <w:ind w:right="727" w:firstLine="707"/>
        <w:jc w:val="left"/>
        <w:rPr>
          <w:sz w:val="24"/>
          <w:szCs w:val="24"/>
        </w:rPr>
      </w:pPr>
      <w:r>
        <w:rPr>
          <w:sz w:val="24"/>
          <w:szCs w:val="24"/>
        </w:rPr>
        <w:t>проводит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технологической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надсистемы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подсистемы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проектирования продукта;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2" w:line="237" w:lineRule="auto"/>
        <w:ind w:right="726" w:firstLine="707"/>
        <w:jc w:val="left"/>
        <w:rPr>
          <w:sz w:val="24"/>
          <w:szCs w:val="24"/>
        </w:rPr>
      </w:pPr>
      <w:r>
        <w:rPr>
          <w:sz w:val="24"/>
          <w:szCs w:val="24"/>
        </w:rPr>
        <w:t>читает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элементарные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чертежи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эскизы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88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выполняет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эскизы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механизмов,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интерьера;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4" w:line="237" w:lineRule="auto"/>
        <w:ind w:right="731" w:firstLine="707"/>
        <w:jc w:val="left"/>
        <w:rPr>
          <w:sz w:val="24"/>
          <w:szCs w:val="24"/>
        </w:rPr>
      </w:pPr>
      <w:r>
        <w:rPr>
          <w:sz w:val="24"/>
          <w:szCs w:val="24"/>
        </w:rPr>
        <w:t>освоил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техники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обработки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материалов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(по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выбору обучающегося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содержанием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проектной деятельности);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  <w:tab w:val="left" w:pos="3938"/>
          <w:tab w:val="left" w:pos="5041"/>
          <w:tab w:val="left" w:pos="6449"/>
          <w:tab w:val="left" w:pos="7062"/>
          <w:tab w:val="left" w:pos="8201"/>
          <w:tab w:val="left" w:pos="9899"/>
          <w:tab w:val="left" w:pos="10705"/>
        </w:tabs>
        <w:spacing w:before="5" w:line="237" w:lineRule="auto"/>
        <w:ind w:right="729" w:firstLine="707"/>
        <w:jc w:val="left"/>
        <w:rPr>
          <w:sz w:val="24"/>
          <w:szCs w:val="24"/>
        </w:rPr>
      </w:pPr>
      <w:r>
        <w:rPr>
          <w:sz w:val="24"/>
          <w:szCs w:val="24"/>
        </w:rPr>
        <w:t>применяет</w:t>
      </w:r>
      <w:r>
        <w:rPr>
          <w:sz w:val="24"/>
          <w:szCs w:val="24"/>
        </w:rPr>
        <w:tab/>
        <w:t>простые</w:t>
      </w:r>
      <w:r>
        <w:rPr>
          <w:sz w:val="24"/>
          <w:szCs w:val="24"/>
        </w:rPr>
        <w:tab/>
        <w:t>механизмы</w:t>
      </w:r>
      <w:r>
        <w:rPr>
          <w:sz w:val="24"/>
          <w:szCs w:val="24"/>
        </w:rPr>
        <w:tab/>
        <w:t>для</w:t>
      </w:r>
      <w:r>
        <w:rPr>
          <w:sz w:val="24"/>
          <w:szCs w:val="24"/>
        </w:rPr>
        <w:tab/>
        <w:t>решения</w:t>
      </w:r>
      <w:r>
        <w:rPr>
          <w:sz w:val="24"/>
          <w:szCs w:val="24"/>
        </w:rPr>
        <w:tab/>
        <w:t>поставленных</w:t>
      </w:r>
      <w:r>
        <w:rPr>
          <w:sz w:val="24"/>
          <w:szCs w:val="24"/>
        </w:rPr>
        <w:tab/>
        <w:t>задач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модернизации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систем;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4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строит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механизма,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состоящего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нескольких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простых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механизмов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кинематической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схеме;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5" w:line="237" w:lineRule="auto"/>
        <w:ind w:right="735" w:firstLine="707"/>
        <w:jc w:val="left"/>
        <w:rPr>
          <w:sz w:val="24"/>
          <w:szCs w:val="24"/>
        </w:rPr>
      </w:pPr>
      <w:r>
        <w:rPr>
          <w:sz w:val="24"/>
          <w:szCs w:val="24"/>
        </w:rPr>
        <w:t>получил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проанализировал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жизнеобеспечения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состояния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жилых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зданий микрорайона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поселения;</w:t>
      </w:r>
    </w:p>
    <w:p w:rsidR="00A25F95" w:rsidRDefault="00A25F95" w:rsidP="005D0505">
      <w:pPr>
        <w:pStyle w:val="ListParagraph"/>
        <w:numPr>
          <w:ilvl w:val="1"/>
          <w:numId w:val="38"/>
        </w:numPr>
        <w:tabs>
          <w:tab w:val="left" w:pos="2596"/>
        </w:tabs>
        <w:spacing w:before="2"/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получил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проанализировал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службами </w:t>
      </w:r>
    </w:p>
    <w:p w:rsidR="00A25F95" w:rsidRDefault="00A25F95" w:rsidP="00825F9F">
      <w:pPr>
        <w:pStyle w:val="ListParagraph"/>
        <w:tabs>
          <w:tab w:val="left" w:pos="2596"/>
        </w:tabs>
        <w:spacing w:before="2"/>
        <w:ind w:left="2309" w:firstLine="0"/>
        <w:jc w:val="left"/>
        <w:rPr>
          <w:sz w:val="24"/>
          <w:szCs w:val="24"/>
        </w:rPr>
      </w:pPr>
      <w:r>
        <w:rPr>
          <w:sz w:val="24"/>
          <w:szCs w:val="24"/>
        </w:rPr>
        <w:t>ЖКХ;</w:t>
      </w:r>
    </w:p>
    <w:p w:rsidR="00A25F95" w:rsidRDefault="00A25F95" w:rsidP="005D0505">
      <w:pPr>
        <w:pStyle w:val="ListParagraph"/>
        <w:numPr>
          <w:ilvl w:val="0"/>
          <w:numId w:val="63"/>
        </w:numPr>
        <w:tabs>
          <w:tab w:val="left" w:pos="338"/>
        </w:tabs>
        <w:ind w:left="337" w:firstLine="2083"/>
        <w:jc w:val="left"/>
        <w:rPr>
          <w:sz w:val="24"/>
          <w:szCs w:val="24"/>
        </w:rPr>
      </w:pPr>
      <w:r>
        <w:rPr>
          <w:sz w:val="24"/>
          <w:szCs w:val="24"/>
        </w:rPr>
        <w:t>получил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 xml:space="preserve">опыт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мониторинга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развития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технологий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произвольно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избранной</w:t>
      </w:r>
    </w:p>
    <w:p w:rsidR="00A25F95" w:rsidRDefault="00A25F95" w:rsidP="00825F9F">
      <w:pPr>
        <w:pStyle w:val="BodyText"/>
        <w:ind w:right="725" w:firstLine="0"/>
      </w:pPr>
      <w:r>
        <w:t>отрасли,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избранную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источниками различных</w:t>
      </w:r>
      <w:r>
        <w:rPr>
          <w:spacing w:val="2"/>
        </w:rPr>
        <w:t xml:space="preserve"> </w:t>
      </w:r>
      <w:r>
        <w:t>видов;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28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проанализировал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модификации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механизмов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документации)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заданных свойств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(решение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задачи);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25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проанализировал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(разработки)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моделирование и разработку документации) или на основе самостоятельно проведенных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потребительских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интересов.</w:t>
      </w:r>
    </w:p>
    <w:p w:rsidR="00A25F95" w:rsidRDefault="00A25F95" w:rsidP="00825F9F">
      <w:pPr>
        <w:pStyle w:val="BodyText"/>
        <w:spacing w:before="2"/>
        <w:ind w:left="0" w:firstLine="0"/>
        <w:jc w:val="left"/>
      </w:pPr>
    </w:p>
    <w:p w:rsidR="00A25F95" w:rsidRDefault="00A25F95" w:rsidP="00825F9F">
      <w:pPr>
        <w:pStyle w:val="Heading4"/>
        <w:numPr>
          <w:ilvl w:val="0"/>
          <w:numId w:val="37"/>
        </w:numPr>
        <w:tabs>
          <w:tab w:val="left" w:pos="2490"/>
        </w:tabs>
        <w:spacing w:line="274" w:lineRule="exact"/>
      </w:pPr>
      <w:r>
        <w:t>класс</w:t>
      </w:r>
    </w:p>
    <w:p w:rsidR="00A25F95" w:rsidRDefault="00A25F95" w:rsidP="00825F9F">
      <w:pPr>
        <w:pStyle w:val="BodyText"/>
        <w:spacing w:line="274" w:lineRule="exact"/>
        <w:ind w:left="2310" w:firstLine="0"/>
      </w:pPr>
      <w:r>
        <w:t>По</w:t>
      </w:r>
      <w:r>
        <w:rPr>
          <w:spacing w:val="-4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обучающийся: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называет и характеризует актуальные и перспективные технологии в 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энергетики,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энергетики,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энергетику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региона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проживания;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называет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актуальные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перспективные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характеризует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профессии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автоматизацию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производства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проживания,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профессии, обслуживающие автоматизированные производства, приводит произвольные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автоматизации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перечисляет,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распознает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устройства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накопления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энергии,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передачи энергии;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объясняет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«машина»,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преобразующие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энергию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вид, необходимый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потребителю;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объясняет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автоматические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саморегулируемые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системы;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6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осуществляет сборку электрических цепей по электрической схеме, проводит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неполадок электрической цепи;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2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осуществляет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модификацию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цепи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цепей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задачей;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7" w:line="237" w:lineRule="auto"/>
        <w:ind w:right="730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выполняет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редактора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трехмерного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(на выбор 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организации);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0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конструирует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конструкторов;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следует технологии, в том числе, в процессе изготовления субъективно нового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продукта;</w:t>
      </w:r>
    </w:p>
    <w:p w:rsidR="00A25F95" w:rsidRPr="00530546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0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получил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проанализировал опыт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 освещения выбранного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помещения,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отбор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конкретных приборов,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составление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схемы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электропроводки;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8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получил и проанализировал опыт разработки и создания изделия средствами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станка,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управляемого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программой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компьютерного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трехмерного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2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получил и проанализировал опыт оптимизации заданного способа (технологии)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 материального продукта (на основании собственной практики 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способа).</w:t>
      </w:r>
    </w:p>
    <w:p w:rsidR="00A25F95" w:rsidRDefault="00A25F95" w:rsidP="00825F9F">
      <w:pPr>
        <w:pStyle w:val="BodyText"/>
        <w:spacing w:before="8"/>
        <w:ind w:left="0" w:firstLine="0"/>
        <w:jc w:val="left"/>
      </w:pPr>
    </w:p>
    <w:p w:rsidR="00A25F95" w:rsidRDefault="00A25F95" w:rsidP="00825F9F">
      <w:pPr>
        <w:pStyle w:val="Heading4"/>
        <w:numPr>
          <w:ilvl w:val="0"/>
          <w:numId w:val="37"/>
        </w:numPr>
        <w:tabs>
          <w:tab w:val="left" w:pos="2490"/>
        </w:tabs>
        <w:spacing w:line="274" w:lineRule="exact"/>
      </w:pPr>
      <w:r>
        <w:t>класс</w:t>
      </w:r>
    </w:p>
    <w:p w:rsidR="00A25F95" w:rsidRDefault="00A25F95" w:rsidP="00825F9F">
      <w:pPr>
        <w:pStyle w:val="BodyText"/>
        <w:spacing w:line="274" w:lineRule="exact"/>
        <w:ind w:left="2310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называет и характеризует актуальные и перспективные технологии обработки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материалов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заданными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свойствами;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индустрию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проживания,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перспективы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4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называет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характеризует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актуальные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перспективные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транспорта;,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29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называет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рынка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описывает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цикл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профессии, характеризует новые и умирающие профессии, в том числе на предприятиях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проживания,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характеризует ситуацию на региональном рынке труда, называет тенденции её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перечисляет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документации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28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называя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(внешний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термические, возможность обработки), экономические характеристики, экологичность (с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произвольно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избранных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информации),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объясняет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специфику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пользуясь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избранными примерами, характеризует тенденции развития социальных технологий в 21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веке,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характеризует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профессии,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связанные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реализацией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разъясняет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моделирования,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создаёт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модель,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адекватную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задаче,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отбирает материал в соответствии с техническим решением или по заданным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критериям,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составляет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рацион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питания,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адекватный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ситуации,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планирует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продвижение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продукта,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регламентирует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заданный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процесс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форме,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проводит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испытание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полученного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продукта,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описывает технологическое решение с помощью текста, рисунков, графического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изображения,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проанализировал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питания,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проанализировал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логистических задач,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30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получил и проанализировал опыт компьютерного моделирования / 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виртуального эксперимента по избранной обучающимся характеристике транспортного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получил и проанализировал опыт выявления проблем транспортной логистики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населённого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пункта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трассы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спланированного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наблюдения,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получил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проанализировал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моделирования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транспортных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потоков,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получил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объявлений,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предлагающих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656"/>
        </w:tabs>
        <w:spacing w:before="88"/>
        <w:ind w:right="730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проанализировал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изготовления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элементарных (не требующих регулирования) и сложных (требующих регулирования 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настройки)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рабочих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инструментов /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оборудования,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6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получил и проанализировал опыт создания информационного продукта и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встраивания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заданную оболочку,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7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проанализировал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(комбинирование,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параметров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ресурсам)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заданными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свойствами.</w:t>
      </w:r>
    </w:p>
    <w:p w:rsidR="00A25F95" w:rsidRDefault="00A25F95" w:rsidP="00825F9F">
      <w:pPr>
        <w:pStyle w:val="BodyText"/>
        <w:spacing w:before="7"/>
        <w:ind w:left="0" w:firstLine="0"/>
        <w:jc w:val="left"/>
      </w:pPr>
    </w:p>
    <w:p w:rsidR="00A25F95" w:rsidRDefault="00A25F95" w:rsidP="005D0505">
      <w:pPr>
        <w:pStyle w:val="Heading4"/>
        <w:numPr>
          <w:ilvl w:val="0"/>
          <w:numId w:val="37"/>
        </w:numPr>
        <w:tabs>
          <w:tab w:val="left" w:pos="2634"/>
        </w:tabs>
        <w:spacing w:line="274" w:lineRule="exact"/>
        <w:ind w:left="2634"/>
      </w:pPr>
      <w:r>
        <w:t>класс</w:t>
      </w:r>
    </w:p>
    <w:p w:rsidR="00A25F95" w:rsidRDefault="00A25F95" w:rsidP="00825F9F">
      <w:pPr>
        <w:pStyle w:val="BodyText"/>
        <w:spacing w:line="274" w:lineRule="exact"/>
        <w:ind w:left="2454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называет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актуальные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перспективные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медицинские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5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называет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тенденции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новые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продукты 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основе,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объясняет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цивилизации,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ind w:right="730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разъясняет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востребованных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региональном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рынке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труда,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оценивает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защищённости,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2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прогнозирует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выходы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(характеристики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 от изменения входов / параметров / ресурсов, проверяет прогнозы опытно-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путём,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эксперименты,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анализирует возможные технологические решения, определяет их достоинства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недостатки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 контексте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заданной ситуации,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2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 зависимости от ситуации оптимизирует базовые технологии (затратность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качество), проводит анализ альтернативных ресурсов, соединяет в единый план несколько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 без их видоизменения для получения сложносоставного материального 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продукта,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анализирует результаты и последствия своих решений, связанных с выбором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собственной образовательной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траектории,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29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анализирует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предпочтения,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определённого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/>
        <w:ind w:right="728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проанализировал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наблюдения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(изучения),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ознакомления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обработки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машиностроения,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сервиса,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деятельностью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занятых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/>
        <w:ind w:right="730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получил опыт поиска, извлечения, структурирования и обработки информации 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перспективах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проживания,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актуальном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перспективах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рынка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труда,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получил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проанализировал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предпрофессиональных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проб,</w:t>
      </w:r>
    </w:p>
    <w:p w:rsidR="00A25F95" w:rsidRPr="005D1471" w:rsidRDefault="00A25F95" w:rsidP="005D0505">
      <w:pPr>
        <w:pStyle w:val="ListParagraph"/>
        <w:numPr>
          <w:ilvl w:val="1"/>
          <w:numId w:val="63"/>
        </w:numPr>
        <w:tabs>
          <w:tab w:val="left" w:pos="2596"/>
          <w:tab w:val="left" w:pos="3729"/>
          <w:tab w:val="left" w:pos="4137"/>
          <w:tab w:val="left" w:pos="6175"/>
          <w:tab w:val="left" w:pos="6967"/>
          <w:tab w:val="left" w:pos="8382"/>
          <w:tab w:val="left" w:pos="8789"/>
          <w:tab w:val="left" w:pos="9132"/>
          <w:tab w:val="left" w:pos="9784"/>
        </w:tabs>
        <w:spacing w:before="2" w:line="237" w:lineRule="auto"/>
        <w:ind w:right="732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получил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проанализировал</w:t>
      </w:r>
      <w:r>
        <w:rPr>
          <w:sz w:val="24"/>
          <w:szCs w:val="24"/>
        </w:rPr>
        <w:tab/>
        <w:t>опыт</w:t>
      </w:r>
      <w:r>
        <w:rPr>
          <w:sz w:val="24"/>
          <w:szCs w:val="24"/>
        </w:rPr>
        <w:tab/>
        <w:t>разработки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/</w:t>
      </w:r>
      <w:r>
        <w:rPr>
          <w:sz w:val="24"/>
          <w:szCs w:val="24"/>
        </w:rPr>
        <w:tab/>
        <w:t>или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реализации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специализированного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проекта.</w:t>
      </w:r>
    </w:p>
    <w:p w:rsidR="00A25F95" w:rsidRDefault="00A25F95" w:rsidP="005D0505">
      <w:pPr>
        <w:pStyle w:val="ListParagraph"/>
        <w:numPr>
          <w:ilvl w:val="3"/>
          <w:numId w:val="64"/>
        </w:numPr>
        <w:tabs>
          <w:tab w:val="left" w:pos="2503"/>
        </w:tabs>
        <w:spacing w:before="73" w:line="275" w:lineRule="exact"/>
        <w:ind w:left="2502" w:hanging="901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Физическая</w:t>
      </w:r>
      <w:r>
        <w:rPr>
          <w:b/>
          <w:bCs/>
          <w:i/>
          <w:iCs/>
          <w:spacing w:val="-4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культура</w:t>
      </w:r>
    </w:p>
    <w:p w:rsidR="00A25F95" w:rsidRDefault="00A25F95" w:rsidP="00825F9F">
      <w:pPr>
        <w:pStyle w:val="Heading4"/>
        <w:spacing w:line="273" w:lineRule="exact"/>
        <w:ind w:left="160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4" w:line="235" w:lineRule="auto"/>
        <w:ind w:right="730" w:firstLine="707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рассматривать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5" w:line="237" w:lineRule="auto"/>
        <w:ind w:right="725" w:firstLine="707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характеризовать содержательные основы здорового образа жизни, 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гармоничным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подготовленностью,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профилактикой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привычек;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3" w:line="237" w:lineRule="auto"/>
        <w:ind w:right="729" w:firstLine="707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раскрывать базовые понятия и термины физической культуры, применять их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излагать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двигательных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качеств;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6" w:line="235" w:lineRule="auto"/>
        <w:ind w:right="726" w:firstLine="707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разрабатывать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рационально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режим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дня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учебной недели;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8" w:line="235" w:lineRule="auto"/>
        <w:ind w:right="725" w:firstLine="707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руководствоваться правилами профилактики травматизма и подготовки мест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занятий, правильного выбора обуви и формы одежды в зависимости от времени года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погодных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условий;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6" w:line="237" w:lineRule="auto"/>
        <w:ind w:right="719" w:firstLine="707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руководствоваться правилами оказания первой помощи при травмах и ушибах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 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самостоятельных занятий физическими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упражнениями; использовать занятия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физической культурой, спортивные игры и спортивные соревнования для 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 отдыха и досуга, укрепления собственного здоровья, повышения 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кондиций;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8" w:line="235" w:lineRule="auto"/>
        <w:ind w:right="725" w:firstLine="707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оздоровительной,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тренирующей и корригирующей направленности, подбирать индивидуальную нагрузку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функциональных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организма;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9" w:line="235" w:lineRule="auto"/>
        <w:ind w:right="728" w:firstLine="707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классифицировать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дозировку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укреплению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качеств;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8" w:line="235" w:lineRule="auto"/>
        <w:ind w:right="729" w:firstLine="707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двигательным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 особенности их выполнения, выявлять ошибки и своевременно устранять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9" w:line="235" w:lineRule="auto"/>
        <w:ind w:right="728" w:firstLine="707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тестировать показатели физического развития и основных физических качеств,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сравнивать их с возрастными стандартами, контролировать особенности их динамики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занятий физической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подготовкой;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6" w:line="235" w:lineRule="auto"/>
        <w:ind w:right="721" w:firstLine="707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профилактике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утомления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перенапряжения организма, повышению его работоспособности в процессе трудовой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9" w:line="235" w:lineRule="auto"/>
        <w:ind w:right="728" w:firstLine="707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выполнять общеразвивающие упражнения, целенаправленно воздействующие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развитие основных физических качеств (силы, быстроты, выносливости, гибкости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координации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движений);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1" w:line="232" w:lineRule="auto"/>
        <w:ind w:right="722" w:firstLine="707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акробатические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комбинации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хорошо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9" w:line="232" w:lineRule="auto"/>
        <w:ind w:right="729" w:firstLine="707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гимнастические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комбинации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снарядах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хорошо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освоенных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упражнений;</w:t>
      </w:r>
    </w:p>
    <w:p w:rsidR="00A25F95" w:rsidRDefault="00A25F95" w:rsidP="00825F9F">
      <w:pPr>
        <w:pStyle w:val="ListParagraph"/>
        <w:tabs>
          <w:tab w:val="left" w:pos="2596"/>
          <w:tab w:val="left" w:pos="3729"/>
          <w:tab w:val="left" w:pos="4137"/>
          <w:tab w:val="left" w:pos="6175"/>
          <w:tab w:val="left" w:pos="6967"/>
          <w:tab w:val="left" w:pos="8382"/>
          <w:tab w:val="left" w:pos="8789"/>
          <w:tab w:val="left" w:pos="9132"/>
          <w:tab w:val="left" w:pos="9784"/>
        </w:tabs>
        <w:spacing w:before="2" w:line="237" w:lineRule="auto"/>
        <w:ind w:right="732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легкоатлетические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беге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прыжках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длину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высоту)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86" w:line="339" w:lineRule="exact"/>
        <w:ind w:left="2734" w:hanging="425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выполнять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спуски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торможения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лыжах 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пологого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склона;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4" w:line="232" w:lineRule="auto"/>
        <w:ind w:right="729" w:firstLine="707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выполнять основные технические действия и приемы игры в футбол, волейбол,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баскетбол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учебной и игровой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6" w:line="235" w:lineRule="auto"/>
        <w:ind w:right="723" w:firstLine="707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выполнять передвижения на лыжах различными способами, демонстрировать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тренировочных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дистанций;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735"/>
        </w:tabs>
        <w:spacing w:before="12" w:line="232" w:lineRule="auto"/>
        <w:ind w:right="728" w:firstLine="707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тестовые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качеств.</w:t>
      </w:r>
    </w:p>
    <w:p w:rsidR="00A25F95" w:rsidRDefault="00A25F95" w:rsidP="00825F9F">
      <w:pPr>
        <w:pStyle w:val="Heading4"/>
        <w:spacing w:before="5" w:line="274" w:lineRule="exact"/>
        <w:ind w:left="160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 w:line="235" w:lineRule="auto"/>
        <w:ind w:right="733" w:firstLine="707"/>
        <w:rPr>
          <w:rFonts w:ascii="Symbol" w:hAnsi="Symbol" w:cs="Symbol"/>
          <w:i/>
          <w:iCs/>
          <w:sz w:val="28"/>
          <w:szCs w:val="28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возрождения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Олимпийских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игр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Пьера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Кубертена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становлении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олимпийского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объяснять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смысл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символики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ритуалов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Олимпийских игр;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2" w:line="232" w:lineRule="auto"/>
        <w:ind w:right="730" w:firstLine="707"/>
        <w:rPr>
          <w:rFonts w:ascii="Symbol" w:hAnsi="Symbol" w:cs="Symbol"/>
          <w:i/>
          <w:iCs/>
          <w:sz w:val="28"/>
          <w:szCs w:val="28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вехи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отечественного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спортивного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движения,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спортсменов,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принесших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славу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российскому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спорту;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7" w:line="235" w:lineRule="auto"/>
        <w:ind w:right="731" w:firstLine="707"/>
        <w:rPr>
          <w:rFonts w:ascii="Symbol" w:hAnsi="Symbol" w:cs="Symbol"/>
          <w:i/>
          <w:iCs/>
          <w:sz w:val="28"/>
          <w:szCs w:val="28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признаки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положительного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занятий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подготовкой на укрепление здоровья, устанавливать связь между развитием 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качеств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основных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организма;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0" w:firstLine="707"/>
        <w:rPr>
          <w:rFonts w:ascii="Symbol" w:hAnsi="Symbol" w:cs="Symbol"/>
          <w:i/>
          <w:iCs/>
          <w:sz w:val="28"/>
          <w:szCs w:val="28"/>
        </w:rPr>
      </w:pPr>
      <w:r>
        <w:rPr>
          <w:i/>
          <w:iCs/>
          <w:sz w:val="24"/>
          <w:szCs w:val="24"/>
        </w:rPr>
        <w:t>вести дневник по физкультурной деятельности, включать в него оформление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планов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самостоятельных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занятий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упражнениями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функциональной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направленности,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контроля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динамики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индивидуального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 и физической подготовленности;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6" w:line="235" w:lineRule="auto"/>
        <w:ind w:right="726" w:firstLine="707"/>
        <w:rPr>
          <w:rFonts w:ascii="Symbol" w:hAnsi="Symbol" w:cs="Symbol"/>
          <w:i/>
          <w:iCs/>
          <w:sz w:val="28"/>
          <w:szCs w:val="28"/>
        </w:rPr>
      </w:pPr>
      <w:r>
        <w:rPr>
          <w:i/>
          <w:iCs/>
          <w:sz w:val="24"/>
          <w:szCs w:val="24"/>
        </w:rPr>
        <w:t>проводить занятия физической культурой с использованием оздоровительной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ходьбы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бега,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лыжных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прогулок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туристических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походов,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оздоровительную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направленность;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1" w:line="232" w:lineRule="auto"/>
        <w:ind w:right="730" w:firstLine="707"/>
        <w:rPr>
          <w:rFonts w:ascii="Symbol" w:hAnsi="Symbol" w:cs="Symbol"/>
          <w:i/>
          <w:iCs/>
          <w:sz w:val="28"/>
          <w:szCs w:val="28"/>
        </w:rPr>
      </w:pPr>
      <w:r>
        <w:rPr>
          <w:i/>
          <w:iCs/>
          <w:sz w:val="24"/>
          <w:szCs w:val="24"/>
        </w:rPr>
        <w:t>проводить восстановительные мероприятия с использованием банных процедур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сеансов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оздоровительного массажа;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0" w:line="232" w:lineRule="auto"/>
        <w:ind w:right="730" w:firstLine="707"/>
        <w:rPr>
          <w:rFonts w:ascii="Symbol" w:hAnsi="Symbol" w:cs="Symbol"/>
          <w:i/>
          <w:iCs/>
          <w:sz w:val="28"/>
          <w:szCs w:val="28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комплексы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упражнений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лечебной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учетом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имеющихся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индивидуальных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отклонений 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показателях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здоровья;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6" w:line="232" w:lineRule="auto"/>
        <w:ind w:right="734" w:firstLine="707"/>
        <w:rPr>
          <w:rFonts w:ascii="Symbol" w:hAnsi="Symbol" w:cs="Symbol"/>
          <w:i/>
          <w:iCs/>
          <w:sz w:val="28"/>
          <w:szCs w:val="28"/>
        </w:rPr>
      </w:pPr>
      <w:r>
        <w:rPr>
          <w:i/>
          <w:iCs/>
          <w:sz w:val="24"/>
          <w:szCs w:val="24"/>
        </w:rPr>
        <w:t>преодолевать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естественные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искусственные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препятствия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разнообразных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лазания, прыжков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бега;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338" w:lineRule="exact"/>
        <w:ind w:left="2595"/>
        <w:rPr>
          <w:rFonts w:ascii="Symbol" w:hAnsi="Symbol" w:cs="Symbol"/>
          <w:i/>
          <w:iCs/>
          <w:sz w:val="28"/>
          <w:szCs w:val="28"/>
        </w:rPr>
      </w:pPr>
      <w:r>
        <w:rPr>
          <w:i/>
          <w:iCs/>
          <w:sz w:val="24"/>
          <w:szCs w:val="24"/>
        </w:rPr>
        <w:t>осуществлять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судейство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одному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осваиваемых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видов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спорта;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2" w:lineRule="auto"/>
        <w:ind w:right="725" w:firstLine="707"/>
        <w:rPr>
          <w:rFonts w:ascii="Symbol" w:hAnsi="Symbol" w:cs="Symbol"/>
          <w:i/>
          <w:iCs/>
          <w:sz w:val="28"/>
          <w:szCs w:val="28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тестовые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нормативы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Всероссийского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физкультурно-спортивного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комплекса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«Готов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 труду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обороне»;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339" w:lineRule="exact"/>
        <w:ind w:left="2595"/>
        <w:rPr>
          <w:rFonts w:ascii="Symbol" w:hAnsi="Symbol" w:cs="Symbol"/>
          <w:i/>
          <w:iCs/>
          <w:sz w:val="28"/>
          <w:szCs w:val="28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технико-тактические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национальных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видов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спорта;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339" w:lineRule="exact"/>
        <w:ind w:left="2595"/>
        <w:rPr>
          <w:rFonts w:ascii="Symbol" w:hAnsi="Symbol" w:cs="Symbol"/>
          <w:i/>
          <w:iCs/>
          <w:sz w:val="28"/>
          <w:szCs w:val="28"/>
        </w:rPr>
      </w:pPr>
      <w:r>
        <w:rPr>
          <w:i/>
          <w:iCs/>
          <w:sz w:val="24"/>
          <w:szCs w:val="24"/>
        </w:rPr>
        <w:t>проплывать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учебную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дистанцию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вольным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стилем.</w:t>
      </w:r>
    </w:p>
    <w:p w:rsidR="00A25F95" w:rsidRDefault="00A25F95" w:rsidP="005D0505">
      <w:pPr>
        <w:pStyle w:val="ListParagraph"/>
        <w:numPr>
          <w:ilvl w:val="3"/>
          <w:numId w:val="64"/>
        </w:numPr>
        <w:tabs>
          <w:tab w:val="left" w:pos="2503"/>
        </w:tabs>
        <w:spacing w:line="275" w:lineRule="exact"/>
        <w:ind w:left="2502" w:hanging="901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Основы</w:t>
      </w:r>
      <w:r>
        <w:rPr>
          <w:b/>
          <w:bCs/>
          <w:i/>
          <w:iCs/>
          <w:spacing w:val="-5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безопасности</w:t>
      </w:r>
      <w:r>
        <w:rPr>
          <w:b/>
          <w:bCs/>
          <w:i/>
          <w:iCs/>
          <w:spacing w:val="-4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жизнедеятельности</w:t>
      </w:r>
    </w:p>
    <w:p w:rsidR="00A25F95" w:rsidRDefault="00A25F95" w:rsidP="00825F9F">
      <w:pPr>
        <w:pStyle w:val="Heading4"/>
        <w:spacing w:line="273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безопасности;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 знания о предельно допустимых концентрациях вредных веществ 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атмосфере,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почве;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7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питания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бытовых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приборов;</w:t>
      </w:r>
    </w:p>
    <w:p w:rsidR="00A25F95" w:rsidRDefault="00A25F95" w:rsidP="00825F9F">
      <w:pPr>
        <w:pStyle w:val="ListParagraph"/>
        <w:tabs>
          <w:tab w:val="left" w:pos="2596"/>
          <w:tab w:val="left" w:pos="3729"/>
          <w:tab w:val="left" w:pos="4137"/>
          <w:tab w:val="left" w:pos="6175"/>
          <w:tab w:val="left" w:pos="6967"/>
          <w:tab w:val="left" w:pos="8382"/>
          <w:tab w:val="left" w:pos="8789"/>
          <w:tab w:val="left" w:pos="9132"/>
          <w:tab w:val="left" w:pos="9784"/>
        </w:tabs>
        <w:spacing w:before="2" w:line="237" w:lineRule="auto"/>
        <w:ind w:right="732"/>
        <w:jc w:val="left"/>
        <w:rPr>
          <w:sz w:val="24"/>
          <w:szCs w:val="24"/>
        </w:rPr>
      </w:pPr>
      <w:r>
        <w:rPr>
          <w:sz w:val="24"/>
          <w:szCs w:val="24"/>
        </w:rPr>
        <w:t>классифицировать и характеризовать причины и последствия опасных ситуаций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 использовании бытовых приборов контроля качества окружающей среды и продуктов питания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8"/>
        <w:ind w:right="732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безопасно,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бытовые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приборы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продуктов питания;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безопасно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бытовые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приборы;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безопасно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бытовой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химии;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безопасно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коммуникации;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  <w:tab w:val="left" w:pos="4725"/>
          <w:tab w:val="left" w:pos="5082"/>
          <w:tab w:val="left" w:pos="6995"/>
          <w:tab w:val="left" w:pos="8080"/>
          <w:tab w:val="left" w:pos="9264"/>
        </w:tabs>
        <w:spacing w:before="1" w:line="237" w:lineRule="auto"/>
        <w:ind w:right="726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характеризовать</w:t>
      </w:r>
      <w:r>
        <w:rPr>
          <w:sz w:val="24"/>
          <w:szCs w:val="24"/>
        </w:rPr>
        <w:tab/>
        <w:t>опасные</w:t>
      </w:r>
      <w:r>
        <w:rPr>
          <w:sz w:val="24"/>
          <w:szCs w:val="24"/>
        </w:rPr>
        <w:tab/>
        <w:t>ситуации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криминогенного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характера;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  <w:tab w:val="left" w:pos="4106"/>
          <w:tab w:val="left" w:pos="5370"/>
          <w:tab w:val="left" w:pos="7257"/>
          <w:tab w:val="left" w:pos="8781"/>
          <w:tab w:val="left" w:pos="9999"/>
        </w:tabs>
        <w:spacing w:before="5" w:line="237" w:lineRule="auto"/>
        <w:ind w:right="734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предвидеть</w:t>
      </w:r>
      <w:r>
        <w:rPr>
          <w:sz w:val="24"/>
          <w:szCs w:val="24"/>
        </w:rPr>
        <w:tab/>
        <w:t>причины</w:t>
      </w:r>
      <w:r>
        <w:rPr>
          <w:sz w:val="24"/>
          <w:szCs w:val="24"/>
        </w:rPr>
        <w:tab/>
        <w:t>возникновения</w:t>
      </w:r>
      <w:r>
        <w:rPr>
          <w:sz w:val="24"/>
          <w:szCs w:val="24"/>
        </w:rPr>
        <w:tab/>
        <w:t>возможных</w:t>
      </w:r>
      <w:r>
        <w:rPr>
          <w:sz w:val="24"/>
          <w:szCs w:val="24"/>
        </w:rPr>
        <w:tab/>
        <w:t>опасных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ситуаций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криминогенного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характера;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33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безопасно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вести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самозащиты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криминогенной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 улице;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26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безопасно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вести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самозащиты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криминогенной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подъезде;</w:t>
      </w:r>
    </w:p>
    <w:p w:rsidR="00A25F95" w:rsidRDefault="00A25F95" w:rsidP="005D0505">
      <w:pPr>
        <w:pStyle w:val="ListParagraph"/>
        <w:numPr>
          <w:ilvl w:val="0"/>
          <w:numId w:val="63"/>
        </w:numPr>
        <w:spacing w:before="1"/>
        <w:ind w:left="2640" w:hanging="287"/>
        <w:jc w:val="left"/>
        <w:rPr>
          <w:sz w:val="24"/>
          <w:szCs w:val="24"/>
        </w:rPr>
      </w:pPr>
      <w:r>
        <w:rPr>
          <w:sz w:val="24"/>
          <w:szCs w:val="24"/>
        </w:rPr>
        <w:t>безопасно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вести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самозащиты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криминогенной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ситуации в лифте;</w:t>
      </w:r>
    </w:p>
    <w:p w:rsidR="00A25F95" w:rsidRDefault="00A25F95" w:rsidP="005D0505">
      <w:pPr>
        <w:pStyle w:val="ListParagraph"/>
        <w:numPr>
          <w:ilvl w:val="0"/>
          <w:numId w:val="63"/>
        </w:numPr>
        <w:spacing w:before="1"/>
        <w:ind w:left="2640" w:hanging="287"/>
        <w:jc w:val="left"/>
        <w:rPr>
          <w:sz w:val="24"/>
          <w:szCs w:val="24"/>
        </w:rPr>
      </w:pPr>
      <w:r>
        <w:rPr>
          <w:sz w:val="24"/>
          <w:szCs w:val="24"/>
        </w:rPr>
        <w:t>безопасно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вести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самозащиты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криминогенной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в квартире;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безопасно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вести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самозащиты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карманной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краже;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безопасно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самозащиты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попытке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мошенничества;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адекватно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ситуацию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дорожного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движения;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адекватно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ситуацию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безопасно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пожаре;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безопасно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пожаре;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безопасно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первичные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пожаротушения;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дорожного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пешехода;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дорожного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велосипедиста;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ind w:right="724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соблюдать правила безопасности дорожного движения пассажира транспортного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средства;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 w:line="237" w:lineRule="auto"/>
        <w:ind w:right="734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ситуаций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воде;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адекватно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ситуацию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безопасно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вести 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воды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воде;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само-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взаимопомощи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воде;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30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ситуаций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туристических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походах;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готовиться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туристическим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походам;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адекватно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ситуацию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безопасно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туристических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походах;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94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адекватно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ситуацию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ориентироваться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местности;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добывать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поддерживать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огонь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автономных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условиях;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добывать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очищать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воду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автономных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31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добывать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готовить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пищу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автономных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условиях;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сооружать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(обустраивать)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временное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жилище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автономных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условиях;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подавать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сигналы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бедствия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отвечать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них;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ind w:right="732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 личности, общества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государства;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 w:line="237" w:lineRule="auto"/>
        <w:ind w:right="734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предвидеть опасности и правильно действовать в случае чрезвычайных ситуаций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природного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характера;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8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мероприятия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ситуаций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природного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характера;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безопасно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защиты;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8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ab/>
        <w:t>характеризовать причины и последствия чрезвычайных ситуаций техногенного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 личности, общества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государства;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предвидеть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техногенного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характера;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классифицировать мероприятия по защите населения от чрезвычайных ситуаций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техногенного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характера;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безопасно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сигналу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«Внимание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всем!»;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безопасно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коллективной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защиты;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37" w:lineRule="auto"/>
        <w:ind w:right="735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комплектовать минимально необходимый набор вещей (документов, продуктов)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эвакуации;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right="730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терроризма,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наркотизма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терроризма,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наркотизма;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3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адекватно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обнаружении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неизвестного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предмета,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возможной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угрозе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взрыва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взрыве)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взрывного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устройства;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1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адекватно 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 действовать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похищении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захвате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заложники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(попытки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похищения)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освобождению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заложников;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7" w:line="237" w:lineRule="auto"/>
        <w:ind w:right="735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законодательных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актов,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регламентирующих ответственность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несовершеннолетних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правонарушения;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опасные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скопления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людей;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/>
        <w:ind w:right="734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предвидеть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возникновения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скопления людей;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2" w:firstLine="707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адекватно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скопления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людей;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оповещать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(вызывать)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экстренные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службы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чрезвычайной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ситуации;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37" w:lineRule="auto"/>
        <w:ind w:right="731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безопасный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здоровый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образ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составляющие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 личности,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государства;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32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мероприятия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факторы,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укрепляющие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разрушающие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здоровье;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2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планировать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профилактические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мероприятия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сохранению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укреплению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здоровья;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/>
        <w:ind w:right="733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адекватно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нагрузку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профилактические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занятия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укреплению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здоровья;планировать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распорядок дня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нагрузок;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мероприятия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факторы,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потенциально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опасные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здоровья;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безопасно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ресурсы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интернета;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здоровья;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состояния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неотложной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помощи;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алгоритм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оказанию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оказывать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первую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наружном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внутреннем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кровотечении;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извлекать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инородное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тело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верхних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дыхательных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путей;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оказывать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первую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 ушибах;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оказывать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первую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растяжениях;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оказывать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первую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вывихах;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оказывать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первую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переломах;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88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оказывать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первую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отморожениях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переохлаждении;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оказывать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первую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отравлениях;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оказывать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первую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тепловом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(солнечном) ударе;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оказывать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первую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 укусе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насекомых 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змей.</w:t>
      </w:r>
    </w:p>
    <w:p w:rsidR="00A25F95" w:rsidRDefault="00A25F95" w:rsidP="00825F9F">
      <w:pPr>
        <w:pStyle w:val="Heading4"/>
        <w:spacing w:before="1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2" w:lineRule="exact"/>
        <w:ind w:left="259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безопасно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индивидуальной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защиты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велосипедиста;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25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классифицировать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причины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опасных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туристических поездках;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/>
        <w:ind w:left="259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готовиться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туристическим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поездкам;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93" w:lineRule="exact"/>
        <w:ind w:left="259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адекватно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ситуацию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безопасно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вести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туристических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поездках;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32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 последствия возможных опасных ситуаций в местах большого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скопления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людей;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9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опасных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криминогенного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93" w:lineRule="exact"/>
        <w:ind w:left="259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безопасно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вести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покупателя;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последствия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проявления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терроризма,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экстремизма,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наркотизма;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ind w:right="726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предвидеть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вовлечения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террористическую,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экстремистскую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наркотическую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деятельность;анализировать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вредных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привычек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факторов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на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состояние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здоровья;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3" w:line="237" w:lineRule="auto"/>
        <w:ind w:right="730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 роль семьи в жизни личности и общества и ее влияние 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здоровье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5" w:line="237" w:lineRule="auto"/>
        <w:ind w:right="723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классифицировать и характеризовать основные положения законодательных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актов,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регулирующих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обязанности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супругов,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защищающих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ребенка;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27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владеть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самоконтроля,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самооценки,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принятия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осуществления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осознанного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выбора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познавательной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формировании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безопасности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жизнедеятельности;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6" w:line="293" w:lineRule="exact"/>
        <w:ind w:left="2595"/>
        <w:jc w:val="left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классифицировать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правовые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аспекты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оказания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первой помощи;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оказывать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первую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инфекционных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заболеваниях;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оказывать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первую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инфекционных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заболеваниях;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1" w:line="293" w:lineRule="exact"/>
        <w:ind w:left="2595"/>
        <w:jc w:val="left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оказывать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первую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остановке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сердечной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оказывать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первую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коме;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оказывать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первую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поражении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электрическим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током;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2" w:line="237" w:lineRule="auto"/>
        <w:ind w:right="726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коммуникативных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области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безопасности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жизнедеятельности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включая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Интернет-ресурсы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базы данных;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94" w:lineRule="exact"/>
        <w:ind w:left="2595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усваивать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приемы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опасных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чрезвычайных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ситуациях;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ind w:right="725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исследовать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различные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ситуации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повседневной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жизнедеятельности,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опасные</w:t>
      </w:r>
      <w:r>
        <w:rPr>
          <w:i/>
          <w:iCs/>
          <w:spacing w:val="-5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чрезвычайные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выдвигать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предположения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несложные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доказательства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предположений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личной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безопасности;</w:t>
      </w:r>
    </w:p>
    <w:p w:rsidR="00A25F95" w:rsidRDefault="00A25F95" w:rsidP="005D0505">
      <w:pPr>
        <w:pStyle w:val="ListParagraph"/>
        <w:numPr>
          <w:ilvl w:val="1"/>
          <w:numId w:val="63"/>
        </w:numPr>
        <w:tabs>
          <w:tab w:val="left" w:pos="2596"/>
        </w:tabs>
        <w:spacing w:before="4" w:line="237" w:lineRule="auto"/>
        <w:ind w:right="734" w:firstLine="707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творчески решать моделируемые ситуации и практические задачи в области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безопасности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жизнедеятельности.</w:t>
      </w:r>
    </w:p>
    <w:p w:rsidR="00A25F95" w:rsidRPr="00825F9F" w:rsidRDefault="00A25F95" w:rsidP="005D0505">
      <w:pPr>
        <w:pStyle w:val="Heading4"/>
        <w:numPr>
          <w:ilvl w:val="3"/>
          <w:numId w:val="64"/>
        </w:numPr>
        <w:tabs>
          <w:tab w:val="left" w:pos="2502"/>
        </w:tabs>
        <w:spacing w:line="240" w:lineRule="auto"/>
        <w:ind w:left="2502" w:hanging="900"/>
      </w:pPr>
      <w:r w:rsidRPr="00825F9F">
        <w:t>Родной</w:t>
      </w:r>
      <w:r w:rsidRPr="00825F9F">
        <w:rPr>
          <w:spacing w:val="-2"/>
        </w:rPr>
        <w:t xml:space="preserve"> </w:t>
      </w:r>
      <w:r w:rsidRPr="00825F9F">
        <w:t>язык</w:t>
      </w:r>
      <w:r w:rsidRPr="00825F9F">
        <w:rPr>
          <w:spacing w:val="-2"/>
        </w:rPr>
        <w:t xml:space="preserve"> </w:t>
      </w:r>
      <w:r w:rsidRPr="00825F9F">
        <w:t>и</w:t>
      </w:r>
      <w:r w:rsidRPr="00825F9F">
        <w:rPr>
          <w:spacing w:val="-2"/>
        </w:rPr>
        <w:t xml:space="preserve"> </w:t>
      </w:r>
      <w:r w:rsidRPr="00825F9F">
        <w:t>родная</w:t>
      </w:r>
      <w:r w:rsidRPr="00825F9F">
        <w:rPr>
          <w:spacing w:val="-2"/>
        </w:rPr>
        <w:t xml:space="preserve"> </w:t>
      </w:r>
      <w:r w:rsidRPr="00825F9F">
        <w:t>литература</w:t>
      </w:r>
    </w:p>
    <w:p w:rsidR="00A25F95" w:rsidRPr="00825F9F" w:rsidRDefault="00A25F95" w:rsidP="00825F9F">
      <w:pPr>
        <w:spacing w:before="7"/>
        <w:ind w:left="2168" w:right="6978"/>
        <w:jc w:val="both"/>
        <w:rPr>
          <w:b/>
          <w:bCs/>
          <w:sz w:val="24"/>
          <w:szCs w:val="24"/>
        </w:rPr>
      </w:pPr>
      <w:r w:rsidRPr="00825F9F">
        <w:rPr>
          <w:b/>
          <w:bCs/>
          <w:sz w:val="24"/>
          <w:szCs w:val="24"/>
        </w:rPr>
        <w:t>Родной язык (русский)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Личностные</w:t>
      </w:r>
      <w:r w:rsidRPr="00825F9F">
        <w:rPr>
          <w:b/>
          <w:bCs/>
          <w:spacing w:val="-9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результаты:</w:t>
      </w:r>
    </w:p>
    <w:p w:rsidR="00A25F95" w:rsidRPr="00825F9F" w:rsidRDefault="00A25F95" w:rsidP="005D0505">
      <w:pPr>
        <w:pStyle w:val="ListParagraph"/>
        <w:numPr>
          <w:ilvl w:val="0"/>
          <w:numId w:val="36"/>
        </w:numPr>
        <w:tabs>
          <w:tab w:val="left" w:pos="1843"/>
        </w:tabs>
        <w:ind w:right="1013" w:firstLine="0"/>
        <w:jc w:val="left"/>
        <w:rPr>
          <w:sz w:val="24"/>
          <w:szCs w:val="24"/>
        </w:rPr>
      </w:pPr>
      <w:r w:rsidRPr="00825F9F">
        <w:rPr>
          <w:sz w:val="24"/>
          <w:szCs w:val="24"/>
        </w:rPr>
        <w:t>представление о русском языке как духовной, нравственной и культурной ценности народа;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осознание национального своеобразия русского языка; познавательный интерес и уважительное</w:t>
      </w:r>
      <w:r w:rsidRPr="00825F9F">
        <w:rPr>
          <w:spacing w:val="-52"/>
          <w:sz w:val="24"/>
          <w:szCs w:val="24"/>
        </w:rPr>
        <w:t xml:space="preserve"> </w:t>
      </w:r>
      <w:r w:rsidRPr="00825F9F">
        <w:rPr>
          <w:sz w:val="24"/>
          <w:szCs w:val="24"/>
        </w:rPr>
        <w:t>отношение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к русскому</w:t>
      </w:r>
      <w:r w:rsidRPr="00825F9F">
        <w:rPr>
          <w:spacing w:val="-4"/>
          <w:sz w:val="24"/>
          <w:szCs w:val="24"/>
        </w:rPr>
        <w:t xml:space="preserve"> </w:t>
      </w:r>
      <w:r w:rsidRPr="00825F9F">
        <w:rPr>
          <w:sz w:val="24"/>
          <w:szCs w:val="24"/>
        </w:rPr>
        <w:t>языку, а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через него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–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к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родной культуре;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ответственное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отношение к</w:t>
      </w:r>
    </w:p>
    <w:p w:rsidR="00A25F95" w:rsidRPr="00825F9F" w:rsidRDefault="00A25F95" w:rsidP="00825F9F">
      <w:pPr>
        <w:spacing w:line="252" w:lineRule="exact"/>
        <w:ind w:left="1602"/>
        <w:rPr>
          <w:sz w:val="24"/>
          <w:szCs w:val="24"/>
        </w:rPr>
      </w:pPr>
      <w:r w:rsidRPr="00825F9F">
        <w:rPr>
          <w:sz w:val="24"/>
          <w:szCs w:val="24"/>
        </w:rPr>
        <w:t>сохранению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и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развитию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родного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языка;</w:t>
      </w:r>
    </w:p>
    <w:p w:rsidR="00A25F95" w:rsidRPr="00825F9F" w:rsidRDefault="00A25F95" w:rsidP="005D0505">
      <w:pPr>
        <w:pStyle w:val="ListParagraph"/>
        <w:numPr>
          <w:ilvl w:val="1"/>
          <w:numId w:val="36"/>
        </w:numPr>
        <w:tabs>
          <w:tab w:val="left" w:pos="2296"/>
        </w:tabs>
        <w:spacing w:before="1"/>
        <w:ind w:left="2295"/>
        <w:jc w:val="left"/>
        <w:rPr>
          <w:sz w:val="24"/>
          <w:szCs w:val="24"/>
        </w:rPr>
      </w:pPr>
      <w:r w:rsidRPr="00825F9F">
        <w:rPr>
          <w:sz w:val="24"/>
          <w:szCs w:val="24"/>
        </w:rPr>
        <w:t>представление</w:t>
      </w:r>
      <w:r w:rsidRPr="00825F9F">
        <w:rPr>
          <w:spacing w:val="-5"/>
          <w:sz w:val="24"/>
          <w:szCs w:val="24"/>
        </w:rPr>
        <w:t xml:space="preserve"> </w:t>
      </w:r>
      <w:r w:rsidRPr="00825F9F">
        <w:rPr>
          <w:sz w:val="24"/>
          <w:szCs w:val="24"/>
        </w:rPr>
        <w:t>о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речевом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идеале;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стремление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к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речевому</w:t>
      </w:r>
      <w:r w:rsidRPr="00825F9F">
        <w:rPr>
          <w:spacing w:val="-5"/>
          <w:sz w:val="24"/>
          <w:szCs w:val="24"/>
        </w:rPr>
        <w:t xml:space="preserve"> </w:t>
      </w:r>
      <w:r w:rsidRPr="00825F9F">
        <w:rPr>
          <w:sz w:val="24"/>
          <w:szCs w:val="24"/>
        </w:rPr>
        <w:t>самосовершенствованию;</w:t>
      </w:r>
    </w:p>
    <w:p w:rsidR="00A25F95" w:rsidRPr="00825F9F" w:rsidRDefault="00A25F95" w:rsidP="00825F9F">
      <w:pPr>
        <w:spacing w:before="1"/>
        <w:ind w:left="1602" w:right="1108"/>
        <w:rPr>
          <w:sz w:val="24"/>
          <w:szCs w:val="24"/>
        </w:rPr>
      </w:pPr>
      <w:r w:rsidRPr="00825F9F">
        <w:rPr>
          <w:sz w:val="24"/>
          <w:szCs w:val="24"/>
        </w:rPr>
        <w:t>способность анализировать и оценивать нормативный, этический и коммуникативный аспекты</w:t>
      </w:r>
      <w:r w:rsidRPr="00825F9F">
        <w:rPr>
          <w:spacing w:val="-52"/>
          <w:sz w:val="24"/>
          <w:szCs w:val="24"/>
        </w:rPr>
        <w:t xml:space="preserve"> </w:t>
      </w:r>
      <w:r w:rsidRPr="00825F9F">
        <w:rPr>
          <w:sz w:val="24"/>
          <w:szCs w:val="24"/>
        </w:rPr>
        <w:t>речевого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высказывания;</w:t>
      </w:r>
    </w:p>
    <w:p w:rsidR="00A25F95" w:rsidRPr="00825F9F" w:rsidRDefault="00A25F95" w:rsidP="005D0505">
      <w:pPr>
        <w:pStyle w:val="ListParagraph"/>
        <w:numPr>
          <w:ilvl w:val="1"/>
          <w:numId w:val="36"/>
        </w:numPr>
        <w:tabs>
          <w:tab w:val="left" w:pos="2296"/>
        </w:tabs>
        <w:spacing w:before="1"/>
        <w:ind w:right="1098" w:firstLine="566"/>
        <w:jc w:val="left"/>
        <w:rPr>
          <w:sz w:val="24"/>
          <w:szCs w:val="24"/>
        </w:rPr>
      </w:pPr>
      <w:r w:rsidRPr="00825F9F">
        <w:rPr>
          <w:sz w:val="24"/>
          <w:szCs w:val="24"/>
        </w:rPr>
        <w:t>увеличение продуктивного, рецептивного и потенциального словаря; расширение круга</w:t>
      </w:r>
      <w:r w:rsidRPr="00825F9F">
        <w:rPr>
          <w:spacing w:val="-52"/>
          <w:sz w:val="24"/>
          <w:szCs w:val="24"/>
        </w:rPr>
        <w:t xml:space="preserve"> </w:t>
      </w:r>
      <w:r w:rsidRPr="00825F9F">
        <w:rPr>
          <w:sz w:val="24"/>
          <w:szCs w:val="24"/>
        </w:rPr>
        <w:t>используемых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языковых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и речевых средств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родного языка.</w:t>
      </w:r>
    </w:p>
    <w:p w:rsidR="00A25F95" w:rsidRPr="00825F9F" w:rsidRDefault="00A25F95" w:rsidP="00825F9F">
      <w:pPr>
        <w:spacing w:before="2" w:line="251" w:lineRule="exact"/>
        <w:ind w:left="2168"/>
        <w:rPr>
          <w:b/>
          <w:bCs/>
          <w:sz w:val="24"/>
          <w:szCs w:val="24"/>
        </w:rPr>
      </w:pPr>
      <w:r w:rsidRPr="00825F9F">
        <w:rPr>
          <w:b/>
          <w:bCs/>
          <w:sz w:val="24"/>
          <w:szCs w:val="24"/>
        </w:rPr>
        <w:t>Метапредметные</w:t>
      </w:r>
      <w:r w:rsidRPr="00825F9F">
        <w:rPr>
          <w:b/>
          <w:bCs/>
          <w:spacing w:val="-5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результаты:</w:t>
      </w:r>
    </w:p>
    <w:p w:rsidR="00A25F95" w:rsidRPr="00825F9F" w:rsidRDefault="00A25F95" w:rsidP="005D0505">
      <w:pPr>
        <w:pStyle w:val="ListParagraph"/>
        <w:numPr>
          <w:ilvl w:val="1"/>
          <w:numId w:val="36"/>
        </w:numPr>
        <w:tabs>
          <w:tab w:val="left" w:pos="2294"/>
        </w:tabs>
        <w:ind w:right="1646" w:firstLine="566"/>
        <w:jc w:val="left"/>
        <w:rPr>
          <w:sz w:val="24"/>
          <w:szCs w:val="24"/>
        </w:rPr>
      </w:pPr>
      <w:r w:rsidRPr="00825F9F">
        <w:rPr>
          <w:sz w:val="24"/>
          <w:szCs w:val="24"/>
        </w:rPr>
        <w:t>совершенствование коммуникативных умений и культуры речи, обеспечивающих</w:t>
      </w:r>
      <w:r w:rsidRPr="00825F9F">
        <w:rPr>
          <w:spacing w:val="-52"/>
          <w:sz w:val="24"/>
          <w:szCs w:val="24"/>
        </w:rPr>
        <w:t xml:space="preserve"> </w:t>
      </w:r>
      <w:r w:rsidRPr="00825F9F">
        <w:rPr>
          <w:sz w:val="24"/>
          <w:szCs w:val="24"/>
        </w:rPr>
        <w:t>свободное</w:t>
      </w:r>
      <w:r w:rsidRPr="00825F9F">
        <w:rPr>
          <w:spacing w:val="-4"/>
          <w:sz w:val="24"/>
          <w:szCs w:val="24"/>
        </w:rPr>
        <w:t xml:space="preserve"> </w:t>
      </w:r>
      <w:r w:rsidRPr="00825F9F">
        <w:rPr>
          <w:sz w:val="24"/>
          <w:szCs w:val="24"/>
        </w:rPr>
        <w:t>владение русским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литературным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языком в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разных сферах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и ситуациях его</w:t>
      </w:r>
    </w:p>
    <w:p w:rsidR="00A25F95" w:rsidRPr="00825F9F" w:rsidRDefault="00A25F95" w:rsidP="00825F9F">
      <w:pPr>
        <w:ind w:left="1602" w:right="868"/>
        <w:rPr>
          <w:sz w:val="24"/>
          <w:szCs w:val="24"/>
        </w:rPr>
      </w:pPr>
      <w:r w:rsidRPr="00825F9F">
        <w:rPr>
          <w:sz w:val="24"/>
          <w:szCs w:val="24"/>
        </w:rPr>
        <w:t>использования; обогащение словарного запаса и грамматического строя речи учащихся; развитие</w:t>
      </w:r>
      <w:r w:rsidRPr="00825F9F">
        <w:rPr>
          <w:spacing w:val="-52"/>
          <w:sz w:val="24"/>
          <w:szCs w:val="24"/>
        </w:rPr>
        <w:t xml:space="preserve"> </w:t>
      </w:r>
      <w:r w:rsidRPr="00825F9F">
        <w:rPr>
          <w:sz w:val="24"/>
          <w:szCs w:val="24"/>
        </w:rPr>
        <w:t>готовности и способности к речевому взаимодействию и взаимопониманию, потребности к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речевому</w:t>
      </w:r>
      <w:r w:rsidRPr="00825F9F">
        <w:rPr>
          <w:spacing w:val="-4"/>
          <w:sz w:val="24"/>
          <w:szCs w:val="24"/>
        </w:rPr>
        <w:t xml:space="preserve"> </w:t>
      </w:r>
      <w:r w:rsidRPr="00825F9F">
        <w:rPr>
          <w:sz w:val="24"/>
          <w:szCs w:val="24"/>
        </w:rPr>
        <w:t>самосовершенствованию;</w:t>
      </w:r>
    </w:p>
    <w:p w:rsidR="00A25F95" w:rsidRPr="00825F9F" w:rsidRDefault="00A25F95" w:rsidP="005D0505">
      <w:pPr>
        <w:pStyle w:val="ListParagraph"/>
        <w:numPr>
          <w:ilvl w:val="1"/>
          <w:numId w:val="36"/>
        </w:numPr>
        <w:tabs>
          <w:tab w:val="left" w:pos="2296"/>
        </w:tabs>
        <w:spacing w:line="252" w:lineRule="exact"/>
        <w:ind w:left="2295"/>
        <w:jc w:val="left"/>
        <w:rPr>
          <w:sz w:val="24"/>
          <w:szCs w:val="24"/>
        </w:rPr>
      </w:pPr>
      <w:r w:rsidRPr="00825F9F">
        <w:rPr>
          <w:sz w:val="24"/>
          <w:szCs w:val="24"/>
        </w:rPr>
        <w:t>владение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разными</w:t>
      </w:r>
      <w:r w:rsidRPr="00825F9F">
        <w:rPr>
          <w:spacing w:val="-4"/>
          <w:sz w:val="24"/>
          <w:szCs w:val="24"/>
        </w:rPr>
        <w:t xml:space="preserve"> </w:t>
      </w:r>
      <w:r w:rsidRPr="00825F9F">
        <w:rPr>
          <w:sz w:val="24"/>
          <w:szCs w:val="24"/>
        </w:rPr>
        <w:t>способами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организации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интеллектуальной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деятельности</w:t>
      </w:r>
      <w:r w:rsidRPr="00825F9F">
        <w:rPr>
          <w:spacing w:val="-5"/>
          <w:sz w:val="24"/>
          <w:szCs w:val="24"/>
        </w:rPr>
        <w:t xml:space="preserve"> </w:t>
      </w:r>
      <w:r w:rsidRPr="00825F9F">
        <w:rPr>
          <w:sz w:val="24"/>
          <w:szCs w:val="24"/>
        </w:rPr>
        <w:t>и</w:t>
      </w:r>
    </w:p>
    <w:p w:rsidR="00A25F95" w:rsidRPr="00825F9F" w:rsidRDefault="00A25F95" w:rsidP="00825F9F">
      <w:pPr>
        <w:ind w:left="1602" w:right="754"/>
        <w:jc w:val="both"/>
        <w:rPr>
          <w:sz w:val="24"/>
          <w:szCs w:val="24"/>
        </w:rPr>
      </w:pPr>
      <w:r w:rsidRPr="00825F9F">
        <w:rPr>
          <w:sz w:val="24"/>
          <w:szCs w:val="24"/>
        </w:rPr>
        <w:t>представления ее результатов в различных формах: приемами отбора и систематизации материала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на определенную тему; умениями определять цели предстоящей работы (в том числе в совместной</w:t>
      </w:r>
      <w:r w:rsidRPr="00825F9F">
        <w:rPr>
          <w:spacing w:val="-52"/>
          <w:sz w:val="24"/>
          <w:szCs w:val="24"/>
        </w:rPr>
        <w:t xml:space="preserve"> </w:t>
      </w:r>
      <w:r w:rsidRPr="00825F9F">
        <w:rPr>
          <w:sz w:val="24"/>
          <w:szCs w:val="24"/>
        </w:rPr>
        <w:t>деятельности),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проводить</w:t>
      </w:r>
      <w:r w:rsidRPr="00825F9F">
        <w:rPr>
          <w:spacing w:val="-4"/>
          <w:sz w:val="24"/>
          <w:szCs w:val="24"/>
        </w:rPr>
        <w:t xml:space="preserve"> </w:t>
      </w:r>
      <w:r w:rsidRPr="00825F9F">
        <w:rPr>
          <w:sz w:val="24"/>
          <w:szCs w:val="24"/>
        </w:rPr>
        <w:t>самостоятельный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поиск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информации,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анализировать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и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отбирать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ее;</w:t>
      </w:r>
    </w:p>
    <w:p w:rsidR="00A25F95" w:rsidRPr="00825F9F" w:rsidRDefault="00A25F95" w:rsidP="00825F9F">
      <w:pPr>
        <w:ind w:left="1602" w:right="787"/>
        <w:rPr>
          <w:sz w:val="24"/>
          <w:szCs w:val="24"/>
        </w:rPr>
      </w:pPr>
      <w:r w:rsidRPr="00825F9F">
        <w:rPr>
          <w:sz w:val="24"/>
          <w:szCs w:val="24"/>
        </w:rPr>
        <w:t>способностью предъявлять результаты деятельности (самостоятельной, групповой) в виде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рефератов,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проектов;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оценивать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достигнутые</w:t>
      </w:r>
      <w:r w:rsidRPr="00825F9F">
        <w:rPr>
          <w:spacing w:val="50"/>
          <w:sz w:val="24"/>
          <w:szCs w:val="24"/>
        </w:rPr>
        <w:t xml:space="preserve"> </w:t>
      </w:r>
      <w:r w:rsidRPr="00825F9F">
        <w:rPr>
          <w:sz w:val="24"/>
          <w:szCs w:val="24"/>
        </w:rPr>
        <w:t>результаты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и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адекватно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формулировать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их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в</w:t>
      </w:r>
      <w:r w:rsidRPr="00825F9F">
        <w:rPr>
          <w:spacing w:val="-5"/>
          <w:sz w:val="24"/>
          <w:szCs w:val="24"/>
        </w:rPr>
        <w:t xml:space="preserve"> </w:t>
      </w:r>
      <w:r w:rsidRPr="00825F9F">
        <w:rPr>
          <w:sz w:val="24"/>
          <w:szCs w:val="24"/>
        </w:rPr>
        <w:t>устной</w:t>
      </w:r>
      <w:r w:rsidRPr="00825F9F">
        <w:rPr>
          <w:spacing w:val="-52"/>
          <w:sz w:val="24"/>
          <w:szCs w:val="24"/>
        </w:rPr>
        <w:t xml:space="preserve"> </w:t>
      </w:r>
      <w:r w:rsidRPr="00825F9F">
        <w:rPr>
          <w:sz w:val="24"/>
          <w:szCs w:val="24"/>
        </w:rPr>
        <w:t>и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письменной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форме;</w:t>
      </w:r>
    </w:p>
    <w:p w:rsidR="00A25F95" w:rsidRPr="00825F9F" w:rsidRDefault="00A25F95" w:rsidP="005D0505">
      <w:pPr>
        <w:pStyle w:val="ListParagraph"/>
        <w:numPr>
          <w:ilvl w:val="1"/>
          <w:numId w:val="36"/>
        </w:numPr>
        <w:tabs>
          <w:tab w:val="left" w:pos="2294"/>
        </w:tabs>
        <w:spacing w:before="1"/>
        <w:ind w:right="783" w:firstLine="566"/>
        <w:jc w:val="left"/>
        <w:rPr>
          <w:sz w:val="24"/>
          <w:szCs w:val="24"/>
        </w:rPr>
      </w:pPr>
      <w:r w:rsidRPr="00825F9F">
        <w:rPr>
          <w:sz w:val="24"/>
          <w:szCs w:val="24"/>
        </w:rPr>
        <w:t>овладение социальными нормами речевого поведения в различных ситуациях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неформального межличностного и межкультурного общения, а также в процессе индивидуальной,</w:t>
      </w:r>
      <w:r w:rsidRPr="00825F9F">
        <w:rPr>
          <w:spacing w:val="-52"/>
          <w:sz w:val="24"/>
          <w:szCs w:val="24"/>
        </w:rPr>
        <w:t xml:space="preserve"> </w:t>
      </w:r>
      <w:r w:rsidRPr="00825F9F">
        <w:rPr>
          <w:sz w:val="24"/>
          <w:szCs w:val="24"/>
        </w:rPr>
        <w:t>групповой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деятельности;</w:t>
      </w:r>
    </w:p>
    <w:p w:rsidR="00A25F95" w:rsidRPr="00825F9F" w:rsidRDefault="00A25F95" w:rsidP="005D0505">
      <w:pPr>
        <w:pStyle w:val="ListParagraph"/>
        <w:numPr>
          <w:ilvl w:val="1"/>
          <w:numId w:val="36"/>
        </w:numPr>
        <w:tabs>
          <w:tab w:val="left" w:pos="2294"/>
        </w:tabs>
        <w:ind w:right="830" w:firstLine="566"/>
        <w:jc w:val="left"/>
        <w:rPr>
          <w:sz w:val="24"/>
          <w:szCs w:val="24"/>
        </w:rPr>
      </w:pPr>
      <w:r w:rsidRPr="00825F9F">
        <w:rPr>
          <w:sz w:val="24"/>
          <w:szCs w:val="24"/>
        </w:rPr>
        <w:t>развитие проектного и исследовательского мышления, приобретение практического опыта</w:t>
      </w:r>
      <w:r w:rsidRPr="00825F9F">
        <w:rPr>
          <w:spacing w:val="-52"/>
          <w:sz w:val="24"/>
          <w:szCs w:val="24"/>
        </w:rPr>
        <w:t xml:space="preserve"> </w:t>
      </w:r>
      <w:r w:rsidRPr="00825F9F">
        <w:rPr>
          <w:sz w:val="24"/>
          <w:szCs w:val="24"/>
        </w:rPr>
        <w:t>исследовательской работы по русскому языку, воспитание самостоятельности в приобретении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знаний.</w:t>
      </w:r>
    </w:p>
    <w:p w:rsidR="00A25F95" w:rsidRPr="00825F9F" w:rsidRDefault="00A25F95" w:rsidP="00825F9F">
      <w:pPr>
        <w:spacing w:before="3" w:line="251" w:lineRule="exact"/>
        <w:ind w:left="2168"/>
        <w:rPr>
          <w:b/>
          <w:bCs/>
          <w:sz w:val="24"/>
          <w:szCs w:val="24"/>
        </w:rPr>
      </w:pPr>
      <w:r w:rsidRPr="00825F9F">
        <w:rPr>
          <w:b/>
          <w:bCs/>
          <w:sz w:val="24"/>
          <w:szCs w:val="24"/>
        </w:rPr>
        <w:t>Предметные</w:t>
      </w:r>
      <w:r w:rsidRPr="00825F9F">
        <w:rPr>
          <w:b/>
          <w:bCs/>
          <w:spacing w:val="-4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результаты:</w:t>
      </w:r>
    </w:p>
    <w:p w:rsidR="00A25F95" w:rsidRPr="00825F9F" w:rsidRDefault="00A25F95" w:rsidP="005D0505">
      <w:pPr>
        <w:pStyle w:val="ListParagraph"/>
        <w:numPr>
          <w:ilvl w:val="0"/>
          <w:numId w:val="35"/>
        </w:numPr>
        <w:tabs>
          <w:tab w:val="left" w:pos="2354"/>
        </w:tabs>
        <w:ind w:right="749" w:firstLine="566"/>
        <w:jc w:val="left"/>
        <w:rPr>
          <w:sz w:val="24"/>
          <w:szCs w:val="24"/>
        </w:rPr>
      </w:pPr>
      <w:r w:rsidRPr="00825F9F">
        <w:rPr>
          <w:sz w:val="24"/>
          <w:szCs w:val="24"/>
        </w:rPr>
        <w:t>умение опознавать, анализировать, классифицировать языковые факты, оценивать их с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точки зрения нормативности, соответствия ситуации и сфере общения; умений работать с текстом,</w:t>
      </w:r>
      <w:r w:rsidRPr="00825F9F">
        <w:rPr>
          <w:spacing w:val="-52"/>
          <w:sz w:val="24"/>
          <w:szCs w:val="24"/>
        </w:rPr>
        <w:t xml:space="preserve"> </w:t>
      </w:r>
      <w:r w:rsidRPr="00825F9F">
        <w:rPr>
          <w:sz w:val="24"/>
          <w:szCs w:val="24"/>
        </w:rPr>
        <w:t>осуществлять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информационный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поиск,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извлекать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и</w:t>
      </w:r>
      <w:r w:rsidRPr="00825F9F">
        <w:rPr>
          <w:spacing w:val="-5"/>
          <w:sz w:val="24"/>
          <w:szCs w:val="24"/>
        </w:rPr>
        <w:t xml:space="preserve"> </w:t>
      </w:r>
      <w:r w:rsidRPr="00825F9F">
        <w:rPr>
          <w:sz w:val="24"/>
          <w:szCs w:val="24"/>
        </w:rPr>
        <w:t>преобразовывать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необходимую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информацию;</w:t>
      </w:r>
    </w:p>
    <w:p w:rsidR="00A25F95" w:rsidRPr="00825F9F" w:rsidRDefault="00A25F95" w:rsidP="005D0505">
      <w:pPr>
        <w:pStyle w:val="ListParagraph"/>
        <w:numPr>
          <w:ilvl w:val="1"/>
          <w:numId w:val="35"/>
        </w:numPr>
        <w:tabs>
          <w:tab w:val="left" w:pos="2438"/>
        </w:tabs>
        <w:ind w:right="1024" w:firstLine="707"/>
        <w:jc w:val="left"/>
        <w:rPr>
          <w:sz w:val="24"/>
          <w:szCs w:val="24"/>
        </w:rPr>
      </w:pPr>
      <w:r w:rsidRPr="00825F9F">
        <w:rPr>
          <w:sz w:val="24"/>
          <w:szCs w:val="24"/>
        </w:rPr>
        <w:t>понимание и истолкование значения слов с национально-культурным компонентом,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правильное употребление их в речи; понимание особенностей употребления слов с суффиксами</w:t>
      </w:r>
      <w:r w:rsidRPr="00825F9F">
        <w:rPr>
          <w:spacing w:val="-52"/>
          <w:sz w:val="24"/>
          <w:szCs w:val="24"/>
        </w:rPr>
        <w:t xml:space="preserve"> </w:t>
      </w:r>
      <w:r w:rsidRPr="00825F9F">
        <w:rPr>
          <w:sz w:val="24"/>
          <w:szCs w:val="24"/>
        </w:rPr>
        <w:t>субъективной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оценки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в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произведениях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устного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народного творчества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и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произведениях</w:t>
      </w:r>
    </w:p>
    <w:p w:rsidR="00A25F95" w:rsidRPr="00825F9F" w:rsidRDefault="00A25F95" w:rsidP="00825F9F">
      <w:pPr>
        <w:spacing w:line="252" w:lineRule="exact"/>
        <w:ind w:left="1602"/>
        <w:rPr>
          <w:sz w:val="24"/>
          <w:szCs w:val="24"/>
        </w:rPr>
      </w:pPr>
      <w:r w:rsidRPr="00825F9F">
        <w:rPr>
          <w:sz w:val="24"/>
          <w:szCs w:val="24"/>
        </w:rPr>
        <w:t>художественной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литературы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разных</w:t>
      </w:r>
      <w:r w:rsidRPr="00825F9F">
        <w:rPr>
          <w:spacing w:val="-5"/>
          <w:sz w:val="24"/>
          <w:szCs w:val="24"/>
        </w:rPr>
        <w:t xml:space="preserve"> </w:t>
      </w:r>
      <w:r w:rsidRPr="00825F9F">
        <w:rPr>
          <w:sz w:val="24"/>
          <w:szCs w:val="24"/>
        </w:rPr>
        <w:t>исторических</w:t>
      </w:r>
      <w:r w:rsidRPr="00825F9F">
        <w:rPr>
          <w:spacing w:val="-6"/>
          <w:sz w:val="24"/>
          <w:szCs w:val="24"/>
        </w:rPr>
        <w:t xml:space="preserve"> </w:t>
      </w:r>
      <w:r w:rsidRPr="00825F9F">
        <w:rPr>
          <w:sz w:val="24"/>
          <w:szCs w:val="24"/>
        </w:rPr>
        <w:t>эпох;</w:t>
      </w:r>
    </w:p>
    <w:p w:rsidR="00A25F95" w:rsidRPr="00825F9F" w:rsidRDefault="00A25F95" w:rsidP="005D0505">
      <w:pPr>
        <w:pStyle w:val="ListParagraph"/>
        <w:numPr>
          <w:ilvl w:val="1"/>
          <w:numId w:val="35"/>
        </w:numPr>
        <w:tabs>
          <w:tab w:val="left" w:pos="2438"/>
        </w:tabs>
        <w:ind w:right="1943" w:firstLine="707"/>
        <w:jc w:val="left"/>
        <w:rPr>
          <w:sz w:val="24"/>
          <w:szCs w:val="24"/>
        </w:rPr>
      </w:pPr>
      <w:r w:rsidRPr="00825F9F">
        <w:rPr>
          <w:sz w:val="24"/>
          <w:szCs w:val="24"/>
        </w:rPr>
        <w:t>понимание слов с живой внутренней формой, специфическим оценочно-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характеризующим</w:t>
      </w:r>
      <w:r w:rsidRPr="00825F9F">
        <w:rPr>
          <w:spacing w:val="-5"/>
          <w:sz w:val="24"/>
          <w:szCs w:val="24"/>
        </w:rPr>
        <w:t xml:space="preserve"> </w:t>
      </w:r>
      <w:r w:rsidRPr="00825F9F">
        <w:rPr>
          <w:sz w:val="24"/>
          <w:szCs w:val="24"/>
        </w:rPr>
        <w:t>значением;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осознание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национального</w:t>
      </w:r>
      <w:r w:rsidRPr="00825F9F">
        <w:rPr>
          <w:spacing w:val="-4"/>
          <w:sz w:val="24"/>
          <w:szCs w:val="24"/>
        </w:rPr>
        <w:t xml:space="preserve"> </w:t>
      </w:r>
      <w:r w:rsidRPr="00825F9F">
        <w:rPr>
          <w:sz w:val="24"/>
          <w:szCs w:val="24"/>
        </w:rPr>
        <w:t>своеобразия</w:t>
      </w:r>
      <w:r w:rsidRPr="00825F9F">
        <w:rPr>
          <w:spacing w:val="-5"/>
          <w:sz w:val="24"/>
          <w:szCs w:val="24"/>
        </w:rPr>
        <w:t xml:space="preserve"> </w:t>
      </w:r>
      <w:r w:rsidRPr="00825F9F">
        <w:rPr>
          <w:sz w:val="24"/>
          <w:szCs w:val="24"/>
        </w:rPr>
        <w:t>общеязыковых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и</w:t>
      </w:r>
    </w:p>
    <w:p w:rsidR="00A25F95" w:rsidRPr="00825F9F" w:rsidRDefault="00A25F95" w:rsidP="00825F9F">
      <w:pPr>
        <w:ind w:left="1602" w:right="1053"/>
        <w:rPr>
          <w:sz w:val="24"/>
          <w:szCs w:val="24"/>
        </w:rPr>
      </w:pPr>
      <w:r w:rsidRPr="00825F9F">
        <w:rPr>
          <w:sz w:val="24"/>
          <w:szCs w:val="24"/>
        </w:rPr>
        <w:t>художественных метафор, народных и поэтических слов-символов, обладающих традиционной</w:t>
      </w:r>
      <w:r w:rsidRPr="00825F9F">
        <w:rPr>
          <w:spacing w:val="-52"/>
          <w:sz w:val="24"/>
          <w:szCs w:val="24"/>
        </w:rPr>
        <w:t xml:space="preserve"> </w:t>
      </w:r>
      <w:r w:rsidRPr="00825F9F">
        <w:rPr>
          <w:sz w:val="24"/>
          <w:szCs w:val="24"/>
        </w:rPr>
        <w:t>метафорической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образностью.</w:t>
      </w:r>
    </w:p>
    <w:p w:rsidR="00A25F95" w:rsidRPr="00825F9F" w:rsidRDefault="00A25F95" w:rsidP="005D0505">
      <w:pPr>
        <w:pStyle w:val="ListParagraph"/>
        <w:numPr>
          <w:ilvl w:val="1"/>
          <w:numId w:val="35"/>
        </w:numPr>
        <w:tabs>
          <w:tab w:val="left" w:pos="2447"/>
        </w:tabs>
        <w:ind w:right="724" w:firstLine="707"/>
        <w:rPr>
          <w:sz w:val="24"/>
          <w:szCs w:val="24"/>
        </w:rPr>
      </w:pPr>
      <w:r w:rsidRPr="00825F9F">
        <w:rPr>
          <w:sz w:val="24"/>
          <w:szCs w:val="24"/>
        </w:rPr>
        <w:t>понимание и истолкование значения крылатых выражений; знание источников крылатых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выражений,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фразеологических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оборотов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с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национально-культурным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компонентом,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пословиц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и</w:t>
      </w:r>
      <w:r w:rsidRPr="00825F9F">
        <w:rPr>
          <w:spacing w:val="-52"/>
          <w:sz w:val="24"/>
          <w:szCs w:val="24"/>
        </w:rPr>
        <w:t xml:space="preserve"> </w:t>
      </w:r>
      <w:r w:rsidRPr="00825F9F">
        <w:rPr>
          <w:sz w:val="24"/>
          <w:szCs w:val="24"/>
        </w:rPr>
        <w:t>поговорок   комментирование истории происхождения таких выражений, уместное употребление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их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в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современных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ситуациях речевого общения;</w:t>
      </w:r>
    </w:p>
    <w:p w:rsidR="00A25F95" w:rsidRPr="00825F9F" w:rsidRDefault="00A25F95" w:rsidP="005D0505">
      <w:pPr>
        <w:pStyle w:val="ListParagraph"/>
        <w:numPr>
          <w:ilvl w:val="1"/>
          <w:numId w:val="35"/>
        </w:numPr>
        <w:tabs>
          <w:tab w:val="left" w:pos="2445"/>
        </w:tabs>
        <w:ind w:right="723" w:firstLine="707"/>
        <w:rPr>
          <w:sz w:val="24"/>
          <w:szCs w:val="24"/>
        </w:rPr>
      </w:pPr>
      <w:r w:rsidRPr="00825F9F">
        <w:rPr>
          <w:sz w:val="24"/>
          <w:szCs w:val="24"/>
        </w:rPr>
        <w:t>характеристика лексики с точки зрения происхождения, понимание роли заимствованной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лексики в современном русском языке; распознавание слов, заимствованных русским языком из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языков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народов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России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и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мира;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общее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представление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об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особенностях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освоения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иноязычной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лексики;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определение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значения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лексических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заимствований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последних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десятилетий;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целесообразное</w:t>
      </w:r>
      <w:r w:rsidRPr="00825F9F">
        <w:rPr>
          <w:spacing w:val="-4"/>
          <w:sz w:val="24"/>
          <w:szCs w:val="24"/>
        </w:rPr>
        <w:t xml:space="preserve"> </w:t>
      </w:r>
      <w:r w:rsidRPr="00825F9F">
        <w:rPr>
          <w:sz w:val="24"/>
          <w:szCs w:val="24"/>
        </w:rPr>
        <w:t>употребление иноязычных слов;</w:t>
      </w:r>
    </w:p>
    <w:p w:rsidR="00A25F95" w:rsidRPr="00825F9F" w:rsidRDefault="00A25F95" w:rsidP="005D0505">
      <w:pPr>
        <w:pStyle w:val="ListParagraph"/>
        <w:numPr>
          <w:ilvl w:val="1"/>
          <w:numId w:val="35"/>
        </w:numPr>
        <w:tabs>
          <w:tab w:val="left" w:pos="2457"/>
        </w:tabs>
        <w:ind w:right="725" w:firstLine="707"/>
        <w:rPr>
          <w:sz w:val="24"/>
          <w:szCs w:val="24"/>
        </w:rPr>
      </w:pPr>
      <w:r w:rsidRPr="00825F9F">
        <w:rPr>
          <w:sz w:val="24"/>
          <w:szCs w:val="24"/>
        </w:rPr>
        <w:t>определение различий между литературным языком и диалектами; осознание диалектов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как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части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народной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культуры;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понимание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национально-культурного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своеобразия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диалектизмов;</w:t>
      </w:r>
    </w:p>
    <w:p w:rsidR="00A25F95" w:rsidRPr="00825F9F" w:rsidRDefault="00A25F95" w:rsidP="005D0505">
      <w:pPr>
        <w:pStyle w:val="ListParagraph"/>
        <w:numPr>
          <w:ilvl w:val="1"/>
          <w:numId w:val="35"/>
        </w:numPr>
        <w:tabs>
          <w:tab w:val="left" w:pos="2529"/>
        </w:tabs>
        <w:ind w:right="725" w:firstLine="707"/>
        <w:rPr>
          <w:sz w:val="24"/>
          <w:szCs w:val="24"/>
        </w:rPr>
      </w:pPr>
      <w:r w:rsidRPr="00825F9F">
        <w:rPr>
          <w:sz w:val="24"/>
          <w:szCs w:val="24"/>
        </w:rPr>
        <w:t>осознание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изменений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в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языке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как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объективного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процесса;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понимание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внешних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и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внутренних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факторов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языковых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изменений;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общее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представление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об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активных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процессах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в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современном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русском языке; овладение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основными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нормами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русского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литературного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языка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(орфоэпическими,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лексическими,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грамматическими,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стилистическими),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нормами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речевого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этикета</w:t>
      </w:r>
    </w:p>
    <w:p w:rsidR="00A25F95" w:rsidRPr="00825F9F" w:rsidRDefault="00A25F95" w:rsidP="005D0505">
      <w:pPr>
        <w:pStyle w:val="ListParagraph"/>
        <w:numPr>
          <w:ilvl w:val="1"/>
          <w:numId w:val="35"/>
        </w:numPr>
        <w:tabs>
          <w:tab w:val="left" w:pos="2442"/>
        </w:tabs>
        <w:spacing w:before="1"/>
        <w:ind w:right="725" w:firstLine="707"/>
        <w:rPr>
          <w:sz w:val="24"/>
          <w:szCs w:val="24"/>
        </w:rPr>
      </w:pPr>
      <w:r w:rsidRPr="00825F9F">
        <w:rPr>
          <w:sz w:val="24"/>
          <w:szCs w:val="24"/>
        </w:rPr>
        <w:t>соблюдение на письме и в устной речи норм современного русского литературного языка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и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правил речевого этикета;</w:t>
      </w:r>
    </w:p>
    <w:p w:rsidR="00A25F95" w:rsidRPr="00825F9F" w:rsidRDefault="00A25F95" w:rsidP="005D0505">
      <w:pPr>
        <w:pStyle w:val="ListParagraph"/>
        <w:numPr>
          <w:ilvl w:val="1"/>
          <w:numId w:val="35"/>
        </w:numPr>
        <w:tabs>
          <w:tab w:val="left" w:pos="2438"/>
        </w:tabs>
        <w:spacing w:before="1" w:line="252" w:lineRule="exact"/>
        <w:ind w:left="2437"/>
        <w:rPr>
          <w:sz w:val="24"/>
          <w:szCs w:val="24"/>
        </w:rPr>
      </w:pPr>
      <w:r w:rsidRPr="00825F9F">
        <w:rPr>
          <w:sz w:val="24"/>
          <w:szCs w:val="24"/>
        </w:rPr>
        <w:t>использование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различных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словарей,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в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том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числе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мультимедийных;</w:t>
      </w:r>
    </w:p>
    <w:p w:rsidR="00A25F95" w:rsidRPr="00825F9F" w:rsidRDefault="00A25F95" w:rsidP="005D0505">
      <w:pPr>
        <w:pStyle w:val="ListParagraph"/>
        <w:numPr>
          <w:ilvl w:val="1"/>
          <w:numId w:val="35"/>
        </w:numPr>
        <w:tabs>
          <w:tab w:val="left" w:pos="2553"/>
        </w:tabs>
        <w:ind w:right="727" w:firstLine="707"/>
        <w:rPr>
          <w:sz w:val="24"/>
          <w:szCs w:val="24"/>
        </w:rPr>
      </w:pPr>
      <w:r w:rsidRPr="00825F9F">
        <w:rPr>
          <w:sz w:val="24"/>
          <w:szCs w:val="24"/>
        </w:rPr>
        <w:t>обогащение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активного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и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потенциального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словарного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запаса,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расширение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объёма</w:t>
      </w:r>
      <w:r w:rsidRPr="00825F9F">
        <w:rPr>
          <w:spacing w:val="-52"/>
          <w:sz w:val="24"/>
          <w:szCs w:val="24"/>
        </w:rPr>
        <w:t xml:space="preserve"> </w:t>
      </w:r>
      <w:r w:rsidRPr="00825F9F">
        <w:rPr>
          <w:sz w:val="24"/>
          <w:szCs w:val="24"/>
        </w:rPr>
        <w:t>используемых в речи грамматических средств для свободного выражения мыслей и чувств на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родном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языке адекватно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ситуации и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стилю общения;</w:t>
      </w:r>
    </w:p>
    <w:p w:rsidR="00A25F95" w:rsidRPr="00825F9F" w:rsidRDefault="00A25F95" w:rsidP="00825F9F">
      <w:pPr>
        <w:spacing w:before="4" w:line="251" w:lineRule="exact"/>
        <w:ind w:left="5469"/>
        <w:jc w:val="both"/>
        <w:rPr>
          <w:b/>
          <w:bCs/>
          <w:sz w:val="24"/>
          <w:szCs w:val="24"/>
        </w:rPr>
      </w:pPr>
      <w:r w:rsidRPr="00825F9F">
        <w:rPr>
          <w:b/>
          <w:bCs/>
          <w:sz w:val="24"/>
          <w:szCs w:val="24"/>
        </w:rPr>
        <w:t>Родная</w:t>
      </w:r>
      <w:r w:rsidRPr="00825F9F">
        <w:rPr>
          <w:b/>
          <w:bCs/>
          <w:spacing w:val="-2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литература</w:t>
      </w:r>
    </w:p>
    <w:p w:rsidR="00A25F95" w:rsidRPr="00825F9F" w:rsidRDefault="00A25F95" w:rsidP="00825F9F">
      <w:pPr>
        <w:spacing w:line="250" w:lineRule="exact"/>
        <w:ind w:left="1602"/>
        <w:jc w:val="both"/>
        <w:rPr>
          <w:b/>
          <w:bCs/>
          <w:i/>
          <w:iCs/>
          <w:sz w:val="24"/>
          <w:szCs w:val="24"/>
        </w:rPr>
      </w:pPr>
      <w:r w:rsidRPr="00825F9F">
        <w:rPr>
          <w:b/>
          <w:bCs/>
          <w:i/>
          <w:iCs/>
          <w:sz w:val="24"/>
          <w:szCs w:val="24"/>
        </w:rPr>
        <w:t>Личностными</w:t>
      </w:r>
      <w:r w:rsidRPr="00825F9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825F9F">
        <w:rPr>
          <w:b/>
          <w:bCs/>
          <w:i/>
          <w:iCs/>
          <w:sz w:val="24"/>
          <w:szCs w:val="24"/>
        </w:rPr>
        <w:t>результатами</w:t>
      </w:r>
      <w:r w:rsidRPr="00825F9F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являются</w:t>
      </w:r>
      <w:r w:rsidRPr="00825F9F">
        <w:rPr>
          <w:b/>
          <w:bCs/>
          <w:i/>
          <w:iCs/>
          <w:sz w:val="24"/>
          <w:szCs w:val="24"/>
        </w:rPr>
        <w:t>:</w:t>
      </w:r>
    </w:p>
    <w:p w:rsidR="00A25F95" w:rsidRPr="00825F9F" w:rsidRDefault="00A25F95" w:rsidP="00825F9F">
      <w:pPr>
        <w:pStyle w:val="ListParagraph"/>
        <w:numPr>
          <w:ilvl w:val="0"/>
          <w:numId w:val="34"/>
        </w:numPr>
        <w:tabs>
          <w:tab w:val="left" w:pos="2322"/>
        </w:tabs>
        <w:ind w:right="727"/>
        <w:rPr>
          <w:i/>
          <w:iCs/>
          <w:sz w:val="24"/>
          <w:szCs w:val="24"/>
        </w:rPr>
      </w:pPr>
      <w:r w:rsidRPr="00825F9F">
        <w:rPr>
          <w:i/>
          <w:iCs/>
          <w:sz w:val="24"/>
          <w:szCs w:val="24"/>
        </w:rPr>
        <w:t>понимание российской гражданской идентичности: патриотизма, любви и уважения к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Отечеству,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чувства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гордости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за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свою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Родину,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родной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край,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прошлое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и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настоящее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многонационального</w:t>
      </w:r>
      <w:r w:rsidRPr="00825F9F">
        <w:rPr>
          <w:i/>
          <w:iCs/>
          <w:spacing w:val="-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народа России;</w:t>
      </w:r>
    </w:p>
    <w:p w:rsidR="00A25F95" w:rsidRPr="00825F9F" w:rsidRDefault="00A25F95" w:rsidP="00825F9F">
      <w:pPr>
        <w:pStyle w:val="ListParagraph"/>
        <w:numPr>
          <w:ilvl w:val="0"/>
          <w:numId w:val="34"/>
        </w:numPr>
        <w:tabs>
          <w:tab w:val="left" w:pos="2322"/>
        </w:tabs>
        <w:ind w:right="723"/>
        <w:rPr>
          <w:i/>
          <w:iCs/>
          <w:sz w:val="24"/>
          <w:szCs w:val="24"/>
        </w:rPr>
      </w:pPr>
      <w:r w:rsidRPr="00825F9F">
        <w:rPr>
          <w:i/>
          <w:iCs/>
          <w:sz w:val="24"/>
          <w:szCs w:val="24"/>
        </w:rPr>
        <w:t>осознание своей этнической принадлежности, знание истории, языка, культуры своего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народа, своего</w:t>
      </w:r>
      <w:r w:rsidRPr="00825F9F">
        <w:rPr>
          <w:i/>
          <w:iCs/>
          <w:spacing w:val="-2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края;</w:t>
      </w:r>
    </w:p>
    <w:p w:rsidR="00A25F95" w:rsidRPr="00825F9F" w:rsidRDefault="00A25F95" w:rsidP="00825F9F">
      <w:pPr>
        <w:pStyle w:val="ListParagraph"/>
        <w:numPr>
          <w:ilvl w:val="0"/>
          <w:numId w:val="34"/>
        </w:numPr>
        <w:tabs>
          <w:tab w:val="left" w:pos="2322"/>
        </w:tabs>
        <w:ind w:right="726"/>
        <w:rPr>
          <w:i/>
          <w:iCs/>
          <w:sz w:val="24"/>
          <w:szCs w:val="24"/>
        </w:rPr>
      </w:pPr>
      <w:r w:rsidRPr="00825F9F">
        <w:rPr>
          <w:i/>
          <w:iCs/>
          <w:sz w:val="24"/>
          <w:szCs w:val="24"/>
        </w:rPr>
        <w:t>обретение целостного мировоззрения, соответствующего современному уровню развития</w:t>
      </w:r>
      <w:r w:rsidRPr="00825F9F">
        <w:rPr>
          <w:i/>
          <w:iCs/>
          <w:spacing w:val="-52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науки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и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общественной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практики,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учитывающего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социальное,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культурное,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языковое,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духовное</w:t>
      </w:r>
      <w:r w:rsidRPr="00825F9F">
        <w:rPr>
          <w:i/>
          <w:iCs/>
          <w:spacing w:val="-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многообразие</w:t>
      </w:r>
      <w:r w:rsidRPr="00825F9F">
        <w:rPr>
          <w:i/>
          <w:iCs/>
          <w:spacing w:val="-2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современного</w:t>
      </w:r>
      <w:r w:rsidRPr="00825F9F">
        <w:rPr>
          <w:i/>
          <w:iCs/>
          <w:spacing w:val="-2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мира;</w:t>
      </w:r>
    </w:p>
    <w:p w:rsidR="00A25F95" w:rsidRPr="00825F9F" w:rsidRDefault="00A25F95" w:rsidP="00825F9F">
      <w:pPr>
        <w:pStyle w:val="ListParagraph"/>
        <w:numPr>
          <w:ilvl w:val="0"/>
          <w:numId w:val="34"/>
        </w:numPr>
        <w:tabs>
          <w:tab w:val="left" w:pos="2322"/>
        </w:tabs>
        <w:ind w:right="723"/>
        <w:rPr>
          <w:i/>
          <w:iCs/>
          <w:sz w:val="24"/>
          <w:szCs w:val="24"/>
        </w:rPr>
      </w:pPr>
      <w:r w:rsidRPr="00825F9F">
        <w:rPr>
          <w:i/>
          <w:iCs/>
          <w:sz w:val="24"/>
          <w:szCs w:val="24"/>
        </w:rPr>
        <w:t>приобретение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коммуникативной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компетентности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в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общении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и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сотрудничестве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со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сверстниками,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старшими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и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младшими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в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процессе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образовательной,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учебно-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исследовательской,</w:t>
      </w:r>
      <w:r w:rsidRPr="00825F9F">
        <w:rPr>
          <w:i/>
          <w:iCs/>
          <w:spacing w:val="-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творческой</w:t>
      </w:r>
      <w:r w:rsidRPr="00825F9F">
        <w:rPr>
          <w:i/>
          <w:iCs/>
          <w:spacing w:val="-3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и других</w:t>
      </w:r>
      <w:r w:rsidRPr="00825F9F">
        <w:rPr>
          <w:i/>
          <w:iCs/>
          <w:spacing w:val="-2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видов</w:t>
      </w:r>
      <w:r w:rsidRPr="00825F9F">
        <w:rPr>
          <w:i/>
          <w:iCs/>
          <w:spacing w:val="-3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деятельности;</w:t>
      </w:r>
    </w:p>
    <w:p w:rsidR="00A25F95" w:rsidRPr="00825F9F" w:rsidRDefault="00A25F95" w:rsidP="00825F9F">
      <w:pPr>
        <w:pStyle w:val="ListParagraph"/>
        <w:numPr>
          <w:ilvl w:val="0"/>
          <w:numId w:val="34"/>
        </w:numPr>
        <w:tabs>
          <w:tab w:val="left" w:pos="2322"/>
        </w:tabs>
        <w:ind w:right="725"/>
        <w:rPr>
          <w:i/>
          <w:iCs/>
          <w:sz w:val="24"/>
          <w:szCs w:val="24"/>
        </w:rPr>
      </w:pPr>
      <w:r w:rsidRPr="00825F9F">
        <w:rPr>
          <w:i/>
          <w:iCs/>
          <w:sz w:val="24"/>
          <w:szCs w:val="24"/>
        </w:rPr>
        <w:t>осознания через освоение художественного наследия писателей родного края, творческой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деятельности</w:t>
      </w:r>
      <w:r w:rsidRPr="00825F9F">
        <w:rPr>
          <w:i/>
          <w:iCs/>
          <w:spacing w:val="-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эстетического характера.</w:t>
      </w:r>
    </w:p>
    <w:p w:rsidR="00A25F95" w:rsidRPr="00825F9F" w:rsidRDefault="00A25F95" w:rsidP="00825F9F">
      <w:pPr>
        <w:spacing w:line="253" w:lineRule="exact"/>
        <w:ind w:left="1602"/>
        <w:jc w:val="both"/>
        <w:rPr>
          <w:i/>
          <w:iCs/>
          <w:sz w:val="24"/>
          <w:szCs w:val="24"/>
        </w:rPr>
      </w:pPr>
      <w:r w:rsidRPr="00825F9F">
        <w:rPr>
          <w:b/>
          <w:bCs/>
          <w:i/>
          <w:iCs/>
          <w:sz w:val="24"/>
          <w:szCs w:val="24"/>
        </w:rPr>
        <w:t>Предметными</w:t>
      </w:r>
      <w:r w:rsidRPr="00825F9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825F9F">
        <w:rPr>
          <w:b/>
          <w:bCs/>
          <w:i/>
          <w:iCs/>
          <w:sz w:val="24"/>
          <w:szCs w:val="24"/>
        </w:rPr>
        <w:t>результатами</w:t>
      </w:r>
      <w:r w:rsidRPr="00825F9F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освоения</w:t>
      </w:r>
      <w:r w:rsidRPr="00825F9F">
        <w:rPr>
          <w:i/>
          <w:iCs/>
          <w:spacing w:val="-4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программы</w:t>
      </w:r>
      <w:r w:rsidRPr="00825F9F">
        <w:rPr>
          <w:i/>
          <w:iCs/>
          <w:spacing w:val="-4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являются</w:t>
      </w:r>
      <w:r w:rsidRPr="00825F9F">
        <w:rPr>
          <w:i/>
          <w:iCs/>
          <w:spacing w:val="-2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умения:</w:t>
      </w:r>
    </w:p>
    <w:p w:rsidR="00A25F95" w:rsidRPr="00825F9F" w:rsidRDefault="00A25F95" w:rsidP="00825F9F">
      <w:pPr>
        <w:pStyle w:val="ListParagraph"/>
        <w:numPr>
          <w:ilvl w:val="0"/>
          <w:numId w:val="34"/>
        </w:numPr>
        <w:tabs>
          <w:tab w:val="left" w:pos="2322"/>
        </w:tabs>
        <w:spacing w:before="2"/>
        <w:ind w:right="723"/>
        <w:rPr>
          <w:b/>
          <w:bCs/>
          <w:sz w:val="24"/>
          <w:szCs w:val="24"/>
        </w:rPr>
      </w:pPr>
      <w:r w:rsidRPr="00825F9F">
        <w:rPr>
          <w:b/>
          <w:bCs/>
          <w:sz w:val="24"/>
          <w:szCs w:val="24"/>
        </w:rPr>
        <w:t>сформированность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внутренней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потребности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обучающихся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в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чтении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произведений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писателей-орловцев,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чувства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любви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к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своей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родине,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Орловской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земле,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чувства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кровного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родства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с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ее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прошлым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и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настоящим,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отраженным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в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художественных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текстах;</w:t>
      </w:r>
    </w:p>
    <w:p w:rsidR="00A25F95" w:rsidRPr="00825F9F" w:rsidRDefault="00A25F95" w:rsidP="00825F9F">
      <w:pPr>
        <w:pStyle w:val="ListParagraph"/>
        <w:numPr>
          <w:ilvl w:val="0"/>
          <w:numId w:val="34"/>
        </w:numPr>
        <w:tabs>
          <w:tab w:val="left" w:pos="2322"/>
        </w:tabs>
        <w:ind w:right="727"/>
        <w:rPr>
          <w:sz w:val="24"/>
          <w:szCs w:val="24"/>
        </w:rPr>
      </w:pPr>
      <w:r w:rsidRPr="00825F9F">
        <w:rPr>
          <w:sz w:val="24"/>
          <w:szCs w:val="24"/>
        </w:rPr>
        <w:t>получение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опыта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медленного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чтения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произведений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русской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родной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(региональной)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литературы;</w:t>
      </w:r>
    </w:p>
    <w:p w:rsidR="00A25F95" w:rsidRPr="00825F9F" w:rsidRDefault="00A25F95" w:rsidP="00825F9F">
      <w:pPr>
        <w:pStyle w:val="ListParagraph"/>
        <w:numPr>
          <w:ilvl w:val="0"/>
          <w:numId w:val="34"/>
        </w:numPr>
        <w:tabs>
          <w:tab w:val="left" w:pos="2322"/>
        </w:tabs>
        <w:ind w:right="727"/>
        <w:rPr>
          <w:b/>
          <w:bCs/>
          <w:sz w:val="24"/>
          <w:szCs w:val="24"/>
        </w:rPr>
      </w:pPr>
      <w:r w:rsidRPr="00825F9F">
        <w:rPr>
          <w:b/>
          <w:bCs/>
          <w:sz w:val="24"/>
          <w:szCs w:val="24"/>
        </w:rPr>
        <w:t>приобретение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знаний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о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жизни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и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творчестве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орловских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поэтов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и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прозаиков,</w:t>
      </w:r>
      <w:r w:rsidRPr="00825F9F">
        <w:rPr>
          <w:b/>
          <w:bCs/>
          <w:spacing w:val="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постижение</w:t>
      </w:r>
      <w:r w:rsidRPr="00825F9F">
        <w:rPr>
          <w:b/>
          <w:bCs/>
          <w:spacing w:val="-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тайн</w:t>
      </w:r>
      <w:r w:rsidRPr="00825F9F">
        <w:rPr>
          <w:b/>
          <w:bCs/>
          <w:spacing w:val="-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художественного</w:t>
      </w:r>
      <w:r w:rsidRPr="00825F9F">
        <w:rPr>
          <w:b/>
          <w:bCs/>
          <w:spacing w:val="-2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слова</w:t>
      </w:r>
      <w:r w:rsidRPr="00825F9F">
        <w:rPr>
          <w:b/>
          <w:bCs/>
          <w:spacing w:val="-1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наших</w:t>
      </w:r>
      <w:r w:rsidRPr="00825F9F">
        <w:rPr>
          <w:b/>
          <w:bCs/>
          <w:spacing w:val="-3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великих</w:t>
      </w:r>
      <w:r w:rsidRPr="00825F9F">
        <w:rPr>
          <w:b/>
          <w:bCs/>
          <w:spacing w:val="-4"/>
          <w:sz w:val="24"/>
          <w:szCs w:val="24"/>
        </w:rPr>
        <w:t xml:space="preserve"> </w:t>
      </w:r>
      <w:r w:rsidRPr="00825F9F">
        <w:rPr>
          <w:b/>
          <w:bCs/>
          <w:sz w:val="24"/>
          <w:szCs w:val="24"/>
        </w:rPr>
        <w:t>земляков;</w:t>
      </w:r>
    </w:p>
    <w:p w:rsidR="00A25F95" w:rsidRPr="00825F9F" w:rsidRDefault="00A25F95" w:rsidP="00825F9F">
      <w:pPr>
        <w:pStyle w:val="ListParagraph"/>
        <w:numPr>
          <w:ilvl w:val="0"/>
          <w:numId w:val="34"/>
        </w:numPr>
        <w:tabs>
          <w:tab w:val="left" w:pos="2322"/>
        </w:tabs>
        <w:ind w:right="728"/>
        <w:rPr>
          <w:sz w:val="24"/>
          <w:szCs w:val="24"/>
        </w:rPr>
      </w:pPr>
      <w:r w:rsidRPr="00825F9F">
        <w:rPr>
          <w:sz w:val="24"/>
          <w:szCs w:val="24"/>
        </w:rPr>
        <w:t>сформированность умения анализировать в устной и письменной форме самостоятельно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прочитанные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произведения, их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отдельные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фрагменты,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аспекты;</w:t>
      </w:r>
    </w:p>
    <w:p w:rsidR="00A25F95" w:rsidRPr="00825F9F" w:rsidRDefault="00A25F95" w:rsidP="00825F9F">
      <w:pPr>
        <w:pStyle w:val="ListParagraph"/>
        <w:numPr>
          <w:ilvl w:val="0"/>
          <w:numId w:val="34"/>
        </w:numPr>
        <w:tabs>
          <w:tab w:val="left" w:pos="2322"/>
        </w:tabs>
        <w:spacing w:line="267" w:lineRule="exact"/>
        <w:rPr>
          <w:sz w:val="24"/>
          <w:szCs w:val="24"/>
        </w:rPr>
      </w:pPr>
      <w:r w:rsidRPr="00825F9F">
        <w:rPr>
          <w:sz w:val="24"/>
          <w:szCs w:val="24"/>
        </w:rPr>
        <w:t>умение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делать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читательский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выбор;</w:t>
      </w:r>
    </w:p>
    <w:p w:rsidR="00A25F95" w:rsidRPr="00825F9F" w:rsidRDefault="00A25F95" w:rsidP="00825F9F">
      <w:pPr>
        <w:pStyle w:val="ListParagraph"/>
        <w:numPr>
          <w:ilvl w:val="0"/>
          <w:numId w:val="34"/>
        </w:numPr>
        <w:tabs>
          <w:tab w:val="left" w:pos="2322"/>
        </w:tabs>
        <w:ind w:right="808"/>
        <w:rPr>
          <w:sz w:val="24"/>
          <w:szCs w:val="24"/>
        </w:rPr>
      </w:pPr>
      <w:r w:rsidRPr="00825F9F">
        <w:rPr>
          <w:sz w:val="24"/>
          <w:szCs w:val="24"/>
        </w:rPr>
        <w:t>умение использовать в читательской, учебной и исследовательской деятельности ресурсов</w:t>
      </w:r>
      <w:r w:rsidRPr="00825F9F">
        <w:rPr>
          <w:spacing w:val="-52"/>
          <w:sz w:val="24"/>
          <w:szCs w:val="24"/>
        </w:rPr>
        <w:t xml:space="preserve"> </w:t>
      </w:r>
      <w:r w:rsidRPr="00825F9F">
        <w:rPr>
          <w:sz w:val="24"/>
          <w:szCs w:val="24"/>
        </w:rPr>
        <w:t>библиотек,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музеев, архивов,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в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том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числе цифровых, виртуальных;</w:t>
      </w:r>
    </w:p>
    <w:p w:rsidR="00A25F95" w:rsidRPr="00825F9F" w:rsidRDefault="00A25F95" w:rsidP="00825F9F">
      <w:pPr>
        <w:pStyle w:val="ListParagraph"/>
        <w:numPr>
          <w:ilvl w:val="0"/>
          <w:numId w:val="34"/>
        </w:numPr>
        <w:tabs>
          <w:tab w:val="left" w:pos="2322"/>
        </w:tabs>
        <w:spacing w:line="269" w:lineRule="exact"/>
        <w:rPr>
          <w:sz w:val="24"/>
          <w:szCs w:val="24"/>
        </w:rPr>
      </w:pPr>
      <w:r w:rsidRPr="00825F9F">
        <w:rPr>
          <w:sz w:val="24"/>
          <w:szCs w:val="24"/>
        </w:rPr>
        <w:t>овладение</w:t>
      </w:r>
      <w:r w:rsidRPr="00825F9F">
        <w:rPr>
          <w:spacing w:val="-4"/>
          <w:sz w:val="24"/>
          <w:szCs w:val="24"/>
        </w:rPr>
        <w:t xml:space="preserve"> </w:t>
      </w:r>
      <w:r w:rsidRPr="00825F9F">
        <w:rPr>
          <w:sz w:val="24"/>
          <w:szCs w:val="24"/>
        </w:rPr>
        <w:t>различными</w:t>
      </w:r>
      <w:r w:rsidRPr="00825F9F">
        <w:rPr>
          <w:spacing w:val="-5"/>
          <w:sz w:val="24"/>
          <w:szCs w:val="24"/>
        </w:rPr>
        <w:t xml:space="preserve"> </w:t>
      </w:r>
      <w:r w:rsidRPr="00825F9F">
        <w:rPr>
          <w:sz w:val="24"/>
          <w:szCs w:val="24"/>
        </w:rPr>
        <w:t>формами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продуктивной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читательской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и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текстовой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деятельности;</w:t>
      </w:r>
    </w:p>
    <w:p w:rsidR="00A25F95" w:rsidRPr="00825F9F" w:rsidRDefault="00A25F95" w:rsidP="00825F9F">
      <w:pPr>
        <w:pStyle w:val="ListParagraph"/>
        <w:numPr>
          <w:ilvl w:val="0"/>
          <w:numId w:val="34"/>
        </w:numPr>
        <w:tabs>
          <w:tab w:val="left" w:pos="2322"/>
        </w:tabs>
        <w:ind w:right="1194"/>
        <w:rPr>
          <w:sz w:val="24"/>
          <w:szCs w:val="24"/>
        </w:rPr>
      </w:pPr>
      <w:r w:rsidRPr="00825F9F">
        <w:rPr>
          <w:sz w:val="24"/>
          <w:szCs w:val="24"/>
        </w:rPr>
        <w:t>овладение необходимым понятийным и терминологическим аппаратом, позволяющим</w:t>
      </w:r>
      <w:r w:rsidRPr="00825F9F">
        <w:rPr>
          <w:spacing w:val="-52"/>
          <w:sz w:val="24"/>
          <w:szCs w:val="24"/>
        </w:rPr>
        <w:t xml:space="preserve"> </w:t>
      </w:r>
      <w:r w:rsidRPr="00825F9F">
        <w:rPr>
          <w:sz w:val="24"/>
          <w:szCs w:val="24"/>
        </w:rPr>
        <w:t>обобщать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и осмыслять читательский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опыт в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устной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и письменной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форме;</w:t>
      </w:r>
    </w:p>
    <w:p w:rsidR="00A25F95" w:rsidRPr="00825F9F" w:rsidRDefault="00A25F95" w:rsidP="00825F9F">
      <w:pPr>
        <w:pStyle w:val="ListParagraph"/>
        <w:numPr>
          <w:ilvl w:val="0"/>
          <w:numId w:val="34"/>
        </w:numPr>
        <w:tabs>
          <w:tab w:val="left" w:pos="2322"/>
        </w:tabs>
        <w:ind w:right="727"/>
        <w:rPr>
          <w:sz w:val="24"/>
          <w:szCs w:val="24"/>
        </w:rPr>
      </w:pPr>
      <w:r w:rsidRPr="00825F9F">
        <w:rPr>
          <w:sz w:val="24"/>
          <w:szCs w:val="24"/>
        </w:rPr>
        <w:t>сформированность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у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обучающихся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основ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культурологических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знаний,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бережного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отношения к реликвиям прошлого, к своей малой родине, углубление представлений об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истории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и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культурных связях родных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мест с</w:t>
      </w:r>
      <w:r w:rsidRPr="00825F9F">
        <w:rPr>
          <w:spacing w:val="-2"/>
          <w:sz w:val="24"/>
          <w:szCs w:val="24"/>
        </w:rPr>
        <w:t xml:space="preserve"> </w:t>
      </w:r>
      <w:r w:rsidRPr="00825F9F">
        <w:rPr>
          <w:sz w:val="24"/>
          <w:szCs w:val="24"/>
        </w:rPr>
        <w:t>жизнью всей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страны.</w:t>
      </w:r>
    </w:p>
    <w:p w:rsidR="00A25F95" w:rsidRPr="00825F9F" w:rsidRDefault="00A25F95" w:rsidP="00825F9F">
      <w:pPr>
        <w:pStyle w:val="BodyText"/>
        <w:ind w:left="0" w:firstLine="0"/>
        <w:jc w:val="left"/>
      </w:pPr>
    </w:p>
    <w:p w:rsidR="00A25F95" w:rsidRPr="00825F9F" w:rsidRDefault="00A25F95" w:rsidP="00825F9F">
      <w:pPr>
        <w:pStyle w:val="Heading4"/>
        <w:spacing w:line="240" w:lineRule="auto"/>
        <w:ind w:left="1602"/>
      </w:pPr>
      <w:r w:rsidRPr="00825F9F">
        <w:t>Метапредметными</w:t>
      </w:r>
      <w:r w:rsidRPr="00825F9F">
        <w:rPr>
          <w:spacing w:val="-4"/>
        </w:rPr>
        <w:t xml:space="preserve"> </w:t>
      </w:r>
      <w:r w:rsidRPr="00825F9F">
        <w:t>результатами</w:t>
      </w:r>
      <w:r w:rsidRPr="00825F9F">
        <w:rPr>
          <w:spacing w:val="-3"/>
        </w:rPr>
        <w:t xml:space="preserve"> </w:t>
      </w:r>
      <w:r w:rsidRPr="00825F9F">
        <w:t>освоения</w:t>
      </w:r>
      <w:r w:rsidRPr="00825F9F">
        <w:rPr>
          <w:spacing w:val="-5"/>
        </w:rPr>
        <w:t xml:space="preserve"> </w:t>
      </w:r>
      <w:r w:rsidRPr="00825F9F">
        <w:t>программы</w:t>
      </w:r>
      <w:r w:rsidRPr="00825F9F">
        <w:rPr>
          <w:spacing w:val="53"/>
        </w:rPr>
        <w:t xml:space="preserve"> </w:t>
      </w:r>
      <w:r w:rsidRPr="00825F9F">
        <w:t>являются:</w:t>
      </w:r>
    </w:p>
    <w:p w:rsidR="00A25F95" w:rsidRPr="00825F9F" w:rsidRDefault="00A25F95" w:rsidP="00825F9F">
      <w:pPr>
        <w:pStyle w:val="BodyText"/>
        <w:spacing w:before="8"/>
        <w:ind w:left="0" w:firstLine="0"/>
        <w:jc w:val="left"/>
        <w:rPr>
          <w:b/>
          <w:bCs/>
        </w:rPr>
      </w:pPr>
    </w:p>
    <w:p w:rsidR="00A25F95" w:rsidRPr="00825F9F" w:rsidRDefault="00A25F95" w:rsidP="005D0505">
      <w:pPr>
        <w:pStyle w:val="ListParagraph"/>
        <w:numPr>
          <w:ilvl w:val="0"/>
          <w:numId w:val="34"/>
        </w:numPr>
        <w:tabs>
          <w:tab w:val="left" w:pos="2310"/>
        </w:tabs>
        <w:ind w:left="2310" w:right="724"/>
        <w:rPr>
          <w:i/>
          <w:iCs/>
          <w:sz w:val="24"/>
          <w:szCs w:val="24"/>
        </w:rPr>
      </w:pPr>
      <w:r w:rsidRPr="00825F9F">
        <w:rPr>
          <w:i/>
          <w:iCs/>
          <w:sz w:val="24"/>
          <w:szCs w:val="24"/>
        </w:rPr>
        <w:t>умение самостоятельно определять цели своего обучения, ставить и формулировать для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себя новые задачи в учёбе и познавательной деятельности, развивать мотивы и интересы</w:t>
      </w:r>
      <w:r w:rsidRPr="00825F9F">
        <w:rPr>
          <w:i/>
          <w:iCs/>
          <w:spacing w:val="-52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своей</w:t>
      </w:r>
      <w:r w:rsidRPr="00825F9F">
        <w:rPr>
          <w:i/>
          <w:iCs/>
          <w:spacing w:val="-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познавательной</w:t>
      </w:r>
      <w:r w:rsidRPr="00825F9F">
        <w:rPr>
          <w:i/>
          <w:iCs/>
          <w:spacing w:val="-3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деятельности;</w:t>
      </w:r>
    </w:p>
    <w:p w:rsidR="00A25F95" w:rsidRPr="00825F9F" w:rsidRDefault="00A25F95" w:rsidP="005D0505">
      <w:pPr>
        <w:pStyle w:val="ListParagraph"/>
        <w:numPr>
          <w:ilvl w:val="0"/>
          <w:numId w:val="34"/>
        </w:numPr>
        <w:tabs>
          <w:tab w:val="left" w:pos="2310"/>
        </w:tabs>
        <w:ind w:left="2310" w:right="724"/>
        <w:rPr>
          <w:i/>
          <w:iCs/>
          <w:sz w:val="24"/>
          <w:szCs w:val="24"/>
        </w:rPr>
      </w:pPr>
      <w:r w:rsidRPr="00825F9F">
        <w:rPr>
          <w:sz w:val="24"/>
          <w:szCs w:val="24"/>
        </w:rPr>
        <w:t>владение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основами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самоконтроля,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самооценки,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принятия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решений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и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осуществления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осознанного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выбора в учебной и</w:t>
      </w:r>
      <w:r w:rsidRPr="00825F9F">
        <w:rPr>
          <w:spacing w:val="-1"/>
          <w:sz w:val="24"/>
          <w:szCs w:val="24"/>
        </w:rPr>
        <w:t xml:space="preserve"> </w:t>
      </w:r>
      <w:r w:rsidRPr="00825F9F">
        <w:rPr>
          <w:sz w:val="24"/>
          <w:szCs w:val="24"/>
        </w:rPr>
        <w:t>познавательной</w:t>
      </w:r>
      <w:r w:rsidRPr="00825F9F">
        <w:rPr>
          <w:spacing w:val="-3"/>
          <w:sz w:val="24"/>
          <w:szCs w:val="24"/>
        </w:rPr>
        <w:t xml:space="preserve"> </w:t>
      </w:r>
      <w:r w:rsidRPr="00825F9F">
        <w:rPr>
          <w:sz w:val="24"/>
          <w:szCs w:val="24"/>
        </w:rPr>
        <w:t>деятельности;умение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определять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понятия,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создавать</w:t>
      </w:r>
      <w:r w:rsidRPr="00825F9F">
        <w:rPr>
          <w:spacing w:val="1"/>
          <w:sz w:val="24"/>
          <w:szCs w:val="24"/>
        </w:rPr>
        <w:t xml:space="preserve"> </w:t>
      </w:r>
      <w:r w:rsidRPr="00825F9F">
        <w:rPr>
          <w:sz w:val="24"/>
          <w:szCs w:val="24"/>
        </w:rPr>
        <w:t>обо</w:t>
      </w:r>
    </w:p>
    <w:p w:rsidR="00A25F95" w:rsidRPr="00825F9F" w:rsidRDefault="00A25F95" w:rsidP="005D0505">
      <w:pPr>
        <w:pStyle w:val="ListParagraph"/>
        <w:numPr>
          <w:ilvl w:val="0"/>
          <w:numId w:val="34"/>
        </w:numPr>
        <w:tabs>
          <w:tab w:val="left" w:pos="2310"/>
        </w:tabs>
        <w:ind w:left="2310" w:right="729"/>
        <w:rPr>
          <w:i/>
          <w:iCs/>
          <w:sz w:val="24"/>
          <w:szCs w:val="24"/>
        </w:rPr>
      </w:pPr>
      <w:r w:rsidRPr="00825F9F">
        <w:rPr>
          <w:i/>
          <w:iCs/>
          <w:sz w:val="24"/>
          <w:szCs w:val="24"/>
        </w:rPr>
        <w:t>владение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основами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самоконтроля,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самооценки,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принятия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решений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и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осуществления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осознанного</w:t>
      </w:r>
      <w:r w:rsidRPr="00825F9F">
        <w:rPr>
          <w:i/>
          <w:iCs/>
          <w:spacing w:val="-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выбора в учебной и</w:t>
      </w:r>
      <w:r w:rsidRPr="00825F9F">
        <w:rPr>
          <w:i/>
          <w:iCs/>
          <w:spacing w:val="-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познавательной</w:t>
      </w:r>
      <w:r w:rsidRPr="00825F9F">
        <w:rPr>
          <w:i/>
          <w:iCs/>
          <w:spacing w:val="-3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деятельности;</w:t>
      </w:r>
    </w:p>
    <w:p w:rsidR="00A25F95" w:rsidRPr="00825F9F" w:rsidRDefault="00A25F95" w:rsidP="005D0505">
      <w:pPr>
        <w:pStyle w:val="ListParagraph"/>
        <w:numPr>
          <w:ilvl w:val="0"/>
          <w:numId w:val="34"/>
        </w:numPr>
        <w:tabs>
          <w:tab w:val="left" w:pos="2310"/>
        </w:tabs>
        <w:ind w:left="2310" w:right="725"/>
        <w:rPr>
          <w:i/>
          <w:iCs/>
          <w:sz w:val="24"/>
          <w:szCs w:val="24"/>
        </w:rPr>
      </w:pPr>
      <w:r w:rsidRPr="00825F9F">
        <w:rPr>
          <w:i/>
          <w:iCs/>
          <w:sz w:val="24"/>
          <w:szCs w:val="24"/>
        </w:rPr>
        <w:t>умение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определять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понятия,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создавать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обобщения,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устанавливать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аналогии,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классифицировать,</w:t>
      </w:r>
      <w:r w:rsidRPr="00825F9F">
        <w:rPr>
          <w:i/>
          <w:iCs/>
          <w:spacing w:val="13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самостоятельно</w:t>
      </w:r>
      <w:r w:rsidRPr="00825F9F">
        <w:rPr>
          <w:i/>
          <w:iCs/>
          <w:spacing w:val="16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выбирать</w:t>
      </w:r>
      <w:r w:rsidRPr="00825F9F">
        <w:rPr>
          <w:i/>
          <w:iCs/>
          <w:spacing w:val="13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основания</w:t>
      </w:r>
      <w:r w:rsidRPr="00825F9F">
        <w:rPr>
          <w:i/>
          <w:iCs/>
          <w:spacing w:val="17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и</w:t>
      </w:r>
      <w:r w:rsidRPr="00825F9F">
        <w:rPr>
          <w:i/>
          <w:iCs/>
          <w:spacing w:val="13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критерии</w:t>
      </w:r>
      <w:r w:rsidRPr="00825F9F">
        <w:rPr>
          <w:i/>
          <w:iCs/>
          <w:spacing w:val="14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для</w:t>
      </w:r>
      <w:r w:rsidRPr="00825F9F">
        <w:rPr>
          <w:i/>
          <w:iCs/>
          <w:spacing w:val="14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классификации,</w:t>
      </w:r>
    </w:p>
    <w:p w:rsidR="00A25F95" w:rsidRPr="00825F9F" w:rsidRDefault="00A25F95" w:rsidP="00825F9F">
      <w:pPr>
        <w:pStyle w:val="ListParagraph"/>
        <w:numPr>
          <w:ilvl w:val="1"/>
          <w:numId w:val="34"/>
        </w:numPr>
        <w:tabs>
          <w:tab w:val="left" w:pos="2682"/>
        </w:tabs>
        <w:spacing w:line="269" w:lineRule="exact"/>
        <w:rPr>
          <w:i/>
          <w:iCs/>
          <w:sz w:val="24"/>
          <w:szCs w:val="24"/>
        </w:rPr>
      </w:pPr>
      <w:r w:rsidRPr="00825F9F">
        <w:rPr>
          <w:sz w:val="24"/>
          <w:szCs w:val="24"/>
        </w:rPr>
        <w:tab/>
      </w:r>
      <w:r w:rsidRPr="00825F9F">
        <w:rPr>
          <w:i/>
          <w:iCs/>
          <w:sz w:val="24"/>
          <w:szCs w:val="24"/>
        </w:rPr>
        <w:t>овладение</w:t>
      </w:r>
      <w:r w:rsidRPr="00825F9F">
        <w:rPr>
          <w:i/>
          <w:iCs/>
          <w:spacing w:val="-2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навыками</w:t>
      </w:r>
      <w:r w:rsidRPr="00825F9F">
        <w:rPr>
          <w:i/>
          <w:iCs/>
          <w:spacing w:val="-3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смыслового</w:t>
      </w:r>
      <w:r w:rsidRPr="00825F9F">
        <w:rPr>
          <w:i/>
          <w:iCs/>
          <w:spacing w:val="-2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чтения;</w:t>
      </w:r>
    </w:p>
    <w:p w:rsidR="00A25F95" w:rsidRPr="00825F9F" w:rsidRDefault="00A25F95" w:rsidP="00825F9F">
      <w:pPr>
        <w:pStyle w:val="ListParagraph"/>
        <w:numPr>
          <w:ilvl w:val="1"/>
          <w:numId w:val="34"/>
        </w:numPr>
        <w:tabs>
          <w:tab w:val="left" w:pos="2682"/>
        </w:tabs>
        <w:ind w:right="723"/>
        <w:rPr>
          <w:i/>
          <w:iCs/>
          <w:sz w:val="24"/>
          <w:szCs w:val="24"/>
        </w:rPr>
      </w:pPr>
      <w:r w:rsidRPr="00825F9F">
        <w:rPr>
          <w:i/>
          <w:iCs/>
          <w:sz w:val="24"/>
          <w:szCs w:val="24"/>
        </w:rPr>
        <w:t>умение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осознанно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использовать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речевые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средства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в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соответствии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с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задачей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коммуникации, для выражения своих чувств, мыслей и потребностей; планирования и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регуляции своей деятельности; владение устной и письменной речью; монологической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контекстной</w:t>
      </w:r>
      <w:r w:rsidRPr="00825F9F">
        <w:rPr>
          <w:i/>
          <w:iCs/>
          <w:spacing w:val="-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речью;</w:t>
      </w:r>
    </w:p>
    <w:p w:rsidR="00A25F95" w:rsidRPr="00825F9F" w:rsidRDefault="00A25F95" w:rsidP="00825F9F">
      <w:pPr>
        <w:pStyle w:val="ListParagraph"/>
        <w:numPr>
          <w:ilvl w:val="1"/>
          <w:numId w:val="34"/>
        </w:numPr>
        <w:tabs>
          <w:tab w:val="left" w:pos="2682"/>
        </w:tabs>
        <w:spacing w:before="1"/>
        <w:ind w:right="724"/>
        <w:rPr>
          <w:i/>
          <w:iCs/>
          <w:sz w:val="24"/>
          <w:szCs w:val="24"/>
        </w:rPr>
      </w:pPr>
      <w:r w:rsidRPr="00825F9F">
        <w:rPr>
          <w:i/>
          <w:iCs/>
          <w:sz w:val="24"/>
          <w:szCs w:val="24"/>
        </w:rPr>
        <w:t>компетентность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в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области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использования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информационно-коммуникационных</w:t>
      </w:r>
      <w:r w:rsidRPr="00825F9F">
        <w:rPr>
          <w:i/>
          <w:iCs/>
          <w:spacing w:val="1"/>
          <w:sz w:val="24"/>
          <w:szCs w:val="24"/>
        </w:rPr>
        <w:t xml:space="preserve"> </w:t>
      </w:r>
      <w:r w:rsidRPr="00825F9F">
        <w:rPr>
          <w:i/>
          <w:iCs/>
          <w:sz w:val="24"/>
          <w:szCs w:val="24"/>
        </w:rPr>
        <w:t>технологий.</w:t>
      </w:r>
    </w:p>
    <w:p w:rsidR="00A25F95" w:rsidRDefault="00A25F95" w:rsidP="005D0505">
      <w:pPr>
        <w:pStyle w:val="Heading4"/>
        <w:numPr>
          <w:ilvl w:val="1"/>
          <w:numId w:val="72"/>
        </w:numPr>
        <w:tabs>
          <w:tab w:val="left" w:pos="2737"/>
        </w:tabs>
        <w:spacing w:line="240" w:lineRule="auto"/>
        <w:ind w:left="1602" w:right="734" w:firstLine="707"/>
        <w:jc w:val="left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A25F95" w:rsidRDefault="00A25F95" w:rsidP="000005EC">
      <w:pPr>
        <w:pStyle w:val="BodyText"/>
        <w:ind w:left="0" w:firstLine="0"/>
        <w:jc w:val="left"/>
        <w:rPr>
          <w:b/>
          <w:bCs/>
        </w:rPr>
      </w:pPr>
    </w:p>
    <w:p w:rsidR="00A25F95" w:rsidRDefault="00A25F95" w:rsidP="005D0505">
      <w:pPr>
        <w:pStyle w:val="ListParagraph"/>
        <w:numPr>
          <w:ilvl w:val="2"/>
          <w:numId w:val="72"/>
        </w:numPr>
        <w:tabs>
          <w:tab w:val="left" w:pos="2910"/>
        </w:tabs>
        <w:spacing w:line="274" w:lineRule="exact"/>
        <w:ind w:left="2910" w:hanging="6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Общие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положения</w:t>
      </w:r>
    </w:p>
    <w:p w:rsidR="00A25F95" w:rsidRDefault="00A25F95" w:rsidP="000005EC">
      <w:pPr>
        <w:pStyle w:val="BodyText"/>
        <w:ind w:right="730" w:firstLine="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60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система оценки) - один из инструментов реализации требований Стандарта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направленный на обеспечение качества образования путем через вовлечение в 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обучающихся.</w:t>
      </w:r>
    </w:p>
    <w:p w:rsidR="00A25F95" w:rsidRDefault="00A25F95" w:rsidP="000005EC">
      <w:pPr>
        <w:pStyle w:val="Heading4"/>
        <w:spacing w:before="200" w:line="240" w:lineRule="auto"/>
        <w:ind w:left="1662"/>
        <w:rPr>
          <w:b w:val="0"/>
          <w:bCs w:val="0"/>
        </w:rPr>
      </w:pPr>
      <w:r>
        <w:t>Функции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оценки</w:t>
      </w:r>
      <w:r>
        <w:rPr>
          <w:b w:val="0"/>
          <w:bCs w:val="0"/>
        </w:rPr>
        <w:t>:</w:t>
      </w:r>
    </w:p>
    <w:p w:rsidR="00A25F95" w:rsidRDefault="00A25F95" w:rsidP="005D0505">
      <w:pPr>
        <w:pStyle w:val="ListParagraph"/>
        <w:numPr>
          <w:ilvl w:val="0"/>
          <w:numId w:val="33"/>
        </w:numPr>
        <w:tabs>
          <w:tab w:val="left" w:pos="2310"/>
        </w:tabs>
        <w:spacing w:before="197"/>
        <w:ind w:left="2310"/>
        <w:jc w:val="left"/>
        <w:rPr>
          <w:sz w:val="24"/>
          <w:szCs w:val="24"/>
        </w:rPr>
      </w:pPr>
      <w:r>
        <w:rPr>
          <w:sz w:val="24"/>
          <w:szCs w:val="24"/>
        </w:rPr>
        <w:t>ориентация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планируемых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</w:p>
    <w:p w:rsidR="00A25F95" w:rsidRDefault="00A25F95" w:rsidP="005D0505">
      <w:pPr>
        <w:pStyle w:val="ListParagraph"/>
        <w:numPr>
          <w:ilvl w:val="0"/>
          <w:numId w:val="33"/>
        </w:numPr>
        <w:tabs>
          <w:tab w:val="left" w:pos="2310"/>
        </w:tabs>
        <w:ind w:left="2310"/>
        <w:jc w:val="left"/>
        <w:rPr>
          <w:sz w:val="24"/>
          <w:szCs w:val="24"/>
        </w:rPr>
      </w:pPr>
      <w:r>
        <w:rPr>
          <w:sz w:val="24"/>
          <w:szCs w:val="24"/>
        </w:rPr>
        <w:t>освоения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программы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A25F95" w:rsidRDefault="00A25F95" w:rsidP="005D0505">
      <w:pPr>
        <w:pStyle w:val="ListParagraph"/>
        <w:numPr>
          <w:ilvl w:val="0"/>
          <w:numId w:val="33"/>
        </w:numPr>
        <w:tabs>
          <w:tab w:val="left" w:pos="2310"/>
        </w:tabs>
        <w:ind w:right="734" w:firstLine="0"/>
        <w:jc w:val="left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эффективной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обратной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связи,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позволяющей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управление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процессом.</w:t>
      </w:r>
    </w:p>
    <w:p w:rsidR="00A25F95" w:rsidRDefault="00A25F95" w:rsidP="000005EC">
      <w:pPr>
        <w:pStyle w:val="BodyText"/>
        <w:spacing w:line="242" w:lineRule="auto"/>
        <w:ind w:right="728" w:firstLine="60"/>
      </w:pPr>
      <w:r>
        <w:rPr>
          <w:b/>
          <w:bCs/>
        </w:rPr>
        <w:t>Основные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цели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оценочной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деятельности</w:t>
      </w:r>
      <w:r>
        <w:rPr>
          <w:b/>
          <w:bCs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(с целью итоговой оценки); оценка результатов деятельности гимназии 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-4"/>
        </w:rPr>
        <w:t xml:space="preserve"> </w:t>
      </w:r>
      <w:r>
        <w:t>(соответственно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аккредитации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аттестации).</w:t>
      </w:r>
    </w:p>
    <w:p w:rsidR="00A25F95" w:rsidRDefault="00A25F95" w:rsidP="000005EC">
      <w:pPr>
        <w:pStyle w:val="BodyText"/>
        <w:spacing w:before="194"/>
        <w:ind w:right="726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 её содержательной и критериальной базой выступают требования Стандарта,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A25F95" w:rsidRDefault="00A25F95" w:rsidP="000005EC">
      <w:pPr>
        <w:pStyle w:val="BodyText"/>
        <w:ind w:right="733" w:firstLine="0"/>
      </w:pPr>
      <w:r>
        <w:t>Итоговая оценка результатов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 определяется по результатам промежуточной и итоговой аттестации</w:t>
      </w:r>
      <w:r>
        <w:rPr>
          <w:spacing w:val="1"/>
        </w:rPr>
        <w:t xml:space="preserve"> </w:t>
      </w:r>
      <w:r>
        <w:t>обучающихся.Основными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персонифицированной</w:t>
      </w:r>
      <w:r>
        <w:rPr>
          <w:spacing w:val="-57"/>
        </w:rPr>
        <w:t xml:space="preserve"> </w:t>
      </w:r>
      <w:r>
        <w:t>информации возможно только в рамках процедур итоговой оценки обучающихся. Во всех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(анонимной)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результатах.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 процесса. В частности, итоговая оценка обучающихся определяется с</w:t>
      </w:r>
      <w:r>
        <w:rPr>
          <w:spacing w:val="1"/>
        </w:rPr>
        <w:t xml:space="preserve"> </w:t>
      </w:r>
      <w:r>
        <w:t>учётом их стартового уровня и динамики образовательных достижений. Система 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оценку достижения обучающимися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предметных.</w:t>
      </w:r>
    </w:p>
    <w:p w:rsidR="00A25F95" w:rsidRDefault="00A25F95" w:rsidP="000005EC">
      <w:pPr>
        <w:pStyle w:val="BodyText"/>
        <w:spacing w:before="66"/>
        <w:ind w:right="725" w:firstLine="0"/>
      </w:pPr>
      <w:r>
        <w:t>Система</w:t>
      </w:r>
      <w:r>
        <w:rPr>
          <w:spacing w:val="54"/>
        </w:rPr>
        <w:t xml:space="preserve"> </w:t>
      </w:r>
      <w:r>
        <w:t>оценки</w:t>
      </w:r>
      <w:r>
        <w:rPr>
          <w:spacing w:val="54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уровневый</w:t>
      </w:r>
      <w:r>
        <w:rPr>
          <w:spacing w:val="56"/>
        </w:rPr>
        <w:t xml:space="preserve"> </w:t>
      </w:r>
      <w:r>
        <w:t>подход</w:t>
      </w:r>
      <w:r>
        <w:rPr>
          <w:spacing w:val="53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содержанию</w:t>
      </w:r>
      <w:r>
        <w:rPr>
          <w:spacing w:val="56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и инструментарию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уровневого подхода является оценка индивидуальных образовательных достижений на</w:t>
      </w:r>
      <w:r>
        <w:rPr>
          <w:spacing w:val="1"/>
        </w:rPr>
        <w:t xml:space="preserve"> </w:t>
      </w:r>
      <w:r>
        <w:t>основе «метода сложения», при котором фиксируется достижение уровня, 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достигаемого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превышение,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-57"/>
        </w:rPr>
        <w:t xml:space="preserve"> </w:t>
      </w:r>
      <w:r>
        <w:t>движения с учётом зоны ближайшего развития, формировать положительную учебную 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мотивацию.</w:t>
      </w:r>
    </w:p>
    <w:p w:rsidR="00A25F95" w:rsidRDefault="00A25F95" w:rsidP="000005EC">
      <w:pPr>
        <w:pStyle w:val="BodyText"/>
        <w:spacing w:before="1"/>
        <w:ind w:left="1662" w:firstLine="0"/>
      </w:pPr>
      <w:r>
        <w:t>К</w:t>
      </w:r>
      <w:r>
        <w:rPr>
          <w:spacing w:val="-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относится:</w:t>
      </w:r>
    </w:p>
    <w:p w:rsidR="00A25F95" w:rsidRDefault="00A25F95" w:rsidP="000005EC">
      <w:pPr>
        <w:pStyle w:val="ListParagraph"/>
        <w:numPr>
          <w:ilvl w:val="0"/>
          <w:numId w:val="32"/>
        </w:numPr>
        <w:tabs>
          <w:tab w:val="left" w:pos="1862"/>
        </w:tabs>
        <w:rPr>
          <w:sz w:val="24"/>
          <w:szCs w:val="24"/>
        </w:rPr>
      </w:pPr>
      <w:r>
        <w:rPr>
          <w:sz w:val="24"/>
          <w:szCs w:val="24"/>
        </w:rPr>
        <w:t>описание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содержания:</w:t>
      </w:r>
    </w:p>
    <w:p w:rsidR="00A25F95" w:rsidRDefault="00A25F95" w:rsidP="000005EC">
      <w:pPr>
        <w:pStyle w:val="BodyText"/>
        <w:ind w:left="2168" w:right="728" w:firstLine="0"/>
        <w:jc w:val="left"/>
      </w:pPr>
      <w:r>
        <w:t>а)</w:t>
      </w:r>
      <w:r>
        <w:rPr>
          <w:spacing w:val="50"/>
        </w:rPr>
        <w:t xml:space="preserve"> </w:t>
      </w:r>
      <w:r>
        <w:t>промежуточной</w:t>
      </w:r>
      <w:r>
        <w:rPr>
          <w:spacing w:val="51"/>
        </w:rPr>
        <w:t xml:space="preserve"> </w:t>
      </w:r>
      <w:r>
        <w:t>аттестации</w:t>
      </w:r>
      <w:r>
        <w:rPr>
          <w:spacing w:val="51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рамках</w:t>
      </w:r>
      <w:r>
        <w:rPr>
          <w:spacing w:val="55"/>
        </w:rPr>
        <w:t xml:space="preserve"> </w:t>
      </w:r>
      <w:r>
        <w:t>урочной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деятельности;</w:t>
      </w:r>
    </w:p>
    <w:p w:rsidR="00A25F95" w:rsidRDefault="00A25F95" w:rsidP="000005EC">
      <w:pPr>
        <w:pStyle w:val="BodyText"/>
        <w:ind w:left="2168" w:right="728" w:firstLine="0"/>
        <w:jc w:val="left"/>
      </w:pPr>
      <w:r>
        <w:t>б)</w:t>
      </w:r>
      <w:r>
        <w:rPr>
          <w:spacing w:val="36"/>
        </w:rPr>
        <w:t xml:space="preserve"> </w:t>
      </w:r>
      <w:r>
        <w:t>итоговой</w:t>
      </w:r>
      <w:r>
        <w:rPr>
          <w:spacing w:val="35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предметам,</w:t>
      </w:r>
      <w:r>
        <w:rPr>
          <w:spacing w:val="37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выносимым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государственную</w:t>
      </w:r>
      <w:r>
        <w:rPr>
          <w:spacing w:val="40"/>
        </w:rPr>
        <w:t xml:space="preserve"> </w:t>
      </w:r>
      <w:r>
        <w:t>(итоговую)</w:t>
      </w:r>
      <w:r>
        <w:rPr>
          <w:spacing w:val="-57"/>
        </w:rPr>
        <w:t xml:space="preserve"> </w:t>
      </w:r>
      <w:r>
        <w:t>аттестацию</w:t>
      </w:r>
      <w:r>
        <w:rPr>
          <w:spacing w:val="-1"/>
        </w:rPr>
        <w:t xml:space="preserve"> </w:t>
      </w:r>
      <w:r>
        <w:t>обучающихся;</w:t>
      </w:r>
    </w:p>
    <w:p w:rsidR="00A25F95" w:rsidRDefault="00A25F95" w:rsidP="000005EC">
      <w:pPr>
        <w:pStyle w:val="BodyText"/>
        <w:ind w:left="2168" w:firstLine="0"/>
        <w:jc w:val="left"/>
      </w:pPr>
      <w:r>
        <w:t>в)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обучающихся;</w:t>
      </w:r>
    </w:p>
    <w:p w:rsidR="00A25F95" w:rsidRDefault="00A25F95" w:rsidP="005D0505">
      <w:pPr>
        <w:pStyle w:val="ListParagraph"/>
        <w:numPr>
          <w:ilvl w:val="0"/>
          <w:numId w:val="32"/>
        </w:numPr>
        <w:tabs>
          <w:tab w:val="left" w:pos="1869"/>
        </w:tabs>
        <w:ind w:left="1602" w:right="734" w:firstLine="0"/>
        <w:jc w:val="left"/>
        <w:rPr>
          <w:sz w:val="24"/>
          <w:szCs w:val="24"/>
        </w:rPr>
      </w:pPr>
      <w:r>
        <w:rPr>
          <w:sz w:val="24"/>
          <w:szCs w:val="24"/>
        </w:rPr>
        <w:t>адаптация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инструментария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итоговой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планируемых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результатов,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разработанного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федеральном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целях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организации:</w:t>
      </w:r>
    </w:p>
    <w:p w:rsidR="00A25F95" w:rsidRDefault="00A25F95" w:rsidP="000005EC">
      <w:pPr>
        <w:pStyle w:val="BodyText"/>
        <w:ind w:left="2310" w:right="729" w:firstLine="60"/>
      </w:pPr>
      <w:r>
        <w:t>а)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контроля;</w:t>
      </w:r>
    </w:p>
    <w:p w:rsidR="00A25F95" w:rsidRDefault="00A25F95" w:rsidP="000005EC">
      <w:pPr>
        <w:pStyle w:val="BodyText"/>
        <w:ind w:left="2310" w:right="733" w:firstLine="0"/>
      </w:pPr>
      <w:r>
        <w:t>б)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мониторинга);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итоговой аттестации по предметам, не выносимым на государственную итоговую</w:t>
      </w:r>
      <w:r>
        <w:rPr>
          <w:spacing w:val="1"/>
        </w:rPr>
        <w:t xml:space="preserve"> </w:t>
      </w:r>
      <w:r>
        <w:t>аттестацию;</w:t>
      </w:r>
    </w:p>
    <w:p w:rsidR="00A25F95" w:rsidRDefault="00A25F95" w:rsidP="005D0505">
      <w:pPr>
        <w:pStyle w:val="ListParagraph"/>
        <w:numPr>
          <w:ilvl w:val="0"/>
          <w:numId w:val="32"/>
        </w:numPr>
        <w:tabs>
          <w:tab w:val="left" w:pos="2632"/>
        </w:tabs>
        <w:spacing w:before="1"/>
        <w:ind w:left="1602" w:right="724" w:firstLine="707"/>
        <w:rPr>
          <w:sz w:val="24"/>
          <w:szCs w:val="24"/>
        </w:rPr>
      </w:pPr>
      <w:r>
        <w:rPr>
          <w:sz w:val="24"/>
          <w:szCs w:val="24"/>
        </w:rPr>
        <w:t>адаптация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инструментария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междисциплинарным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вводимым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школой;</w:t>
      </w:r>
    </w:p>
    <w:p w:rsidR="00A25F95" w:rsidRDefault="00A25F95" w:rsidP="005D0505">
      <w:pPr>
        <w:pStyle w:val="ListParagraph"/>
        <w:numPr>
          <w:ilvl w:val="0"/>
          <w:numId w:val="32"/>
        </w:numPr>
        <w:tabs>
          <w:tab w:val="left" w:pos="2586"/>
        </w:tabs>
        <w:ind w:left="1602" w:right="733" w:firstLine="707"/>
        <w:rPr>
          <w:sz w:val="24"/>
          <w:szCs w:val="24"/>
        </w:rPr>
      </w:pPr>
      <w:r>
        <w:rPr>
          <w:sz w:val="24"/>
          <w:szCs w:val="24"/>
        </w:rPr>
        <w:t>адаптация или разработка модели и инструментария для организации стартовой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диагностики;</w:t>
      </w:r>
    </w:p>
    <w:p w:rsidR="00A25F95" w:rsidRDefault="00A25F95" w:rsidP="005D0505">
      <w:pPr>
        <w:pStyle w:val="ListParagraph"/>
        <w:numPr>
          <w:ilvl w:val="0"/>
          <w:numId w:val="32"/>
        </w:numPr>
        <w:tabs>
          <w:tab w:val="left" w:pos="2613"/>
        </w:tabs>
        <w:ind w:left="1602" w:right="728" w:firstLine="707"/>
        <w:rPr>
          <w:sz w:val="24"/>
          <w:szCs w:val="24"/>
        </w:rPr>
      </w:pPr>
      <w:r>
        <w:rPr>
          <w:sz w:val="24"/>
          <w:szCs w:val="24"/>
        </w:rPr>
        <w:t>адаптация или разработка модели и инструментария для оценки 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школы целом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целях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внутришкольного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контроля.</w:t>
      </w:r>
    </w:p>
    <w:p w:rsidR="00A25F95" w:rsidRDefault="00A25F95" w:rsidP="000005EC">
      <w:pPr>
        <w:pStyle w:val="BodyText"/>
        <w:spacing w:before="5"/>
        <w:ind w:left="0" w:firstLine="0"/>
        <w:jc w:val="left"/>
      </w:pPr>
    </w:p>
    <w:p w:rsidR="00A25F95" w:rsidRDefault="00A25F95" w:rsidP="000005EC">
      <w:pPr>
        <w:pStyle w:val="Heading4"/>
        <w:spacing w:line="240" w:lineRule="auto"/>
        <w:ind w:left="1602" w:right="1633" w:firstLine="707"/>
        <w:jc w:val="left"/>
      </w:pPr>
      <w:r>
        <w:t>1.3.2 Особенности оценки личностных, метапредметных и предметных</w:t>
      </w:r>
      <w:r>
        <w:rPr>
          <w:spacing w:val="-57"/>
        </w:rPr>
        <w:t xml:space="preserve"> </w:t>
      </w:r>
      <w:r>
        <w:t>результатов</w:t>
      </w:r>
    </w:p>
    <w:p w:rsidR="00A25F95" w:rsidRDefault="00A25F95" w:rsidP="000005EC">
      <w:pPr>
        <w:pStyle w:val="BodyText"/>
        <w:spacing w:before="2"/>
        <w:ind w:left="0" w:firstLine="0"/>
        <w:jc w:val="left"/>
        <w:rPr>
          <w:b/>
          <w:bCs/>
        </w:rPr>
      </w:pPr>
    </w:p>
    <w:p w:rsidR="00A25F95" w:rsidRDefault="00A25F95" w:rsidP="000005EC">
      <w:pPr>
        <w:ind w:left="2310"/>
        <w:jc w:val="both"/>
        <w:rPr>
          <w:b/>
          <w:bCs/>
          <w:sz w:val="24"/>
          <w:szCs w:val="24"/>
        </w:rPr>
      </w:pPr>
      <w:r>
        <w:rPr>
          <w:noProof/>
          <w:lang w:eastAsia="ru-RU"/>
        </w:rPr>
        <w:pict>
          <v:rect id="_x0000_s1042" style="position:absolute;left:0;text-align:left;margin-left:83.65pt;margin-top:17.9pt;width:470.75pt;height:.5pt;z-index:-251657728;mso-wrap-distance-left:0;mso-wrap-distance-right:0;mso-position-horizontal-relative:page" fillcolor="#4f81bc" stroked="f">
            <w10:wrap type="topAndBottom" anchorx="page"/>
          </v:rect>
        </w:pict>
      </w:r>
      <w:r>
        <w:rPr>
          <w:b/>
          <w:bCs/>
          <w:sz w:val="24"/>
          <w:szCs w:val="24"/>
        </w:rPr>
        <w:t>Особенности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оценки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личностных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результатов</w:t>
      </w:r>
    </w:p>
    <w:p w:rsidR="00A25F95" w:rsidRDefault="00A25F95" w:rsidP="000005EC">
      <w:pPr>
        <w:pStyle w:val="BodyText"/>
        <w:spacing w:before="2"/>
        <w:ind w:left="0" w:firstLine="0"/>
        <w:jc w:val="left"/>
        <w:rPr>
          <w:b/>
          <w:bCs/>
          <w:sz w:val="13"/>
          <w:szCs w:val="13"/>
        </w:rPr>
      </w:pPr>
    </w:p>
    <w:p w:rsidR="00A25F95" w:rsidRDefault="00A25F95" w:rsidP="000005EC">
      <w:pPr>
        <w:pStyle w:val="BodyText"/>
        <w:spacing w:before="90" w:line="276" w:lineRule="auto"/>
        <w:ind w:right="727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представленных в разделе «Личностные универсальные учебные действия» программы</w:t>
      </w:r>
      <w:r>
        <w:rPr>
          <w:spacing w:val="1"/>
        </w:rPr>
        <w:t xml:space="preserve"> </w:t>
      </w:r>
      <w:r>
        <w:t>формирования универсальных учебных действий. Формирование личностных результатов</w:t>
      </w:r>
      <w:r>
        <w:rPr>
          <w:spacing w:val="-57"/>
        </w:rPr>
        <w:t xml:space="preserve"> </w:t>
      </w:r>
      <w:r>
        <w:t>обеспечивается в ходе реализации всех компонентов образовательного процесса, 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деятельность, реализуемую</w:t>
      </w:r>
      <w:r>
        <w:rPr>
          <w:spacing w:val="1"/>
        </w:rPr>
        <w:t xml:space="preserve"> </w:t>
      </w:r>
      <w:r>
        <w:t>семьёй и школой.</w:t>
      </w:r>
    </w:p>
    <w:p w:rsidR="00A25F95" w:rsidRDefault="00A25F95" w:rsidP="000005EC">
      <w:pPr>
        <w:pStyle w:val="BodyText"/>
        <w:spacing w:line="276" w:lineRule="auto"/>
        <w:ind w:right="733" w:firstLine="767"/>
      </w:pPr>
      <w:r>
        <w:t>Основным объектом оценки личностных результатов служит 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включаемых в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основных блока:</w:t>
      </w:r>
    </w:p>
    <w:p w:rsidR="00A25F95" w:rsidRDefault="00A25F95" w:rsidP="000005EC">
      <w:pPr>
        <w:pStyle w:val="ListParagraph"/>
        <w:numPr>
          <w:ilvl w:val="0"/>
          <w:numId w:val="31"/>
        </w:numPr>
        <w:tabs>
          <w:tab w:val="left" w:pos="2570"/>
        </w:tabs>
        <w:rPr>
          <w:sz w:val="24"/>
          <w:szCs w:val="24"/>
        </w:rPr>
      </w:pPr>
      <w:r>
        <w:rPr>
          <w:sz w:val="24"/>
          <w:szCs w:val="24"/>
        </w:rPr>
        <w:t>сформированность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личности;</w:t>
      </w:r>
    </w:p>
    <w:p w:rsidR="00A25F95" w:rsidRDefault="00A25F95" w:rsidP="005D0505">
      <w:pPr>
        <w:pStyle w:val="ListParagraph"/>
        <w:numPr>
          <w:ilvl w:val="0"/>
          <w:numId w:val="31"/>
        </w:numPr>
        <w:tabs>
          <w:tab w:val="left" w:pos="2632"/>
        </w:tabs>
        <w:spacing w:before="41" w:line="276" w:lineRule="auto"/>
        <w:ind w:left="1602" w:right="725" w:firstLine="707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переходу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самообразованию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учебно-познавательной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мотивации,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том числе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 выбору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направления профильного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A25F95" w:rsidRDefault="00A25F95" w:rsidP="000005EC">
      <w:pPr>
        <w:pStyle w:val="BodyText"/>
        <w:ind w:right="733" w:firstLine="0"/>
      </w:pP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-57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A25F95" w:rsidRDefault="00A25F95" w:rsidP="000005EC"/>
    <w:p w:rsidR="00A25F95" w:rsidRDefault="00A25F95" w:rsidP="000005EC">
      <w:pPr>
        <w:pStyle w:val="BodyText"/>
        <w:spacing w:before="68" w:line="276" w:lineRule="auto"/>
        <w:ind w:right="724"/>
      </w:pPr>
      <w:r>
        <w:tab/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ходе внешних неперсонифицированных мониторинговых исследований</w:t>
      </w:r>
      <w:r>
        <w:rPr>
          <w:spacing w:val="1"/>
        </w:rPr>
        <w:t xml:space="preserve"> </w:t>
      </w:r>
      <w:r>
        <w:t>на основе централизованно разработанного инструментария. Результаты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различных управленческих решений.</w:t>
      </w:r>
    </w:p>
    <w:p w:rsidR="00A25F95" w:rsidRDefault="00A25F95" w:rsidP="000005EC">
      <w:pPr>
        <w:pStyle w:val="BodyText"/>
        <w:spacing w:before="2" w:line="276" w:lineRule="auto"/>
        <w:ind w:right="729" w:firstLine="767"/>
      </w:pP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ограниченная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отдельных личностных результатов,</w:t>
      </w:r>
      <w:r>
        <w:rPr>
          <w:spacing w:val="-1"/>
        </w:rPr>
        <w:t xml:space="preserve"> </w:t>
      </w:r>
      <w:r>
        <w:t>проявляющихся в:</w:t>
      </w:r>
    </w:p>
    <w:p w:rsidR="00A25F95" w:rsidRDefault="00A25F95" w:rsidP="000005EC">
      <w:pPr>
        <w:pStyle w:val="ListParagraph"/>
        <w:numPr>
          <w:ilvl w:val="0"/>
          <w:numId w:val="30"/>
        </w:numPr>
        <w:tabs>
          <w:tab w:val="left" w:pos="2630"/>
        </w:tabs>
        <w:spacing w:line="275" w:lineRule="exact"/>
        <w:rPr>
          <w:sz w:val="24"/>
          <w:szCs w:val="24"/>
        </w:rPr>
      </w:pPr>
      <w:r>
        <w:rPr>
          <w:sz w:val="24"/>
          <w:szCs w:val="24"/>
        </w:rPr>
        <w:t>соблюдении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(согласно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Уставу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гимназии);</w:t>
      </w:r>
    </w:p>
    <w:p w:rsidR="00A25F95" w:rsidRDefault="00A25F95" w:rsidP="005D0505">
      <w:pPr>
        <w:pStyle w:val="ListParagraph"/>
        <w:numPr>
          <w:ilvl w:val="0"/>
          <w:numId w:val="30"/>
        </w:numPr>
        <w:tabs>
          <w:tab w:val="left" w:pos="2574"/>
        </w:tabs>
        <w:spacing w:before="43" w:line="276" w:lineRule="auto"/>
        <w:ind w:left="1602" w:right="735" w:firstLine="707"/>
        <w:rPr>
          <w:sz w:val="24"/>
          <w:szCs w:val="24"/>
        </w:rPr>
      </w:pPr>
      <w:r>
        <w:rPr>
          <w:sz w:val="24"/>
          <w:szCs w:val="24"/>
        </w:rPr>
        <w:t>участии в общественной жизни гимназии и ближайшего социального окружения,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общественно-полезной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0"/>
          <w:numId w:val="30"/>
        </w:numPr>
        <w:tabs>
          <w:tab w:val="left" w:pos="2570"/>
        </w:tabs>
        <w:spacing w:line="275" w:lineRule="exact"/>
        <w:ind w:left="2569"/>
        <w:rPr>
          <w:sz w:val="24"/>
          <w:szCs w:val="24"/>
        </w:rPr>
      </w:pPr>
      <w:r>
        <w:rPr>
          <w:sz w:val="24"/>
          <w:szCs w:val="24"/>
        </w:rPr>
        <w:t>прилежании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обучения;</w:t>
      </w:r>
    </w:p>
    <w:p w:rsidR="00A25F95" w:rsidRDefault="00A25F95" w:rsidP="005D0505">
      <w:pPr>
        <w:pStyle w:val="ListParagraph"/>
        <w:numPr>
          <w:ilvl w:val="0"/>
          <w:numId w:val="30"/>
        </w:numPr>
        <w:tabs>
          <w:tab w:val="left" w:pos="2641"/>
        </w:tabs>
        <w:spacing w:before="42" w:line="276" w:lineRule="auto"/>
        <w:ind w:left="1602" w:right="732" w:firstLine="707"/>
        <w:rPr>
          <w:sz w:val="24"/>
          <w:szCs w:val="24"/>
        </w:rPr>
      </w:pPr>
      <w:r>
        <w:rPr>
          <w:sz w:val="24"/>
          <w:szCs w:val="24"/>
        </w:rPr>
        <w:t>готовности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траектории, в том числе выбор направления профильного образования, проектирование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плана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старшей ступени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A25F95" w:rsidRDefault="00A25F95" w:rsidP="005D0505">
      <w:pPr>
        <w:pStyle w:val="ListParagraph"/>
        <w:numPr>
          <w:ilvl w:val="0"/>
          <w:numId w:val="30"/>
        </w:numPr>
        <w:tabs>
          <w:tab w:val="left" w:pos="2687"/>
        </w:tabs>
        <w:spacing w:before="1" w:line="276" w:lineRule="auto"/>
        <w:ind w:left="1602" w:right="728" w:firstLine="707"/>
        <w:rPr>
          <w:sz w:val="24"/>
          <w:szCs w:val="24"/>
        </w:rPr>
      </w:pPr>
      <w:r>
        <w:rPr>
          <w:sz w:val="24"/>
          <w:szCs w:val="24"/>
        </w:rPr>
        <w:t>ценностно-смысловых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 общего образования.</w:t>
      </w:r>
    </w:p>
    <w:p w:rsidR="00A25F95" w:rsidRDefault="00A25F95" w:rsidP="000005EC">
      <w:pPr>
        <w:pStyle w:val="BodyText"/>
        <w:spacing w:before="5"/>
        <w:ind w:left="0" w:firstLine="0"/>
        <w:jc w:val="left"/>
      </w:pPr>
    </w:p>
    <w:p w:rsidR="00A25F95" w:rsidRDefault="00A25F95" w:rsidP="000005EC">
      <w:pPr>
        <w:pStyle w:val="Heading4"/>
        <w:spacing w:before="1" w:line="240" w:lineRule="auto"/>
      </w:pPr>
      <w:r>
        <w:rPr>
          <w:noProof/>
          <w:lang w:eastAsia="ru-RU"/>
        </w:rPr>
        <w:pict>
          <v:rect id="_x0000_s1043" style="position:absolute;left:0;text-align:left;margin-left:83.65pt;margin-top:17.05pt;width:470.75pt;height:.5pt;z-index:-251656704;mso-wrap-distance-left:0;mso-wrap-distance-right:0;mso-position-horizontal-relative:page" fillcolor="#4f81bc" stroked="f">
            <w10:wrap type="topAndBottom" anchorx="page"/>
          </v:rect>
        </w:pict>
      </w: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A25F95" w:rsidRDefault="00A25F95" w:rsidP="000005EC">
      <w:pPr>
        <w:pStyle w:val="BodyText"/>
        <w:spacing w:line="276" w:lineRule="auto"/>
        <w:ind w:right="731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разделах</w:t>
      </w:r>
      <w:r>
        <w:rPr>
          <w:spacing w:val="27"/>
        </w:rPr>
        <w:t xml:space="preserve"> </w:t>
      </w:r>
      <w:r>
        <w:t>«Регулятивные</w:t>
      </w:r>
      <w:r>
        <w:rPr>
          <w:spacing w:val="23"/>
        </w:rPr>
        <w:t xml:space="preserve"> </w:t>
      </w:r>
      <w:r>
        <w:t>универсальные</w:t>
      </w:r>
      <w:r>
        <w:rPr>
          <w:spacing w:val="21"/>
        </w:rPr>
        <w:t xml:space="preserve"> </w:t>
      </w:r>
      <w:r>
        <w:t>учебные</w:t>
      </w:r>
      <w:r>
        <w:rPr>
          <w:spacing w:val="18"/>
        </w:rPr>
        <w:t xml:space="preserve"> </w:t>
      </w:r>
      <w:r>
        <w:t>действия»,</w:t>
      </w:r>
    </w:p>
    <w:p w:rsidR="00A25F95" w:rsidRDefault="00A25F95" w:rsidP="000005EC">
      <w:pPr>
        <w:pStyle w:val="BodyText"/>
        <w:spacing w:line="276" w:lineRule="auto"/>
        <w:ind w:right="730" w:firstLine="0"/>
      </w:pPr>
      <w:r>
        <w:t>«Коммуникативные универсальные учебные действия», «Познавательные универсальные</w:t>
      </w:r>
      <w:r>
        <w:rPr>
          <w:spacing w:val="1"/>
        </w:rPr>
        <w:t xml:space="preserve"> </w:t>
      </w:r>
      <w:r>
        <w:t>учебные действия» программы формирования универсальных учебных действий, а также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разделах</w:t>
      </w:r>
      <w:r>
        <w:rPr>
          <w:spacing w:val="6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учебных программ. Формирование метапредметных результатов обеспечивается за счёт</w:t>
      </w:r>
      <w:r>
        <w:rPr>
          <w:spacing w:val="1"/>
        </w:rPr>
        <w:t xml:space="preserve"> </w:t>
      </w:r>
      <w:r>
        <w:t>учебных предметов.</w:t>
      </w:r>
    </w:p>
    <w:p w:rsidR="00A25F95" w:rsidRDefault="00A25F95" w:rsidP="000005EC">
      <w:pPr>
        <w:pStyle w:val="BodyText"/>
        <w:spacing w:before="181"/>
        <w:ind w:left="2310" w:firstLine="0"/>
        <w:jc w:val="left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является:</w:t>
      </w:r>
    </w:p>
    <w:p w:rsidR="00A25F95" w:rsidRDefault="00A25F95" w:rsidP="005D0505">
      <w:pPr>
        <w:pStyle w:val="ListParagraph"/>
        <w:numPr>
          <w:ilvl w:val="1"/>
          <w:numId w:val="30"/>
        </w:numPr>
        <w:tabs>
          <w:tab w:val="left" w:pos="3078"/>
          <w:tab w:val="left" w:pos="4559"/>
          <w:tab w:val="left" w:pos="4897"/>
          <w:tab w:val="left" w:pos="6230"/>
          <w:tab w:val="left" w:pos="6556"/>
          <w:tab w:val="left" w:pos="7767"/>
          <w:tab w:val="left" w:pos="9719"/>
          <w:tab w:val="left" w:pos="10702"/>
        </w:tabs>
        <w:spacing w:before="43" w:line="273" w:lineRule="auto"/>
        <w:ind w:right="734" w:hanging="360"/>
        <w:jc w:val="left"/>
        <w:rPr>
          <w:sz w:val="24"/>
          <w:szCs w:val="24"/>
        </w:rPr>
      </w:pPr>
      <w:r>
        <w:tab/>
      </w:r>
      <w:r>
        <w:rPr>
          <w:sz w:val="24"/>
          <w:szCs w:val="24"/>
        </w:rPr>
        <w:t>способность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готовность</w:t>
      </w:r>
      <w:r>
        <w:rPr>
          <w:sz w:val="24"/>
          <w:szCs w:val="24"/>
        </w:rPr>
        <w:tab/>
        <w:t>к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освоению</w:t>
      </w:r>
      <w:r>
        <w:rPr>
          <w:spacing w:val="-1"/>
          <w:sz w:val="24"/>
          <w:szCs w:val="24"/>
        </w:rPr>
        <w:tab/>
      </w:r>
      <w:r>
        <w:rPr>
          <w:sz w:val="24"/>
          <w:szCs w:val="24"/>
        </w:rPr>
        <w:t>систематических</w:t>
      </w:r>
      <w:r>
        <w:rPr>
          <w:sz w:val="24"/>
          <w:szCs w:val="24"/>
        </w:rPr>
        <w:tab/>
        <w:t>знаний,</w:t>
      </w:r>
      <w:r>
        <w:rPr>
          <w:sz w:val="24"/>
          <w:szCs w:val="24"/>
        </w:rPr>
        <w:tab/>
        <w:t>их самостоятельному пополнению, переносу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интеграции;</w:t>
      </w:r>
    </w:p>
    <w:p w:rsidR="00A25F95" w:rsidRDefault="00A25F95" w:rsidP="005D0505">
      <w:pPr>
        <w:pStyle w:val="ListParagraph"/>
        <w:numPr>
          <w:ilvl w:val="1"/>
          <w:numId w:val="30"/>
        </w:numPr>
        <w:tabs>
          <w:tab w:val="left" w:pos="3078"/>
        </w:tabs>
        <w:ind w:left="3078"/>
        <w:jc w:val="left"/>
        <w:rPr>
          <w:sz w:val="24"/>
          <w:szCs w:val="24"/>
        </w:rPr>
      </w:pPr>
      <w:r>
        <w:rPr>
          <w:sz w:val="24"/>
          <w:szCs w:val="24"/>
        </w:rPr>
        <w:t>способность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коммуникации;</w:t>
      </w:r>
    </w:p>
    <w:p w:rsidR="00A25F95" w:rsidRDefault="00A25F95" w:rsidP="005D0505">
      <w:pPr>
        <w:pStyle w:val="ListParagraph"/>
        <w:numPr>
          <w:ilvl w:val="1"/>
          <w:numId w:val="30"/>
        </w:numPr>
        <w:tabs>
          <w:tab w:val="left" w:pos="3018"/>
        </w:tabs>
        <w:spacing w:before="42" w:line="273" w:lineRule="auto"/>
        <w:ind w:right="735" w:hanging="360"/>
        <w:jc w:val="left"/>
        <w:rPr>
          <w:sz w:val="24"/>
          <w:szCs w:val="24"/>
        </w:rPr>
      </w:pPr>
      <w:r>
        <w:rPr>
          <w:sz w:val="24"/>
          <w:szCs w:val="24"/>
        </w:rPr>
        <w:t>способность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решению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личностно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социально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значимых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воплощению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найденных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решений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практику;</w:t>
      </w:r>
    </w:p>
    <w:p w:rsidR="00A25F95" w:rsidRDefault="00A25F95" w:rsidP="005D0505">
      <w:pPr>
        <w:pStyle w:val="ListParagraph"/>
        <w:numPr>
          <w:ilvl w:val="1"/>
          <w:numId w:val="30"/>
        </w:numPr>
        <w:tabs>
          <w:tab w:val="left" w:pos="3078"/>
        </w:tabs>
        <w:spacing w:before="1" w:line="273" w:lineRule="auto"/>
        <w:ind w:right="733" w:hanging="360"/>
        <w:jc w:val="left"/>
        <w:rPr>
          <w:sz w:val="24"/>
          <w:szCs w:val="24"/>
        </w:rPr>
      </w:pPr>
      <w:r>
        <w:tab/>
      </w:r>
      <w:r>
        <w:rPr>
          <w:sz w:val="24"/>
          <w:szCs w:val="24"/>
        </w:rPr>
        <w:t>способность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использованию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ИКТ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целях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A25F95" w:rsidRDefault="00A25F95" w:rsidP="000005EC">
      <w:pPr>
        <w:pStyle w:val="BodyText"/>
        <w:ind w:right="727" w:firstLine="0"/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самоорганизации,</w:t>
      </w:r>
      <w:r>
        <w:rPr>
          <w:spacing w:val="-3"/>
        </w:rPr>
        <w:t xml:space="preserve"> </w:t>
      </w:r>
      <w:r>
        <w:t>саморегуляции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</w:t>
      </w:r>
      <w:r w:rsidRPr="000005EC">
        <w:t xml:space="preserve"> </w:t>
      </w:r>
      <w:r>
        <w:t>Основной процедурой итоговой оценки достижения метапредметных 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данных о достижении отдельных метапредметных результатов могут служить результаты</w:t>
      </w:r>
      <w:r>
        <w:rPr>
          <w:spacing w:val="1"/>
        </w:rPr>
        <w:t xml:space="preserve"> </w:t>
      </w:r>
      <w:r>
        <w:t>выполнения проверочных тематических работ по всем предметам. Оценка достижения</w:t>
      </w:r>
      <w:r>
        <w:rPr>
          <w:spacing w:val="1"/>
        </w:rPr>
        <w:t xml:space="preserve"> </w:t>
      </w:r>
      <w:r>
        <w:t>метапредметных результатов ведётся также в рамках системы промежуточной аттестации.</w:t>
      </w:r>
    </w:p>
    <w:p w:rsidR="00A25F95" w:rsidRDefault="00A25F95" w:rsidP="000005EC">
      <w:pPr>
        <w:pStyle w:val="BodyText"/>
        <w:spacing w:before="68" w:line="278" w:lineRule="auto"/>
        <w:ind w:right="731" w:firstLine="0"/>
      </w:pPr>
      <w:r>
        <w:t>Вышеперечисленные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разработанными</w:t>
      </w:r>
      <w:r>
        <w:rPr>
          <w:spacing w:val="-1"/>
        </w:rPr>
        <w:t xml:space="preserve"> </w:t>
      </w:r>
      <w:r>
        <w:t>школой:</w:t>
      </w:r>
    </w:p>
    <w:p w:rsidR="00A25F95" w:rsidRDefault="00A25F95" w:rsidP="000005EC">
      <w:pPr>
        <w:pStyle w:val="BodyText"/>
        <w:spacing w:line="276" w:lineRule="auto"/>
        <w:ind w:right="729"/>
      </w:pPr>
      <w:r>
        <w:t>а)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программ;</w:t>
      </w:r>
    </w:p>
    <w:p w:rsidR="00A25F95" w:rsidRDefault="00A25F95" w:rsidP="005D0505">
      <w:pPr>
        <w:pStyle w:val="ListParagraph"/>
        <w:numPr>
          <w:ilvl w:val="0"/>
          <w:numId w:val="30"/>
        </w:numPr>
        <w:tabs>
          <w:tab w:val="left" w:pos="2778"/>
        </w:tabs>
        <w:spacing w:line="276" w:lineRule="auto"/>
        <w:ind w:left="1602" w:right="731" w:firstLine="707"/>
        <w:rPr>
          <w:sz w:val="24"/>
          <w:szCs w:val="24"/>
        </w:rPr>
      </w:pPr>
      <w:r>
        <w:rPr>
          <w:sz w:val="24"/>
          <w:szCs w:val="24"/>
        </w:rPr>
        <w:t>системой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(внутришкольным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мониторингом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0005EC">
      <w:pPr>
        <w:pStyle w:val="BodyText"/>
        <w:spacing w:line="276" w:lineRule="auto"/>
        <w:ind w:right="736"/>
      </w:pPr>
      <w:r>
        <w:t>в) системой итоговой оценки по предметам, не выносимым на государственную</w:t>
      </w:r>
      <w:r>
        <w:rPr>
          <w:spacing w:val="1"/>
        </w:rPr>
        <w:t xml:space="preserve"> </w:t>
      </w:r>
      <w:r>
        <w:t>(итоговую)</w:t>
      </w:r>
      <w:r>
        <w:rPr>
          <w:spacing w:val="-1"/>
        </w:rPr>
        <w:t xml:space="preserve"> </w:t>
      </w:r>
      <w:r>
        <w:t>аттестацию обучающихся;</w:t>
      </w:r>
    </w:p>
    <w:p w:rsidR="00A25F95" w:rsidRDefault="00A25F95" w:rsidP="000005EC">
      <w:pPr>
        <w:pStyle w:val="BodyText"/>
        <w:spacing w:line="276" w:lineRule="auto"/>
        <w:ind w:right="732"/>
      </w:pPr>
      <w:r>
        <w:t>г) инструментарием для оценки достижения планируемых результатов в 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(внутришкольного</w:t>
      </w:r>
      <w:r>
        <w:rPr>
          <w:spacing w:val="-5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достижений),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выносимым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государственную итоговую</w:t>
      </w:r>
      <w:r>
        <w:rPr>
          <w:spacing w:val="-1"/>
        </w:rPr>
        <w:t xml:space="preserve"> </w:t>
      </w:r>
      <w:r>
        <w:t>аттестацию.</w:t>
      </w:r>
    </w:p>
    <w:p w:rsidR="00A25F95" w:rsidRDefault="00A25F95" w:rsidP="000005EC">
      <w:pPr>
        <w:pStyle w:val="BodyText"/>
        <w:spacing w:line="276" w:lineRule="auto"/>
        <w:ind w:right="732" w:firstLine="767"/>
      </w:pPr>
      <w:r>
        <w:t>Составляющими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материалы:</w:t>
      </w:r>
    </w:p>
    <w:p w:rsidR="00A25F95" w:rsidRDefault="00A25F95" w:rsidP="005D0505">
      <w:pPr>
        <w:pStyle w:val="ListParagraph"/>
        <w:numPr>
          <w:ilvl w:val="1"/>
          <w:numId w:val="30"/>
        </w:numPr>
        <w:tabs>
          <w:tab w:val="left" w:pos="3018"/>
        </w:tabs>
        <w:spacing w:line="292" w:lineRule="exact"/>
        <w:ind w:left="3018" w:hanging="348"/>
        <w:rPr>
          <w:sz w:val="24"/>
          <w:szCs w:val="24"/>
        </w:rPr>
      </w:pPr>
      <w:r>
        <w:rPr>
          <w:sz w:val="24"/>
          <w:szCs w:val="24"/>
        </w:rPr>
        <w:t>стартовой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диагностики;</w:t>
      </w:r>
    </w:p>
    <w:p w:rsidR="00A25F95" w:rsidRDefault="00A25F95" w:rsidP="005D0505">
      <w:pPr>
        <w:pStyle w:val="ListParagraph"/>
        <w:numPr>
          <w:ilvl w:val="1"/>
          <w:numId w:val="30"/>
        </w:numPr>
        <w:tabs>
          <w:tab w:val="left" w:pos="3018"/>
        </w:tabs>
        <w:spacing w:before="38"/>
        <w:ind w:left="3018" w:hanging="348"/>
        <w:rPr>
          <w:sz w:val="24"/>
          <w:szCs w:val="24"/>
        </w:rPr>
      </w:pPr>
      <w:r>
        <w:rPr>
          <w:sz w:val="24"/>
          <w:szCs w:val="24"/>
        </w:rPr>
        <w:t>текущего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проектов;</w:t>
      </w:r>
    </w:p>
    <w:p w:rsidR="00A25F95" w:rsidRDefault="00A25F95" w:rsidP="005D0505">
      <w:pPr>
        <w:pStyle w:val="ListParagraph"/>
        <w:numPr>
          <w:ilvl w:val="1"/>
          <w:numId w:val="30"/>
        </w:numPr>
        <w:tabs>
          <w:tab w:val="left" w:pos="3018"/>
        </w:tabs>
        <w:spacing w:before="42" w:line="276" w:lineRule="auto"/>
        <w:ind w:right="726" w:hanging="360"/>
        <w:rPr>
          <w:sz w:val="24"/>
          <w:szCs w:val="24"/>
        </w:rPr>
      </w:pPr>
      <w:r>
        <w:rPr>
          <w:sz w:val="24"/>
          <w:szCs w:val="24"/>
        </w:rPr>
        <w:t>промежуточных и итоговых комплексных работ на межпредметной основе,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направленных на оценку сформированности познавательных, регулятивных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учебно-познавательных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учебно-практических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текстом;</w:t>
      </w:r>
    </w:p>
    <w:p w:rsidR="00A25F95" w:rsidRDefault="00A25F95" w:rsidP="005D0505">
      <w:pPr>
        <w:pStyle w:val="ListParagraph"/>
        <w:numPr>
          <w:ilvl w:val="1"/>
          <w:numId w:val="30"/>
        </w:numPr>
        <w:tabs>
          <w:tab w:val="left" w:pos="3018"/>
        </w:tabs>
        <w:spacing w:line="276" w:lineRule="auto"/>
        <w:ind w:right="724" w:hanging="360"/>
        <w:rPr>
          <w:sz w:val="24"/>
          <w:szCs w:val="24"/>
        </w:rPr>
      </w:pPr>
      <w:r>
        <w:rPr>
          <w:sz w:val="24"/>
          <w:szCs w:val="24"/>
        </w:rPr>
        <w:t>текущего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учебно-практических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 заданий на оценку способности и готовности учащихся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пополнению,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переносу и интеграции; способности к сотрудничеству и коммуникации,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воплощению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решений в практику; способности и готовности к использованию ИКТ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целях обучения и развития; способности к самоорганизации, саморегуляции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рефлексии;</w:t>
      </w:r>
    </w:p>
    <w:p w:rsidR="00A25F95" w:rsidRDefault="00A25F95" w:rsidP="005D0505">
      <w:pPr>
        <w:pStyle w:val="ListParagraph"/>
        <w:numPr>
          <w:ilvl w:val="1"/>
          <w:numId w:val="30"/>
        </w:numPr>
        <w:tabs>
          <w:tab w:val="left" w:pos="3018"/>
        </w:tabs>
        <w:spacing w:line="273" w:lineRule="auto"/>
        <w:ind w:left="2310" w:right="4027" w:firstLine="360"/>
        <w:rPr>
          <w:sz w:val="24"/>
          <w:szCs w:val="24"/>
        </w:rPr>
      </w:pPr>
      <w:r>
        <w:rPr>
          <w:sz w:val="24"/>
          <w:szCs w:val="24"/>
        </w:rPr>
        <w:t>защиты итогового индивидуального проекта.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Особенности</w:t>
      </w:r>
      <w:r>
        <w:rPr>
          <w:spacing w:val="-2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оценки</w:t>
      </w:r>
      <w:r>
        <w:rPr>
          <w:spacing w:val="-1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индивидуального</w:t>
      </w:r>
      <w:r>
        <w:rPr>
          <w:spacing w:val="-2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проекта</w:t>
      </w:r>
    </w:p>
    <w:p w:rsidR="00A25F95" w:rsidRDefault="00A25F95" w:rsidP="000005EC">
      <w:pPr>
        <w:pStyle w:val="BodyText"/>
        <w:spacing w:line="276" w:lineRule="auto"/>
        <w:ind w:right="729" w:firstLine="767"/>
      </w:pPr>
      <w:r>
        <w:t>Индивидуальный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 обучающимся в рамках одного или нескольких учебных предметов с целью</w:t>
      </w:r>
      <w:r>
        <w:rPr>
          <w:spacing w:val="1"/>
        </w:rPr>
        <w:t xml:space="preserve"> </w:t>
      </w:r>
      <w:r>
        <w:t>продемонстрировать свои достижения в самостоятельном освоении содержания и методов</w:t>
      </w:r>
      <w:r>
        <w:rPr>
          <w:spacing w:val="-57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 целесообразную и результативную деятельность 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художественно-творческую,</w:t>
      </w:r>
      <w:r>
        <w:rPr>
          <w:spacing w:val="1"/>
        </w:rPr>
        <w:t xml:space="preserve"> </w:t>
      </w:r>
      <w:r>
        <w:t>иную).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подготовки проекта для каждого обучающегося разрабатываются план, программа</w:t>
      </w:r>
      <w:r>
        <w:rPr>
          <w:spacing w:val="-57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которые,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рубрикам:</w:t>
      </w:r>
    </w:p>
    <w:p w:rsidR="00A25F95" w:rsidRDefault="00A25F95" w:rsidP="005D0505">
      <w:pPr>
        <w:pStyle w:val="ListParagraph"/>
        <w:numPr>
          <w:ilvl w:val="1"/>
          <w:numId w:val="30"/>
        </w:numPr>
        <w:tabs>
          <w:tab w:val="left" w:pos="3018"/>
        </w:tabs>
        <w:ind w:left="3018" w:hanging="348"/>
        <w:jc w:val="left"/>
        <w:rPr>
          <w:sz w:val="24"/>
          <w:szCs w:val="24"/>
        </w:rPr>
      </w:pPr>
      <w:r>
        <w:rPr>
          <w:sz w:val="24"/>
          <w:szCs w:val="24"/>
        </w:rPr>
        <w:t>организация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25F95" w:rsidRDefault="00A25F95" w:rsidP="005D0505">
      <w:pPr>
        <w:pStyle w:val="ListParagraph"/>
        <w:numPr>
          <w:ilvl w:val="1"/>
          <w:numId w:val="30"/>
        </w:numPr>
        <w:tabs>
          <w:tab w:val="left" w:pos="3018"/>
        </w:tabs>
        <w:spacing w:before="36"/>
        <w:ind w:left="3018" w:hanging="348"/>
        <w:jc w:val="left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проекта;</w:t>
      </w:r>
    </w:p>
    <w:p w:rsidR="00A25F95" w:rsidRDefault="00A25F95" w:rsidP="005D0505">
      <w:pPr>
        <w:pStyle w:val="ListParagraph"/>
        <w:numPr>
          <w:ilvl w:val="1"/>
          <w:numId w:val="30"/>
        </w:numPr>
        <w:tabs>
          <w:tab w:val="left" w:pos="3018"/>
        </w:tabs>
        <w:spacing w:before="42"/>
        <w:ind w:left="3018" w:hanging="348"/>
        <w:jc w:val="left"/>
        <w:rPr>
          <w:sz w:val="24"/>
          <w:szCs w:val="24"/>
        </w:rPr>
      </w:pPr>
      <w:r>
        <w:rPr>
          <w:sz w:val="24"/>
          <w:szCs w:val="24"/>
        </w:rPr>
        <w:t>защита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проекта;</w:t>
      </w:r>
    </w:p>
    <w:p w:rsidR="00A25F95" w:rsidRDefault="00A25F95" w:rsidP="005D0505">
      <w:pPr>
        <w:pStyle w:val="ListParagraph"/>
        <w:numPr>
          <w:ilvl w:val="1"/>
          <w:numId w:val="30"/>
        </w:numPr>
        <w:tabs>
          <w:tab w:val="left" w:pos="3018"/>
        </w:tabs>
        <w:spacing w:before="39"/>
        <w:ind w:left="3018" w:hanging="348"/>
        <w:jc w:val="left"/>
        <w:rPr>
          <w:sz w:val="24"/>
          <w:szCs w:val="24"/>
        </w:rPr>
      </w:pPr>
      <w:r>
        <w:rPr>
          <w:sz w:val="24"/>
          <w:szCs w:val="24"/>
        </w:rPr>
        <w:t>критерии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A25F95" w:rsidRDefault="00A25F95" w:rsidP="000005EC">
      <w:pPr>
        <w:pStyle w:val="BodyText"/>
        <w:spacing w:before="68" w:line="276" w:lineRule="auto"/>
        <w:ind w:right="729"/>
      </w:pPr>
      <w:r>
        <w:t>Требования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проектной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включают</w:t>
      </w:r>
      <w:r>
        <w:rPr>
          <w:spacing w:val="45"/>
        </w:rPr>
        <w:t xml:space="preserve"> </w:t>
      </w:r>
      <w:r>
        <w:t>положения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том,</w:t>
      </w:r>
      <w:r>
        <w:rPr>
          <w:spacing w:val="-58"/>
        </w:rPr>
        <w:t xml:space="preserve"> </w:t>
      </w:r>
      <w:r>
        <w:t>что обучающиеся сами выбирают как тему проекта, так и руководителя проекта; тема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ШМО;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(продуктом)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любая из</w:t>
      </w:r>
      <w:r>
        <w:rPr>
          <w:spacing w:val="-1"/>
        </w:rPr>
        <w:t xml:space="preserve"> </w:t>
      </w:r>
      <w:r>
        <w:t>следующих работ:</w:t>
      </w:r>
    </w:p>
    <w:p w:rsidR="00A25F95" w:rsidRDefault="00A25F95" w:rsidP="000005EC">
      <w:pPr>
        <w:pStyle w:val="BodyText"/>
        <w:spacing w:before="3" w:line="276" w:lineRule="auto"/>
        <w:ind w:right="727"/>
      </w:pPr>
      <w:r>
        <w:t>а)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 проведенных 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-2"/>
        </w:rPr>
        <w:t xml:space="preserve"> </w:t>
      </w:r>
      <w:r>
        <w:t>др.);</w:t>
      </w:r>
    </w:p>
    <w:p w:rsidR="00A25F95" w:rsidRDefault="00A25F95" w:rsidP="000005EC">
      <w:pPr>
        <w:pStyle w:val="BodyText"/>
        <w:spacing w:line="276" w:lineRule="auto"/>
        <w:ind w:right="723" w:firstLine="767"/>
      </w:pPr>
      <w:r>
        <w:t>б)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искусства, экранных искусств), представленная в виде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 и</w:t>
      </w:r>
      <w:r>
        <w:rPr>
          <w:spacing w:val="-1"/>
        </w:rPr>
        <w:t xml:space="preserve"> </w:t>
      </w:r>
      <w:r>
        <w:t>др.;</w:t>
      </w:r>
    </w:p>
    <w:p w:rsidR="00A25F95" w:rsidRDefault="00A25F95" w:rsidP="000005EC">
      <w:pPr>
        <w:pStyle w:val="BodyText"/>
        <w:spacing w:line="276" w:lineRule="auto"/>
        <w:ind w:right="733"/>
      </w:pPr>
      <w:r>
        <w:t>в)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продукты.</w:t>
      </w:r>
    </w:p>
    <w:p w:rsidR="00A25F95" w:rsidRDefault="00A25F95" w:rsidP="000005EC">
      <w:pPr>
        <w:pStyle w:val="BodyText"/>
        <w:spacing w:line="276" w:lineRule="auto"/>
        <w:ind w:right="731"/>
      </w:pPr>
      <w:r>
        <w:t>В состав материалов, которые должны быть подготовлены по завершению проекта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защиты, в</w:t>
      </w:r>
      <w:r>
        <w:rPr>
          <w:spacing w:val="-1"/>
        </w:rPr>
        <w:t xml:space="preserve"> </w:t>
      </w:r>
      <w:r>
        <w:t>обязательном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включаются:</w:t>
      </w:r>
    </w:p>
    <w:p w:rsidR="00A25F95" w:rsidRDefault="00A25F95" w:rsidP="005D0505">
      <w:pPr>
        <w:pStyle w:val="ListParagraph"/>
        <w:numPr>
          <w:ilvl w:val="0"/>
          <w:numId w:val="29"/>
        </w:numPr>
        <w:tabs>
          <w:tab w:val="left" w:pos="2653"/>
        </w:tabs>
        <w:spacing w:line="278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выносимый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 описанных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выше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форм;</w:t>
      </w:r>
    </w:p>
    <w:p w:rsidR="00A25F95" w:rsidRDefault="00A25F95" w:rsidP="005D0505">
      <w:pPr>
        <w:pStyle w:val="ListParagraph"/>
        <w:numPr>
          <w:ilvl w:val="0"/>
          <w:numId w:val="29"/>
        </w:numPr>
        <w:tabs>
          <w:tab w:val="left" w:pos="2577"/>
        </w:tabs>
        <w:spacing w:line="276" w:lineRule="auto"/>
        <w:ind w:right="733" w:firstLine="707"/>
        <w:rPr>
          <w:sz w:val="24"/>
          <w:szCs w:val="24"/>
        </w:rPr>
      </w:pPr>
      <w:r>
        <w:rPr>
          <w:sz w:val="24"/>
          <w:szCs w:val="24"/>
        </w:rPr>
        <w:t>подготовленная учащимся краткая пояснительная записка к проекту с указанием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проектов:</w:t>
      </w:r>
    </w:p>
    <w:p w:rsidR="00A25F95" w:rsidRDefault="00A25F95" w:rsidP="000005EC">
      <w:pPr>
        <w:pStyle w:val="BodyText"/>
        <w:spacing w:line="275" w:lineRule="exact"/>
        <w:ind w:left="3018" w:firstLine="0"/>
      </w:pPr>
      <w:r>
        <w:t>а)</w:t>
      </w:r>
      <w:r>
        <w:rPr>
          <w:spacing w:val="-2"/>
        </w:rPr>
        <w:t xml:space="preserve"> </w:t>
      </w:r>
      <w:r>
        <w:t>исходного</w:t>
      </w:r>
      <w:r>
        <w:rPr>
          <w:spacing w:val="-2"/>
        </w:rPr>
        <w:t xml:space="preserve"> </w:t>
      </w:r>
      <w:r>
        <w:t>замысла,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проекта;</w:t>
      </w:r>
    </w:p>
    <w:p w:rsidR="00A25F95" w:rsidRDefault="00A25F95" w:rsidP="000005EC">
      <w:pPr>
        <w:pStyle w:val="BodyText"/>
        <w:spacing w:before="38" w:line="276" w:lineRule="auto"/>
        <w:ind w:left="3018" w:right="732" w:firstLine="0"/>
      </w:pPr>
      <w:r>
        <w:t>б)</w:t>
      </w:r>
      <w:r>
        <w:rPr>
          <w:spacing w:val="22"/>
        </w:rPr>
        <w:t xml:space="preserve"> </w:t>
      </w:r>
      <w:r>
        <w:t>краткого</w:t>
      </w:r>
      <w:r>
        <w:rPr>
          <w:spacing w:val="23"/>
        </w:rPr>
        <w:t xml:space="preserve"> </w:t>
      </w:r>
      <w:r>
        <w:t>описания</w:t>
      </w:r>
      <w:r>
        <w:rPr>
          <w:spacing w:val="21"/>
        </w:rPr>
        <w:t xml:space="preserve"> </w:t>
      </w:r>
      <w:r>
        <w:t>хода</w:t>
      </w:r>
      <w:r>
        <w:rPr>
          <w:spacing w:val="23"/>
        </w:rPr>
        <w:t xml:space="preserve"> </w:t>
      </w:r>
      <w:r>
        <w:t>выполнения</w:t>
      </w:r>
      <w:r>
        <w:rPr>
          <w:spacing w:val="23"/>
        </w:rPr>
        <w:t xml:space="preserve"> </w:t>
      </w:r>
      <w:r>
        <w:t>проекта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полученных</w:t>
      </w:r>
      <w:r>
        <w:rPr>
          <w:spacing w:val="24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источников.</w:t>
      </w:r>
    </w:p>
    <w:p w:rsidR="00A25F95" w:rsidRDefault="00A25F95" w:rsidP="005D0505">
      <w:pPr>
        <w:pStyle w:val="ListParagraph"/>
        <w:numPr>
          <w:ilvl w:val="0"/>
          <w:numId w:val="29"/>
        </w:numPr>
        <w:tabs>
          <w:tab w:val="left" w:pos="2663"/>
        </w:tabs>
        <w:spacing w:line="276" w:lineRule="auto"/>
        <w:ind w:right="732" w:firstLine="707"/>
        <w:rPr>
          <w:sz w:val="24"/>
          <w:szCs w:val="24"/>
        </w:rPr>
      </w:pPr>
      <w:r>
        <w:rPr>
          <w:sz w:val="24"/>
          <w:szCs w:val="24"/>
        </w:rPr>
        <w:t>краткий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отзыв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краткую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проекта.</w:t>
      </w:r>
    </w:p>
    <w:p w:rsidR="00A25F95" w:rsidRDefault="00A25F95" w:rsidP="000005EC">
      <w:pPr>
        <w:pStyle w:val="BodyText"/>
        <w:spacing w:line="276" w:lineRule="auto"/>
        <w:ind w:right="728"/>
      </w:pPr>
      <w:r>
        <w:t>Общим требованием ко всем работам является необходимость соблюдения норм и</w:t>
      </w:r>
      <w:r>
        <w:rPr>
          <w:spacing w:val="1"/>
        </w:rPr>
        <w:t xml:space="preserve"> </w:t>
      </w:r>
      <w:r>
        <w:t>правил цитирования, ссылок на различные источники. В случае заимствования текста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(плагиата)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-57"/>
        </w:rPr>
        <w:t xml:space="preserve"> </w:t>
      </w:r>
      <w:r>
        <w:t>Требования к защите проекта. Защита проекта осуществляется в процессе специально</w:t>
      </w:r>
      <w:r>
        <w:rPr>
          <w:spacing w:val="1"/>
        </w:rPr>
        <w:t xml:space="preserve"> </w:t>
      </w:r>
      <w:r>
        <w:t>организованной деятельности комиссии лицея или на школьной конференции. Результаты</w:t>
      </w:r>
      <w:r>
        <w:rPr>
          <w:spacing w:val="1"/>
        </w:rPr>
        <w:t xml:space="preserve"> </w:t>
      </w:r>
      <w:r>
        <w:t>выполнения проекта оцениваются по итогам рассмотрения комиссией 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руководителя. Критерии оценки проектной работы разрабатываются с учётом целей и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проектной 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образования.</w:t>
      </w:r>
    </w:p>
    <w:p w:rsidR="00A25F95" w:rsidRDefault="00A25F95" w:rsidP="000005EC">
      <w:pPr>
        <w:pStyle w:val="BodyText"/>
        <w:spacing w:before="1"/>
        <w:ind w:left="2310" w:firstLine="0"/>
      </w:pPr>
      <w:r>
        <w:t>Индивидуальный</w:t>
      </w:r>
      <w:r>
        <w:rPr>
          <w:spacing w:val="-4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критериям:</w:t>
      </w:r>
    </w:p>
    <w:p w:rsidR="00A25F95" w:rsidRDefault="00A25F95" w:rsidP="005D0505">
      <w:pPr>
        <w:pStyle w:val="ListParagraph"/>
        <w:numPr>
          <w:ilvl w:val="0"/>
          <w:numId w:val="28"/>
        </w:numPr>
        <w:tabs>
          <w:tab w:val="left" w:pos="2605"/>
        </w:tabs>
        <w:spacing w:before="40" w:line="276" w:lineRule="auto"/>
        <w:ind w:right="729" w:firstLine="707"/>
        <w:rPr>
          <w:sz w:val="24"/>
          <w:szCs w:val="24"/>
        </w:rPr>
      </w:pPr>
      <w:r>
        <w:rPr>
          <w:sz w:val="24"/>
          <w:szCs w:val="24"/>
        </w:rPr>
        <w:t>Способность к самостоятельному приобретению знаний и решению проблем,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проявляющаяся в умении поставить проблему и выбрать адекватные способы её решения,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 поиск и обработку информации, формулировку выводов и/или обоснование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реализацию/апробацию принятого решения, обоснование и создание модели, прогноза,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модели, макета, объекта, творческого решения и т. п. Данный критерий в целом включает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сформированности познавательных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действий.</w:t>
      </w:r>
    </w:p>
    <w:p w:rsidR="00A25F95" w:rsidRDefault="00A25F95" w:rsidP="005D0505">
      <w:pPr>
        <w:pStyle w:val="ListParagraph"/>
        <w:numPr>
          <w:ilvl w:val="0"/>
          <w:numId w:val="28"/>
        </w:numPr>
        <w:tabs>
          <w:tab w:val="left" w:pos="2747"/>
        </w:tabs>
        <w:spacing w:before="68" w:line="276" w:lineRule="auto"/>
        <w:ind w:right="731" w:firstLine="707"/>
        <w:rPr>
          <w:sz w:val="24"/>
          <w:szCs w:val="24"/>
        </w:rPr>
      </w:pPr>
      <w:r>
        <w:rPr>
          <w:sz w:val="24"/>
          <w:szCs w:val="24"/>
        </w:rPr>
        <w:tab/>
        <w:t>Сформированность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проявляющаяся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конструктивных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стратегий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трудных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ситуациях.</w:t>
      </w:r>
    </w:p>
    <w:p w:rsidR="00A25F95" w:rsidRDefault="00A25F95" w:rsidP="005D0505">
      <w:pPr>
        <w:pStyle w:val="ListParagraph"/>
        <w:numPr>
          <w:ilvl w:val="0"/>
          <w:numId w:val="28"/>
        </w:numPr>
        <w:tabs>
          <w:tab w:val="left" w:pos="2629"/>
        </w:tabs>
        <w:spacing w:before="1" w:line="276" w:lineRule="auto"/>
        <w:ind w:right="732" w:firstLine="767"/>
        <w:rPr>
          <w:sz w:val="24"/>
          <w:szCs w:val="24"/>
        </w:rPr>
      </w:pPr>
      <w:r>
        <w:rPr>
          <w:sz w:val="24"/>
          <w:szCs w:val="24"/>
        </w:rPr>
        <w:t>Сформированность коммуникативных действий, проявляющаяся в умении ясно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изложить и оформить выполненную работу, представить её результаты, аргументированно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ответить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вопросы.</w:t>
      </w:r>
    </w:p>
    <w:p w:rsidR="00A25F95" w:rsidRDefault="00A25F95" w:rsidP="000005EC">
      <w:pPr>
        <w:pStyle w:val="Heading4"/>
        <w:spacing w:before="5" w:line="240" w:lineRule="auto"/>
      </w:pPr>
      <w:r>
        <w:rPr>
          <w:noProof/>
          <w:lang w:eastAsia="ru-RU"/>
        </w:rPr>
        <w:pict>
          <v:rect id="_x0000_s1044" style="position:absolute;left:0;text-align:left;margin-left:83.65pt;margin-top:17.35pt;width:470.75pt;height:.5pt;z-index:-251655680;mso-wrap-distance-left:0;mso-wrap-distance-right:0;mso-position-horizontal-relative:page" fillcolor="#4f81bc" stroked="f">
            <w10:wrap type="topAndBottom" anchorx="page"/>
          </v:rect>
        </w:pict>
      </w: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A25F95" w:rsidRDefault="00A25F95" w:rsidP="000005EC">
      <w:pPr>
        <w:pStyle w:val="BodyText"/>
        <w:spacing w:line="276" w:lineRule="auto"/>
        <w:ind w:right="734"/>
      </w:pPr>
      <w:r>
        <w:t>Оценка предметных результатов - оценка достижения обучающимся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предметам.</w:t>
      </w:r>
    </w:p>
    <w:p w:rsidR="00A25F95" w:rsidRDefault="00A25F95" w:rsidP="000005EC">
      <w:pPr>
        <w:pStyle w:val="BodyText"/>
        <w:spacing w:line="276" w:lineRule="auto"/>
        <w:ind w:right="731" w:firstLine="767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 учебно-познавательных и учебно-практических задач, основанных на изучаемом</w:t>
      </w:r>
      <w:r>
        <w:rPr>
          <w:spacing w:val="-57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-1"/>
        </w:rPr>
        <w:t xml:space="preserve"> </w:t>
      </w:r>
      <w:r>
        <w:t>действий.</w:t>
      </w:r>
    </w:p>
    <w:p w:rsidR="00A25F95" w:rsidRDefault="00A25F95" w:rsidP="000005EC">
      <w:pPr>
        <w:pStyle w:val="BodyText"/>
        <w:spacing w:line="276" w:lineRule="auto"/>
        <w:ind w:right="731" w:firstLine="767"/>
      </w:pPr>
      <w:r>
        <w:t>Система оценки предметных результатов освоения учебных программ с учётом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отсчёта.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опорной</w:t>
      </w:r>
      <w:r>
        <w:rPr>
          <w:spacing w:val="-1"/>
        </w:rPr>
        <w:t xml:space="preserve"> </w:t>
      </w:r>
      <w:r>
        <w:t>системой знаний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диапазона</w:t>
      </w:r>
      <w:r>
        <w:rPr>
          <w:spacing w:val="-4"/>
        </w:rPr>
        <w:t xml:space="preserve"> </w:t>
      </w:r>
      <w:r>
        <w:t>выделенных задач.</w:t>
      </w:r>
    </w:p>
    <w:p w:rsidR="00A25F95" w:rsidRDefault="00A25F95" w:rsidP="000005EC">
      <w:pPr>
        <w:pStyle w:val="BodyText"/>
        <w:spacing w:line="278" w:lineRule="auto"/>
        <w:ind w:right="725"/>
      </w:pPr>
      <w:r>
        <w:t>Овладение базовым уровнем является достаточным для продолжения обучения на</w:t>
      </w:r>
      <w:r>
        <w:rPr>
          <w:spacing w:val="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образования, 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профильному</w:t>
      </w:r>
      <w:r>
        <w:rPr>
          <w:spacing w:val="-5"/>
        </w:rPr>
        <w:t xml:space="preserve"> </w:t>
      </w:r>
      <w:r>
        <w:t>направлению.</w:t>
      </w:r>
    </w:p>
    <w:p w:rsidR="00A25F95" w:rsidRDefault="00A25F95" w:rsidP="000005EC">
      <w:pPr>
        <w:pStyle w:val="BodyText"/>
        <w:spacing w:line="276" w:lineRule="auto"/>
        <w:ind w:right="735"/>
      </w:pPr>
      <w:r>
        <w:t>Достижению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«удовлетворительно»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отметка</w:t>
      </w:r>
      <w:r>
        <w:rPr>
          <w:spacing w:val="2"/>
        </w:rPr>
        <w:t xml:space="preserve"> </w:t>
      </w:r>
      <w:r>
        <w:t>«3»,</w:t>
      </w:r>
      <w:r>
        <w:rPr>
          <w:spacing w:val="2"/>
        </w:rPr>
        <w:t xml:space="preserve"> </w:t>
      </w:r>
      <w:r>
        <w:t>отметка</w:t>
      </w:r>
      <w:r>
        <w:rPr>
          <w:spacing w:val="3"/>
        </w:rPr>
        <w:t xml:space="preserve"> </w:t>
      </w:r>
      <w:r>
        <w:t>«зачтено»).</w:t>
      </w:r>
    </w:p>
    <w:p w:rsidR="00A25F95" w:rsidRDefault="00A25F95" w:rsidP="000005EC">
      <w:pPr>
        <w:pStyle w:val="BodyText"/>
        <w:spacing w:line="276" w:lineRule="auto"/>
        <w:ind w:right="722"/>
      </w:pPr>
      <w:r>
        <w:t>Повышенный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«хорошо»</w:t>
      </w:r>
      <w:r>
        <w:rPr>
          <w:spacing w:val="1"/>
        </w:rPr>
        <w:t xml:space="preserve"> </w:t>
      </w:r>
      <w:r>
        <w:t>(отметка</w:t>
      </w:r>
      <w:r>
        <w:rPr>
          <w:spacing w:val="2"/>
        </w:rPr>
        <w:t xml:space="preserve"> </w:t>
      </w:r>
      <w:r>
        <w:t>«4»);</w:t>
      </w:r>
    </w:p>
    <w:p w:rsidR="00A25F95" w:rsidRDefault="00A25F95" w:rsidP="000005EC">
      <w:pPr>
        <w:pStyle w:val="BodyText"/>
        <w:spacing w:line="276" w:lineRule="auto"/>
        <w:ind w:right="730"/>
      </w:pP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«отлично»</w:t>
      </w:r>
      <w:r>
        <w:rPr>
          <w:spacing w:val="1"/>
        </w:rPr>
        <w:t xml:space="preserve"> </w:t>
      </w:r>
      <w:r>
        <w:t>(отметка</w:t>
      </w:r>
      <w:r>
        <w:rPr>
          <w:spacing w:val="2"/>
        </w:rPr>
        <w:t xml:space="preserve"> </w:t>
      </w:r>
      <w:r>
        <w:t>«5»).</w:t>
      </w:r>
    </w:p>
    <w:p w:rsidR="00A25F95" w:rsidRDefault="00A25F95" w:rsidP="000005EC">
      <w:pPr>
        <w:pStyle w:val="BodyText"/>
        <w:spacing w:line="276" w:lineRule="auto"/>
        <w:ind w:right="731" w:firstLine="767"/>
      </w:pP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-1"/>
        </w:rPr>
        <w:t xml:space="preserve"> </w:t>
      </w:r>
      <w:r>
        <w:t>интересов к данной</w:t>
      </w:r>
      <w:r>
        <w:rPr>
          <w:spacing w:val="-1"/>
        </w:rPr>
        <w:t xml:space="preserve"> </w:t>
      </w:r>
      <w:r>
        <w:t>предметной области.</w:t>
      </w:r>
    </w:p>
    <w:p w:rsidR="00A25F95" w:rsidRDefault="00A25F95" w:rsidP="000005EC">
      <w:pPr>
        <w:pStyle w:val="BodyText"/>
        <w:spacing w:line="276" w:lineRule="auto"/>
        <w:ind w:right="724" w:firstLine="767"/>
      </w:pP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и их планов на будущее. При наличии устойчивых интересов к учебному</w:t>
      </w:r>
      <w:r>
        <w:rPr>
          <w:spacing w:val="1"/>
        </w:rPr>
        <w:t xml:space="preserve"> </w:t>
      </w:r>
      <w:r>
        <w:t>предмету и основательной подготовки по нему обучающиеся могут быть вовлечены 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профилю.</w:t>
      </w:r>
    </w:p>
    <w:p w:rsidR="00A25F95" w:rsidRDefault="00A25F95" w:rsidP="005D0505">
      <w:pPr>
        <w:pStyle w:val="ListParagraph"/>
        <w:numPr>
          <w:ilvl w:val="0"/>
          <w:numId w:val="27"/>
        </w:numPr>
        <w:tabs>
          <w:tab w:val="left" w:pos="3018"/>
        </w:tabs>
        <w:spacing w:before="88" w:line="276" w:lineRule="auto"/>
        <w:ind w:right="730" w:hanging="360"/>
        <w:rPr>
          <w:sz w:val="24"/>
          <w:szCs w:val="24"/>
        </w:rPr>
      </w:pPr>
      <w:r w:rsidRPr="00D621D0">
        <w:rPr>
          <w:sz w:val="24"/>
          <w:szCs w:val="24"/>
        </w:rPr>
        <w:t>Для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оценки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динамики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формирования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предметных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результатов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в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системе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внутришкольного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мониторинга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образовательных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достижений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фиксируются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и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анализируются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данные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о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сформированности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умений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и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навыков,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способствующих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освоению</w:t>
      </w:r>
      <w:r w:rsidRPr="00D621D0">
        <w:rPr>
          <w:spacing w:val="-1"/>
          <w:sz w:val="24"/>
          <w:szCs w:val="24"/>
        </w:rPr>
        <w:t xml:space="preserve"> </w:t>
      </w:r>
      <w:r w:rsidRPr="00D621D0">
        <w:rPr>
          <w:sz w:val="24"/>
          <w:szCs w:val="24"/>
        </w:rPr>
        <w:t>систематических</w:t>
      </w:r>
      <w:r w:rsidRPr="00D621D0">
        <w:rPr>
          <w:spacing w:val="2"/>
          <w:sz w:val="24"/>
          <w:szCs w:val="24"/>
        </w:rPr>
        <w:t xml:space="preserve"> </w:t>
      </w:r>
      <w:r w:rsidRPr="00D621D0">
        <w:rPr>
          <w:sz w:val="24"/>
          <w:szCs w:val="24"/>
        </w:rPr>
        <w:t>знаний, в</w:t>
      </w:r>
      <w:r w:rsidRPr="00D621D0">
        <w:rPr>
          <w:spacing w:val="-2"/>
          <w:sz w:val="24"/>
          <w:szCs w:val="24"/>
        </w:rPr>
        <w:t xml:space="preserve"> </w:t>
      </w:r>
      <w:r w:rsidRPr="00D621D0">
        <w:rPr>
          <w:sz w:val="24"/>
          <w:szCs w:val="24"/>
        </w:rPr>
        <w:t>том числе: первичному ознакомлению, отработке и</w:t>
      </w:r>
      <w:r w:rsidRPr="00D621D0">
        <w:rPr>
          <w:spacing w:val="60"/>
          <w:sz w:val="24"/>
          <w:szCs w:val="24"/>
        </w:rPr>
        <w:t xml:space="preserve"> </w:t>
      </w:r>
      <w:r w:rsidRPr="00D621D0">
        <w:rPr>
          <w:sz w:val="24"/>
          <w:szCs w:val="24"/>
        </w:rPr>
        <w:t>осознанию теоретических моделей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и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понятий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(общенаучных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и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базовых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для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данной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области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знания), выявлению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и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осознанию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сущности</w:t>
      </w:r>
      <w:r w:rsidRPr="00D621D0">
        <w:rPr>
          <w:spacing w:val="1"/>
          <w:sz w:val="24"/>
          <w:szCs w:val="24"/>
        </w:rPr>
        <w:t xml:space="preserve"> </w:t>
      </w:r>
      <w:r w:rsidRPr="00D621D0"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(природных,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культурных, технических и др.) в соответствии с содержанием конкретного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моделей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изучаемых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процессов, схем;</w:t>
      </w:r>
    </w:p>
    <w:p w:rsidR="00A25F95" w:rsidRDefault="00A25F95" w:rsidP="005D0505">
      <w:pPr>
        <w:pStyle w:val="ListParagraph"/>
        <w:numPr>
          <w:ilvl w:val="0"/>
          <w:numId w:val="27"/>
        </w:numPr>
        <w:tabs>
          <w:tab w:val="left" w:pos="3018"/>
        </w:tabs>
        <w:spacing w:line="273" w:lineRule="auto"/>
        <w:ind w:right="732" w:hanging="360"/>
        <w:rPr>
          <w:sz w:val="24"/>
          <w:szCs w:val="24"/>
        </w:rPr>
      </w:pPr>
      <w:r>
        <w:rPr>
          <w:sz w:val="24"/>
          <w:szCs w:val="24"/>
        </w:rPr>
        <w:t>выявлению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устойчивых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объектами и процессами.</w:t>
      </w:r>
    </w:p>
    <w:p w:rsidR="00A25F95" w:rsidRDefault="00A25F95" w:rsidP="000005EC">
      <w:pPr>
        <w:pStyle w:val="BodyText"/>
        <w:spacing w:before="2" w:line="276" w:lineRule="auto"/>
        <w:ind w:right="730" w:firstLine="767"/>
      </w:pPr>
      <w:r>
        <w:t>Обязательными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материалы:</w:t>
      </w:r>
    </w:p>
    <w:p w:rsidR="00A25F95" w:rsidRDefault="00A25F95" w:rsidP="005D0505">
      <w:pPr>
        <w:pStyle w:val="ListParagraph"/>
        <w:numPr>
          <w:ilvl w:val="0"/>
          <w:numId w:val="27"/>
        </w:numPr>
        <w:tabs>
          <w:tab w:val="left" w:pos="3018"/>
        </w:tabs>
        <w:spacing w:line="292" w:lineRule="exact"/>
        <w:ind w:left="3018"/>
        <w:jc w:val="left"/>
        <w:rPr>
          <w:sz w:val="24"/>
          <w:szCs w:val="24"/>
        </w:rPr>
      </w:pPr>
      <w:r>
        <w:rPr>
          <w:sz w:val="24"/>
          <w:szCs w:val="24"/>
        </w:rPr>
        <w:t>стартовой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диагностики;</w:t>
      </w:r>
    </w:p>
    <w:p w:rsidR="00A25F95" w:rsidRDefault="00A25F95" w:rsidP="005D0505">
      <w:pPr>
        <w:pStyle w:val="ListParagraph"/>
        <w:numPr>
          <w:ilvl w:val="0"/>
          <w:numId w:val="27"/>
        </w:numPr>
        <w:tabs>
          <w:tab w:val="left" w:pos="3018"/>
        </w:tabs>
        <w:spacing w:before="39"/>
        <w:ind w:left="3018"/>
        <w:jc w:val="left"/>
        <w:rPr>
          <w:sz w:val="24"/>
          <w:szCs w:val="24"/>
        </w:rPr>
      </w:pPr>
      <w:r>
        <w:rPr>
          <w:sz w:val="24"/>
          <w:szCs w:val="24"/>
        </w:rPr>
        <w:t>тематических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итоговых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проверочных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всем учебным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предметам;</w:t>
      </w:r>
    </w:p>
    <w:p w:rsidR="00A25F95" w:rsidRDefault="00A25F95" w:rsidP="005D0505">
      <w:pPr>
        <w:pStyle w:val="ListParagraph"/>
        <w:numPr>
          <w:ilvl w:val="0"/>
          <w:numId w:val="27"/>
        </w:numPr>
        <w:tabs>
          <w:tab w:val="left" w:pos="3018"/>
        </w:tabs>
        <w:spacing w:before="42"/>
        <w:ind w:left="3018"/>
        <w:jc w:val="left"/>
        <w:rPr>
          <w:sz w:val="24"/>
          <w:szCs w:val="24"/>
        </w:rPr>
      </w:pPr>
      <w:r>
        <w:rPr>
          <w:sz w:val="24"/>
          <w:szCs w:val="24"/>
        </w:rPr>
        <w:t>творческих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включая учебные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проекты.</w:t>
      </w:r>
    </w:p>
    <w:p w:rsidR="00A25F95" w:rsidRDefault="00A25F95" w:rsidP="000005EC">
      <w:pPr>
        <w:pStyle w:val="BodyText"/>
        <w:spacing w:before="41" w:line="276" w:lineRule="auto"/>
        <w:ind w:right="728" w:firstLine="767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неосвоении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A25F95" w:rsidRDefault="00A25F95" w:rsidP="000005EC">
      <w:pPr>
        <w:pStyle w:val="BodyText"/>
        <w:spacing w:before="3"/>
        <w:ind w:left="0" w:firstLine="0"/>
        <w:jc w:val="left"/>
      </w:pPr>
    </w:p>
    <w:p w:rsidR="00A25F95" w:rsidRDefault="00A25F95" w:rsidP="000005EC">
      <w:pPr>
        <w:pStyle w:val="Heading4"/>
        <w:spacing w:line="274" w:lineRule="exact"/>
      </w:pPr>
      <w:r>
        <w:t>1.3.3.</w:t>
      </w:r>
      <w:r>
        <w:rPr>
          <w:spacing w:val="-2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A25F95" w:rsidRDefault="00A25F95" w:rsidP="000005EC">
      <w:pPr>
        <w:pStyle w:val="BodyText"/>
        <w:ind w:right="723"/>
      </w:pPr>
      <w:r>
        <w:rPr>
          <w:b/>
          <w:bCs/>
        </w:rPr>
        <w:t>Стартовая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диагностика</w:t>
      </w:r>
      <w:r>
        <w:rPr>
          <w:b/>
          <w:bCs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  <w:bCs/>
        </w:rPr>
        <w:t>оценки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готовности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к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 xml:space="preserve">обучению </w:t>
      </w:r>
      <w:r>
        <w:t>на данном уровне образования. Проводится администрацией образовательной</w:t>
      </w:r>
      <w:r>
        <w:rPr>
          <w:spacing w:val="1"/>
        </w:rPr>
        <w:t xml:space="preserve"> </w:t>
      </w:r>
      <w:r>
        <w:t>организации в начале 5-го класса и выступает как основа (точка отсчёта) для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 для основных учебных предметов познавательными средствами, 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 операциями</w:t>
      </w:r>
      <w:r>
        <w:rPr>
          <w:b/>
          <w:bCs/>
          <w:i/>
          <w:iCs/>
        </w:rPr>
        <w:t xml:space="preserve">. </w:t>
      </w:r>
      <w:r>
        <w:t>Стартовая диагностика может проводиться также учителями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 процесса.</w:t>
      </w:r>
    </w:p>
    <w:p w:rsidR="00A25F95" w:rsidRDefault="00A25F95" w:rsidP="000005EC">
      <w:pPr>
        <w:pStyle w:val="BodyText"/>
        <w:ind w:right="725"/>
      </w:pPr>
      <w:r>
        <w:rPr>
          <w:b/>
          <w:bCs/>
        </w:rPr>
        <w:t>Текущая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оценка</w:t>
      </w:r>
      <w:r>
        <w:rPr>
          <w:b/>
          <w:bCs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  <w:bCs/>
        </w:rPr>
        <w:t>оценки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индивидуального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 xml:space="preserve">продвижения </w:t>
      </w:r>
      <w:r>
        <w:t>в освоении программы учебного предмета. Текущая оценка может 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учащимся</w:t>
      </w:r>
      <w:r>
        <w:rPr>
          <w:spacing w:val="-57"/>
        </w:rPr>
        <w:t xml:space="preserve"> </w:t>
      </w:r>
      <w:r>
        <w:t>существующих проблем в обучении. Объектом текущей оценки являются 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 В текущей оценке используется весь арсенал форм и методов проверки</w:t>
      </w:r>
      <w:r>
        <w:rPr>
          <w:spacing w:val="1"/>
        </w:rPr>
        <w:t xml:space="preserve"> </w:t>
      </w:r>
      <w:r>
        <w:t>(устные и письменные опросы, практические работы, творческие работы, индивидуальные</w:t>
      </w:r>
      <w:r>
        <w:rPr>
          <w:spacing w:val="-57"/>
        </w:rPr>
        <w:t xml:space="preserve"> </w:t>
      </w:r>
      <w:r>
        <w:t>и групповые формы, само- и взаимооценка, рефлексия, листы продвижения и др.) с 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 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процесса; при этом отдельные результаты, свидетельствующие об успешности обучения и</w:t>
      </w:r>
      <w:r>
        <w:rPr>
          <w:spacing w:val="1"/>
        </w:rPr>
        <w:t xml:space="preserve"> </w:t>
      </w:r>
      <w:r>
        <w:t>достижении тематических результатов в более сжатые (по сравнению с планируемыми</w:t>
      </w:r>
      <w:r>
        <w:rPr>
          <w:spacing w:val="1"/>
        </w:rPr>
        <w:t xml:space="preserve"> </w:t>
      </w:r>
      <w:r>
        <w:t>учителем) сроки могут включаться в систему</w:t>
      </w:r>
      <w:r>
        <w:rPr>
          <w:spacing w:val="1"/>
        </w:rPr>
        <w:t xml:space="preserve"> </w:t>
      </w:r>
      <w:r>
        <w:t>накопленной оценки и служить основанием,</w:t>
      </w:r>
      <w:r>
        <w:rPr>
          <w:spacing w:val="-5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-57"/>
        </w:rPr>
        <w:t xml:space="preserve"> </w:t>
      </w:r>
      <w:r>
        <w:t>проверочную</w:t>
      </w:r>
      <w:r>
        <w:rPr>
          <w:spacing w:val="-1"/>
        </w:rPr>
        <w:t xml:space="preserve"> </w:t>
      </w:r>
      <w:r>
        <w:t>работу.</w:t>
      </w:r>
    </w:p>
    <w:p w:rsidR="00A25F95" w:rsidRDefault="00A25F95" w:rsidP="000005EC">
      <w:pPr>
        <w:pStyle w:val="BodyText"/>
        <w:spacing w:before="66"/>
        <w:ind w:right="730" w:firstLine="0"/>
      </w:pPr>
      <w:r>
        <w:rPr>
          <w:b/>
          <w:bCs/>
        </w:rPr>
        <w:t xml:space="preserve">Тематическая оценка </w:t>
      </w:r>
      <w:r>
        <w:t xml:space="preserve">представляет собой процедуру </w:t>
      </w:r>
      <w:r>
        <w:rPr>
          <w:b/>
          <w:bCs/>
        </w:rPr>
        <w:t>оценки уровня достижения</w:t>
      </w:r>
      <w:r>
        <w:rPr>
          <w:b/>
          <w:bCs/>
          <w:spacing w:val="-57"/>
        </w:rPr>
        <w:t xml:space="preserve"> </w:t>
      </w:r>
      <w:r>
        <w:t>тематических планируемых результатов по предмету, которые фиксируются в учебных</w:t>
      </w:r>
      <w:r>
        <w:rPr>
          <w:spacing w:val="1"/>
        </w:rPr>
        <w:t xml:space="preserve"> </w:t>
      </w:r>
      <w:r>
        <w:t>методических комплектах, рекомендованных Министерством образования и науки РФ</w:t>
      </w:r>
      <w:r w:rsidRPr="00B708F1"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предметам,</w:t>
      </w:r>
      <w:r>
        <w:rPr>
          <w:spacing w:val="6"/>
        </w:rPr>
        <w:t xml:space="preserve"> </w:t>
      </w:r>
      <w:r>
        <w:t>вводимым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организацией</w:t>
      </w:r>
      <w:r>
        <w:rPr>
          <w:spacing w:val="7"/>
        </w:rPr>
        <w:t xml:space="preserve"> </w:t>
      </w:r>
      <w:r>
        <w:t>самостоятельно,</w:t>
      </w:r>
      <w:r>
        <w:rPr>
          <w:spacing w:val="4"/>
        </w:rPr>
        <w:t xml:space="preserve"> </w:t>
      </w:r>
      <w:r>
        <w:t>тематические</w:t>
      </w:r>
      <w:r w:rsidRPr="00B708F1"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её 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 тематической оценки являются основанием для коррекции учебного процесса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индивидуализации.</w:t>
      </w:r>
    </w:p>
    <w:p w:rsidR="00A25F95" w:rsidRDefault="00A25F95" w:rsidP="000005EC">
      <w:pPr>
        <w:pStyle w:val="BodyText"/>
        <w:spacing w:before="1"/>
        <w:ind w:right="723"/>
      </w:pPr>
      <w:r>
        <w:rPr>
          <w:b/>
          <w:bCs/>
        </w:rPr>
        <w:t>Портфолио</w:t>
      </w:r>
      <w:r>
        <w:rPr>
          <w:b/>
          <w:bCs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  <w:bCs/>
        </w:rPr>
        <w:t>оценки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динамики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учебной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творческой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активности</w:t>
      </w:r>
      <w:r>
        <w:rPr>
          <w:b/>
          <w:bCs/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 xml:space="preserve">интересов, выраженности проявлений творческой инициативы, а также </w:t>
      </w:r>
      <w:r>
        <w:rPr>
          <w:b/>
          <w:bCs/>
        </w:rPr>
        <w:t>уровня высших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достижений</w:t>
      </w:r>
      <w:r>
        <w:t>, демонстрируемых данным учащимся. В портфолио включаются как работы</w:t>
      </w:r>
      <w:r>
        <w:rPr>
          <w:spacing w:val="1"/>
        </w:rPr>
        <w:t xml:space="preserve"> </w:t>
      </w:r>
      <w:r>
        <w:t>учащегося (в том числе – фотографии, видеоматериалы и т.п.), так и отзывы на эти работы</w:t>
      </w:r>
      <w:r>
        <w:rPr>
          <w:spacing w:val="-57"/>
        </w:rPr>
        <w:t xml:space="preserve"> </w:t>
      </w:r>
      <w:r>
        <w:t>(например, наградные листы, дипломы, сертификаты участия, рецензии и проч.). 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 и при участии семьи. 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 представленные в портфолио, используются при выработке рекомендаций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могут отражаться в</w:t>
      </w:r>
      <w:r>
        <w:rPr>
          <w:spacing w:val="-1"/>
        </w:rPr>
        <w:t xml:space="preserve"> </w:t>
      </w:r>
      <w:r>
        <w:t>характеристике.</w:t>
      </w:r>
    </w:p>
    <w:p w:rsidR="00A25F95" w:rsidRDefault="00A25F95" w:rsidP="000005EC">
      <w:pPr>
        <w:ind w:left="23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Внутришкольный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мониторинг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представляет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собой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процедуры</w:t>
      </w:r>
      <w:r>
        <w:rPr>
          <w:b/>
          <w:bCs/>
          <w:sz w:val="24"/>
          <w:szCs w:val="24"/>
        </w:rPr>
        <w:t>:</w:t>
      </w:r>
    </w:p>
    <w:p w:rsidR="00A25F95" w:rsidRDefault="00A25F95" w:rsidP="005D0505">
      <w:pPr>
        <w:pStyle w:val="Heading4"/>
        <w:numPr>
          <w:ilvl w:val="0"/>
          <w:numId w:val="26"/>
        </w:numPr>
        <w:tabs>
          <w:tab w:val="left" w:pos="3018"/>
        </w:tabs>
        <w:spacing w:before="2" w:line="293" w:lineRule="exact"/>
        <w:ind w:left="3018"/>
        <w:rPr>
          <w:b w:val="0"/>
          <w:bCs w:val="0"/>
        </w:rPr>
      </w:pPr>
      <w:r>
        <w:t>оценки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b w:val="0"/>
          <w:bCs w:val="0"/>
        </w:rPr>
        <w:t>;</w:t>
      </w:r>
    </w:p>
    <w:p w:rsidR="00A25F95" w:rsidRDefault="00A25F95" w:rsidP="005D0505">
      <w:pPr>
        <w:pStyle w:val="ListParagraph"/>
        <w:numPr>
          <w:ilvl w:val="0"/>
          <w:numId w:val="26"/>
        </w:numPr>
        <w:tabs>
          <w:tab w:val="left" w:pos="3018"/>
        </w:tabs>
        <w:ind w:right="724" w:firstLine="707"/>
        <w:rPr>
          <w:sz w:val="24"/>
          <w:szCs w:val="24"/>
        </w:rPr>
      </w:pPr>
      <w:r>
        <w:rPr>
          <w:b/>
          <w:bCs/>
          <w:sz w:val="24"/>
          <w:szCs w:val="24"/>
        </w:rPr>
        <w:t>оценки уровня достижения той части личностных результатов</w:t>
      </w:r>
      <w:r>
        <w:rPr>
          <w:sz w:val="24"/>
          <w:szCs w:val="24"/>
        </w:rPr>
        <w:t>, 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связаны с оценкой поведения, прилежания, а также с оценкой учебной самостоятельности,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готовности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делать осознанный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профиля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обучения;</w:t>
      </w:r>
    </w:p>
    <w:p w:rsidR="00A25F95" w:rsidRDefault="00A25F95" w:rsidP="005D0505">
      <w:pPr>
        <w:pStyle w:val="ListParagraph"/>
        <w:numPr>
          <w:ilvl w:val="0"/>
          <w:numId w:val="26"/>
        </w:numPr>
        <w:tabs>
          <w:tab w:val="left" w:pos="3018"/>
        </w:tabs>
        <w:spacing w:before="8" w:line="237" w:lineRule="auto"/>
        <w:ind w:right="725" w:firstLine="707"/>
        <w:rPr>
          <w:sz w:val="24"/>
          <w:szCs w:val="24"/>
        </w:rPr>
      </w:pPr>
      <w:r>
        <w:rPr>
          <w:b/>
          <w:bCs/>
          <w:sz w:val="24"/>
          <w:szCs w:val="24"/>
        </w:rPr>
        <w:t>оценки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профессионального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мастерства</w:t>
      </w:r>
      <w:r>
        <w:rPr>
          <w:b/>
          <w:bCs/>
          <w:spacing w:val="6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учителя</w:t>
      </w:r>
      <w:r>
        <w:rPr>
          <w:b/>
          <w:bCs/>
          <w:i/>
          <w:iCs/>
          <w:sz w:val="24"/>
          <w:szCs w:val="24"/>
        </w:rPr>
        <w:t>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осуществляемого на основе административных проверочных работ, анализа посещенных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уроков,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качества учебных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заданий,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предлагаемых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обучающимся.</w:t>
      </w:r>
    </w:p>
    <w:p w:rsidR="00A25F95" w:rsidRDefault="00A25F95" w:rsidP="000005EC">
      <w:pPr>
        <w:pStyle w:val="BodyText"/>
        <w:ind w:right="732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 педагогического совета. Результаты внутришкольного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 мониторинга в части оценки уровня достижений учащихся обобщаются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отражаются 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:rsidR="00A25F95" w:rsidRDefault="00A25F95" w:rsidP="000005EC">
      <w:pPr>
        <w:pStyle w:val="BodyText"/>
        <w:ind w:right="729"/>
      </w:pPr>
      <w:r>
        <w:rPr>
          <w:b/>
          <w:bCs/>
        </w:rPr>
        <w:t>Промежуточная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аттестация</w:t>
      </w:r>
      <w:r>
        <w:rPr>
          <w:b/>
          <w:bCs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на уровне основного общего образования и проводится в конце 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и в конце учебного года по каждому изучаемому предмету. 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 тематических проверочных работ и фиксируется в документе об образовании</w:t>
      </w:r>
      <w:r>
        <w:rPr>
          <w:spacing w:val="1"/>
        </w:rPr>
        <w:t xml:space="preserve"> </w:t>
      </w:r>
      <w:r>
        <w:t>(дневнике).</w:t>
      </w:r>
    </w:p>
    <w:p w:rsidR="00A25F95" w:rsidRDefault="00A25F95" w:rsidP="000005EC">
      <w:pPr>
        <w:pStyle w:val="BodyText"/>
        <w:ind w:right="725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 и универсальных учебных действий на уровне не ниже базового, 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 учебного материала задается как выполнение не менее 50% 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базового уровня.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критерий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составлять 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65%.</w:t>
      </w:r>
    </w:p>
    <w:p w:rsidR="00A25F95" w:rsidRDefault="00A25F95" w:rsidP="000005EC">
      <w:pPr>
        <w:pStyle w:val="BodyText"/>
        <w:spacing w:before="66"/>
        <w:ind w:right="727"/>
      </w:pPr>
      <w:r>
        <w:t>Порядок проведения промежуточной аттестации регламентируется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актами.</w:t>
      </w:r>
      <w:r w:rsidRPr="00B708F1"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  <w:r w:rsidRPr="00B708F1">
        <w:t xml:space="preserve"> </w:t>
      </w:r>
      <w:r>
        <w:t>В соответствии со статьей 59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 государственная итоговая аттестация (далее – ГИА) является 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A25F95" w:rsidRDefault="00A25F95" w:rsidP="000005EC">
      <w:pPr>
        <w:pStyle w:val="BodyText"/>
        <w:spacing w:before="1"/>
        <w:ind w:right="730"/>
      </w:pPr>
      <w:r>
        <w:t>Целью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выпускников. ГИА включает в себя два обязательных экзамена (по русскому языку и</w:t>
      </w:r>
      <w:r>
        <w:rPr>
          <w:spacing w:val="1"/>
        </w:rPr>
        <w:t xml:space="preserve"> </w:t>
      </w:r>
      <w:r>
        <w:t>математике).</w:t>
      </w:r>
      <w:r>
        <w:rPr>
          <w:spacing w:val="1"/>
        </w:rPr>
        <w:t xml:space="preserve"> </w:t>
      </w:r>
      <w:r>
        <w:t>Экзамены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 представляющих собой комплексы заданий в стандартизированной форме и в</w:t>
      </w:r>
      <w:r>
        <w:rPr>
          <w:spacing w:val="1"/>
        </w:rPr>
        <w:t xml:space="preserve"> </w:t>
      </w:r>
      <w:r>
        <w:t>форме устных и письменных экзаменов с использованием тем, билетов и иных форм по</w:t>
      </w:r>
      <w:r>
        <w:rPr>
          <w:spacing w:val="1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(государственный</w:t>
      </w:r>
      <w:r>
        <w:rPr>
          <w:spacing w:val="-2"/>
        </w:rPr>
        <w:t xml:space="preserve"> </w:t>
      </w:r>
      <w:r>
        <w:t>выпускной</w:t>
      </w:r>
      <w:r>
        <w:rPr>
          <w:spacing w:val="-2"/>
        </w:rPr>
        <w:t xml:space="preserve"> </w:t>
      </w:r>
      <w:r>
        <w:t>экзамен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ГВЭ).</w:t>
      </w:r>
    </w:p>
    <w:p w:rsidR="00A25F95" w:rsidRDefault="00A25F95" w:rsidP="000005EC">
      <w:pPr>
        <w:pStyle w:val="BodyText"/>
        <w:ind w:right="724"/>
      </w:pPr>
      <w:r>
        <w:rPr>
          <w:b/>
          <w:bCs/>
        </w:rPr>
        <w:t xml:space="preserve">Итоговая оценка </w:t>
      </w:r>
      <w:r>
        <w:t>(итоговая аттестация) по предмету складывается из результатов</w:t>
      </w:r>
      <w:r>
        <w:rPr>
          <w:spacing w:val="1"/>
        </w:rPr>
        <w:t xml:space="preserve"> </w:t>
      </w:r>
      <w:r>
        <w:t>внутренней и внешней оценки. К результатам</w:t>
      </w:r>
      <w:r>
        <w:rPr>
          <w:spacing w:val="1"/>
        </w:rPr>
        <w:t xml:space="preserve"> </w:t>
      </w:r>
      <w:r>
        <w:rPr>
          <w:b/>
          <w:bCs/>
        </w:rPr>
        <w:t xml:space="preserve">внешней оценки </w:t>
      </w:r>
      <w:r>
        <w:t>относятся 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rPr>
          <w:b/>
          <w:bCs/>
        </w:rPr>
        <w:t>внутренней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оценки</w:t>
      </w:r>
      <w:r>
        <w:rPr>
          <w:b/>
          <w:bCs/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 по предмету</w:t>
      </w:r>
      <w:r>
        <w:rPr>
          <w:i/>
          <w:iCs/>
        </w:rPr>
        <w:t xml:space="preserve">. </w:t>
      </w:r>
      <w:r>
        <w:t>Такой подход позволяет обеспечить полноту охвата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коммулятивный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глубине понимания изучаемого материала и свободе оперирования им. По предметам, не</w:t>
      </w:r>
      <w:r>
        <w:rPr>
          <w:spacing w:val="1"/>
        </w:rPr>
        <w:t xml:space="preserve"> </w:t>
      </w:r>
      <w:r>
        <w:t>вынесенным на ГИА, итоговая оценка ставится на основе результатов только внутренней</w:t>
      </w:r>
      <w:r>
        <w:rPr>
          <w:spacing w:val="1"/>
        </w:rPr>
        <w:t xml:space="preserve"> </w:t>
      </w:r>
      <w:r>
        <w:t>оценки.</w:t>
      </w:r>
    </w:p>
    <w:p w:rsidR="00A25F95" w:rsidRDefault="00A25F95" w:rsidP="000005EC">
      <w:pPr>
        <w:pStyle w:val="BodyText"/>
        <w:spacing w:before="1"/>
        <w:ind w:right="728"/>
      </w:pPr>
      <w:r>
        <w:t>Итоговая оценка по предмету фиксируется</w:t>
      </w:r>
      <w:r>
        <w:rPr>
          <w:spacing w:val="1"/>
        </w:rPr>
        <w:t xml:space="preserve"> </w:t>
      </w:r>
      <w:r>
        <w:t>в документе об</w:t>
      </w:r>
      <w:r>
        <w:rPr>
          <w:spacing w:val="1"/>
        </w:rPr>
        <w:t xml:space="preserve"> </w:t>
      </w:r>
      <w:r>
        <w:t>уровне 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 аттестате</w:t>
      </w:r>
      <w:r>
        <w:rPr>
          <w:spacing w:val="-2"/>
        </w:rPr>
        <w:t xml:space="preserve"> </w:t>
      </w:r>
      <w:r>
        <w:t>об 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образовании.</w:t>
      </w:r>
    </w:p>
    <w:p w:rsidR="00A25F95" w:rsidRDefault="00A25F95" w:rsidP="000005EC">
      <w:pPr>
        <w:pStyle w:val="BodyText"/>
        <w:ind w:right="728"/>
      </w:pPr>
      <w:r>
        <w:rPr>
          <w:b/>
          <w:bCs/>
        </w:rPr>
        <w:t>Итоговая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оценка</w:t>
      </w:r>
      <w:r>
        <w:rPr>
          <w:b/>
          <w:bCs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внутришкольного</w:t>
      </w:r>
      <w:r>
        <w:rPr>
          <w:spacing w:val="-3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характеристике</w:t>
      </w:r>
      <w:r>
        <w:rPr>
          <w:spacing w:val="-1"/>
        </w:rPr>
        <w:t xml:space="preserve"> </w:t>
      </w:r>
      <w:r>
        <w:t>учащегося.</w:t>
      </w:r>
    </w:p>
    <w:p w:rsidR="00A25F95" w:rsidRDefault="00A25F95" w:rsidP="000005EC">
      <w:pPr>
        <w:ind w:left="231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Характеристика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готовится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основании:</w:t>
      </w:r>
    </w:p>
    <w:p w:rsidR="00A25F95" w:rsidRDefault="00A25F95" w:rsidP="005D0505">
      <w:pPr>
        <w:pStyle w:val="ListParagraph"/>
        <w:numPr>
          <w:ilvl w:val="0"/>
          <w:numId w:val="26"/>
        </w:numPr>
        <w:tabs>
          <w:tab w:val="left" w:pos="2735"/>
        </w:tabs>
        <w:spacing w:before="4" w:line="237" w:lineRule="auto"/>
        <w:ind w:right="735" w:firstLine="707"/>
        <w:jc w:val="left"/>
        <w:rPr>
          <w:sz w:val="24"/>
          <w:szCs w:val="24"/>
        </w:rPr>
      </w:pPr>
      <w:r>
        <w:rPr>
          <w:sz w:val="24"/>
          <w:szCs w:val="24"/>
        </w:rPr>
        <w:t>объективных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показателей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основного образования,</w:t>
      </w:r>
    </w:p>
    <w:p w:rsidR="00A25F95" w:rsidRDefault="00A25F95" w:rsidP="005D0505">
      <w:pPr>
        <w:pStyle w:val="ListParagraph"/>
        <w:numPr>
          <w:ilvl w:val="0"/>
          <w:numId w:val="26"/>
        </w:numPr>
        <w:tabs>
          <w:tab w:val="left" w:pos="2735"/>
        </w:tabs>
        <w:spacing w:before="3"/>
        <w:ind w:left="2734" w:hanging="425"/>
        <w:jc w:val="left"/>
        <w:rPr>
          <w:sz w:val="24"/>
          <w:szCs w:val="24"/>
        </w:rPr>
      </w:pPr>
      <w:r>
        <w:rPr>
          <w:sz w:val="24"/>
          <w:szCs w:val="24"/>
        </w:rPr>
        <w:t>портфолио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выпускника;</w:t>
      </w:r>
    </w:p>
    <w:p w:rsidR="00A25F95" w:rsidRDefault="00A25F95" w:rsidP="005D0505">
      <w:pPr>
        <w:pStyle w:val="ListParagraph"/>
        <w:numPr>
          <w:ilvl w:val="0"/>
          <w:numId w:val="26"/>
        </w:numPr>
        <w:tabs>
          <w:tab w:val="left" w:pos="2735"/>
        </w:tabs>
        <w:spacing w:before="3" w:line="237" w:lineRule="auto"/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экспертных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оценок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классного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руководителя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учителей,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обучавших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данного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выпускника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 общего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A25F95" w:rsidRDefault="00A25F95" w:rsidP="000005EC">
      <w:pPr>
        <w:pStyle w:val="BodyText"/>
        <w:ind w:left="2310" w:firstLine="0"/>
        <w:jc w:val="left"/>
      </w:pPr>
      <w:r>
        <w:t>В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:rsidR="00A25F95" w:rsidRDefault="00A25F95" w:rsidP="005D0505">
      <w:pPr>
        <w:pStyle w:val="ListParagraph"/>
        <w:numPr>
          <w:ilvl w:val="1"/>
          <w:numId w:val="26"/>
        </w:numPr>
        <w:tabs>
          <w:tab w:val="left" w:pos="2596"/>
        </w:tabs>
        <w:spacing w:before="5" w:line="237" w:lineRule="auto"/>
        <w:ind w:right="733" w:firstLine="851"/>
        <w:rPr>
          <w:sz w:val="24"/>
          <w:szCs w:val="24"/>
        </w:rPr>
      </w:pPr>
      <w:r>
        <w:rPr>
          <w:sz w:val="24"/>
          <w:szCs w:val="24"/>
        </w:rPr>
        <w:t>отмечаются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предметных результатов;</w:t>
      </w:r>
    </w:p>
    <w:p w:rsidR="00A25F95" w:rsidRDefault="00A25F95" w:rsidP="005D0505">
      <w:pPr>
        <w:pStyle w:val="ListParagraph"/>
        <w:numPr>
          <w:ilvl w:val="1"/>
          <w:numId w:val="26"/>
        </w:numPr>
        <w:tabs>
          <w:tab w:val="left" w:pos="2596"/>
        </w:tabs>
        <w:spacing w:before="2"/>
        <w:ind w:right="726" w:firstLine="851"/>
        <w:rPr>
          <w:sz w:val="24"/>
          <w:szCs w:val="24"/>
        </w:rPr>
      </w:pPr>
      <w:r>
        <w:rPr>
          <w:sz w:val="24"/>
          <w:szCs w:val="24"/>
        </w:rPr>
        <w:t>даются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траектории на уровне среднего общего образования с учётом выбора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учащимся направлений профильного образования, выявленных проблем и отмеченных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 достижений.</w:t>
      </w:r>
    </w:p>
    <w:p w:rsidR="00A25F95" w:rsidRDefault="00A25F95" w:rsidP="000005EC">
      <w:pPr>
        <w:pStyle w:val="BodyText"/>
        <w:ind w:right="725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A25F95" w:rsidRDefault="00A25F95" w:rsidP="000005EC">
      <w:pPr>
        <w:pStyle w:val="Heading4"/>
        <w:numPr>
          <w:ilvl w:val="0"/>
          <w:numId w:val="25"/>
        </w:numPr>
        <w:tabs>
          <w:tab w:val="left" w:pos="2406"/>
        </w:tabs>
        <w:spacing w:line="240" w:lineRule="auto"/>
        <w:jc w:val="left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</w:p>
    <w:p w:rsidR="00A25F95" w:rsidRDefault="00A25F95" w:rsidP="000005EC">
      <w:pPr>
        <w:ind w:left="537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</w:t>
      </w:r>
    </w:p>
    <w:p w:rsidR="00A25F95" w:rsidRDefault="00A25F95" w:rsidP="000005EC">
      <w:pPr>
        <w:pStyle w:val="BodyText"/>
        <w:ind w:left="0" w:firstLine="0"/>
        <w:jc w:val="left"/>
        <w:rPr>
          <w:b/>
          <w:bCs/>
        </w:rPr>
      </w:pPr>
    </w:p>
    <w:p w:rsidR="00A25F95" w:rsidRDefault="00A25F95" w:rsidP="000005EC">
      <w:pPr>
        <w:pStyle w:val="Heading4"/>
        <w:spacing w:line="240" w:lineRule="auto"/>
        <w:ind w:left="2629" w:right="1583" w:firstLine="403"/>
        <w:jc w:val="left"/>
      </w:pPr>
      <w:r>
        <w:t>Сетка часов учебного плана основного общего 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"Павловская</w:t>
      </w:r>
      <w:r>
        <w:rPr>
          <w:spacing w:val="-4"/>
        </w:rPr>
        <w:t xml:space="preserve"> </w:t>
      </w:r>
      <w:r>
        <w:t>средняя</w:t>
      </w:r>
      <w:r>
        <w:rPr>
          <w:spacing w:val="-4"/>
        </w:rPr>
        <w:t xml:space="preserve"> </w:t>
      </w:r>
      <w:r>
        <w:t>общеобразовательная</w:t>
      </w:r>
      <w:r>
        <w:rPr>
          <w:spacing w:val="-2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"</w:t>
      </w:r>
    </w:p>
    <w:p w:rsidR="00A25F95" w:rsidRDefault="00A25F95" w:rsidP="000005EC">
      <w:pPr>
        <w:spacing w:before="1"/>
        <w:ind w:left="389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Залегощенского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района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Орловской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области</w:t>
      </w:r>
    </w:p>
    <w:p w:rsidR="00A25F95" w:rsidRDefault="00A25F95" w:rsidP="000005EC">
      <w:pPr>
        <w:pStyle w:val="BodyText"/>
        <w:ind w:left="0" w:firstLine="0"/>
        <w:jc w:val="left"/>
        <w:rPr>
          <w:sz w:val="26"/>
          <w:szCs w:val="26"/>
        </w:rPr>
      </w:pPr>
    </w:p>
    <w:p w:rsidR="00A25F95" w:rsidRDefault="00A25F95" w:rsidP="000005EC">
      <w:pPr>
        <w:pStyle w:val="BodyText"/>
        <w:spacing w:before="2"/>
        <w:ind w:left="0" w:firstLine="0"/>
        <w:jc w:val="left"/>
        <w:rPr>
          <w:sz w:val="22"/>
          <w:szCs w:val="22"/>
        </w:rPr>
      </w:pPr>
    </w:p>
    <w:p w:rsidR="00A25F95" w:rsidRDefault="00A25F95" w:rsidP="000005EC">
      <w:pPr>
        <w:pStyle w:val="Heading4"/>
        <w:spacing w:before="5" w:line="240" w:lineRule="auto"/>
      </w:pPr>
    </w:p>
    <w:p w:rsidR="00A25F95" w:rsidRDefault="00A25F95" w:rsidP="000005EC">
      <w:pPr>
        <w:pStyle w:val="BodyText"/>
        <w:ind w:right="728"/>
      </w:pPr>
    </w:p>
    <w:p w:rsidR="00A25F95" w:rsidRDefault="00A25F95" w:rsidP="000005EC">
      <w:pPr>
        <w:pStyle w:val="BodyText"/>
        <w:ind w:right="728"/>
      </w:pPr>
    </w:p>
    <w:p w:rsidR="00A25F95" w:rsidRDefault="00A25F95" w:rsidP="000005EC">
      <w:pPr>
        <w:pStyle w:val="BodyText"/>
        <w:spacing w:line="276" w:lineRule="auto"/>
        <w:ind w:right="728"/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0005EC">
      <w:pPr>
        <w:rPr>
          <w:sz w:val="24"/>
          <w:szCs w:val="24"/>
        </w:rPr>
      </w:pPr>
    </w:p>
    <w:p w:rsidR="00A25F95" w:rsidRDefault="00A25F95" w:rsidP="005D0505">
      <w:pPr>
        <w:pStyle w:val="Heading4"/>
        <w:numPr>
          <w:ilvl w:val="1"/>
          <w:numId w:val="25"/>
        </w:numPr>
        <w:tabs>
          <w:tab w:val="left" w:pos="2817"/>
        </w:tabs>
        <w:spacing w:before="71" w:line="240" w:lineRule="auto"/>
        <w:ind w:right="723" w:firstLine="707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A25F95" w:rsidRDefault="00A25F95" w:rsidP="000005EC">
      <w:pPr>
        <w:pStyle w:val="BodyText"/>
        <w:ind w:right="730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 учебно-исследовательской и проектной деятельности и описание содержания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ИКТ-компетентности.</w:t>
      </w:r>
    </w:p>
    <w:p w:rsidR="00A25F95" w:rsidRDefault="00A25F95" w:rsidP="000005EC">
      <w:pPr>
        <w:pStyle w:val="BodyText"/>
        <w:ind w:left="0" w:firstLine="0"/>
        <w:jc w:val="left"/>
      </w:pPr>
    </w:p>
    <w:p w:rsidR="00A25F95" w:rsidRDefault="00A25F95" w:rsidP="005D0505">
      <w:pPr>
        <w:pStyle w:val="Heading4"/>
        <w:numPr>
          <w:ilvl w:val="2"/>
          <w:numId w:val="25"/>
        </w:numPr>
        <w:tabs>
          <w:tab w:val="left" w:pos="3304"/>
        </w:tabs>
        <w:spacing w:line="240" w:lineRule="auto"/>
        <w:ind w:hanging="601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реализации</w:t>
      </w:r>
    </w:p>
    <w:p w:rsidR="00A25F95" w:rsidRDefault="00A25F95" w:rsidP="000005EC">
      <w:pPr>
        <w:spacing w:before="1" w:line="274" w:lineRule="exact"/>
        <w:ind w:left="525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требований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ФГОС</w:t>
      </w:r>
    </w:p>
    <w:p w:rsidR="00A25F95" w:rsidRDefault="00A25F95" w:rsidP="000005EC">
      <w:pPr>
        <w:pStyle w:val="BodyText"/>
        <w:ind w:right="724"/>
      </w:pPr>
      <w:r>
        <w:rPr>
          <w:b/>
          <w:bCs/>
        </w:rPr>
        <w:t>Целью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программы</w:t>
      </w:r>
      <w:r>
        <w:rPr>
          <w:b/>
          <w:bCs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методических условий для реализации системно-деятельностного подхода, положенного в</w:t>
      </w:r>
      <w:r>
        <w:rPr>
          <w:spacing w:val="-57"/>
        </w:rPr>
        <w:t xml:space="preserve"> </w:t>
      </w:r>
      <w:r>
        <w:t>основу ФГОС ООО, с тем, чтобы сформировать у учащихся основной школы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самостоятельному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целеполаганию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сотрудничеству.</w:t>
      </w:r>
    </w:p>
    <w:p w:rsidR="00A25F95" w:rsidRDefault="00A25F95" w:rsidP="000005EC">
      <w:pPr>
        <w:pStyle w:val="BodyText"/>
        <w:ind w:right="729"/>
      </w:pPr>
      <w:r>
        <w:t>В соответствии с указанной целью программа развития УУД в основной школе</w:t>
      </w:r>
      <w:r>
        <w:rPr>
          <w:spacing w:val="1"/>
        </w:rPr>
        <w:t xml:space="preserve"> </w:t>
      </w:r>
      <w:r>
        <w:t>МБОУ "Павловская средняя общеобразовательная школа" Залегощенского района</w:t>
      </w:r>
      <w:r>
        <w:rPr>
          <w:spacing w:val="1"/>
        </w:rPr>
        <w:t xml:space="preserve"> </w:t>
      </w:r>
      <w:r>
        <w:t>Орловской</w:t>
      </w:r>
      <w:r>
        <w:rPr>
          <w:spacing w:val="-1"/>
        </w:rPr>
        <w:t xml:space="preserve"> </w:t>
      </w:r>
      <w:r>
        <w:t>области определяются следующие</w:t>
      </w:r>
      <w:r>
        <w:rPr>
          <w:spacing w:val="4"/>
        </w:rPr>
        <w:t xml:space="preserve"> </w:t>
      </w:r>
      <w:r>
        <w:rPr>
          <w:b/>
          <w:bCs/>
        </w:rPr>
        <w:t>задачи</w:t>
      </w:r>
      <w:r>
        <w:t>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28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школе;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0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реализация основных подходов, обеспечивающих эффективное освоение УУД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обучающимися, взаимосвязь способов организации урочной и внеурочной 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УУД,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4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включение развивающих задач как в урочную, так и внеурочную деятельность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26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преемственности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образованию.</w:t>
      </w:r>
    </w:p>
    <w:p w:rsidR="00A25F95" w:rsidRDefault="00A25F95" w:rsidP="000005EC">
      <w:pPr>
        <w:pStyle w:val="BodyText"/>
        <w:ind w:right="730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-57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-57"/>
        </w:rPr>
        <w:t xml:space="preserve"> </w:t>
      </w:r>
      <w:r>
        <w:t>определяемую</w:t>
      </w:r>
      <w:r>
        <w:rPr>
          <w:spacing w:val="-1"/>
        </w:rPr>
        <w:t xml:space="preserve"> </w:t>
      </w:r>
      <w:r>
        <w:t>общей логикой возрастного развития.</w:t>
      </w:r>
    </w:p>
    <w:p w:rsidR="00A25F95" w:rsidRDefault="00A25F95" w:rsidP="000005EC">
      <w:pPr>
        <w:pStyle w:val="BodyText"/>
        <w:ind w:right="728"/>
      </w:pPr>
      <w:r>
        <w:t>Исходя из того, что в подростковом возрасте ведущей становится деятельность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задачу для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 –</w:t>
      </w:r>
      <w:r>
        <w:rPr>
          <w:spacing w:val="2"/>
        </w:rPr>
        <w:t xml:space="preserve"> </w:t>
      </w:r>
      <w:r>
        <w:t>«инициировать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сотрудничество».</w:t>
      </w:r>
    </w:p>
    <w:p w:rsidR="00A25F95" w:rsidRDefault="00A25F95" w:rsidP="000005EC">
      <w:pPr>
        <w:pStyle w:val="BodyText"/>
        <w:ind w:left="0" w:firstLine="0"/>
        <w:jc w:val="left"/>
        <w:rPr>
          <w:sz w:val="26"/>
          <w:szCs w:val="26"/>
        </w:rPr>
      </w:pPr>
    </w:p>
    <w:p w:rsidR="00A25F95" w:rsidRDefault="00A25F95" w:rsidP="000005EC">
      <w:pPr>
        <w:pStyle w:val="BodyText"/>
        <w:spacing w:before="4"/>
        <w:ind w:left="0" w:firstLine="0"/>
        <w:jc w:val="left"/>
        <w:rPr>
          <w:sz w:val="22"/>
          <w:szCs w:val="22"/>
        </w:rPr>
      </w:pPr>
    </w:p>
    <w:p w:rsidR="00A25F95" w:rsidRDefault="00A25F95" w:rsidP="005D0505">
      <w:pPr>
        <w:pStyle w:val="Heading4"/>
        <w:numPr>
          <w:ilvl w:val="2"/>
          <w:numId w:val="25"/>
        </w:numPr>
        <w:tabs>
          <w:tab w:val="left" w:pos="3064"/>
        </w:tabs>
        <w:spacing w:line="240" w:lineRule="auto"/>
        <w:ind w:left="1681" w:right="813" w:firstLine="782"/>
        <w:jc w:val="left"/>
      </w:pPr>
      <w:r>
        <w:t>Описание понятий, функций, состава и характеристик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(регулятивных,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коммуникативных)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связи</w:t>
      </w:r>
    </w:p>
    <w:p w:rsidR="00A25F95" w:rsidRDefault="00A25F95" w:rsidP="000005EC">
      <w:pPr>
        <w:ind w:left="1909" w:right="1040" w:firstLine="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 содержанием отдельных учебных предметов, внеурочной и внешкольной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деятельностью,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а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также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места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отдельных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компонентов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универсальных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учебных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действий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структуре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образовательного процесса</w:t>
      </w:r>
    </w:p>
    <w:p w:rsidR="00A25F95" w:rsidRDefault="00A25F95" w:rsidP="000005EC">
      <w:pPr>
        <w:pStyle w:val="BodyText"/>
        <w:spacing w:line="271" w:lineRule="exact"/>
        <w:ind w:left="2310" w:firstLine="0"/>
        <w:jc w:val="left"/>
      </w:pPr>
      <w:r>
        <w:t>К</w:t>
      </w:r>
      <w:r>
        <w:rPr>
          <w:spacing w:val="-3"/>
        </w:rPr>
        <w:t xml:space="preserve"> </w:t>
      </w:r>
      <w:r>
        <w:t>принципам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</w:t>
      </w:r>
      <w:r>
        <w:rPr>
          <w:spacing w:val="-2"/>
        </w:rPr>
        <w:t xml:space="preserve"> </w:t>
      </w:r>
      <w:r>
        <w:t>следующие:</w:t>
      </w:r>
    </w:p>
    <w:p w:rsidR="00A25F95" w:rsidRDefault="00A25F95" w:rsidP="005D0505">
      <w:pPr>
        <w:pStyle w:val="ListParagraph"/>
        <w:numPr>
          <w:ilvl w:val="0"/>
          <w:numId w:val="23"/>
        </w:numPr>
        <w:tabs>
          <w:tab w:val="left" w:pos="2735"/>
        </w:tabs>
        <w:ind w:right="732" w:firstLine="707"/>
        <w:jc w:val="left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УУД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задача,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сквозная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всего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(урочная,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внеурочная деятельность);</w:t>
      </w:r>
    </w:p>
    <w:p w:rsidR="00A25F95" w:rsidRDefault="00A25F95" w:rsidP="005D0505">
      <w:pPr>
        <w:pStyle w:val="ListParagraph"/>
        <w:numPr>
          <w:ilvl w:val="0"/>
          <w:numId w:val="23"/>
        </w:numPr>
        <w:tabs>
          <w:tab w:val="left" w:pos="2735"/>
          <w:tab w:val="left" w:pos="4476"/>
          <w:tab w:val="left" w:pos="5219"/>
          <w:tab w:val="left" w:pos="6704"/>
          <w:tab w:val="left" w:pos="7730"/>
          <w:tab w:val="left" w:pos="8706"/>
          <w:tab w:val="left" w:pos="9054"/>
          <w:tab w:val="left" w:pos="10577"/>
        </w:tabs>
        <w:spacing w:before="1"/>
        <w:ind w:left="2734"/>
        <w:jc w:val="left"/>
        <w:rPr>
          <w:sz w:val="24"/>
          <w:szCs w:val="24"/>
        </w:rPr>
      </w:pPr>
      <w:r>
        <w:rPr>
          <w:noProof/>
          <w:lang w:eastAsia="ru-RU"/>
        </w:rPr>
        <w:pict>
          <v:shape id="_x0000_s1045" style="position:absolute;left:0;text-align:left;margin-left:83.65pt;margin-top:19.15pt;width:470.75pt;height:4.45pt;z-index:-251654656;mso-wrap-distance-left:0;mso-wrap-distance-right:0;mso-position-horizontal-relative:page" coordorigin="1673,383" coordsize="9415,89" o:spt="100" adj="0,,0" path="m11088,457r-9415,l1673,472r9415,l11088,457xm11088,383r-9415,l1673,443r9415,l11088,383xe" fillcolor="#612322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</v:shape>
        </w:pict>
      </w:r>
      <w:r>
        <w:rPr>
          <w:sz w:val="24"/>
          <w:szCs w:val="24"/>
        </w:rPr>
        <w:t>формирование</w:t>
      </w:r>
      <w:r>
        <w:rPr>
          <w:sz w:val="24"/>
          <w:szCs w:val="24"/>
        </w:rPr>
        <w:tab/>
        <w:t>УУД</w:t>
      </w:r>
      <w:r>
        <w:rPr>
          <w:sz w:val="24"/>
          <w:szCs w:val="24"/>
        </w:rPr>
        <w:tab/>
        <w:t>обязательно</w:t>
      </w:r>
      <w:r>
        <w:rPr>
          <w:sz w:val="24"/>
          <w:szCs w:val="24"/>
        </w:rPr>
        <w:tab/>
        <w:t>требует</w:t>
      </w:r>
      <w:r>
        <w:rPr>
          <w:sz w:val="24"/>
          <w:szCs w:val="24"/>
        </w:rPr>
        <w:tab/>
        <w:t>работы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предметным</w:t>
      </w:r>
      <w:r>
        <w:rPr>
          <w:sz w:val="24"/>
          <w:szCs w:val="24"/>
        </w:rPr>
        <w:tab/>
        <w:t>или</w:t>
      </w:r>
    </w:p>
    <w:p w:rsidR="00A25F95" w:rsidRDefault="00A25F95" w:rsidP="000005EC">
      <w:pPr>
        <w:pStyle w:val="BodyText"/>
        <w:spacing w:before="66"/>
        <w:ind w:firstLine="0"/>
      </w:pPr>
      <w:r>
        <w:t>междисциплинарным</w:t>
      </w:r>
      <w:r>
        <w:rPr>
          <w:spacing w:val="-7"/>
        </w:rPr>
        <w:t xml:space="preserve"> </w:t>
      </w:r>
      <w:r>
        <w:t>содержанием;</w:t>
      </w:r>
    </w:p>
    <w:p w:rsidR="00A25F95" w:rsidRDefault="00A25F95" w:rsidP="005D0505">
      <w:pPr>
        <w:pStyle w:val="ListParagraph"/>
        <w:numPr>
          <w:ilvl w:val="0"/>
          <w:numId w:val="23"/>
        </w:numPr>
        <w:tabs>
          <w:tab w:val="left" w:pos="2735"/>
        </w:tabs>
        <w:ind w:right="731" w:firstLine="707"/>
        <w:rPr>
          <w:sz w:val="24"/>
          <w:szCs w:val="24"/>
        </w:rPr>
      </w:pPr>
      <w:r>
        <w:rPr>
          <w:sz w:val="24"/>
          <w:szCs w:val="24"/>
        </w:rPr>
        <w:t>образовательная организация в рамках своей ООП может определять, на каком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реализовывать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 развитию УУД;</w:t>
      </w:r>
    </w:p>
    <w:p w:rsidR="00A25F95" w:rsidRDefault="00A25F95" w:rsidP="005D0505">
      <w:pPr>
        <w:pStyle w:val="ListParagraph"/>
        <w:numPr>
          <w:ilvl w:val="0"/>
          <w:numId w:val="23"/>
        </w:numPr>
        <w:tabs>
          <w:tab w:val="left" w:pos="2735"/>
        </w:tabs>
        <w:spacing w:before="1"/>
        <w:ind w:right="731" w:firstLine="707"/>
        <w:rPr>
          <w:sz w:val="24"/>
          <w:szCs w:val="24"/>
        </w:rPr>
      </w:pPr>
      <w:r>
        <w:rPr>
          <w:sz w:val="24"/>
          <w:szCs w:val="24"/>
        </w:rPr>
        <w:t>преемственность по отношению к начальной школе, но с учетом специфики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подросткового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Специфика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подросткового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заключается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возрастает значимость различных социальных практик, исследовательской и 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 ИКТ;</w:t>
      </w:r>
    </w:p>
    <w:p w:rsidR="00A25F95" w:rsidRDefault="00A25F95" w:rsidP="005D0505">
      <w:pPr>
        <w:pStyle w:val="ListParagraph"/>
        <w:numPr>
          <w:ilvl w:val="0"/>
          <w:numId w:val="23"/>
        </w:numPr>
        <w:tabs>
          <w:tab w:val="left" w:pos="2735"/>
        </w:tabs>
        <w:ind w:right="732" w:firstLine="707"/>
        <w:rPr>
          <w:sz w:val="24"/>
          <w:szCs w:val="24"/>
        </w:rPr>
      </w:pPr>
      <w:r>
        <w:rPr>
          <w:sz w:val="24"/>
          <w:szCs w:val="24"/>
        </w:rPr>
        <w:t>отход от понимания урока как ключевой единицы образовательного 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(как правило, говорить о формировании УУД можно в рамках серии учебных занятий 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том, что гибко сочетаются урочные, внеурочные формы, а также самостоятельная 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учащегося);</w:t>
      </w:r>
    </w:p>
    <w:p w:rsidR="00A25F95" w:rsidRDefault="00A25F95" w:rsidP="005D0505">
      <w:pPr>
        <w:pStyle w:val="ListParagraph"/>
        <w:numPr>
          <w:ilvl w:val="0"/>
          <w:numId w:val="23"/>
        </w:numPr>
        <w:tabs>
          <w:tab w:val="left" w:pos="2735"/>
        </w:tabs>
        <w:ind w:right="729" w:firstLine="707"/>
        <w:rPr>
          <w:sz w:val="24"/>
          <w:szCs w:val="24"/>
        </w:rPr>
      </w:pPr>
      <w:r>
        <w:rPr>
          <w:sz w:val="24"/>
          <w:szCs w:val="24"/>
        </w:rPr>
        <w:t>при составлении учебного плана и расписания должен быть сделан акцент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нелинейность,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элективных компонентов,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вариативность,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индивидуализацию.</w:t>
      </w:r>
    </w:p>
    <w:p w:rsidR="00A25F95" w:rsidRDefault="00A25F95" w:rsidP="000005EC">
      <w:pPr>
        <w:pStyle w:val="BodyText"/>
        <w:ind w:right="723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преемственность, одновременно учитывая, что учебная деятельность в основной школе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приближаться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способов действий. В этом смысле, работая на этапе основной школы, педагог должен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фокуса: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инициативно</w:t>
      </w:r>
      <w:r>
        <w:rPr>
          <w:spacing w:val="-1"/>
        </w:rPr>
        <w:t xml:space="preserve"> </w:t>
      </w:r>
      <w:r>
        <w:t>разворачивать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A25F95" w:rsidRDefault="00A25F95" w:rsidP="000005EC">
      <w:pPr>
        <w:pStyle w:val="BodyText"/>
        <w:spacing w:before="1"/>
        <w:ind w:right="727"/>
      </w:pPr>
      <w:r>
        <w:t>В результате изучения базовых и дополнительных учебных предметов, а также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A25F95" w:rsidRDefault="00A25F95" w:rsidP="000005EC">
      <w:pPr>
        <w:pStyle w:val="BodyText"/>
        <w:ind w:right="728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занятия</w:t>
      </w:r>
      <w:r>
        <w:rPr>
          <w:spacing w:val="61"/>
        </w:rPr>
        <w:t xml:space="preserve"> </w:t>
      </w:r>
      <w:r>
        <w:t>проводятся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одновозрастные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разновозрастные;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(школы)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работы.</w:t>
      </w:r>
    </w:p>
    <w:p w:rsidR="00A25F95" w:rsidRDefault="00A25F95" w:rsidP="000005EC">
      <w:pPr>
        <w:pStyle w:val="BodyText"/>
        <w:ind w:right="725"/>
      </w:pPr>
      <w:r>
        <w:t>Решение задачи формирования УУД в основной школе происходит не только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факультативов,</w:t>
      </w:r>
      <w:r>
        <w:rPr>
          <w:spacing w:val="-1"/>
        </w:rPr>
        <w:t xml:space="preserve"> </w:t>
      </w:r>
      <w:r>
        <w:t>кружков, элективов.</w:t>
      </w:r>
    </w:p>
    <w:p w:rsidR="00A25F95" w:rsidRDefault="00A25F95" w:rsidP="000005EC">
      <w:pPr>
        <w:pStyle w:val="BodyText"/>
        <w:spacing w:before="5"/>
        <w:ind w:left="0" w:firstLine="0"/>
        <w:jc w:val="left"/>
        <w:rPr>
          <w:sz w:val="22"/>
          <w:szCs w:val="22"/>
        </w:rPr>
      </w:pPr>
    </w:p>
    <w:p w:rsidR="00A25F95" w:rsidRDefault="00A25F95" w:rsidP="005D0505">
      <w:pPr>
        <w:pStyle w:val="Heading4"/>
        <w:numPr>
          <w:ilvl w:val="2"/>
          <w:numId w:val="25"/>
        </w:numPr>
        <w:tabs>
          <w:tab w:val="left" w:pos="3450"/>
        </w:tabs>
        <w:spacing w:line="274" w:lineRule="exact"/>
        <w:ind w:left="3450"/>
      </w:pPr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A25F95" w:rsidRDefault="00A25F95" w:rsidP="000005EC">
      <w:pPr>
        <w:pStyle w:val="BodyText"/>
        <w:ind w:right="725"/>
      </w:pPr>
      <w:r>
        <w:t>Задачи на применение УУД строится как на материале учебных предметов, так и на</w:t>
      </w:r>
      <w:r>
        <w:rPr>
          <w:spacing w:val="-57"/>
        </w:rPr>
        <w:t xml:space="preserve"> </w:t>
      </w:r>
      <w:r>
        <w:t>практических ситуациях, встречающихся в жизни обучающегося и имеющих для него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(экология,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логистика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A25F95" w:rsidRDefault="00A25F95" w:rsidP="000005EC">
      <w:pPr>
        <w:pStyle w:val="BodyText"/>
        <w:ind w:left="2310" w:firstLine="0"/>
        <w:jc w:val="left"/>
      </w:pPr>
      <w:r>
        <w:t>Различаются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УУД:</w:t>
      </w:r>
    </w:p>
    <w:p w:rsidR="00A25F95" w:rsidRDefault="00A25F95" w:rsidP="000005EC">
      <w:pPr>
        <w:pStyle w:val="ListParagraph"/>
        <w:numPr>
          <w:ilvl w:val="0"/>
          <w:numId w:val="22"/>
        </w:numPr>
        <w:tabs>
          <w:tab w:val="left" w:pos="2596"/>
        </w:tabs>
        <w:jc w:val="left"/>
        <w:rPr>
          <w:sz w:val="24"/>
          <w:szCs w:val="24"/>
        </w:rPr>
      </w:pPr>
      <w:r>
        <w:rPr>
          <w:sz w:val="24"/>
          <w:szCs w:val="24"/>
        </w:rPr>
        <w:t>задания,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позволяющие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процесса сформировать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УУД;</w:t>
      </w:r>
    </w:p>
    <w:p w:rsidR="00A25F95" w:rsidRDefault="00A25F95" w:rsidP="000005EC">
      <w:pPr>
        <w:pStyle w:val="ListParagraph"/>
        <w:numPr>
          <w:ilvl w:val="0"/>
          <w:numId w:val="22"/>
        </w:numPr>
        <w:tabs>
          <w:tab w:val="left" w:pos="2596"/>
        </w:tabs>
        <w:jc w:val="left"/>
        <w:rPr>
          <w:sz w:val="24"/>
          <w:szCs w:val="24"/>
        </w:rPr>
      </w:pPr>
      <w:r>
        <w:rPr>
          <w:sz w:val="24"/>
          <w:szCs w:val="24"/>
        </w:rPr>
        <w:t>задания,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позволяющие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диагностировать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сформированности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УУД.</w:t>
      </w:r>
    </w:p>
    <w:p w:rsidR="00A25F95" w:rsidRDefault="00A25F95" w:rsidP="000005EC">
      <w:pPr>
        <w:pStyle w:val="BodyText"/>
        <w:ind w:right="735"/>
      </w:pPr>
      <w:r>
        <w:t>В первом случае задание направлено на формирование целой группы связанных</w:t>
      </w:r>
      <w:r>
        <w:rPr>
          <w:spacing w:val="1"/>
        </w:rPr>
        <w:t xml:space="preserve"> </w:t>
      </w:r>
      <w:r>
        <w:t>друг с другом универсальных учебных действий. Действия могут относиться как к одной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(например, регулятивные), так</w:t>
      </w:r>
      <w:r>
        <w:rPr>
          <w:spacing w:val="-1"/>
        </w:rPr>
        <w:t xml:space="preserve"> </w:t>
      </w:r>
      <w:r>
        <w:t>и к разным.</w:t>
      </w:r>
    </w:p>
    <w:p w:rsidR="00A25F95" w:rsidRDefault="00A25F95" w:rsidP="000005EC">
      <w:pPr>
        <w:pStyle w:val="BodyText"/>
        <w:ind w:right="735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сконструировано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учащегося</w:t>
      </w:r>
      <w:r>
        <w:rPr>
          <w:spacing w:val="-2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какое-то</w:t>
      </w:r>
      <w:r>
        <w:rPr>
          <w:spacing w:val="-4"/>
        </w:rPr>
        <w:t xml:space="preserve"> </w:t>
      </w:r>
      <w:r>
        <w:t>конкретное</w:t>
      </w:r>
      <w:r>
        <w:rPr>
          <w:spacing w:val="-2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действие.</w:t>
      </w:r>
    </w:p>
    <w:p w:rsidR="00A25F95" w:rsidRDefault="00A25F95" w:rsidP="000005EC">
      <w:pPr>
        <w:pStyle w:val="BodyText"/>
        <w:ind w:left="2310" w:firstLine="0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задач:</w:t>
      </w:r>
    </w:p>
    <w:p w:rsidR="00A25F95" w:rsidRDefault="00A25F95" w:rsidP="000005EC">
      <w:pPr>
        <w:pStyle w:val="ListParagraph"/>
        <w:numPr>
          <w:ilvl w:val="0"/>
          <w:numId w:val="21"/>
        </w:numPr>
        <w:tabs>
          <w:tab w:val="left" w:pos="2550"/>
        </w:tabs>
        <w:jc w:val="left"/>
        <w:rPr>
          <w:sz w:val="24"/>
          <w:szCs w:val="24"/>
        </w:rPr>
      </w:pPr>
      <w:r>
        <w:rPr>
          <w:sz w:val="24"/>
          <w:szCs w:val="24"/>
        </w:rPr>
        <w:t>Задачи,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формирующие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УУД: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партнера;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66"/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организацию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осуществление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</w:t>
      </w:r>
      <w:r w:rsidRPr="000005EC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передачу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отображение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предметного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содержания;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тренинги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навыков;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ролевые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игры.</w:t>
      </w:r>
    </w:p>
    <w:p w:rsidR="00A25F95" w:rsidRDefault="00A25F95" w:rsidP="000005EC">
      <w:pPr>
        <w:pStyle w:val="ListParagraph"/>
        <w:numPr>
          <w:ilvl w:val="0"/>
          <w:numId w:val="21"/>
        </w:numPr>
        <w:tabs>
          <w:tab w:val="left" w:pos="2550"/>
        </w:tabs>
        <w:spacing w:before="1"/>
        <w:jc w:val="left"/>
        <w:rPr>
          <w:sz w:val="24"/>
          <w:szCs w:val="24"/>
        </w:rPr>
      </w:pPr>
      <w:r>
        <w:rPr>
          <w:sz w:val="24"/>
          <w:szCs w:val="24"/>
        </w:rPr>
        <w:t>Задачи,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формирующие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УУД: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проекты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выстраивание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стратегии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поиска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задачи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сериацию,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сравнение,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оценивание;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проведение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эмпирического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исследования;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проведение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теоретического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исследования;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смысловое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чтение.</w:t>
      </w:r>
    </w:p>
    <w:p w:rsidR="00A25F95" w:rsidRDefault="00A25F95" w:rsidP="000005EC">
      <w:pPr>
        <w:pStyle w:val="ListParagraph"/>
        <w:numPr>
          <w:ilvl w:val="0"/>
          <w:numId w:val="21"/>
        </w:numPr>
        <w:tabs>
          <w:tab w:val="left" w:pos="2550"/>
        </w:tabs>
        <w:jc w:val="left"/>
        <w:rPr>
          <w:sz w:val="24"/>
          <w:szCs w:val="24"/>
        </w:rPr>
      </w:pPr>
      <w:r>
        <w:rPr>
          <w:sz w:val="24"/>
          <w:szCs w:val="24"/>
        </w:rPr>
        <w:t>Задачи,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формирующие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регулятивные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УУД: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планирование;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ориентировку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ситуации;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прогнозирование;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целеполагание;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принятие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решения;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самоконтроль.</w:t>
      </w:r>
    </w:p>
    <w:p w:rsidR="00A25F95" w:rsidRDefault="00A25F95" w:rsidP="000005EC">
      <w:pPr>
        <w:pStyle w:val="BodyText"/>
        <w:ind w:right="726"/>
      </w:pPr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 обучающихся функциями организации их выполнения: планирования 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распределения обязанностей и контроля качества выполнения работы, – при минимизации</w:t>
      </w:r>
      <w:r>
        <w:rPr>
          <w:spacing w:val="-57"/>
        </w:rPr>
        <w:t xml:space="preserve"> </w:t>
      </w:r>
      <w:r>
        <w:t>пошагового</w:t>
      </w:r>
      <w:r>
        <w:rPr>
          <w:spacing w:val="-2"/>
        </w:rPr>
        <w:t xml:space="preserve"> </w:t>
      </w:r>
      <w:r>
        <w:t>контроля со стороны</w:t>
      </w:r>
      <w:r>
        <w:rPr>
          <w:spacing w:val="1"/>
        </w:rPr>
        <w:t xml:space="preserve"> </w:t>
      </w:r>
      <w:r>
        <w:t>учителя.</w:t>
      </w:r>
    </w:p>
    <w:p w:rsidR="00A25F95" w:rsidRDefault="00A25F95" w:rsidP="000005EC">
      <w:pPr>
        <w:pStyle w:val="BodyText"/>
        <w:spacing w:before="5"/>
        <w:ind w:left="0" w:firstLine="0"/>
        <w:jc w:val="left"/>
      </w:pPr>
    </w:p>
    <w:p w:rsidR="00A25F95" w:rsidRDefault="00A25F95" w:rsidP="005D0505">
      <w:pPr>
        <w:pStyle w:val="Heading4"/>
        <w:numPr>
          <w:ilvl w:val="2"/>
          <w:numId w:val="25"/>
        </w:numPr>
        <w:tabs>
          <w:tab w:val="left" w:pos="3431"/>
        </w:tabs>
        <w:spacing w:line="240" w:lineRule="auto"/>
        <w:ind w:left="1897" w:right="1027" w:firstLine="933"/>
        <w:jc w:val="left"/>
      </w:pPr>
      <w:r>
        <w:t>Описание особенностей, основных направлений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</w:p>
    <w:p w:rsidR="00A25F95" w:rsidRDefault="00A25F95" w:rsidP="000005EC">
      <w:pPr>
        <w:spacing w:before="1"/>
        <w:ind w:left="1909" w:right="1041" w:firstLine="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(исследовательское, инженерное, прикладное, информационное, социальное,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игровое, творческое направление проектов) в рамках урочной и внеурочной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деятельности по каждому из направлений, а также особенностей формирования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ИКТ-компетенций</w:t>
      </w:r>
    </w:p>
    <w:p w:rsidR="00A25F95" w:rsidRDefault="00A25F95" w:rsidP="000005EC">
      <w:pPr>
        <w:pStyle w:val="BodyText"/>
        <w:ind w:right="72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рамках реализации программы учебно-исследовательской и 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 для всех видов образовательных организаций при 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A25F95" w:rsidRDefault="00A25F95" w:rsidP="000005EC">
      <w:pPr>
        <w:pStyle w:val="BodyText"/>
        <w:ind w:right="731"/>
      </w:pPr>
      <w:r>
        <w:t>Специфика</w:t>
      </w:r>
      <w:r>
        <w:rPr>
          <w:spacing w:val="1"/>
        </w:rPr>
        <w:t xml:space="preserve"> </w:t>
      </w:r>
      <w:r>
        <w:rPr>
          <w:b/>
          <w:bCs/>
        </w:rPr>
        <w:t>проектной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деятельности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обучающихся</w:t>
      </w:r>
      <w:r>
        <w:rPr>
          <w:b/>
          <w:bCs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связана с ориентацией на получение проектного результата, обеспечивающего 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сторон: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материализованный</w:t>
      </w:r>
      <w:r>
        <w:rPr>
          <w:spacing w:val="-57"/>
        </w:rPr>
        <w:t xml:space="preserve"> </w:t>
      </w:r>
      <w:r>
        <w:t>результат, процесс как работа по выполнению проекта, защита проекта как иллюстрация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обучающихся.</w:t>
      </w:r>
    </w:p>
    <w:p w:rsidR="00A25F95" w:rsidRDefault="00A25F95" w:rsidP="000005EC">
      <w:pPr>
        <w:pStyle w:val="BodyText"/>
        <w:ind w:right="722"/>
      </w:pPr>
      <w:r>
        <w:t>Особенностью</w:t>
      </w:r>
      <w:r>
        <w:rPr>
          <w:spacing w:val="37"/>
        </w:rPr>
        <w:t xml:space="preserve"> </w:t>
      </w:r>
      <w:r>
        <w:rPr>
          <w:b/>
          <w:bCs/>
        </w:rPr>
        <w:t>учебно-исследовательской</w:t>
      </w:r>
      <w:r>
        <w:rPr>
          <w:b/>
          <w:bCs/>
          <w:spacing w:val="35"/>
        </w:rPr>
        <w:t xml:space="preserve"> </w:t>
      </w:r>
      <w:r>
        <w:rPr>
          <w:b/>
          <w:bCs/>
        </w:rPr>
        <w:t>деятельности</w:t>
      </w:r>
      <w:r>
        <w:rPr>
          <w:b/>
          <w:bCs/>
          <w:spacing w:val="38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«приращение»</w:t>
      </w:r>
      <w:r>
        <w:rPr>
          <w:spacing w:val="-58"/>
        </w:rPr>
        <w:t xml:space="preserve"> </w:t>
      </w:r>
      <w:r>
        <w:t>в компетенциях обучающегося. Ценность учебно-исследовательской работы 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исследованием.</w:t>
      </w:r>
    </w:p>
    <w:p w:rsidR="00A25F95" w:rsidRDefault="00A25F95" w:rsidP="000005EC">
      <w:pPr>
        <w:pStyle w:val="BodyText"/>
        <w:ind w:right="734"/>
      </w:pPr>
      <w:r>
        <w:t>Учебно-исследовательская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направлениям: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2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урочная учебно-исследовательская деятельность учащихся: проблемные уроки;</w:t>
      </w:r>
      <w:r w:rsidRPr="000005EC">
        <w:rPr>
          <w:sz w:val="24"/>
          <w:szCs w:val="24"/>
        </w:rPr>
        <w:t xml:space="preserve"> </w:t>
      </w:r>
      <w:r>
        <w:rPr>
          <w:sz w:val="24"/>
          <w:szCs w:val="24"/>
        </w:rPr>
        <w:t>семинары;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практические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лабораторные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занятия,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др.;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66"/>
        <w:ind w:right="725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внеурочная учебно-исследовательская деятельность учащихся, которая 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продолжением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научно-исследовательская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реферативная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работа, интеллектуальные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марафоны, конференции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др.</w:t>
      </w:r>
    </w:p>
    <w:p w:rsidR="00A25F95" w:rsidRDefault="00A25F95" w:rsidP="00EA7A2D">
      <w:pPr>
        <w:pStyle w:val="BodyText"/>
        <w:spacing w:before="1"/>
        <w:ind w:right="729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направлениям, как: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исследовательское;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инженерное;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прикладное;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информационное;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социальное;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игровое;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творческое.</w:t>
      </w:r>
    </w:p>
    <w:p w:rsidR="00A25F95" w:rsidRDefault="00A25F95" w:rsidP="00EA7A2D">
      <w:pPr>
        <w:pStyle w:val="BodyText"/>
        <w:ind w:right="734"/>
      </w:pP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направлений</w:t>
      </w:r>
      <w:r>
        <w:rPr>
          <w:spacing w:val="15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определены</w:t>
      </w:r>
      <w:r>
        <w:rPr>
          <w:spacing w:val="13"/>
        </w:rPr>
        <w:t xml:space="preserve"> </w:t>
      </w:r>
      <w:r>
        <w:t>общие</w:t>
      </w:r>
      <w:r>
        <w:rPr>
          <w:spacing w:val="12"/>
        </w:rPr>
        <w:t xml:space="preserve"> </w:t>
      </w:r>
      <w:r>
        <w:t>принципы,</w:t>
      </w:r>
      <w:r>
        <w:rPr>
          <w:spacing w:val="14"/>
        </w:rPr>
        <w:t xml:space="preserve"> </w:t>
      </w:r>
      <w:r>
        <w:t>виды</w:t>
      </w:r>
      <w:r>
        <w:rPr>
          <w:spacing w:val="-58"/>
        </w:rPr>
        <w:t xml:space="preserve"> </w:t>
      </w:r>
      <w:r>
        <w:t>и формы реализации учебно-исследовательской и проектной деятельности, которые могут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программы.</w:t>
      </w:r>
    </w:p>
    <w:p w:rsidR="00A25F95" w:rsidRDefault="00A25F95" w:rsidP="00EA7A2D">
      <w:pPr>
        <w:pStyle w:val="BodyText"/>
        <w:ind w:right="731"/>
      </w:pPr>
      <w:r>
        <w:t>В ходе реализации настоящей программы могут применяться такие виды проектов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преобладающему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творческий,</w:t>
      </w:r>
      <w:r>
        <w:rPr>
          <w:spacing w:val="-1"/>
        </w:rPr>
        <w:t xml:space="preserve"> </w:t>
      </w:r>
      <w:r>
        <w:t>социальный,</w:t>
      </w:r>
      <w:r>
        <w:rPr>
          <w:spacing w:val="-1"/>
        </w:rPr>
        <w:t xml:space="preserve"> </w:t>
      </w:r>
      <w:r>
        <w:t>прикладной, игровой,</w:t>
      </w:r>
      <w:r>
        <w:rPr>
          <w:spacing w:val="-1"/>
        </w:rPr>
        <w:t xml:space="preserve"> </w:t>
      </w:r>
      <w:r>
        <w:t>инновационный.</w:t>
      </w:r>
    </w:p>
    <w:p w:rsidR="00A25F95" w:rsidRDefault="00A25F95" w:rsidP="00EA7A2D">
      <w:pPr>
        <w:pStyle w:val="BodyText"/>
        <w:ind w:right="722"/>
      </w:pP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нескольких.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может быть индивидуальный или групповой проект. Проект может быть реализован как в</w:t>
      </w:r>
      <w:r>
        <w:rPr>
          <w:spacing w:val="1"/>
        </w:rPr>
        <w:t xml:space="preserve"> </w:t>
      </w:r>
      <w:r>
        <w:t>короткие сроки, к примеру, за один урок, так и в течение более длительного промежутка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(одного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возрастов),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родители,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учителя.</w:t>
      </w:r>
    </w:p>
    <w:p w:rsidR="00A25F95" w:rsidRDefault="00A25F95" w:rsidP="00EA7A2D">
      <w:pPr>
        <w:pStyle w:val="BodyText"/>
        <w:spacing w:before="1"/>
        <w:ind w:right="725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проект, представляющий собой самостоятельную работу, осуществляемую обучающимся</w:t>
      </w:r>
      <w:r>
        <w:rPr>
          <w:spacing w:val="1"/>
        </w:rPr>
        <w:t xml:space="preserve"> </w:t>
      </w:r>
      <w:r>
        <w:t>на протяжении длительного периода, возможно, в течение всего учебного года. В ходе</w:t>
      </w:r>
      <w:r>
        <w:rPr>
          <w:spacing w:val="1"/>
        </w:rPr>
        <w:t xml:space="preserve"> </w:t>
      </w:r>
      <w:r>
        <w:t>такой работы обучающийся –(автор проекта) самостоятельно или с небольшой помощью</w:t>
      </w:r>
      <w:r>
        <w:rPr>
          <w:spacing w:val="1"/>
        </w:rPr>
        <w:t xml:space="preserve"> </w:t>
      </w:r>
      <w:r>
        <w:t>педагога получает возможность научиться планировать и работать по плану – это один 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овладеть</w:t>
      </w:r>
      <w:r>
        <w:rPr>
          <w:spacing w:val="-57"/>
        </w:rPr>
        <w:t xml:space="preserve"> </w:t>
      </w:r>
      <w:r>
        <w:t>школьник.</w:t>
      </w:r>
    </w:p>
    <w:p w:rsidR="00A25F95" w:rsidRDefault="00A25F95" w:rsidP="00EA7A2D">
      <w:pPr>
        <w:pStyle w:val="BodyText"/>
        <w:ind w:right="731"/>
      </w:pPr>
      <w:r>
        <w:t>Формы организации учебно-исследовательской деятельности на урочных 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следующими: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25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урок-исследование,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урок-лаборатория,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отчет,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изобретательства, урок «Удивительное рядом», урок – рассказ об ученых, урок – защита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исследовательских проектов, урок-экспертиза, урок «Патент на открытие», урок открытых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мыслей;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1"/>
        <w:ind w:right="726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учебный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позволяет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проведение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эксперимента,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обработка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анализ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результатов;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26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домашнее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сочетать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позволяет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протяженное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времени.</w:t>
      </w:r>
    </w:p>
    <w:p w:rsidR="00A25F95" w:rsidRDefault="00A25F95" w:rsidP="00EA7A2D">
      <w:pPr>
        <w:pStyle w:val="BodyText"/>
        <w:ind w:right="732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следующими: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исследовательская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практика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23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образовательные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экспедиции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походы,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поездки,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экскурсии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четко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обозначенными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продуманными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экспедиции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предусматривают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школьников,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характера;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66"/>
        <w:ind w:right="727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факультативные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предполагающие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углубленное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предмета,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1"/>
        <w:ind w:right="725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ученическое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научно-исследовательское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сочетает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обсуждение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круглых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дискуссий, дебатов, интеллектуальных игр, публичных защит, конференций и др., а 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включает встречи с представителями науки и образования, экскурсии в учреждения 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образования, сотрудничество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УНИО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школ;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4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олимпиадах,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конкурсах,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конференциях,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дистанционных,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неделях,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интеллектуальных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марафонах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предполагает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ими учебных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мероприятий.</w:t>
      </w:r>
    </w:p>
    <w:p w:rsidR="00A25F95" w:rsidRDefault="00A25F95" w:rsidP="00EA7A2D">
      <w:pPr>
        <w:pStyle w:val="BodyText"/>
        <w:ind w:right="732"/>
      </w:pPr>
      <w:r>
        <w:t>Среди возможных форм представления результатов проектной деятельности можно</w:t>
      </w:r>
      <w:r>
        <w:rPr>
          <w:spacing w:val="-57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следующие: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макеты,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модели,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рабочие установки,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схемы,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план-карты;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постеры,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презентации;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альбомы,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буклеты,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брошюры,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книги;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реконструкции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событий;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эссе,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рассказы,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стихи,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рисунки;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результаты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экспедиций,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обработки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архивов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мемуаров;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1"/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документальные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фильмы,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мультфильмы;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выставки,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игры,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тематические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вечера,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концерты;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сценарии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мероприятий;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27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веб-сайты,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компакт-диски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цифровые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носители)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др.</w:t>
      </w:r>
    </w:p>
    <w:p w:rsidR="00A25F95" w:rsidRDefault="00A25F95" w:rsidP="00EA7A2D">
      <w:pPr>
        <w:pStyle w:val="BodyText"/>
        <w:ind w:right="732"/>
      </w:pPr>
      <w:r>
        <w:t>Результаты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семинаров</w:t>
      </w:r>
      <w:r>
        <w:rPr>
          <w:spacing w:val="-1"/>
        </w:rPr>
        <w:t xml:space="preserve"> </w:t>
      </w:r>
      <w:r>
        <w:t>и круглых</w:t>
      </w:r>
      <w:r>
        <w:rPr>
          <w:spacing w:val="1"/>
        </w:rPr>
        <w:t xml:space="preserve"> </w:t>
      </w:r>
      <w:r>
        <w:t>столов.</w:t>
      </w:r>
    </w:p>
    <w:p w:rsidR="00A25F95" w:rsidRDefault="00A25F95" w:rsidP="00EA7A2D">
      <w:pPr>
        <w:pStyle w:val="BodyText"/>
        <w:ind w:right="728"/>
      </w:pPr>
      <w:r>
        <w:t>Итоги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представлены в виде</w:t>
      </w:r>
      <w:r>
        <w:rPr>
          <w:spacing w:val="1"/>
        </w:rPr>
        <w:t xml:space="preserve"> </w:t>
      </w:r>
      <w:r>
        <w:t>статей, обзоров, отчетов 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 итогам 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 и</w:t>
      </w:r>
      <w:r>
        <w:rPr>
          <w:spacing w:val="1"/>
        </w:rPr>
        <w:t xml:space="preserve"> </w:t>
      </w:r>
      <w:r>
        <w:t>мемуаров,</w:t>
      </w:r>
      <w:r>
        <w:rPr>
          <w:spacing w:val="1"/>
        </w:rPr>
        <w:t xml:space="preserve"> </w:t>
      </w:r>
      <w:r>
        <w:t>исследований по различным предметным областям, а также в виде прототипов, моделей,</w:t>
      </w:r>
      <w:r>
        <w:rPr>
          <w:spacing w:val="1"/>
        </w:rPr>
        <w:t xml:space="preserve"> </w:t>
      </w:r>
      <w:r>
        <w:t>образцов.</w:t>
      </w:r>
    </w:p>
    <w:p w:rsidR="00A25F95" w:rsidRDefault="00A25F95" w:rsidP="00EA7A2D">
      <w:pPr>
        <w:pStyle w:val="BodyText"/>
        <w:spacing w:before="5"/>
        <w:ind w:left="0" w:firstLine="0"/>
        <w:jc w:val="left"/>
      </w:pPr>
    </w:p>
    <w:p w:rsidR="00A25F95" w:rsidRDefault="00A25F95" w:rsidP="005D0505">
      <w:pPr>
        <w:pStyle w:val="Heading4"/>
        <w:numPr>
          <w:ilvl w:val="2"/>
          <w:numId w:val="25"/>
        </w:numPr>
        <w:tabs>
          <w:tab w:val="left" w:pos="2966"/>
        </w:tabs>
        <w:spacing w:line="240" w:lineRule="auto"/>
        <w:ind w:left="2874" w:right="785" w:hanging="509"/>
      </w:pPr>
      <w:r>
        <w:t>Описание содержания, видов и форм организации учебной 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3"/>
        </w:rPr>
        <w:t xml:space="preserve"> </w:t>
      </w:r>
      <w:r>
        <w:t>технологий</w:t>
      </w:r>
    </w:p>
    <w:p w:rsidR="00A25F95" w:rsidRDefault="00A25F95" w:rsidP="00EA7A2D">
      <w:pPr>
        <w:pStyle w:val="BodyText"/>
        <w:ind w:right="724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указана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обучающегося в области использования информационно-коммуникационных технологий</w:t>
      </w:r>
      <w:r>
        <w:rPr>
          <w:spacing w:val="1"/>
        </w:rPr>
        <w:t xml:space="preserve"> </w:t>
      </w:r>
      <w:r>
        <w:t>(ИКТ). Программа развития УУД должна обеспечивать в структуре ИКТ-компетенции,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презентационными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A25F95" w:rsidRDefault="00A25F95" w:rsidP="00EA7A2D">
      <w:pPr>
        <w:pStyle w:val="BodyText"/>
        <w:ind w:right="724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 в образовательной организации. В этой связи обучающийся может обладать</w:t>
      </w:r>
      <w:r>
        <w:rPr>
          <w:spacing w:val="1"/>
        </w:rPr>
        <w:t xml:space="preserve"> </w:t>
      </w:r>
      <w:r>
        <w:t>целым рядом ИКТ-компетентностей, полученных им вне образовательной организации. В</w:t>
      </w:r>
      <w:r>
        <w:rPr>
          <w:spacing w:val="1"/>
        </w:rPr>
        <w:t xml:space="preserve"> </w:t>
      </w:r>
      <w:r>
        <w:t>этом контексте важным направлением деятельности образовательной организации в сфере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ИКТ-компетенций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ИКТ-компетенций.</w:t>
      </w:r>
    </w:p>
    <w:p w:rsidR="00A25F95" w:rsidRDefault="00A25F95" w:rsidP="00910EA9">
      <w:pPr>
        <w:pStyle w:val="BodyText"/>
        <w:spacing w:before="66"/>
        <w:ind w:right="730" w:firstLine="0"/>
      </w:pPr>
      <w:r>
        <w:t>Необходимо указать возможные виды и формы организации учебной деятельности,</w:t>
      </w:r>
      <w:r>
        <w:rPr>
          <w:spacing w:val="-57"/>
        </w:rPr>
        <w:t xml:space="preserve"> </w:t>
      </w:r>
      <w:r>
        <w:t>позволяющие эффктивно реализовывать данное направление. Также в соответствии со</w:t>
      </w:r>
      <w:r>
        <w:rPr>
          <w:spacing w:val="1"/>
        </w:rPr>
        <w:t xml:space="preserve"> </w:t>
      </w:r>
      <w:r>
        <w:t>структурой</w:t>
      </w:r>
      <w:r>
        <w:rPr>
          <w:spacing w:val="38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УУД,</w:t>
      </w:r>
      <w:r>
        <w:rPr>
          <w:spacing w:val="38"/>
        </w:rPr>
        <w:t xml:space="preserve"> </w:t>
      </w:r>
      <w:r>
        <w:t>обозначенной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ФГОС,</w:t>
      </w:r>
      <w:r>
        <w:rPr>
          <w:spacing w:val="38"/>
        </w:rPr>
        <w:t xml:space="preserve"> </w:t>
      </w:r>
      <w:r>
        <w:t>необходимо</w:t>
      </w:r>
      <w:r>
        <w:rPr>
          <w:spacing w:val="37"/>
        </w:rPr>
        <w:t xml:space="preserve"> </w:t>
      </w:r>
      <w:r>
        <w:t>представить</w:t>
      </w:r>
      <w:r w:rsidRPr="00910EA9"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области использования</w:t>
      </w:r>
      <w:r>
        <w:rPr>
          <w:spacing w:val="-1"/>
        </w:rPr>
        <w:t xml:space="preserve"> </w:t>
      </w:r>
      <w:r>
        <w:t>ИКТ.</w:t>
      </w:r>
    </w:p>
    <w:p w:rsidR="00A25F95" w:rsidRDefault="00A25F95" w:rsidP="00910EA9">
      <w:pPr>
        <w:pStyle w:val="BodyText"/>
        <w:spacing w:before="1"/>
        <w:ind w:right="728"/>
        <w:jc w:val="left"/>
      </w:pPr>
      <w:r>
        <w:t>Основные</w:t>
      </w:r>
      <w:r>
        <w:rPr>
          <w:spacing w:val="22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формированию</w:t>
      </w:r>
      <w:r>
        <w:rPr>
          <w:spacing w:val="24"/>
        </w:rPr>
        <w:t xml:space="preserve"> </w:t>
      </w:r>
      <w:r>
        <w:t>ИКТ-</w:t>
      </w:r>
      <w:r>
        <w:rPr>
          <w:spacing w:val="-57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 могут включить: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2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уроки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информатике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другим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предметам;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1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факультативы;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кружки;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интегративные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межпредметные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проекты;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line="292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внеурочные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внешкольные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активности.</w:t>
      </w:r>
    </w:p>
    <w:p w:rsidR="00A25F95" w:rsidRDefault="00A25F95" w:rsidP="00910EA9">
      <w:pPr>
        <w:pStyle w:val="BodyText"/>
        <w:tabs>
          <w:tab w:val="left" w:pos="3166"/>
          <w:tab w:val="left" w:pos="3984"/>
          <w:tab w:val="left" w:pos="5044"/>
          <w:tab w:val="left" w:pos="6689"/>
          <w:tab w:val="left" w:pos="8677"/>
          <w:tab w:val="left" w:pos="10392"/>
        </w:tabs>
        <w:ind w:right="724"/>
        <w:jc w:val="left"/>
      </w:pPr>
      <w:r>
        <w:t>Среди</w:t>
      </w:r>
      <w:r>
        <w:tab/>
        <w:t>видов</w:t>
      </w:r>
      <w:r>
        <w:tab/>
        <w:t>учебной</w:t>
      </w:r>
      <w:r>
        <w:tab/>
        <w:t>деятельности,</w:t>
      </w:r>
      <w:r>
        <w:tab/>
        <w:t>обеспечивающих</w:t>
      </w:r>
      <w:r>
        <w:tab/>
        <w:t>формирование</w:t>
      </w:r>
      <w:r>
        <w:tab/>
        <w:t>ИКТ-</w:t>
      </w:r>
      <w:r>
        <w:rPr>
          <w:spacing w:val="-57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обучающихся, можно выделить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такие, как: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3" w:line="237" w:lineRule="auto"/>
        <w:ind w:right="731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выполняемые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уроках,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дома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задания,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предполагающие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электронных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 ресурсов;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2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редактирование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текстов;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1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редактирование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электронных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таблиц;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2" w:line="237" w:lineRule="auto"/>
        <w:ind w:right="728" w:firstLine="70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использование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построения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диаграмм,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графиков,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блок-схем,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графических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объектов;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2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редактирование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презентаций;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редактирование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графики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фото;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редактирование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видео;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музыкальных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звуковых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объектов;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1"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поиск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Интернете;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моделирование,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управление;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математическая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обработка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визуализация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line="293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веб-страниц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сайтов;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line="292" w:lineRule="exact"/>
        <w:ind w:left="259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сетевая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коммуникация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учениками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(или)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учителем.</w:t>
      </w:r>
    </w:p>
    <w:p w:rsidR="00A25F95" w:rsidRDefault="00A25F95" w:rsidP="00910EA9">
      <w:pPr>
        <w:pStyle w:val="BodyText"/>
        <w:ind w:right="730"/>
      </w:pPr>
      <w:r>
        <w:t>Эффективное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 усилиями команды учителей-предметников, согласование действий 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регулярных рабочих</w:t>
      </w:r>
      <w:r>
        <w:rPr>
          <w:spacing w:val="1"/>
        </w:rPr>
        <w:t xml:space="preserve"> </w:t>
      </w:r>
      <w:r>
        <w:t>совещаний по</w:t>
      </w:r>
      <w:r>
        <w:rPr>
          <w:spacing w:val="-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вопросу.</w:t>
      </w:r>
    </w:p>
    <w:p w:rsidR="00A25F95" w:rsidRDefault="00A25F95" w:rsidP="00910EA9">
      <w:pPr>
        <w:pStyle w:val="BodyText"/>
        <w:spacing w:before="4"/>
        <w:ind w:left="0" w:firstLine="0"/>
        <w:jc w:val="left"/>
      </w:pPr>
    </w:p>
    <w:p w:rsidR="00A25F95" w:rsidRDefault="00A25F95" w:rsidP="005D0505">
      <w:pPr>
        <w:pStyle w:val="Heading4"/>
        <w:numPr>
          <w:ilvl w:val="2"/>
          <w:numId w:val="25"/>
        </w:numPr>
        <w:tabs>
          <w:tab w:val="left" w:pos="3477"/>
        </w:tabs>
        <w:spacing w:line="240" w:lineRule="auto"/>
        <w:ind w:left="4506" w:right="1296" w:hanging="1631"/>
      </w:pPr>
      <w:r>
        <w:t>Перечень и описание основных элементов ИКТ-компетенции и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их использования</w:t>
      </w:r>
    </w:p>
    <w:p w:rsidR="00A25F95" w:rsidRDefault="00A25F95" w:rsidP="00910EA9">
      <w:pPr>
        <w:pStyle w:val="BodyText"/>
        <w:ind w:right="728"/>
      </w:pPr>
      <w:r>
        <w:rPr>
          <w:b/>
          <w:bCs/>
        </w:rPr>
        <w:t>Обращение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с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устройствами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ИКТ.</w:t>
      </w:r>
      <w:r>
        <w:rPr>
          <w:b/>
          <w:bCs/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</w:t>
      </w:r>
      <w:r>
        <w:rPr>
          <w:spacing w:val="6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компьютера,</w:t>
      </w:r>
      <w:r>
        <w:rPr>
          <w:spacing w:val="42"/>
        </w:rPr>
        <w:t xml:space="preserve"> </w:t>
      </w:r>
      <w:r>
        <w:t>устройства</w:t>
      </w:r>
      <w:r>
        <w:rPr>
          <w:spacing w:val="40"/>
        </w:rPr>
        <w:t xml:space="preserve"> </w:t>
      </w:r>
      <w:r>
        <w:t>сетей,</w:t>
      </w:r>
      <w:r>
        <w:rPr>
          <w:spacing w:val="41"/>
        </w:rPr>
        <w:t xml:space="preserve"> </w:t>
      </w:r>
      <w:r>
        <w:t>принтер,</w:t>
      </w:r>
      <w:r>
        <w:rPr>
          <w:spacing w:val="41"/>
        </w:rPr>
        <w:t xml:space="preserve"> </w:t>
      </w:r>
      <w:r>
        <w:t>проектор,</w:t>
      </w:r>
      <w:r>
        <w:rPr>
          <w:spacing w:val="41"/>
        </w:rPr>
        <w:t xml:space="preserve"> </w:t>
      </w:r>
      <w:r>
        <w:t>сканер,</w:t>
      </w:r>
      <w:r>
        <w:rPr>
          <w:spacing w:val="41"/>
        </w:rPr>
        <w:t xml:space="preserve"> </w:t>
      </w:r>
      <w:r>
        <w:t>измерительные</w:t>
      </w:r>
      <w:r>
        <w:rPr>
          <w:spacing w:val="41"/>
        </w:rPr>
        <w:t xml:space="preserve"> </w:t>
      </w:r>
      <w:r>
        <w:t>устройства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 д.) с использованием проводных и беспроводных технологий; включение и выключение</w:t>
      </w:r>
      <w:r>
        <w:rPr>
          <w:spacing w:val="1"/>
        </w:rPr>
        <w:t xml:space="preserve"> </w:t>
      </w:r>
      <w:r>
        <w:t>устройств ИКТ; получение информации о характеристиках компьютера; осуществление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выполнение базовых операций с основными элементами пользовательского интерфейса: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справкой;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размещение в информационной среде различных информационных объектов; 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эргономики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ИКТ.</w:t>
      </w:r>
    </w:p>
    <w:p w:rsidR="00A25F95" w:rsidRDefault="00A25F95" w:rsidP="00910EA9">
      <w:pPr>
        <w:pStyle w:val="BodyText"/>
        <w:spacing w:before="66"/>
        <w:ind w:right="723" w:firstLine="0"/>
      </w:pPr>
      <w:r>
        <w:rPr>
          <w:b/>
          <w:bCs/>
        </w:rPr>
        <w:t xml:space="preserve">Фиксация и обработка изображений и звуков. </w:t>
      </w:r>
      <w:r>
        <w:t>Выбор технических средств ИКТ</w:t>
      </w:r>
      <w:r w:rsidRPr="00910EA9">
        <w:t xml:space="preserve"> </w:t>
      </w:r>
      <w:r>
        <w:t>для</w:t>
      </w:r>
      <w:r>
        <w:rPr>
          <w:spacing w:val="55"/>
        </w:rPr>
        <w:t xml:space="preserve"> </w:t>
      </w:r>
      <w:r>
        <w:t>фиксации</w:t>
      </w:r>
      <w:r>
        <w:rPr>
          <w:spacing w:val="56"/>
        </w:rPr>
        <w:t xml:space="preserve"> </w:t>
      </w:r>
      <w:r>
        <w:t>изображений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звуков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поставленной</w:t>
      </w:r>
      <w:r>
        <w:rPr>
          <w:spacing w:val="56"/>
        </w:rPr>
        <w:t xml:space="preserve"> </w:t>
      </w:r>
      <w:r>
        <w:t>целью;</w:t>
      </w:r>
      <w:r w:rsidRPr="00910EA9">
        <w:t xml:space="preserve"> </w:t>
      </w:r>
      <w:r>
        <w:t>осуществление фиксации изображений и звуков в ходе процесса обсуждения, проведения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видеосъемки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 с использованием возможностей специальных компьютерных 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звукозаписей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 при организации фиксации, выделение для фиксации отдельных элементов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существенных</w:t>
      </w:r>
      <w:r>
        <w:rPr>
          <w:spacing w:val="-2"/>
        </w:rPr>
        <w:t xml:space="preserve"> </w:t>
      </w:r>
      <w:r>
        <w:t>элементов.</w:t>
      </w:r>
    </w:p>
    <w:p w:rsidR="00A25F95" w:rsidRDefault="00A25F95" w:rsidP="00910EA9">
      <w:pPr>
        <w:pStyle w:val="BodyText"/>
        <w:spacing w:before="1"/>
        <w:ind w:right="723"/>
      </w:pPr>
      <w:r>
        <w:rPr>
          <w:b/>
          <w:bCs/>
        </w:rPr>
        <w:t>Поиск и организация хранения информации.</w:t>
      </w:r>
      <w:r>
        <w:rPr>
          <w:b/>
          <w:bCs/>
          <w:spacing w:val="1"/>
        </w:rPr>
        <w:t xml:space="preserve"> </w:t>
      </w:r>
      <w:r>
        <w:t>Использование приемов поиска</w:t>
      </w:r>
      <w:r>
        <w:rPr>
          <w:spacing w:val="1"/>
        </w:rPr>
        <w:t xml:space="preserve"> </w:t>
      </w:r>
      <w:r>
        <w:t>информации на персональном компьютере, в информационной</w:t>
      </w:r>
      <w:r>
        <w:rPr>
          <w:spacing w:val="1"/>
        </w:rPr>
        <w:t xml:space="preserve"> </w:t>
      </w:r>
      <w:r>
        <w:t>среде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пространстве; использование различных приемов поиска информации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рубрики);</w:t>
      </w:r>
      <w:r>
        <w:rPr>
          <w:spacing w:val="1"/>
        </w:rPr>
        <w:t xml:space="preserve"> </w:t>
      </w:r>
      <w:r>
        <w:t>осуществление поиска информации в сети Интернет с использованием простых запросов</w:t>
      </w:r>
      <w:r>
        <w:rPr>
          <w:spacing w:val="1"/>
        </w:rPr>
        <w:t xml:space="preserve"> </w:t>
      </w:r>
      <w:r>
        <w:t>(по одному признаку); построение запросов для поиска информации с использованием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поиска;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использования найденных в сети Интернет информационных объектов и ссылок на них;</w:t>
      </w:r>
      <w:r>
        <w:rPr>
          <w:spacing w:val="1"/>
        </w:rPr>
        <w:t xml:space="preserve"> </w:t>
      </w:r>
      <w:r>
        <w:t>использование различных библиотечных, в том числе электронных, каталогов для поиска</w:t>
      </w:r>
      <w:r>
        <w:rPr>
          <w:spacing w:val="1"/>
        </w:rPr>
        <w:t xml:space="preserve"> </w:t>
      </w:r>
      <w:r>
        <w:t>необходимых книг; поиск информации в различных базах данных, создание и заполнение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определителей;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собственного информационного пространства: создание системы папок и размещение в</w:t>
      </w:r>
      <w:r>
        <w:rPr>
          <w:spacing w:val="1"/>
        </w:rPr>
        <w:t xml:space="preserve"> </w:t>
      </w:r>
      <w:r>
        <w:t>них нужных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A25F95" w:rsidRDefault="00A25F95" w:rsidP="00910EA9">
      <w:pPr>
        <w:pStyle w:val="BodyText"/>
        <w:spacing w:before="1"/>
        <w:ind w:right="726"/>
      </w:pPr>
      <w:r>
        <w:rPr>
          <w:b/>
          <w:bCs/>
        </w:rPr>
        <w:t xml:space="preserve">Создание письменных сообщений. </w:t>
      </w:r>
      <w:r>
        <w:t>Создание текстовых документов на русском,</w:t>
      </w:r>
      <w:r>
        <w:rPr>
          <w:spacing w:val="1"/>
        </w:rPr>
        <w:t xml:space="preserve"> </w:t>
      </w:r>
      <w:r>
        <w:t>родном и иностранном языках посредством квалифицированного клавиатурного письма с</w:t>
      </w:r>
      <w:r>
        <w:rPr>
          <w:spacing w:val="1"/>
        </w:rPr>
        <w:t xml:space="preserve"> </w:t>
      </w:r>
      <w:r>
        <w:t>использованием базовых средств текстовых редакторов; осуществление редактирования и</w:t>
      </w:r>
      <w:r>
        <w:rPr>
          <w:spacing w:val="1"/>
        </w:rPr>
        <w:t xml:space="preserve"> </w:t>
      </w:r>
      <w:r>
        <w:t>структурирования текста в соответствии с его смыслом средствами текстового редактора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процессора); оформление текста в соответствии с заданными требованиями к шрифту, его</w:t>
      </w:r>
      <w:r>
        <w:rPr>
          <w:spacing w:val="1"/>
        </w:rPr>
        <w:t xml:space="preserve"> </w:t>
      </w:r>
      <w:r>
        <w:t>начертанию, размеру и цвету, к выравниванию текста; установка параметров страницы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колонтитулов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страниц;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использование ссылок и цитирование источников при создании на их основе собственных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</w:p>
    <w:p w:rsidR="00A25F95" w:rsidRDefault="00A25F95" w:rsidP="00910EA9">
      <w:pPr>
        <w:pStyle w:val="BodyText"/>
        <w:spacing w:before="1"/>
        <w:ind w:right="724"/>
      </w:pPr>
      <w:r>
        <w:rPr>
          <w:b/>
          <w:bCs/>
        </w:rPr>
        <w:t>Создание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графических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объектов.</w:t>
      </w:r>
      <w:r>
        <w:rPr>
          <w:b/>
          <w:bCs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преобразованными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 проведением рукой произвольных линий с использованием специализированных</w:t>
      </w:r>
      <w:r>
        <w:rPr>
          <w:spacing w:val="-57"/>
        </w:rPr>
        <w:t xml:space="preserve"> </w:t>
      </w:r>
      <w:r>
        <w:t>компьютерных инструментов и</w:t>
      </w:r>
      <w:r>
        <w:rPr>
          <w:spacing w:val="60"/>
        </w:rPr>
        <w:t xml:space="preserve"> </w:t>
      </w:r>
      <w:r>
        <w:t>устройств; создание различных геометрических объектов</w:t>
      </w:r>
      <w:r>
        <w:rPr>
          <w:spacing w:val="1"/>
        </w:rPr>
        <w:t xml:space="preserve"> </w:t>
      </w:r>
      <w:r>
        <w:t>и чертежей с использованием возможностей специальных компьютерных 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</w:t>
      </w:r>
      <w:r>
        <w:rPr>
          <w:spacing w:val="1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движущихся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 компьютерных</w:t>
      </w:r>
      <w:r>
        <w:rPr>
          <w:spacing w:val="-3"/>
        </w:rPr>
        <w:t xml:space="preserve"> </w:t>
      </w:r>
      <w:r>
        <w:t>инструментов;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трехмерной</w:t>
      </w:r>
      <w:r>
        <w:rPr>
          <w:spacing w:val="-2"/>
        </w:rPr>
        <w:t xml:space="preserve"> </w:t>
      </w:r>
      <w:r>
        <w:t>графики.</w:t>
      </w:r>
    </w:p>
    <w:p w:rsidR="00A25F95" w:rsidRPr="00F57EE7" w:rsidRDefault="00A25F95" w:rsidP="00910EA9">
      <w:pPr>
        <w:ind w:left="1602" w:right="728" w:firstLine="707"/>
        <w:jc w:val="both"/>
        <w:rPr>
          <w:sz w:val="24"/>
          <w:szCs w:val="24"/>
        </w:rPr>
      </w:pPr>
      <w:r w:rsidRPr="00F57EE7">
        <w:rPr>
          <w:b/>
          <w:bCs/>
          <w:sz w:val="24"/>
          <w:szCs w:val="24"/>
        </w:rPr>
        <w:t>Создание</w:t>
      </w:r>
      <w:r w:rsidRPr="00F57EE7">
        <w:rPr>
          <w:b/>
          <w:bCs/>
          <w:spacing w:val="1"/>
          <w:sz w:val="24"/>
          <w:szCs w:val="24"/>
        </w:rPr>
        <w:t xml:space="preserve"> </w:t>
      </w:r>
      <w:r w:rsidRPr="00F57EE7">
        <w:rPr>
          <w:b/>
          <w:bCs/>
          <w:sz w:val="24"/>
          <w:szCs w:val="24"/>
        </w:rPr>
        <w:t>музыкальных</w:t>
      </w:r>
      <w:r w:rsidRPr="00F57EE7">
        <w:rPr>
          <w:b/>
          <w:bCs/>
          <w:spacing w:val="1"/>
          <w:sz w:val="24"/>
          <w:szCs w:val="24"/>
        </w:rPr>
        <w:t xml:space="preserve"> </w:t>
      </w:r>
      <w:r w:rsidRPr="00F57EE7">
        <w:rPr>
          <w:b/>
          <w:bCs/>
          <w:sz w:val="24"/>
          <w:szCs w:val="24"/>
        </w:rPr>
        <w:t>и</w:t>
      </w:r>
      <w:r w:rsidRPr="00F57EE7">
        <w:rPr>
          <w:b/>
          <w:bCs/>
          <w:spacing w:val="1"/>
          <w:sz w:val="24"/>
          <w:szCs w:val="24"/>
        </w:rPr>
        <w:t xml:space="preserve"> </w:t>
      </w:r>
      <w:r w:rsidRPr="00F57EE7">
        <w:rPr>
          <w:b/>
          <w:bCs/>
          <w:sz w:val="24"/>
          <w:szCs w:val="24"/>
        </w:rPr>
        <w:t>звуковых</w:t>
      </w:r>
      <w:r w:rsidRPr="00F57EE7">
        <w:rPr>
          <w:b/>
          <w:bCs/>
          <w:spacing w:val="1"/>
          <w:sz w:val="24"/>
          <w:szCs w:val="24"/>
        </w:rPr>
        <w:t xml:space="preserve"> </w:t>
      </w:r>
      <w:r w:rsidRPr="00F57EE7">
        <w:rPr>
          <w:b/>
          <w:bCs/>
          <w:sz w:val="24"/>
          <w:szCs w:val="24"/>
        </w:rPr>
        <w:t>объектов.</w:t>
      </w:r>
      <w:r w:rsidRPr="00F57EE7">
        <w:rPr>
          <w:b/>
          <w:bCs/>
          <w:spacing w:val="1"/>
          <w:sz w:val="24"/>
          <w:szCs w:val="24"/>
        </w:rPr>
        <w:t xml:space="preserve"> </w:t>
      </w:r>
      <w:r w:rsidRPr="00F57EE7">
        <w:rPr>
          <w:sz w:val="24"/>
          <w:szCs w:val="24"/>
        </w:rPr>
        <w:t>Использование</w:t>
      </w:r>
      <w:r w:rsidRPr="00F57EE7">
        <w:rPr>
          <w:spacing w:val="1"/>
          <w:sz w:val="24"/>
          <w:szCs w:val="24"/>
        </w:rPr>
        <w:t xml:space="preserve"> </w:t>
      </w:r>
      <w:r w:rsidRPr="00F57EE7">
        <w:rPr>
          <w:sz w:val="24"/>
          <w:szCs w:val="24"/>
        </w:rPr>
        <w:t>звуковых</w:t>
      </w:r>
      <w:r w:rsidRPr="00F57EE7">
        <w:rPr>
          <w:spacing w:val="1"/>
          <w:sz w:val="24"/>
          <w:szCs w:val="24"/>
        </w:rPr>
        <w:t xml:space="preserve"> </w:t>
      </w:r>
      <w:r w:rsidRPr="00F57EE7">
        <w:rPr>
          <w:sz w:val="24"/>
          <w:szCs w:val="24"/>
        </w:rPr>
        <w:t>и</w:t>
      </w:r>
      <w:r w:rsidRPr="00F57EE7">
        <w:rPr>
          <w:spacing w:val="1"/>
          <w:sz w:val="24"/>
          <w:szCs w:val="24"/>
        </w:rPr>
        <w:t xml:space="preserve"> </w:t>
      </w:r>
      <w:r w:rsidRPr="00F57EE7">
        <w:rPr>
          <w:sz w:val="24"/>
          <w:szCs w:val="24"/>
        </w:rPr>
        <w:t>музыкальных</w:t>
      </w:r>
      <w:r w:rsidRPr="00F57EE7">
        <w:rPr>
          <w:spacing w:val="1"/>
          <w:sz w:val="24"/>
          <w:szCs w:val="24"/>
        </w:rPr>
        <w:t xml:space="preserve"> </w:t>
      </w:r>
      <w:r w:rsidRPr="00F57EE7">
        <w:rPr>
          <w:sz w:val="24"/>
          <w:szCs w:val="24"/>
        </w:rPr>
        <w:t>редакторов;</w:t>
      </w:r>
      <w:r w:rsidRPr="00F57EE7">
        <w:rPr>
          <w:spacing w:val="1"/>
          <w:sz w:val="24"/>
          <w:szCs w:val="24"/>
        </w:rPr>
        <w:t xml:space="preserve"> </w:t>
      </w:r>
      <w:r w:rsidRPr="00F57EE7">
        <w:rPr>
          <w:sz w:val="24"/>
          <w:szCs w:val="24"/>
        </w:rPr>
        <w:t>использование</w:t>
      </w:r>
      <w:r w:rsidRPr="00F57EE7">
        <w:rPr>
          <w:spacing w:val="1"/>
          <w:sz w:val="24"/>
          <w:szCs w:val="24"/>
        </w:rPr>
        <w:t xml:space="preserve"> </w:t>
      </w:r>
      <w:r w:rsidRPr="00F57EE7">
        <w:rPr>
          <w:sz w:val="24"/>
          <w:szCs w:val="24"/>
        </w:rPr>
        <w:t>клавишных</w:t>
      </w:r>
      <w:r w:rsidRPr="00F57EE7">
        <w:rPr>
          <w:spacing w:val="1"/>
          <w:sz w:val="24"/>
          <w:szCs w:val="24"/>
        </w:rPr>
        <w:t xml:space="preserve"> </w:t>
      </w:r>
      <w:r w:rsidRPr="00F57EE7">
        <w:rPr>
          <w:sz w:val="24"/>
          <w:szCs w:val="24"/>
        </w:rPr>
        <w:t>и</w:t>
      </w:r>
      <w:r w:rsidRPr="00F57EE7">
        <w:rPr>
          <w:spacing w:val="1"/>
          <w:sz w:val="24"/>
          <w:szCs w:val="24"/>
        </w:rPr>
        <w:t xml:space="preserve"> </w:t>
      </w:r>
      <w:r w:rsidRPr="00F57EE7">
        <w:rPr>
          <w:sz w:val="24"/>
          <w:szCs w:val="24"/>
        </w:rPr>
        <w:t>кинестетических</w:t>
      </w:r>
      <w:r w:rsidRPr="00F57EE7">
        <w:rPr>
          <w:spacing w:val="1"/>
          <w:sz w:val="24"/>
          <w:szCs w:val="24"/>
        </w:rPr>
        <w:t xml:space="preserve"> </w:t>
      </w:r>
      <w:r w:rsidRPr="00F57EE7">
        <w:rPr>
          <w:sz w:val="24"/>
          <w:szCs w:val="24"/>
        </w:rPr>
        <w:t>синтезаторов;</w:t>
      </w:r>
    </w:p>
    <w:p w:rsidR="00A25F95" w:rsidRPr="00F57EE7" w:rsidRDefault="00A25F95" w:rsidP="00EA7A2D">
      <w:pPr>
        <w:pStyle w:val="BodyText"/>
        <w:ind w:right="732"/>
      </w:pPr>
      <w:r w:rsidRPr="00F57EE7">
        <w:t>использование</w:t>
      </w:r>
      <w:r w:rsidRPr="00F57EE7">
        <w:rPr>
          <w:spacing w:val="19"/>
        </w:rPr>
        <w:t xml:space="preserve"> </w:t>
      </w:r>
      <w:r w:rsidRPr="00F57EE7">
        <w:t>программ</w:t>
      </w:r>
      <w:r w:rsidRPr="00F57EE7">
        <w:rPr>
          <w:spacing w:val="20"/>
        </w:rPr>
        <w:t xml:space="preserve"> </w:t>
      </w:r>
      <w:r w:rsidRPr="00F57EE7">
        <w:t>звукозаписи</w:t>
      </w:r>
      <w:r w:rsidRPr="00F57EE7">
        <w:rPr>
          <w:spacing w:val="21"/>
        </w:rPr>
        <w:t xml:space="preserve"> </w:t>
      </w:r>
      <w:r w:rsidRPr="00F57EE7">
        <w:t>и</w:t>
      </w:r>
      <w:r w:rsidRPr="00F57EE7">
        <w:rPr>
          <w:spacing w:val="21"/>
        </w:rPr>
        <w:t xml:space="preserve"> </w:t>
      </w:r>
      <w:r w:rsidRPr="00F57EE7">
        <w:t>микрофонов;</w:t>
      </w:r>
      <w:r w:rsidRPr="00F57EE7">
        <w:rPr>
          <w:spacing w:val="20"/>
        </w:rPr>
        <w:t xml:space="preserve"> </w:t>
      </w:r>
      <w:r w:rsidRPr="00F57EE7">
        <w:t>запись</w:t>
      </w:r>
      <w:r w:rsidRPr="00F57EE7">
        <w:rPr>
          <w:spacing w:val="19"/>
        </w:rPr>
        <w:t xml:space="preserve"> </w:t>
      </w:r>
      <w:r w:rsidRPr="00F57EE7">
        <w:t>звуковых</w:t>
      </w:r>
      <w:r w:rsidRPr="00F57EE7">
        <w:rPr>
          <w:spacing w:val="22"/>
        </w:rPr>
        <w:t xml:space="preserve"> </w:t>
      </w:r>
      <w:r w:rsidRPr="00F57EE7">
        <w:t>файлов</w:t>
      </w:r>
    </w:p>
    <w:p w:rsidR="00A25F95" w:rsidRPr="00F57EE7" w:rsidRDefault="00A25F95" w:rsidP="00910EA9">
      <w:pPr>
        <w:pStyle w:val="BodyText"/>
        <w:spacing w:before="66"/>
        <w:ind w:firstLine="0"/>
      </w:pPr>
      <w:r w:rsidRPr="00F57EE7">
        <w:t>различным</w:t>
      </w:r>
      <w:r w:rsidRPr="00F57EE7">
        <w:rPr>
          <w:spacing w:val="-6"/>
        </w:rPr>
        <w:t xml:space="preserve"> </w:t>
      </w:r>
      <w:r w:rsidRPr="00F57EE7">
        <w:t>качеством</w:t>
      </w:r>
      <w:r w:rsidRPr="00F57EE7">
        <w:rPr>
          <w:spacing w:val="-6"/>
        </w:rPr>
        <w:t xml:space="preserve"> </w:t>
      </w:r>
      <w:r w:rsidRPr="00F57EE7">
        <w:t>звучания</w:t>
      </w:r>
      <w:r w:rsidRPr="00F57EE7">
        <w:rPr>
          <w:spacing w:val="-4"/>
        </w:rPr>
        <w:t xml:space="preserve"> </w:t>
      </w:r>
      <w:r w:rsidRPr="00F57EE7">
        <w:t>(глубиной</w:t>
      </w:r>
      <w:r w:rsidRPr="00F57EE7">
        <w:rPr>
          <w:spacing w:val="-4"/>
        </w:rPr>
        <w:t xml:space="preserve"> </w:t>
      </w:r>
      <w:r w:rsidRPr="00F57EE7">
        <w:t>кодирования</w:t>
      </w:r>
      <w:r w:rsidRPr="00F57EE7">
        <w:rPr>
          <w:spacing w:val="-4"/>
        </w:rPr>
        <w:t xml:space="preserve"> </w:t>
      </w:r>
      <w:r w:rsidRPr="00F57EE7">
        <w:t>и</w:t>
      </w:r>
      <w:r w:rsidRPr="00F57EE7">
        <w:rPr>
          <w:spacing w:val="-3"/>
        </w:rPr>
        <w:t xml:space="preserve"> </w:t>
      </w:r>
      <w:r w:rsidRPr="00F57EE7">
        <w:t>частотой</w:t>
      </w:r>
      <w:r w:rsidRPr="00F57EE7">
        <w:rPr>
          <w:spacing w:val="-4"/>
        </w:rPr>
        <w:t xml:space="preserve"> </w:t>
      </w:r>
      <w:r w:rsidRPr="00F57EE7">
        <w:t>дискретизации).</w:t>
      </w:r>
    </w:p>
    <w:p w:rsidR="00A25F95" w:rsidRDefault="00A25F95" w:rsidP="00910EA9">
      <w:pPr>
        <w:pStyle w:val="BodyText"/>
        <w:spacing w:before="5"/>
        <w:ind w:right="723"/>
        <w:rPr>
          <w:b/>
          <w:bCs/>
        </w:rPr>
      </w:pPr>
    </w:p>
    <w:p w:rsidR="00A25F95" w:rsidRDefault="00A25F95" w:rsidP="00910EA9">
      <w:pPr>
        <w:pStyle w:val="BodyText"/>
        <w:spacing w:before="5"/>
        <w:ind w:right="723"/>
      </w:pPr>
      <w:r>
        <w:rPr>
          <w:b/>
          <w:bCs/>
        </w:rPr>
        <w:t>Восприятие,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использование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создание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гипертекстовых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мультимедийных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информационных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объектов.</w:t>
      </w:r>
      <w:r>
        <w:rPr>
          <w:b/>
          <w:bCs/>
          <w:spacing w:val="1"/>
        </w:rPr>
        <w:t xml:space="preserve"> </w:t>
      </w:r>
      <w:r>
        <w:t>«Чтение»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перекодирование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-57"/>
        </w:rPr>
        <w:t xml:space="preserve"> </w:t>
      </w:r>
      <w:r>
        <w:t>использование при восприятии сообщений содержащихся в них внутренних и внешних</w:t>
      </w:r>
      <w:r>
        <w:rPr>
          <w:spacing w:val="1"/>
        </w:rPr>
        <w:t xml:space="preserve"> </w:t>
      </w:r>
      <w:r>
        <w:t>ссылок; формулирование вопросов к сообщению, создание краткого описания сообщения;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двуязычные);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деконструкции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фрагментов;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спутниковыми фотографиями, в том числе в системах глобального позиционирования;</w:t>
      </w:r>
      <w:r>
        <w:rPr>
          <w:spacing w:val="1"/>
        </w:rPr>
        <w:t xml:space="preserve"> </w:t>
      </w:r>
      <w:r>
        <w:t>избирательное отношение к информации в окружающем информационном пространстве,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ненужной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мультимедийной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гиперссылками,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организация сообщения в виде линейного или включающего ссылки представления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браузер;</w:t>
      </w:r>
      <w:r>
        <w:rPr>
          <w:spacing w:val="1"/>
        </w:rPr>
        <w:t xml:space="preserve"> </w:t>
      </w:r>
      <w:r>
        <w:t>оценивание</w:t>
      </w:r>
      <w:r>
        <w:rPr>
          <w:spacing w:val="61"/>
        </w:rPr>
        <w:t xml:space="preserve"> </w:t>
      </w:r>
      <w:r>
        <w:t>размеров</w:t>
      </w:r>
      <w:r>
        <w:rPr>
          <w:spacing w:val="6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подготовленных с использованием различных устройств ввода информации в заданный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(клавиатура,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фотокамера,</w:t>
      </w:r>
      <w:r>
        <w:rPr>
          <w:spacing w:val="1"/>
        </w:rPr>
        <w:t xml:space="preserve"> </w:t>
      </w:r>
      <w:r>
        <w:t>видеокамера);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программ-архиваторов.</w:t>
      </w:r>
    </w:p>
    <w:p w:rsidR="00A25F95" w:rsidRDefault="00A25F95" w:rsidP="00910EA9">
      <w:pPr>
        <w:pStyle w:val="BodyText"/>
        <w:spacing w:before="1"/>
        <w:ind w:right="727"/>
      </w:pPr>
      <w:r>
        <w:rPr>
          <w:b/>
          <w:bCs/>
        </w:rPr>
        <w:t>Анализ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информации,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математическая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обработка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данных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исследовании.</w:t>
      </w:r>
      <w:r>
        <w:rPr>
          <w:b/>
          <w:bCs/>
          <w:spacing w:val="1"/>
        </w:rPr>
        <w:t xml:space="preserve"> </w:t>
      </w:r>
      <w:r>
        <w:t>Проведение естественнонаучных и социальных измерений, ввод результатов измерений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визуализации; проведение экспериментов и исследований в виртуальных лабораториях по</w:t>
      </w:r>
      <w:r>
        <w:rPr>
          <w:spacing w:val="1"/>
        </w:rPr>
        <w:t xml:space="preserve"> </w:t>
      </w:r>
      <w:r>
        <w:t>естественным наукам, математике и информатике; анализ результатов своей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затрачиваемых</w:t>
      </w:r>
      <w:r>
        <w:rPr>
          <w:spacing w:val="1"/>
        </w:rPr>
        <w:t xml:space="preserve"> </w:t>
      </w:r>
      <w:r>
        <w:t>ресурсов.</w:t>
      </w:r>
    </w:p>
    <w:p w:rsidR="00A25F95" w:rsidRDefault="00A25F95" w:rsidP="00910EA9">
      <w:pPr>
        <w:pStyle w:val="BodyText"/>
        <w:ind w:right="723"/>
      </w:pPr>
      <w:r>
        <w:rPr>
          <w:b/>
          <w:bCs/>
        </w:rPr>
        <w:t>Моделирование,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проектирование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управление.</w:t>
      </w:r>
      <w:r>
        <w:rPr>
          <w:b/>
          <w:bCs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исполнителем;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проектирование виртуальных и реальных объектов и процессов, использование системы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A25F95" w:rsidRDefault="00A25F95" w:rsidP="00910EA9">
      <w:pPr>
        <w:pStyle w:val="BodyText"/>
        <w:ind w:right="723"/>
      </w:pPr>
      <w:r>
        <w:rPr>
          <w:b/>
          <w:bCs/>
        </w:rPr>
        <w:t xml:space="preserve">Коммуникация и социальное взаимодействие. </w:t>
      </w:r>
      <w:r>
        <w:t>Осуществление образовательного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(получение и выполнение заданий, получение комментариев, совершенствование своей</w:t>
      </w:r>
      <w:r>
        <w:rPr>
          <w:spacing w:val="1"/>
        </w:rPr>
        <w:t xml:space="preserve"> </w:t>
      </w:r>
      <w:r>
        <w:t>работы, формирование портфолио); использование возможностей электронной почты для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(блога)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Интернета;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сообщением;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представления ей результатов своей работы с помощью средств ИКТ; соблюдение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</w:t>
      </w:r>
      <w:r>
        <w:rPr>
          <w:spacing w:val="-2"/>
        </w:rPr>
        <w:t xml:space="preserve"> </w:t>
      </w:r>
      <w:r>
        <w:t>правам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A25F95" w:rsidRDefault="00A25F95" w:rsidP="00910EA9">
      <w:pPr>
        <w:pStyle w:val="BodyText"/>
        <w:ind w:right="732"/>
      </w:pPr>
      <w:r>
        <w:rPr>
          <w:b/>
          <w:bCs/>
        </w:rPr>
        <w:t>Информационная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безопасность.</w:t>
      </w:r>
      <w:r>
        <w:rPr>
          <w:b/>
          <w:bCs/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антивирусных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поведения в Интернете; использование полезных ресурсов Интернета и отказ</w:t>
      </w:r>
      <w:r>
        <w:rPr>
          <w:spacing w:val="1"/>
        </w:rPr>
        <w:t xml:space="preserve"> </w:t>
      </w:r>
      <w:r>
        <w:t>от использования ресурсов, содержание которых несовместимо с задачами воспитания и</w:t>
      </w:r>
      <w:r w:rsidRPr="00996E40"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или нежелательно.</w:t>
      </w:r>
    </w:p>
    <w:p w:rsidR="00A25F95" w:rsidRDefault="00A25F95" w:rsidP="00F57EE7">
      <w:pPr>
        <w:pStyle w:val="Heading4"/>
        <w:tabs>
          <w:tab w:val="left" w:pos="3143"/>
        </w:tabs>
        <w:spacing w:before="67" w:line="240" w:lineRule="auto"/>
        <w:ind w:left="2703" w:right="904"/>
        <w:jc w:val="left"/>
      </w:pPr>
      <w:r>
        <w:t>2.1.7.  Планируемые результаты формирования и развития компетентности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информационно-коммуникационных технологий</w:t>
      </w:r>
    </w:p>
    <w:p w:rsidR="00A25F95" w:rsidRDefault="00A25F95" w:rsidP="00F57EE7">
      <w:pPr>
        <w:pStyle w:val="Heading4"/>
        <w:tabs>
          <w:tab w:val="left" w:pos="3143"/>
        </w:tabs>
        <w:spacing w:before="67" w:line="240" w:lineRule="auto"/>
        <w:ind w:left="2703" w:right="904"/>
        <w:jc w:val="left"/>
      </w:pPr>
    </w:p>
    <w:p w:rsidR="00A25F95" w:rsidRDefault="00A25F95" w:rsidP="00996E40">
      <w:pPr>
        <w:pStyle w:val="BodyText"/>
        <w:ind w:right="732"/>
      </w:pPr>
      <w:r>
        <w:t>Представленные планируемые результаты развития компетентности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полученные обучающимися вне образовательной организации. Вместе с тем планируемые</w:t>
      </w:r>
      <w:r>
        <w:rPr>
          <w:spacing w:val="-57"/>
        </w:rPr>
        <w:t xml:space="preserve"> </w:t>
      </w:r>
      <w:r>
        <w:t>результаты могут быть адаптированы и под обучающихся, кому требуется более полное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формирования</w:t>
      </w:r>
      <w:r>
        <w:rPr>
          <w:spacing w:val="-1"/>
        </w:rPr>
        <w:t xml:space="preserve"> </w:t>
      </w:r>
      <w:r>
        <w:t>ИКТ-компетенций.</w:t>
      </w:r>
    </w:p>
    <w:p w:rsidR="00A25F95" w:rsidRDefault="00A25F95" w:rsidP="00996E40">
      <w:pPr>
        <w:pStyle w:val="BodyText"/>
        <w:ind w:right="730"/>
      </w:pPr>
      <w:r>
        <w:t>В рамках направления</w:t>
      </w:r>
      <w:r>
        <w:rPr>
          <w:spacing w:val="1"/>
        </w:rPr>
        <w:t xml:space="preserve"> </w:t>
      </w:r>
      <w:r>
        <w:t>«Обращение 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ИКТ» в качестве 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возможен</w:t>
      </w:r>
      <w:r>
        <w:rPr>
          <w:spacing w:val="-2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3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подключение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локальной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глобальной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Интернет;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получать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компьютера;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28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параметры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(объем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памяти,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 хранения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скорость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пропускную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выбранного канала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пр.);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27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соединять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устройства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ИКТ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(блоки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устройства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принтер,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проектор,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сканер,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устройства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 д.)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беспроводных технологий;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2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входить в информационную среду образовательной организации, в том 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 сеть Интернет, размещать в информационной среде различные информационные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объекты;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2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соблюдать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гигиены,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эргономики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ресурсосбережения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устройствами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ИКТ.</w:t>
      </w:r>
    </w:p>
    <w:p w:rsidR="00A25F95" w:rsidRDefault="00A25F95" w:rsidP="00996E40">
      <w:pPr>
        <w:pStyle w:val="BodyText"/>
        <w:ind w:right="725" w:firstLine="566"/>
      </w:pPr>
      <w:r>
        <w:t>В рамках направления «Фиксация и обработка изображений и звуков» в 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создавать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презентации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цифровых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фотографий;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1" w:firstLine="707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цифровых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фотографий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специальных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инструментов;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28" w:firstLine="707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проводить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обработку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цифровых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звукозаписей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специальных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инструментов;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  <w:tab w:val="left" w:pos="4214"/>
          <w:tab w:val="left" w:pos="5739"/>
          <w:tab w:val="left" w:pos="6082"/>
          <w:tab w:val="left" w:pos="7362"/>
          <w:tab w:val="left" w:pos="8353"/>
          <w:tab w:val="left" w:pos="9581"/>
          <w:tab w:val="left" w:pos="10843"/>
        </w:tabs>
        <w:ind w:right="734" w:firstLine="707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осуществлять</w:t>
      </w:r>
      <w:r>
        <w:rPr>
          <w:sz w:val="24"/>
          <w:szCs w:val="24"/>
        </w:rPr>
        <w:tab/>
        <w:t>видеосъемку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проводить</w:t>
      </w:r>
      <w:r>
        <w:rPr>
          <w:sz w:val="24"/>
          <w:szCs w:val="24"/>
        </w:rPr>
        <w:tab/>
        <w:t>монтаж</w:t>
      </w:r>
      <w:r>
        <w:rPr>
          <w:sz w:val="24"/>
          <w:szCs w:val="24"/>
        </w:rPr>
        <w:tab/>
        <w:t>отснятого</w:t>
      </w:r>
      <w:r>
        <w:rPr>
          <w:sz w:val="24"/>
          <w:szCs w:val="24"/>
        </w:rPr>
        <w:tab/>
        <w:t>материала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специальных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компьютерных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инструментов.</w:t>
      </w:r>
    </w:p>
    <w:p w:rsidR="00A25F95" w:rsidRDefault="00A25F95" w:rsidP="00996E40">
      <w:pPr>
        <w:pStyle w:val="BodyText"/>
        <w:ind w:right="728" w:firstLine="566"/>
      </w:pPr>
      <w:r>
        <w:t>В 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 информации»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  <w:tab w:val="left" w:pos="4182"/>
          <w:tab w:val="left" w:pos="5492"/>
          <w:tab w:val="left" w:pos="6514"/>
          <w:tab w:val="left" w:pos="7446"/>
          <w:tab w:val="left" w:pos="8969"/>
          <w:tab w:val="left" w:pos="9307"/>
          <w:tab w:val="left" w:pos="9979"/>
        </w:tabs>
        <w:ind w:right="732" w:firstLine="707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ab/>
        <w:t>различные</w:t>
      </w:r>
      <w:r>
        <w:rPr>
          <w:sz w:val="24"/>
          <w:szCs w:val="24"/>
        </w:rPr>
        <w:tab/>
        <w:t>приемы</w:t>
      </w:r>
      <w:r>
        <w:rPr>
          <w:sz w:val="24"/>
          <w:szCs w:val="24"/>
        </w:rPr>
        <w:tab/>
        <w:t>поиска</w:t>
      </w:r>
      <w:r>
        <w:rPr>
          <w:sz w:val="24"/>
          <w:szCs w:val="24"/>
        </w:rPr>
        <w:tab/>
        <w:t>информации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сети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Интернет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(поисковые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системы, справочные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разделы,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предметные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рубрики);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  <w:tab w:val="left" w:pos="3595"/>
          <w:tab w:val="left" w:pos="4640"/>
          <w:tab w:val="left" w:pos="5197"/>
          <w:tab w:val="left" w:pos="6108"/>
          <w:tab w:val="left" w:pos="7609"/>
          <w:tab w:val="left" w:pos="7921"/>
          <w:tab w:val="left" w:pos="9787"/>
        </w:tabs>
        <w:ind w:right="731" w:firstLine="707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строить</w:t>
      </w:r>
      <w:r>
        <w:rPr>
          <w:sz w:val="24"/>
          <w:szCs w:val="24"/>
        </w:rPr>
        <w:tab/>
        <w:t>запросы</w:t>
      </w:r>
      <w:r>
        <w:rPr>
          <w:sz w:val="24"/>
          <w:szCs w:val="24"/>
        </w:rPr>
        <w:tab/>
        <w:t>для</w:t>
      </w:r>
      <w:r>
        <w:rPr>
          <w:sz w:val="24"/>
          <w:szCs w:val="24"/>
        </w:rPr>
        <w:tab/>
        <w:t>поиска</w:t>
      </w:r>
      <w:r>
        <w:rPr>
          <w:sz w:val="24"/>
          <w:szCs w:val="24"/>
        </w:rPr>
        <w:tab/>
        <w:t>информации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использованием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логических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операций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анализировать результаты поиска;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1" w:firstLine="707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использовать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библиотечные,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электронные,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каталоги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поиска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необходимых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книг;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24" w:firstLine="707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искать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базах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данных,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создавать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заполнять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базы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данных,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частности,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определители;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2" w:firstLine="707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сохранять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найденные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Интернет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объекты и ссылки 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них.</w:t>
      </w:r>
    </w:p>
    <w:p w:rsidR="00A25F95" w:rsidRDefault="00A25F95" w:rsidP="00EA7A2D">
      <w:pPr>
        <w:pStyle w:val="BodyText"/>
        <w:ind w:right="732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сообщений»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следующим, список того, что</w:t>
      </w:r>
      <w:r w:rsidRPr="00996E40"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A25F95" w:rsidRDefault="00A25F95" w:rsidP="00EA7A2D">
      <w:pPr>
        <w:sectPr w:rsidR="00A25F95">
          <w:pgSz w:w="11910" w:h="16840"/>
          <w:pgMar w:top="1040" w:right="120" w:bottom="1420" w:left="100" w:header="0" w:footer="1234" w:gutter="0"/>
          <w:cols w:space="720"/>
        </w:sectPr>
      </w:pP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66"/>
        <w:ind w:right="733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существлять редактирование и структурирование текста в соответствии с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смыслом средствами текстового редактора;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25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форматировать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(установка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параметров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форматирование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абзацев;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вставка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колонтитулов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номеров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страниц);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1"/>
        <w:ind w:left="2595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вставлять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документ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формулы,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таблицы,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списки,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изображения;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участвовать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коллективном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создании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текстового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документа;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создавать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гипертекстовые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документы.</w:t>
      </w:r>
    </w:p>
    <w:p w:rsidR="00A25F95" w:rsidRDefault="00A25F95" w:rsidP="00961791">
      <w:pPr>
        <w:pStyle w:val="BodyText"/>
        <w:ind w:right="736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следующим, список того, 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27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создавать и редактировать изображения с помощью инструментов графического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редактора;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2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геометрические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чертежи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специальных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компьютерных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инструментов;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0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(алгоритмические,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концептуальные,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классификационные,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организационные,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др.)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решаемыми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задачами.</w:t>
      </w:r>
    </w:p>
    <w:p w:rsidR="00A25F95" w:rsidRDefault="00A25F95" w:rsidP="00961791">
      <w:pPr>
        <w:pStyle w:val="BodyText"/>
        <w:ind w:right="734" w:firstLine="566"/>
      </w:pPr>
      <w:r>
        <w:t>В рамках направления «Создание музыкальных и звуковых объектов» в 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1"/>
        <w:ind w:right="732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записывать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звуковые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файлы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звучания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(глубиной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кодирования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частотой дискретизации);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2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использовать музыкальные редакторы, клавишные и кинетические синтезаторы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решения творческих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задач.</w:t>
      </w:r>
    </w:p>
    <w:p w:rsidR="00A25F95" w:rsidRDefault="00A25F95" w:rsidP="00961791">
      <w:pPr>
        <w:pStyle w:val="BodyText"/>
        <w:ind w:right="725" w:firstLine="566"/>
      </w:pPr>
      <w:r>
        <w:t>В рамках направления «Восприятие, использование и создание гипертекстовых и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возможен, но не ограничивается следующим, список того, что обучающийся</w:t>
      </w:r>
      <w:r>
        <w:rPr>
          <w:spacing w:val="1"/>
        </w:rPr>
        <w:t xml:space="preserve"> </w:t>
      </w:r>
      <w:r>
        <w:t>сможет: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5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создавать на заданную тему мультимедийную презентацию с гиперссылками,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слайды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которой содержат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тексты, звуки, графические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изображения;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27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сообщений: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диаграммами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(алгоритмические,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концептуальные,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классификационные,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организационные,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др.),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(географические,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хронологические)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спутниковыми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фотографиями,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глобального позиционирования;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3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файлов,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устройств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ввода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интервал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(клавиатура,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сканер,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микрофон,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фотокамера, видеокамера);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1"/>
        <w:ind w:left="2595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использовать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программы-архиваторы.</w:t>
      </w:r>
    </w:p>
    <w:p w:rsidR="00A25F95" w:rsidRDefault="00A25F95" w:rsidP="00961791">
      <w:pPr>
        <w:pStyle w:val="BodyText"/>
        <w:ind w:right="732" w:firstLine="566"/>
      </w:pPr>
      <w:r>
        <w:t>В рамках направления «Анализ информации, математическая обработка данных в</w:t>
      </w:r>
      <w:r>
        <w:rPr>
          <w:spacing w:val="1"/>
        </w:rPr>
        <w:t xml:space="preserve"> </w:t>
      </w:r>
      <w:r>
        <w:t>исследовании»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-1"/>
        </w:rPr>
        <w:t xml:space="preserve"> </w:t>
      </w:r>
      <w:r>
        <w:t>следующим,</w:t>
      </w:r>
      <w:r>
        <w:rPr>
          <w:spacing w:val="-1"/>
        </w:rPr>
        <w:t xml:space="preserve"> </w:t>
      </w:r>
      <w:r>
        <w:t>список того,</w:t>
      </w:r>
      <w:r>
        <w:rPr>
          <w:spacing w:val="-2"/>
        </w:rPr>
        <w:t xml:space="preserve"> </w:t>
      </w:r>
      <w:r>
        <w:t>что обучающийся</w:t>
      </w:r>
      <w:r>
        <w:rPr>
          <w:spacing w:val="-1"/>
        </w:rPr>
        <w:t xml:space="preserve"> </w:t>
      </w:r>
      <w:r>
        <w:t>сможет: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проводить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простые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эксперименты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виртуальных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лабораториях;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1" w:firstLine="707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вводить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измерений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цифровые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обработки,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статистической и визуализации;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1" w:firstLine="707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проводить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эксперименты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виртуальных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лабораториях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естественным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наукам,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математике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информатике.</w:t>
      </w:r>
    </w:p>
    <w:p w:rsidR="00A25F95" w:rsidRDefault="00A25F95" w:rsidP="00961791">
      <w:pPr>
        <w:pStyle w:val="BodyText"/>
        <w:ind w:right="734" w:firstLine="566"/>
      </w:pPr>
      <w:r>
        <w:t>В рамках направления «Моделирование, проектирование и управление» в 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1"/>
        <w:ind w:left="2595"/>
        <w:rPr>
          <w:rFonts w:ascii="Symbol" w:hAnsi="Symbol" w:cs="Symbol"/>
          <w:sz w:val="20"/>
          <w:szCs w:val="20"/>
        </w:rPr>
      </w:pPr>
      <w:r>
        <w:rPr>
          <w:noProof/>
          <w:lang w:eastAsia="ru-RU"/>
        </w:rPr>
        <w:pict>
          <v:shape id="_x0000_s1048" style="position:absolute;left:0;text-align:left;margin-left:83.65pt;margin-top:19.15pt;width:470.75pt;height:4.45pt;z-index:-251660800;mso-wrap-distance-left:0;mso-wrap-distance-right:0;mso-position-horizontal-relative:page" coordorigin="1673,383" coordsize="9415,89" o:spt="100" adj="0,,0" path="m11088,457r-9415,l1673,472r9415,l11088,457xm11088,383r-9415,l1673,443r9415,l11088,383xe" fillcolor="#612322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</v:shape>
        </w:pict>
      </w:r>
      <w:r>
        <w:rPr>
          <w:sz w:val="24"/>
          <w:szCs w:val="24"/>
        </w:rPr>
        <w:t xml:space="preserve">строить 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с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помощью  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компьютерных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инструментов  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разнообразные</w:t>
      </w:r>
    </w:p>
    <w:p w:rsidR="00A25F95" w:rsidRDefault="00A25F95" w:rsidP="00961791">
      <w:pPr>
        <w:jc w:val="both"/>
        <w:rPr>
          <w:rFonts w:ascii="Symbol" w:hAnsi="Symbol" w:cs="Symbol"/>
          <w:sz w:val="20"/>
          <w:szCs w:val="20"/>
        </w:rPr>
        <w:sectPr w:rsidR="00A25F95">
          <w:footerReference w:type="default" r:id="rId11"/>
          <w:pgSz w:w="11910" w:h="16840"/>
          <w:pgMar w:top="1040" w:right="120" w:bottom="1400" w:left="100" w:header="0" w:footer="1204" w:gutter="0"/>
          <w:cols w:space="720"/>
        </w:sectPr>
      </w:pPr>
    </w:p>
    <w:p w:rsidR="00A25F95" w:rsidRDefault="00A25F95" w:rsidP="00961791">
      <w:pPr>
        <w:pStyle w:val="BodyText"/>
        <w:spacing w:before="66"/>
        <w:ind w:firstLine="0"/>
        <w:jc w:val="left"/>
      </w:pPr>
      <w:r>
        <w:t>информационные</w:t>
      </w:r>
      <w:r>
        <w:rPr>
          <w:spacing w:val="-6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объектов;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4" w:firstLine="707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конструировать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моделировать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материальных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конструкторов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компьютерным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обратной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связью (робототехника);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spacing w:before="1"/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моделировать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виртуальных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конструкторов;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jc w:val="left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моделировать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программирования.</w:t>
      </w:r>
    </w:p>
    <w:p w:rsidR="00A25F95" w:rsidRDefault="00A25F95" w:rsidP="00961791">
      <w:pPr>
        <w:pStyle w:val="BodyText"/>
        <w:ind w:right="734" w:firstLine="566"/>
      </w:pPr>
      <w:r>
        <w:t>В рамках направления «Коммуникация и социальное взаимодействие» в 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4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осуществлять образовательное взаимодействие в информационном пространстве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(получение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комментариев,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портфолио);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26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почты,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интернет-мессенджеров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сетей для обучения;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вести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личный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дневник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(блог)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Интернет;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6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соблюдать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относиться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информационным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людей;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35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осуществлять защиту от троянских вирусов, фишинговых атак, информации 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компьютерных вирусов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помощью антивирусных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left="2595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соблюдать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Интернет;</w:t>
      </w:r>
    </w:p>
    <w:p w:rsidR="00A25F95" w:rsidRDefault="00A25F95" w:rsidP="005D0505">
      <w:pPr>
        <w:pStyle w:val="ListParagraph"/>
        <w:numPr>
          <w:ilvl w:val="0"/>
          <w:numId w:val="24"/>
        </w:numPr>
        <w:tabs>
          <w:tab w:val="left" w:pos="2596"/>
        </w:tabs>
        <w:ind w:right="726" w:firstLine="707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различать безопасные ресурсы сети Интернет и ресурсы, содержание которых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несовместимо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задачами воспитания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 или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нежелательно.</w:t>
      </w:r>
    </w:p>
    <w:p w:rsidR="00A25F95" w:rsidRDefault="00A25F95" w:rsidP="00961791">
      <w:pPr>
        <w:pStyle w:val="BodyText"/>
        <w:spacing w:before="5"/>
        <w:ind w:left="0" w:firstLine="0"/>
        <w:jc w:val="left"/>
      </w:pPr>
    </w:p>
    <w:p w:rsidR="00A25F95" w:rsidRDefault="00A25F95" w:rsidP="006F6632">
      <w:pPr>
        <w:pStyle w:val="Heading4"/>
        <w:tabs>
          <w:tab w:val="left" w:pos="3537"/>
        </w:tabs>
        <w:spacing w:line="240" w:lineRule="auto"/>
        <w:ind w:left="2703" w:right="1316"/>
        <w:jc w:val="left"/>
      </w:pPr>
      <w:r>
        <w:t>2.1.8. Виды взаимодействия с учебными, научными и социальными</w:t>
      </w:r>
      <w:r>
        <w:rPr>
          <w:spacing w:val="-57"/>
        </w:rPr>
        <w:t xml:space="preserve"> </w:t>
      </w:r>
      <w:r>
        <w:t>организациями,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привлечения</w:t>
      </w:r>
      <w:r>
        <w:rPr>
          <w:spacing w:val="-3"/>
        </w:rPr>
        <w:t xml:space="preserve"> </w:t>
      </w:r>
      <w:r>
        <w:t>консультантов,</w:t>
      </w:r>
      <w:r>
        <w:rPr>
          <w:spacing w:val="-3"/>
        </w:rPr>
        <w:t xml:space="preserve"> </w:t>
      </w:r>
      <w:r>
        <w:t>экспертов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научных руководителей</w:t>
      </w:r>
    </w:p>
    <w:p w:rsidR="00A25F95" w:rsidRDefault="00A25F95" w:rsidP="00961791">
      <w:pPr>
        <w:pStyle w:val="BodyText"/>
        <w:ind w:right="724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проведение:</w:t>
      </w:r>
      <w:r>
        <w:rPr>
          <w:spacing w:val="1"/>
        </w:rPr>
        <w:t xml:space="preserve"> </w:t>
      </w:r>
      <w:r>
        <w:t>единовременного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семинара;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практической конференции; консультаций; круглых столов; вебинаров; мастер-классов,</w:t>
      </w:r>
      <w:r>
        <w:rPr>
          <w:spacing w:val="1"/>
        </w:rPr>
        <w:t xml:space="preserve"> </w:t>
      </w:r>
      <w:r>
        <w:t>тренингов</w:t>
      </w:r>
      <w:r>
        <w:rPr>
          <w:spacing w:val="-4"/>
        </w:rPr>
        <w:t xml:space="preserve"> </w:t>
      </w:r>
      <w:r>
        <w:t>и др.</w:t>
      </w:r>
    </w:p>
    <w:p w:rsidR="00A25F95" w:rsidRDefault="00A25F95" w:rsidP="00961791">
      <w:pPr>
        <w:pStyle w:val="BodyText"/>
        <w:spacing w:before="3"/>
        <w:ind w:left="0" w:firstLine="0"/>
        <w:jc w:val="left"/>
      </w:pPr>
    </w:p>
    <w:p w:rsidR="00A25F95" w:rsidRDefault="00A25F95" w:rsidP="006F6632">
      <w:pPr>
        <w:pStyle w:val="Heading4"/>
        <w:tabs>
          <w:tab w:val="left" w:pos="2742"/>
        </w:tabs>
        <w:spacing w:line="240" w:lineRule="auto"/>
        <w:ind w:left="1014" w:right="862"/>
      </w:pPr>
      <w:r>
        <w:t>2.1.9. Описание условий, обеспечивающих развитие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организационно-методического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ресурсного</w:t>
      </w:r>
    </w:p>
    <w:p w:rsidR="00A25F95" w:rsidRDefault="00A25F95" w:rsidP="00961791">
      <w:pPr>
        <w:spacing w:line="274" w:lineRule="exact"/>
        <w:ind w:left="1885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обеспечения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учебно-исследовательской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проектной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деятельности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обучающихся</w:t>
      </w:r>
    </w:p>
    <w:p w:rsidR="00A25F95" w:rsidRDefault="00A25F95" w:rsidP="00961791">
      <w:pPr>
        <w:pStyle w:val="BodyText"/>
        <w:ind w:right="722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программы УУД, должны обеспечить участникам овладение ключевыми компетенциями,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компетенций.</w:t>
      </w:r>
    </w:p>
    <w:p w:rsidR="00A25F95" w:rsidRDefault="00A25F95" w:rsidP="00961791">
      <w:pPr>
        <w:pStyle w:val="BodyText"/>
        <w:ind w:left="2310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включают:</w:t>
      </w:r>
    </w:p>
    <w:p w:rsidR="00A25F95" w:rsidRDefault="00A25F95" w:rsidP="005D0505">
      <w:pPr>
        <w:pStyle w:val="ListParagraph"/>
        <w:numPr>
          <w:ilvl w:val="0"/>
          <w:numId w:val="19"/>
        </w:numPr>
        <w:tabs>
          <w:tab w:val="left" w:pos="2596"/>
        </w:tabs>
        <w:ind w:right="726" w:firstLine="707"/>
        <w:rPr>
          <w:sz w:val="24"/>
          <w:szCs w:val="24"/>
        </w:rPr>
      </w:pPr>
      <w:r>
        <w:rPr>
          <w:sz w:val="24"/>
          <w:szCs w:val="24"/>
        </w:rPr>
        <w:t>укомплектованность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руководящими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иными работниками;</w:t>
      </w:r>
    </w:p>
    <w:p w:rsidR="00A25F95" w:rsidRDefault="00A25F95" w:rsidP="005D0505">
      <w:pPr>
        <w:pStyle w:val="ListParagraph"/>
        <w:numPr>
          <w:ilvl w:val="0"/>
          <w:numId w:val="19"/>
        </w:numPr>
        <w:tabs>
          <w:tab w:val="left" w:pos="2596"/>
        </w:tabs>
        <w:ind w:right="732" w:firstLine="707"/>
        <w:rPr>
          <w:sz w:val="24"/>
          <w:szCs w:val="24"/>
        </w:rPr>
      </w:pP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A25F95" w:rsidRDefault="00A25F95" w:rsidP="005D0505">
      <w:pPr>
        <w:pStyle w:val="ListParagraph"/>
        <w:numPr>
          <w:ilvl w:val="0"/>
          <w:numId w:val="19"/>
        </w:numPr>
        <w:tabs>
          <w:tab w:val="left" w:pos="2596"/>
        </w:tabs>
        <w:ind w:right="728" w:firstLine="707"/>
        <w:rPr>
          <w:sz w:val="24"/>
          <w:szCs w:val="24"/>
        </w:rPr>
      </w:pPr>
      <w:r>
        <w:rPr>
          <w:sz w:val="24"/>
          <w:szCs w:val="24"/>
        </w:rPr>
        <w:t>непрерывность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A25F95" w:rsidRDefault="00A25F95" w:rsidP="00961791">
      <w:pPr>
        <w:pStyle w:val="BodyText"/>
        <w:ind w:right="733"/>
      </w:pPr>
      <w:r>
        <w:t>Педагогические кадры имеют необходимый уровень подготовки для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УУД, что может включать следующее:</w:t>
      </w:r>
    </w:p>
    <w:p w:rsidR="00A25F95" w:rsidRDefault="00A25F95" w:rsidP="005D0505">
      <w:pPr>
        <w:pStyle w:val="ListParagraph"/>
        <w:numPr>
          <w:ilvl w:val="0"/>
          <w:numId w:val="19"/>
        </w:numPr>
        <w:tabs>
          <w:tab w:val="left" w:pos="2596"/>
        </w:tabs>
        <w:ind w:right="730" w:firstLine="707"/>
        <w:jc w:val="left"/>
        <w:rPr>
          <w:sz w:val="24"/>
          <w:szCs w:val="24"/>
        </w:rPr>
      </w:pPr>
      <w:r>
        <w:rPr>
          <w:sz w:val="24"/>
          <w:szCs w:val="24"/>
        </w:rPr>
        <w:t>педагоги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владеют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возрастных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особенностях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начальной,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основной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старшей школы;</w:t>
      </w:r>
    </w:p>
    <w:p w:rsidR="00A25F95" w:rsidRDefault="00A25F95" w:rsidP="005D0505">
      <w:pPr>
        <w:pStyle w:val="ListParagraph"/>
        <w:numPr>
          <w:ilvl w:val="0"/>
          <w:numId w:val="19"/>
        </w:numPr>
        <w:tabs>
          <w:tab w:val="left" w:pos="2596"/>
        </w:tabs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педагоги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прошли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курсы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повышения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квалификации,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посвященные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ФГОС;</w:t>
      </w:r>
    </w:p>
    <w:p w:rsidR="00A25F95" w:rsidRDefault="00A25F95" w:rsidP="005D0505">
      <w:pPr>
        <w:pStyle w:val="ListParagraph"/>
        <w:numPr>
          <w:ilvl w:val="0"/>
          <w:numId w:val="19"/>
        </w:numPr>
        <w:tabs>
          <w:tab w:val="left" w:pos="2596"/>
        </w:tabs>
        <w:ind w:left="2595"/>
        <w:jc w:val="left"/>
        <w:rPr>
          <w:sz w:val="24"/>
          <w:szCs w:val="24"/>
        </w:rPr>
      </w:pPr>
      <w:r>
        <w:rPr>
          <w:sz w:val="24"/>
          <w:szCs w:val="24"/>
        </w:rPr>
        <w:t>педагоги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участвовали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разработке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собственной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</w:p>
    <w:p w:rsidR="00A25F95" w:rsidRDefault="00A25F95" w:rsidP="00961791">
      <w:pPr>
        <w:rPr>
          <w:sz w:val="24"/>
          <w:szCs w:val="24"/>
        </w:rPr>
        <w:sectPr w:rsidR="00A25F95">
          <w:footerReference w:type="default" r:id="rId12"/>
          <w:pgSz w:w="11910" w:h="16840"/>
          <w:pgMar w:top="1040" w:right="120" w:bottom="1420" w:left="100" w:header="0" w:footer="1234" w:gutter="0"/>
          <w:cols w:space="720"/>
        </w:sectPr>
      </w:pPr>
    </w:p>
    <w:p w:rsidR="00A25F95" w:rsidRDefault="00A25F95" w:rsidP="00961791">
      <w:pPr>
        <w:pStyle w:val="BodyText"/>
        <w:spacing w:before="66"/>
        <w:ind w:right="731" w:firstLine="0"/>
      </w:pPr>
      <w:r>
        <w:t>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программы по УУД;</w:t>
      </w:r>
    </w:p>
    <w:p w:rsidR="00A25F95" w:rsidRDefault="00A25F95" w:rsidP="005D0505">
      <w:pPr>
        <w:pStyle w:val="ListParagraph"/>
        <w:numPr>
          <w:ilvl w:val="0"/>
          <w:numId w:val="19"/>
        </w:numPr>
        <w:tabs>
          <w:tab w:val="left" w:pos="2596"/>
        </w:tabs>
        <w:ind w:right="734" w:firstLine="707"/>
        <w:rPr>
          <w:sz w:val="24"/>
          <w:szCs w:val="24"/>
        </w:rPr>
      </w:pPr>
      <w:r>
        <w:rPr>
          <w:sz w:val="24"/>
          <w:szCs w:val="24"/>
        </w:rPr>
        <w:t>педагоги могут строить образовательный процесс в рамках учебного предмета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особенностями формирования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конкретных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УУД;</w:t>
      </w:r>
    </w:p>
    <w:p w:rsidR="00A25F95" w:rsidRDefault="00A25F95" w:rsidP="005D0505">
      <w:pPr>
        <w:pStyle w:val="ListParagraph"/>
        <w:numPr>
          <w:ilvl w:val="0"/>
          <w:numId w:val="19"/>
        </w:numPr>
        <w:tabs>
          <w:tab w:val="left" w:pos="2596"/>
        </w:tabs>
        <w:spacing w:before="1"/>
        <w:ind w:right="730" w:firstLine="707"/>
        <w:rPr>
          <w:sz w:val="24"/>
          <w:szCs w:val="24"/>
        </w:rPr>
      </w:pPr>
      <w:r>
        <w:rPr>
          <w:sz w:val="24"/>
          <w:szCs w:val="24"/>
        </w:rPr>
        <w:t>педагоги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УУД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деятельностей;</w:t>
      </w:r>
    </w:p>
    <w:p w:rsidR="00A25F95" w:rsidRDefault="00A25F95" w:rsidP="005D0505">
      <w:pPr>
        <w:pStyle w:val="ListParagraph"/>
        <w:numPr>
          <w:ilvl w:val="0"/>
          <w:numId w:val="19"/>
        </w:numPr>
        <w:tabs>
          <w:tab w:val="left" w:pos="2596"/>
        </w:tabs>
        <w:ind w:right="726" w:firstLine="707"/>
        <w:rPr>
          <w:sz w:val="24"/>
          <w:szCs w:val="24"/>
        </w:rPr>
      </w:pPr>
      <w:r>
        <w:rPr>
          <w:sz w:val="24"/>
          <w:szCs w:val="24"/>
        </w:rPr>
        <w:t>характер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противоречит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формирования УУД;</w:t>
      </w:r>
    </w:p>
    <w:p w:rsidR="00A25F95" w:rsidRDefault="00A25F95" w:rsidP="005D0505">
      <w:pPr>
        <w:pStyle w:val="ListParagraph"/>
        <w:numPr>
          <w:ilvl w:val="0"/>
          <w:numId w:val="19"/>
        </w:numPr>
        <w:tabs>
          <w:tab w:val="left" w:pos="2596"/>
        </w:tabs>
        <w:ind w:left="2595"/>
        <w:rPr>
          <w:sz w:val="24"/>
          <w:szCs w:val="24"/>
        </w:rPr>
      </w:pPr>
      <w:r>
        <w:rPr>
          <w:sz w:val="24"/>
          <w:szCs w:val="24"/>
        </w:rPr>
        <w:t>педагоги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владеют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формирующего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оценивания;</w:t>
      </w:r>
    </w:p>
    <w:p w:rsidR="00A25F95" w:rsidRDefault="00A25F95" w:rsidP="005D0505">
      <w:pPr>
        <w:pStyle w:val="ListParagraph"/>
        <w:numPr>
          <w:ilvl w:val="0"/>
          <w:numId w:val="19"/>
        </w:numPr>
        <w:tabs>
          <w:tab w:val="left" w:pos="2596"/>
        </w:tabs>
        <w:ind w:right="732" w:firstLine="707"/>
        <w:rPr>
          <w:sz w:val="24"/>
          <w:szCs w:val="24"/>
        </w:rPr>
      </w:pP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тьютора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владеют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тьюторского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A25F95" w:rsidRDefault="00A25F95" w:rsidP="005D0505">
      <w:pPr>
        <w:pStyle w:val="ListParagraph"/>
        <w:numPr>
          <w:ilvl w:val="0"/>
          <w:numId w:val="19"/>
        </w:numPr>
        <w:tabs>
          <w:tab w:val="left" w:pos="2596"/>
        </w:tabs>
        <w:ind w:right="727" w:firstLine="707"/>
        <w:rPr>
          <w:sz w:val="24"/>
          <w:szCs w:val="24"/>
        </w:rPr>
      </w:pPr>
      <w:r>
        <w:rPr>
          <w:sz w:val="24"/>
          <w:szCs w:val="24"/>
        </w:rPr>
        <w:t>педагоги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диагностический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инструментарий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УУД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внепредметной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A25F95" w:rsidRDefault="00A25F95" w:rsidP="00961791">
      <w:pPr>
        <w:pStyle w:val="BodyText"/>
        <w:spacing w:before="5"/>
        <w:ind w:left="0" w:firstLine="0"/>
        <w:jc w:val="left"/>
      </w:pPr>
    </w:p>
    <w:p w:rsidR="00A25F95" w:rsidRDefault="00A25F95" w:rsidP="005D0505">
      <w:pPr>
        <w:pStyle w:val="Heading4"/>
        <w:numPr>
          <w:ilvl w:val="2"/>
          <w:numId w:val="20"/>
        </w:numPr>
        <w:tabs>
          <w:tab w:val="left" w:pos="3009"/>
        </w:tabs>
        <w:spacing w:line="240" w:lineRule="auto"/>
        <w:ind w:left="2842" w:right="1422" w:hanging="555"/>
      </w:pPr>
      <w:r>
        <w:t>Методика и инструментарий мониторинга успешности освоения и</w:t>
      </w:r>
      <w:r>
        <w:rPr>
          <w:spacing w:val="-58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A25F95" w:rsidRDefault="00A25F95" w:rsidP="00961791">
      <w:pPr>
        <w:pStyle w:val="BodyText"/>
        <w:ind w:right="73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учтены следующие</w:t>
      </w:r>
      <w:r>
        <w:rPr>
          <w:spacing w:val="-2"/>
        </w:rPr>
        <w:t xml:space="preserve"> </w:t>
      </w:r>
      <w:r>
        <w:t>этапы освоения УУД:</w:t>
      </w:r>
    </w:p>
    <w:p w:rsidR="00A25F95" w:rsidRDefault="00A25F95" w:rsidP="005D0505">
      <w:pPr>
        <w:pStyle w:val="ListParagraph"/>
        <w:numPr>
          <w:ilvl w:val="0"/>
          <w:numId w:val="18"/>
        </w:numPr>
        <w:tabs>
          <w:tab w:val="left" w:pos="2596"/>
        </w:tabs>
        <w:ind w:right="732" w:firstLine="707"/>
        <w:rPr>
          <w:sz w:val="24"/>
          <w:szCs w:val="24"/>
        </w:rPr>
      </w:pPr>
      <w:r>
        <w:rPr>
          <w:sz w:val="24"/>
          <w:szCs w:val="24"/>
        </w:rPr>
        <w:t>универсальное учебное действие не сформировано (школьник может выполнить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лишь отдельные операции, может только копировать действия учителя, не планирует и 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контролирует своих действий, подменяет учебную задачу задачей буквального заучивания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воспроизведения);</w:t>
      </w:r>
    </w:p>
    <w:p w:rsidR="00A25F95" w:rsidRDefault="00A25F95" w:rsidP="005D0505">
      <w:pPr>
        <w:pStyle w:val="ListParagraph"/>
        <w:numPr>
          <w:ilvl w:val="0"/>
          <w:numId w:val="18"/>
        </w:numPr>
        <w:tabs>
          <w:tab w:val="left" w:pos="2596"/>
        </w:tabs>
        <w:ind w:right="734" w:firstLine="707"/>
        <w:rPr>
          <w:sz w:val="24"/>
          <w:szCs w:val="24"/>
        </w:rPr>
      </w:pPr>
      <w:r>
        <w:rPr>
          <w:sz w:val="24"/>
          <w:szCs w:val="24"/>
        </w:rPr>
        <w:t>учебное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тьютором (требуются разъяснения для установления связи отдельных операций и 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уже усвоенному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алгоритму);</w:t>
      </w:r>
    </w:p>
    <w:p w:rsidR="00A25F95" w:rsidRDefault="00A25F95" w:rsidP="005D0505">
      <w:pPr>
        <w:pStyle w:val="ListParagraph"/>
        <w:numPr>
          <w:ilvl w:val="0"/>
          <w:numId w:val="18"/>
        </w:numPr>
        <w:tabs>
          <w:tab w:val="left" w:pos="2596"/>
        </w:tabs>
        <w:ind w:right="733" w:firstLine="707"/>
        <w:rPr>
          <w:sz w:val="24"/>
          <w:szCs w:val="24"/>
        </w:rPr>
      </w:pPr>
      <w:r>
        <w:rPr>
          <w:sz w:val="24"/>
          <w:szCs w:val="24"/>
        </w:rPr>
        <w:t>неадекватный перенос учебных действий на новые виды задач (при изменении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 внести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коррективы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действия);</w:t>
      </w:r>
    </w:p>
    <w:p w:rsidR="00A25F95" w:rsidRDefault="00A25F95" w:rsidP="005D0505">
      <w:pPr>
        <w:pStyle w:val="ListParagraph"/>
        <w:numPr>
          <w:ilvl w:val="0"/>
          <w:numId w:val="18"/>
        </w:numPr>
        <w:tabs>
          <w:tab w:val="left" w:pos="2596"/>
        </w:tabs>
        <w:ind w:right="728" w:firstLine="707"/>
        <w:rPr>
          <w:sz w:val="24"/>
          <w:szCs w:val="24"/>
        </w:rPr>
      </w:pPr>
      <w:r>
        <w:rPr>
          <w:sz w:val="24"/>
          <w:szCs w:val="24"/>
        </w:rPr>
        <w:t>адекватный перенос учебных действий (самостоятельное обнаружение учеником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несоответствия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правильное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изменение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способа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учителем);</w:t>
      </w:r>
    </w:p>
    <w:p w:rsidR="00A25F95" w:rsidRDefault="00A25F95" w:rsidP="005D0505">
      <w:pPr>
        <w:pStyle w:val="ListParagraph"/>
        <w:numPr>
          <w:ilvl w:val="0"/>
          <w:numId w:val="18"/>
        </w:numPr>
        <w:tabs>
          <w:tab w:val="left" w:pos="2596"/>
        </w:tabs>
        <w:ind w:right="733" w:firstLine="707"/>
        <w:rPr>
          <w:sz w:val="24"/>
          <w:szCs w:val="24"/>
        </w:rPr>
      </w:pPr>
      <w:r>
        <w:rPr>
          <w:sz w:val="24"/>
          <w:szCs w:val="24"/>
        </w:rPr>
        <w:t>самостоятельное построение учебных целей (самостоятельное построение новых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учебных действий на основе развернутого, тщательного анализа условий задачи и ранее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усвоенных способов действия);</w:t>
      </w:r>
    </w:p>
    <w:p w:rsidR="00A25F95" w:rsidRDefault="00A25F95" w:rsidP="005D0505">
      <w:pPr>
        <w:pStyle w:val="ListParagraph"/>
        <w:numPr>
          <w:ilvl w:val="0"/>
          <w:numId w:val="18"/>
        </w:numPr>
        <w:tabs>
          <w:tab w:val="left" w:pos="2596"/>
        </w:tabs>
        <w:ind w:left="2310" w:right="1832" w:firstLine="0"/>
        <w:rPr>
          <w:sz w:val="24"/>
          <w:szCs w:val="24"/>
        </w:rPr>
      </w:pPr>
      <w:r>
        <w:rPr>
          <w:sz w:val="24"/>
          <w:szCs w:val="24"/>
        </w:rPr>
        <w:t>обобщение учебных действий на основе выявления общих принципов.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Система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оценки УУД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может быть:</w:t>
      </w:r>
    </w:p>
    <w:p w:rsidR="00A25F95" w:rsidRDefault="00A25F95" w:rsidP="005D0505">
      <w:pPr>
        <w:pStyle w:val="ListParagraph"/>
        <w:numPr>
          <w:ilvl w:val="0"/>
          <w:numId w:val="18"/>
        </w:numPr>
        <w:tabs>
          <w:tab w:val="left" w:pos="2596"/>
        </w:tabs>
        <w:ind w:left="2595"/>
        <w:rPr>
          <w:sz w:val="24"/>
          <w:szCs w:val="24"/>
        </w:rPr>
      </w:pPr>
      <w:r>
        <w:rPr>
          <w:sz w:val="24"/>
          <w:szCs w:val="24"/>
        </w:rPr>
        <w:t>уровневой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(определяются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уровни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владения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УУД);</w:t>
      </w:r>
    </w:p>
    <w:p w:rsidR="00A25F95" w:rsidRDefault="00A25F95" w:rsidP="005D0505">
      <w:pPr>
        <w:pStyle w:val="ListParagraph"/>
        <w:numPr>
          <w:ilvl w:val="0"/>
          <w:numId w:val="18"/>
        </w:numPr>
        <w:tabs>
          <w:tab w:val="left" w:pos="2596"/>
        </w:tabs>
        <w:ind w:right="728" w:firstLine="707"/>
        <w:rPr>
          <w:sz w:val="24"/>
          <w:szCs w:val="24"/>
        </w:rPr>
      </w:pPr>
      <w:r>
        <w:rPr>
          <w:sz w:val="24"/>
          <w:szCs w:val="24"/>
        </w:rPr>
        <w:t>позиционной – не только учителя производят оценивание, оценка формируется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рефлексивных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отчетов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родителей, представителей общественности, принимающей участие в отдельном проекте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появляется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некоторая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карта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самооценивания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позиционного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внешнего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оценивания.</w:t>
      </w:r>
    </w:p>
    <w:p w:rsidR="00A25F95" w:rsidRDefault="00A25F95" w:rsidP="00961791">
      <w:pPr>
        <w:pStyle w:val="BodyText"/>
        <w:ind w:right="726"/>
      </w:pPr>
      <w:r>
        <w:t>Не рекомендуется при оценивании развития УУД применять пятибалльную шкалу.</w:t>
      </w:r>
      <w:r>
        <w:rPr>
          <w:spacing w:val="1"/>
        </w:rPr>
        <w:t xml:space="preserve"> </w:t>
      </w:r>
      <w:r>
        <w:t>Рекомендуется применение технологий формирующего (развивающего оценивания),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бинарное,</w:t>
      </w:r>
      <w:r>
        <w:rPr>
          <w:spacing w:val="1"/>
        </w:rPr>
        <w:t xml:space="preserve"> </w:t>
      </w:r>
      <w:r>
        <w:t>критериальное,</w:t>
      </w:r>
      <w:r>
        <w:rPr>
          <w:spacing w:val="1"/>
        </w:rPr>
        <w:t xml:space="preserve"> </w:t>
      </w:r>
      <w:r>
        <w:t>экспертное</w:t>
      </w:r>
      <w:r>
        <w:rPr>
          <w:spacing w:val="1"/>
        </w:rPr>
        <w:t xml:space="preserve"> </w:t>
      </w:r>
      <w:r>
        <w:t>оценивание,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самооценки.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 настоящего раздела образовательной программы рекомендуется опираться на</w:t>
      </w:r>
      <w:r>
        <w:rPr>
          <w:spacing w:val="1"/>
        </w:rPr>
        <w:t xml:space="preserve"> </w:t>
      </w:r>
      <w:r>
        <w:t>передовой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отслеживания</w:t>
      </w:r>
      <w:r>
        <w:rPr>
          <w:spacing w:val="-1"/>
        </w:rPr>
        <w:t xml:space="preserve"> </w:t>
      </w:r>
      <w:r>
        <w:t>динамики индивидуальных достижений.</w:t>
      </w:r>
    </w:p>
    <w:p w:rsidR="00A25F95" w:rsidRDefault="00A25F95" w:rsidP="00961791">
      <w:pPr>
        <w:sectPr w:rsidR="00A25F95">
          <w:pgSz w:w="11910" w:h="16840"/>
          <w:pgMar w:top="1040" w:right="120" w:bottom="1420" w:left="100" w:header="0" w:footer="1234" w:gutter="0"/>
          <w:cols w:space="720"/>
        </w:sectPr>
      </w:pPr>
    </w:p>
    <w:p w:rsidR="00A25F95" w:rsidRDefault="00A25F95" w:rsidP="005D0505">
      <w:pPr>
        <w:pStyle w:val="Heading4"/>
        <w:numPr>
          <w:ilvl w:val="1"/>
          <w:numId w:val="25"/>
        </w:numPr>
        <w:tabs>
          <w:tab w:val="left" w:pos="2730"/>
        </w:tabs>
        <w:spacing w:before="83" w:line="274" w:lineRule="exact"/>
        <w:ind w:left="2730" w:hanging="420"/>
      </w:pP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</w:t>
      </w:r>
    </w:p>
    <w:p w:rsidR="00A25F95" w:rsidRDefault="00A25F95" w:rsidP="00961791">
      <w:pPr>
        <w:pStyle w:val="BodyText"/>
        <w:ind w:right="737" w:firstLine="45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 планируемых результатов, системы оценки на уровне учебных предметов,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9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планом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8"/>
        </w:rPr>
        <w:t xml:space="preserve"> </w:t>
      </w:r>
      <w:r>
        <w:t>учреждения.</w:t>
      </w:r>
    </w:p>
    <w:p w:rsidR="00A25F95" w:rsidRDefault="00A25F95" w:rsidP="00961791">
      <w:pPr>
        <w:pStyle w:val="BodyText"/>
        <w:ind w:left="2055" w:firstLine="0"/>
      </w:pPr>
      <w:r>
        <w:t>Рабочая</w:t>
      </w:r>
      <w:r>
        <w:rPr>
          <w:spacing w:val="12"/>
        </w:rPr>
        <w:t xml:space="preserve"> </w:t>
      </w:r>
      <w:r>
        <w:t>программа</w:t>
      </w:r>
      <w:r>
        <w:rPr>
          <w:spacing w:val="14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разрабатывается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основе:</w:t>
      </w:r>
    </w:p>
    <w:p w:rsidR="00A25F95" w:rsidRDefault="00A25F95" w:rsidP="00961791">
      <w:pPr>
        <w:pStyle w:val="ListParagraph"/>
        <w:numPr>
          <w:ilvl w:val="0"/>
          <w:numId w:val="17"/>
        </w:numPr>
        <w:tabs>
          <w:tab w:val="left" w:pos="2447"/>
        </w:tabs>
        <w:rPr>
          <w:sz w:val="24"/>
          <w:szCs w:val="24"/>
        </w:rPr>
      </w:pPr>
      <w:r>
        <w:rPr>
          <w:sz w:val="24"/>
          <w:szCs w:val="24"/>
        </w:rPr>
        <w:t xml:space="preserve">требований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ФГОС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основного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общего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образования,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ООП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ООО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МБОУ</w:t>
      </w:r>
    </w:p>
    <w:p w:rsidR="00A25F95" w:rsidRDefault="00A25F95" w:rsidP="00961791">
      <w:pPr>
        <w:pStyle w:val="BodyText"/>
        <w:ind w:right="742" w:firstLine="0"/>
      </w:pPr>
      <w:r>
        <w:t>«Павловская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Залегощенского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Орловской</w:t>
      </w:r>
      <w:r>
        <w:rPr>
          <w:spacing w:val="5"/>
        </w:rPr>
        <w:t xml:space="preserve"> </w:t>
      </w:r>
      <w:r>
        <w:t>области,</w:t>
      </w:r>
    </w:p>
    <w:p w:rsidR="00A25F95" w:rsidRDefault="00A25F95" w:rsidP="005D0505">
      <w:pPr>
        <w:pStyle w:val="ListParagraph"/>
        <w:numPr>
          <w:ilvl w:val="0"/>
          <w:numId w:val="16"/>
        </w:numPr>
        <w:tabs>
          <w:tab w:val="left" w:pos="2336"/>
        </w:tabs>
        <w:ind w:right="742" w:firstLine="453"/>
        <w:rPr>
          <w:sz w:val="24"/>
          <w:szCs w:val="24"/>
        </w:rPr>
      </w:pPr>
      <w:r>
        <w:rPr>
          <w:sz w:val="24"/>
          <w:szCs w:val="24"/>
        </w:rPr>
        <w:t>Примерной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выбранного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УМК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включающего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авторскую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программу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предмету,</w:t>
      </w:r>
    </w:p>
    <w:p w:rsidR="00A25F95" w:rsidRDefault="00A25F95" w:rsidP="005D0505">
      <w:pPr>
        <w:pStyle w:val="ListParagraph"/>
        <w:numPr>
          <w:ilvl w:val="0"/>
          <w:numId w:val="16"/>
        </w:numPr>
        <w:tabs>
          <w:tab w:val="left" w:pos="2267"/>
        </w:tabs>
        <w:ind w:left="2266" w:hanging="149"/>
        <w:rPr>
          <w:sz w:val="24"/>
          <w:szCs w:val="24"/>
        </w:rPr>
      </w:pPr>
      <w:r>
        <w:rPr>
          <w:sz w:val="24"/>
          <w:szCs w:val="24"/>
        </w:rPr>
        <w:t>федерального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перечня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учебников.</w:t>
      </w:r>
    </w:p>
    <w:p w:rsidR="00A25F95" w:rsidRDefault="00A25F95" w:rsidP="00961791">
      <w:pPr>
        <w:pStyle w:val="BodyText"/>
        <w:ind w:right="734" w:firstLine="515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соблюдается</w:t>
      </w:r>
      <w:r>
        <w:rPr>
          <w:spacing w:val="61"/>
        </w:rPr>
        <w:t xml:space="preserve"> </w:t>
      </w:r>
      <w:r>
        <w:t>преемственность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образования;</w:t>
      </w:r>
      <w:r>
        <w:rPr>
          <w:spacing w:val="61"/>
        </w:rPr>
        <w:t xml:space="preserve"> </w:t>
      </w:r>
      <w:r>
        <w:t>обеспечивается</w:t>
      </w:r>
      <w:r>
        <w:rPr>
          <w:spacing w:val="6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практико-ориентированной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логическая последовательность освоения программного содержания в ходе 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A25F95" w:rsidRDefault="00A25F95" w:rsidP="00961791">
      <w:pPr>
        <w:spacing w:before="4"/>
        <w:ind w:left="1602" w:right="741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Планируемые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результаты,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содержание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учебного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предмета,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курса,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тематическое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планирование с указанием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количества часов, отводимых на освоение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каждой темы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являются обязательными для включения в рабочую программу учебного предмета,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курса.</w:t>
      </w:r>
    </w:p>
    <w:p w:rsidR="00A25F95" w:rsidRDefault="00A25F95" w:rsidP="00961791">
      <w:pPr>
        <w:pStyle w:val="BodyText"/>
        <w:ind w:right="724" w:firstLine="453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 общего образования, в соответствии со структурой, установленной в 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bCs/>
        </w:rPr>
        <w:t>приложении</w:t>
      </w:r>
      <w:r>
        <w:rPr>
          <w:b/>
          <w:bCs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"Павловская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школа"</w:t>
      </w:r>
      <w:r>
        <w:rPr>
          <w:spacing w:val="1"/>
        </w:rPr>
        <w:t xml:space="preserve"> </w:t>
      </w:r>
      <w:r>
        <w:t>Залегощенского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Орловской</w:t>
      </w:r>
      <w:r>
        <w:rPr>
          <w:spacing w:val="-1"/>
        </w:rPr>
        <w:t xml:space="preserve"> </w:t>
      </w:r>
      <w:r>
        <w:t>области.</w:t>
      </w:r>
    </w:p>
    <w:p w:rsidR="00A25F95" w:rsidRDefault="00A25F95" w:rsidP="00961791">
      <w:pPr>
        <w:pStyle w:val="BodyText"/>
        <w:ind w:right="724" w:firstLine="453"/>
      </w:pPr>
    </w:p>
    <w:p w:rsidR="00A25F95" w:rsidRDefault="00A25F95" w:rsidP="00961791">
      <w:pPr>
        <w:pStyle w:val="BodyText"/>
        <w:ind w:right="724" w:firstLine="453"/>
        <w:rPr>
          <w:b/>
          <w:bCs/>
        </w:rPr>
      </w:pPr>
      <w:r w:rsidRPr="00707B90">
        <w:rPr>
          <w:b/>
          <w:bCs/>
        </w:rPr>
        <w:t>2.3. Программа воспитания и социализации обучающихся</w:t>
      </w:r>
    </w:p>
    <w:p w:rsidR="00A25F95" w:rsidRPr="00707B90" w:rsidRDefault="00A25F95" w:rsidP="00961791">
      <w:pPr>
        <w:pStyle w:val="BodyText"/>
        <w:ind w:right="724" w:firstLine="453"/>
        <w:rPr>
          <w:b/>
          <w:bCs/>
        </w:rPr>
      </w:pPr>
    </w:p>
    <w:p w:rsidR="00A25F95" w:rsidRDefault="00A25F95" w:rsidP="00961791">
      <w:pPr>
        <w:pStyle w:val="Heading4"/>
        <w:spacing w:line="240" w:lineRule="auto"/>
        <w:ind w:left="2539" w:right="1218"/>
        <w:jc w:val="center"/>
      </w:pPr>
      <w:r>
        <w:t>2.4. 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A25F95" w:rsidRDefault="00A25F95" w:rsidP="00961791">
      <w:pPr>
        <w:ind w:left="2539" w:right="121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МБОУ «Павловская средняя общеобразовательная школа »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Залегощенского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района Орловской области</w:t>
      </w:r>
    </w:p>
    <w:p w:rsidR="00A25F95" w:rsidRDefault="00A25F95" w:rsidP="00961791">
      <w:pPr>
        <w:pStyle w:val="BodyText"/>
        <w:ind w:right="958" w:firstLine="453"/>
        <w:jc w:val="left"/>
      </w:pPr>
      <w:r>
        <w:t>Согласно требованиям Федерального государственного образовательного стандарта</w:t>
      </w:r>
      <w:r>
        <w:rPr>
          <w:spacing w:val="-58"/>
        </w:rPr>
        <w:t xml:space="preserve"> </w:t>
      </w:r>
      <w:r>
        <w:t>основного общего образования внеурочная деятельность организуется по следующим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личности:</w:t>
      </w:r>
    </w:p>
    <w:p w:rsidR="00A25F95" w:rsidRDefault="00A25F95" w:rsidP="00961791">
      <w:pPr>
        <w:pStyle w:val="ListParagraph"/>
        <w:numPr>
          <w:ilvl w:val="0"/>
          <w:numId w:val="15"/>
        </w:numPr>
        <w:tabs>
          <w:tab w:val="left" w:pos="1773"/>
        </w:tabs>
        <w:spacing w:before="2"/>
        <w:jc w:val="left"/>
        <w:rPr>
          <w:sz w:val="24"/>
          <w:szCs w:val="24"/>
        </w:rPr>
      </w:pPr>
      <w:r>
        <w:rPr>
          <w:position w:val="1"/>
          <w:sz w:val="24"/>
          <w:szCs w:val="24"/>
        </w:rPr>
        <w:t>спортивно-оздоровительное,</w:t>
      </w:r>
    </w:p>
    <w:p w:rsidR="00A25F95" w:rsidRDefault="00A25F95" w:rsidP="00961791">
      <w:pPr>
        <w:pStyle w:val="ListParagraph"/>
        <w:numPr>
          <w:ilvl w:val="0"/>
          <w:numId w:val="15"/>
        </w:numPr>
        <w:tabs>
          <w:tab w:val="left" w:pos="1773"/>
        </w:tabs>
        <w:spacing w:before="2" w:line="293" w:lineRule="exact"/>
        <w:jc w:val="left"/>
        <w:rPr>
          <w:sz w:val="24"/>
          <w:szCs w:val="24"/>
        </w:rPr>
      </w:pPr>
      <w:r>
        <w:rPr>
          <w:position w:val="1"/>
          <w:sz w:val="24"/>
          <w:szCs w:val="24"/>
        </w:rPr>
        <w:t>духовно-нравственное,</w:t>
      </w:r>
    </w:p>
    <w:p w:rsidR="00A25F95" w:rsidRDefault="00A25F95" w:rsidP="00961791">
      <w:pPr>
        <w:pStyle w:val="ListParagraph"/>
        <w:numPr>
          <w:ilvl w:val="0"/>
          <w:numId w:val="15"/>
        </w:numPr>
        <w:tabs>
          <w:tab w:val="left" w:pos="1773"/>
        </w:tabs>
        <w:spacing w:line="293" w:lineRule="exact"/>
        <w:jc w:val="left"/>
        <w:rPr>
          <w:sz w:val="24"/>
          <w:szCs w:val="24"/>
        </w:rPr>
      </w:pPr>
      <w:r>
        <w:rPr>
          <w:position w:val="1"/>
          <w:sz w:val="24"/>
          <w:szCs w:val="24"/>
        </w:rPr>
        <w:t>социальное,</w:t>
      </w:r>
    </w:p>
    <w:p w:rsidR="00A25F95" w:rsidRDefault="00A25F95" w:rsidP="00961791">
      <w:pPr>
        <w:pStyle w:val="ListParagraph"/>
        <w:numPr>
          <w:ilvl w:val="0"/>
          <w:numId w:val="15"/>
        </w:numPr>
        <w:tabs>
          <w:tab w:val="left" w:pos="1773"/>
        </w:tabs>
        <w:spacing w:before="1" w:line="293" w:lineRule="exact"/>
        <w:jc w:val="left"/>
        <w:rPr>
          <w:sz w:val="24"/>
          <w:szCs w:val="24"/>
        </w:rPr>
      </w:pPr>
      <w:r>
        <w:rPr>
          <w:position w:val="1"/>
          <w:sz w:val="24"/>
          <w:szCs w:val="24"/>
        </w:rPr>
        <w:t>общеинтеллектуальное,</w:t>
      </w:r>
    </w:p>
    <w:p w:rsidR="00A25F95" w:rsidRDefault="00A25F95" w:rsidP="00961791">
      <w:pPr>
        <w:pStyle w:val="ListParagraph"/>
        <w:numPr>
          <w:ilvl w:val="0"/>
          <w:numId w:val="15"/>
        </w:numPr>
        <w:tabs>
          <w:tab w:val="left" w:pos="1773"/>
        </w:tabs>
        <w:spacing w:line="291" w:lineRule="exact"/>
        <w:jc w:val="left"/>
        <w:rPr>
          <w:sz w:val="24"/>
          <w:szCs w:val="24"/>
        </w:rPr>
      </w:pPr>
      <w:r>
        <w:rPr>
          <w:position w:val="1"/>
          <w:sz w:val="24"/>
          <w:szCs w:val="24"/>
        </w:rPr>
        <w:t>общекультурное.</w:t>
      </w:r>
    </w:p>
    <w:p w:rsidR="00A25F95" w:rsidRDefault="00A25F95" w:rsidP="00961791">
      <w:pPr>
        <w:pStyle w:val="BodyText"/>
        <w:ind w:right="728" w:firstLine="453"/>
      </w:pPr>
      <w:r>
        <w:t>Программы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 и представлены в</w:t>
      </w:r>
      <w:r>
        <w:rPr>
          <w:spacing w:val="1"/>
        </w:rPr>
        <w:t xml:space="preserve"> </w:t>
      </w:r>
      <w:r>
        <w:t>приложении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ООП</w:t>
      </w:r>
      <w:r>
        <w:rPr>
          <w:spacing w:val="52"/>
        </w:rPr>
        <w:t xml:space="preserve"> </w:t>
      </w:r>
      <w:r>
        <w:t>ООО</w:t>
      </w:r>
      <w:r>
        <w:rPr>
          <w:spacing w:val="51"/>
        </w:rPr>
        <w:t xml:space="preserve"> </w:t>
      </w:r>
      <w:r>
        <w:t>МБОУ</w:t>
      </w:r>
      <w:r>
        <w:rPr>
          <w:spacing w:val="54"/>
        </w:rPr>
        <w:t xml:space="preserve"> </w:t>
      </w:r>
      <w:r>
        <w:t>"Павловская</w:t>
      </w:r>
      <w:r>
        <w:rPr>
          <w:spacing w:val="52"/>
        </w:rPr>
        <w:t xml:space="preserve"> </w:t>
      </w:r>
      <w:r>
        <w:t>средняя</w:t>
      </w:r>
      <w:r>
        <w:rPr>
          <w:spacing w:val="51"/>
        </w:rPr>
        <w:t xml:space="preserve"> </w:t>
      </w:r>
      <w:r>
        <w:t>общеобразовательная</w:t>
      </w:r>
      <w:r>
        <w:rPr>
          <w:spacing w:val="51"/>
        </w:rPr>
        <w:t xml:space="preserve"> </w:t>
      </w:r>
      <w:r>
        <w:t>школа</w:t>
      </w:r>
    </w:p>
    <w:p w:rsidR="00A25F95" w:rsidRDefault="00A25F95" w:rsidP="00961791">
      <w:pPr>
        <w:pStyle w:val="BodyText"/>
        <w:ind w:firstLine="0"/>
      </w:pPr>
      <w:r>
        <w:t>"</w:t>
      </w:r>
      <w:r>
        <w:rPr>
          <w:spacing w:val="-5"/>
        </w:rPr>
        <w:t xml:space="preserve"> </w:t>
      </w:r>
      <w:r>
        <w:t>Залегощенского</w:t>
      </w:r>
      <w:r>
        <w:rPr>
          <w:spacing w:val="-2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Орловской</w:t>
      </w:r>
      <w:r>
        <w:rPr>
          <w:spacing w:val="-2"/>
        </w:rPr>
        <w:t xml:space="preserve"> </w:t>
      </w:r>
      <w:r>
        <w:t>области.</w:t>
      </w:r>
    </w:p>
    <w:p w:rsidR="00A25F95" w:rsidRDefault="00A25F95" w:rsidP="00961791">
      <w:pPr>
        <w:spacing w:before="2"/>
        <w:ind w:left="1602" w:right="740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Планируемые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результаты,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содержание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учебного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предмета,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курса,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тематическое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планирование с указанием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количества часов, отводимых на освоение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каждой темы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являются обязательными для включения в рабочую программу учебного предмета,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курса.</w:t>
      </w:r>
    </w:p>
    <w:p w:rsidR="00A25F95" w:rsidRDefault="00A25F95" w:rsidP="00B708F1">
      <w:pPr>
        <w:pStyle w:val="Heading4"/>
        <w:spacing w:before="5" w:line="240" w:lineRule="auto"/>
        <w:sectPr w:rsidR="00A25F95">
          <w:pgSz w:w="11910" w:h="16840"/>
          <w:pgMar w:top="1040" w:right="120" w:bottom="1420" w:left="100" w:header="0" w:footer="1124" w:gutter="0"/>
          <w:cols w:space="720"/>
        </w:sectPr>
      </w:pPr>
    </w:p>
    <w:p w:rsidR="00A25F95" w:rsidRDefault="00A25F95" w:rsidP="00707B90">
      <w:pPr>
        <w:pStyle w:val="Heading4"/>
        <w:tabs>
          <w:tab w:val="left" w:pos="4253"/>
        </w:tabs>
        <w:spacing w:before="71" w:line="274" w:lineRule="exact"/>
        <w:ind w:left="3833"/>
      </w:pPr>
      <w:r>
        <w:t>2.5. 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A25F95" w:rsidRDefault="00A25F95" w:rsidP="0087041F">
      <w:pPr>
        <w:pStyle w:val="BodyText"/>
        <w:ind w:left="1017" w:right="162" w:firstLine="427"/>
      </w:pPr>
      <w:r>
        <w:t>Получение детьми с ограниченными возможностями здоровья образования 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неотъемлемых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участия в жизни общества, эффективной самореализации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и социальной деятельности.</w:t>
      </w:r>
    </w:p>
    <w:p w:rsidR="00A25F95" w:rsidRDefault="00A25F95" w:rsidP="0087041F">
      <w:pPr>
        <w:pStyle w:val="BodyText"/>
        <w:ind w:left="1017" w:right="165" w:firstLine="427"/>
      </w:pPr>
      <w:r>
        <w:rPr>
          <w:b/>
          <w:bCs/>
        </w:rPr>
        <w:t>Цель</w:t>
      </w:r>
      <w:r>
        <w:rPr>
          <w:b/>
          <w:bCs/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в освоении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A25F95" w:rsidRDefault="00A25F95" w:rsidP="0087041F">
      <w:pPr>
        <w:ind w:left="144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Задачи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коррекционной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работы:</w:t>
      </w:r>
    </w:p>
    <w:p w:rsidR="00A25F95" w:rsidRDefault="00A25F95" w:rsidP="0087041F">
      <w:pPr>
        <w:pStyle w:val="ListParagraph"/>
        <w:numPr>
          <w:ilvl w:val="0"/>
          <w:numId w:val="12"/>
        </w:numPr>
        <w:tabs>
          <w:tab w:val="left" w:pos="1764"/>
        </w:tabs>
        <w:ind w:right="168" w:firstLine="427"/>
        <w:rPr>
          <w:sz w:val="24"/>
          <w:szCs w:val="24"/>
        </w:rPr>
      </w:pPr>
      <w:r>
        <w:rPr>
          <w:sz w:val="24"/>
          <w:szCs w:val="24"/>
        </w:rPr>
        <w:t>выявлять особые образовательные потребности детей с ограниченными возможностями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обусловленные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особенностями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(или)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психического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A25F95" w:rsidRDefault="00A25F95" w:rsidP="0087041F">
      <w:pPr>
        <w:pStyle w:val="ListParagraph"/>
        <w:numPr>
          <w:ilvl w:val="0"/>
          <w:numId w:val="12"/>
        </w:numPr>
        <w:tabs>
          <w:tab w:val="left" w:pos="1884"/>
        </w:tabs>
        <w:ind w:right="165" w:firstLine="427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психолого-медико-педагогическую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психофизического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психолого-медико-педагогической комиссии);</w:t>
      </w:r>
    </w:p>
    <w:p w:rsidR="00A25F95" w:rsidRDefault="00A25F95" w:rsidP="0087041F">
      <w:pPr>
        <w:pStyle w:val="ListParagraph"/>
        <w:numPr>
          <w:ilvl w:val="0"/>
          <w:numId w:val="12"/>
        </w:numPr>
        <w:tabs>
          <w:tab w:val="left" w:pos="1790"/>
        </w:tabs>
        <w:ind w:right="170" w:firstLine="427"/>
        <w:rPr>
          <w:sz w:val="24"/>
          <w:szCs w:val="24"/>
        </w:rPr>
      </w:pPr>
      <w:r>
        <w:rPr>
          <w:sz w:val="24"/>
          <w:szCs w:val="24"/>
        </w:rPr>
        <w:t>обеспечить возможность освоения детьми с ограниченными возможностями 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доступном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им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интеграцию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образовательном учреждении.</w:t>
      </w:r>
    </w:p>
    <w:p w:rsidR="00A25F95" w:rsidRDefault="00A25F95" w:rsidP="0087041F">
      <w:pPr>
        <w:pStyle w:val="Heading4"/>
        <w:spacing w:before="4" w:line="240" w:lineRule="auto"/>
        <w:ind w:left="1017" w:right="166" w:firstLine="427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работы.</w:t>
      </w:r>
    </w:p>
    <w:p w:rsidR="00A25F95" w:rsidRDefault="00A25F95" w:rsidP="0087041F">
      <w:pPr>
        <w:pStyle w:val="BodyText"/>
        <w:ind w:left="1017" w:right="167" w:firstLine="708"/>
      </w:pPr>
      <w:r>
        <w:rPr>
          <w:b/>
          <w:bCs/>
        </w:rPr>
        <w:t>Коррекционное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обучение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 знаний.</w:t>
      </w:r>
    </w:p>
    <w:p w:rsidR="00A25F95" w:rsidRDefault="00A25F95" w:rsidP="0087041F">
      <w:pPr>
        <w:pStyle w:val="BodyText"/>
        <w:ind w:left="1017" w:right="170" w:firstLine="708"/>
      </w:pPr>
      <w:r>
        <w:rPr>
          <w:b/>
          <w:bCs/>
        </w:rPr>
        <w:t xml:space="preserve">Коррекционное воспитание – </w:t>
      </w:r>
      <w:r>
        <w:t>воспитание типологических свойств и качеств личности,</w:t>
      </w:r>
      <w:r>
        <w:rPr>
          <w:spacing w:val="1"/>
        </w:rPr>
        <w:t xml:space="preserve"> </w:t>
      </w:r>
      <w:r>
        <w:t>инвариантных предметной специфике деятельности(познавательной, трудовой, эстетической и</w:t>
      </w:r>
      <w:r>
        <w:rPr>
          <w:spacing w:val="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позволяющих</w:t>
      </w:r>
      <w:r>
        <w:rPr>
          <w:spacing w:val="2"/>
        </w:rPr>
        <w:t xml:space="preserve"> </w:t>
      </w:r>
      <w:r>
        <w:t>адаптироваться в</w:t>
      </w:r>
      <w:r>
        <w:rPr>
          <w:spacing w:val="-2"/>
        </w:rPr>
        <w:t xml:space="preserve"> </w:t>
      </w:r>
      <w:r>
        <w:t>социальной среде.</w:t>
      </w:r>
    </w:p>
    <w:p w:rsidR="00A25F95" w:rsidRDefault="00A25F95" w:rsidP="0087041F">
      <w:pPr>
        <w:pStyle w:val="BodyText"/>
        <w:ind w:left="1017" w:right="166" w:firstLine="708"/>
      </w:pPr>
      <w:r>
        <w:rPr>
          <w:b/>
          <w:bCs/>
        </w:rPr>
        <w:t>Коррекционное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развитие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(преодоление)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сохранной</w:t>
      </w:r>
      <w:r>
        <w:rPr>
          <w:spacing w:val="1"/>
        </w:rPr>
        <w:t xml:space="preserve"> </w:t>
      </w:r>
      <w:r>
        <w:t>сенсорной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 нейродинамических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компенсации дефекта.</w:t>
      </w:r>
    </w:p>
    <w:p w:rsidR="00A25F95" w:rsidRDefault="00A25F95" w:rsidP="0087041F">
      <w:pPr>
        <w:pStyle w:val="BodyText"/>
        <w:ind w:left="1017" w:right="161" w:firstLine="708"/>
      </w:pPr>
      <w:r>
        <w:t>Любое обучение и воспитание одновременно в какой-то мере развивают, что и относится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процессам.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0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навыков.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специального</w:t>
      </w:r>
      <w:r>
        <w:rPr>
          <w:spacing w:val="10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перестраиваются</w:t>
      </w:r>
      <w:r>
        <w:rPr>
          <w:spacing w:val="11"/>
        </w:rPr>
        <w:t xml:space="preserve"> </w:t>
      </w:r>
      <w:r>
        <w:t>психические</w:t>
      </w:r>
      <w:r>
        <w:rPr>
          <w:spacing w:val="-58"/>
        </w:rPr>
        <w:t xml:space="preserve"> </w:t>
      </w:r>
      <w:r>
        <w:t>и физические функции, формируются механизмы компенсации дефекта, им придаётся новый</w:t>
      </w:r>
      <w:r>
        <w:rPr>
          <w:spacing w:val="1"/>
        </w:rPr>
        <w:t xml:space="preserve"> </w:t>
      </w:r>
      <w:r>
        <w:t>характер.</w:t>
      </w:r>
    </w:p>
    <w:p w:rsidR="00A25F95" w:rsidRDefault="00A25F95" w:rsidP="0087041F">
      <w:pPr>
        <w:pStyle w:val="BodyText"/>
        <w:ind w:left="1725" w:firstLine="0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основывается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:rsidR="00A25F95" w:rsidRDefault="00A25F95" w:rsidP="0087041F">
      <w:pPr>
        <w:pStyle w:val="BodyText"/>
        <w:ind w:left="1017" w:right="163" w:firstLine="708"/>
      </w:pPr>
      <w:r>
        <w:rPr>
          <w:b/>
          <w:bCs/>
        </w:rPr>
        <w:t xml:space="preserve">Принцип учета индивидуальных особенностей. </w:t>
      </w:r>
      <w:r>
        <w:t>Всем детям определенного возраста</w:t>
      </w:r>
      <w:r>
        <w:rPr>
          <w:spacing w:val="1"/>
        </w:rPr>
        <w:t xml:space="preserve"> </w:t>
      </w:r>
      <w:r>
        <w:t>свойственно иметь индивидуальные (отличительные)особенности. Индивидуальность ребенка</w:t>
      </w:r>
      <w:r>
        <w:rPr>
          <w:spacing w:val="1"/>
        </w:rPr>
        <w:t xml:space="preserve"> </w:t>
      </w:r>
      <w:r>
        <w:t>характеризуется совокупностью интеллектуальных, волевых, моральных, социальных и других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отличают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ощущения,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склонности,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влияют на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личности.</w:t>
      </w:r>
    </w:p>
    <w:p w:rsidR="00A25F95" w:rsidRDefault="00A25F95" w:rsidP="0087041F">
      <w:pPr>
        <w:ind w:left="1017" w:right="168"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Принцип деятельностного подхода </w:t>
      </w:r>
      <w:r>
        <w:rPr>
          <w:sz w:val="24"/>
          <w:szCs w:val="24"/>
        </w:rPr>
        <w:t>задает направление коррекционной работы 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ребенка.</w:t>
      </w:r>
    </w:p>
    <w:p w:rsidR="00A25F95" w:rsidRDefault="00A25F95" w:rsidP="0087041F">
      <w:pPr>
        <w:pStyle w:val="BodyText"/>
        <w:ind w:left="1017" w:right="167" w:firstLine="708"/>
      </w:pPr>
      <w:r>
        <w:rPr>
          <w:b/>
          <w:bCs/>
        </w:rPr>
        <w:t xml:space="preserve">Принцип нормативности развития </w:t>
      </w:r>
      <w:r>
        <w:t>заключается в</w:t>
      </w:r>
      <w:r>
        <w:rPr>
          <w:spacing w:val="1"/>
        </w:rPr>
        <w:t xml:space="preserve"> </w:t>
      </w:r>
      <w:r>
        <w:t>учете основных закономерностей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стадий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постулирует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некоторой</w:t>
      </w:r>
      <w:r>
        <w:rPr>
          <w:spacing w:val="60"/>
        </w:rPr>
        <w:t xml:space="preserve"> </w:t>
      </w:r>
      <w:r>
        <w:t>«возрастной</w:t>
      </w:r>
      <w:r>
        <w:rPr>
          <w:spacing w:val="1"/>
        </w:rPr>
        <w:t xml:space="preserve"> </w:t>
      </w:r>
      <w:r>
        <w:t>нормы» развития, своеобразного эталона возраста. Согласно этому принципу коррекционная</w:t>
      </w:r>
      <w:r>
        <w:rPr>
          <w:spacing w:val="1"/>
        </w:rPr>
        <w:t xml:space="preserve"> </w:t>
      </w:r>
      <w:r>
        <w:t>работа осуществляется</w:t>
      </w:r>
      <w:r>
        <w:rPr>
          <w:spacing w:val="60"/>
        </w:rPr>
        <w:t xml:space="preserve"> </w:t>
      </w:r>
      <w:r>
        <w:t>по следующей схеме: что есть; что должно быть; что надо сделать,</w:t>
      </w:r>
      <w:r>
        <w:rPr>
          <w:spacing w:val="1"/>
        </w:rPr>
        <w:t xml:space="preserve"> </w:t>
      </w:r>
      <w:r>
        <w:t>чтобы было</w:t>
      </w:r>
      <w:r>
        <w:rPr>
          <w:spacing w:val="-1"/>
        </w:rPr>
        <w:t xml:space="preserve"> </w:t>
      </w:r>
      <w:r>
        <w:t>должное.</w:t>
      </w:r>
    </w:p>
    <w:p w:rsidR="00A25F95" w:rsidRDefault="00A25F95" w:rsidP="0087041F">
      <w:pPr>
        <w:sectPr w:rsidR="00A25F95">
          <w:pgSz w:w="11910" w:h="16840"/>
          <w:pgMar w:top="1040" w:right="540" w:bottom="1500" w:left="260" w:header="0" w:footer="1198" w:gutter="0"/>
          <w:cols w:space="720"/>
        </w:sectPr>
      </w:pPr>
    </w:p>
    <w:p w:rsidR="00A25F95" w:rsidRDefault="00A25F95" w:rsidP="0087041F">
      <w:pPr>
        <w:pStyle w:val="BodyText"/>
        <w:spacing w:before="66"/>
        <w:ind w:left="1017" w:right="167" w:firstLine="708"/>
      </w:pPr>
      <w:r>
        <w:rPr>
          <w:b/>
          <w:bCs/>
        </w:rPr>
        <w:t>Принцип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педагогической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экологии</w:t>
      </w:r>
      <w:r>
        <w:rPr>
          <w:b/>
          <w:bCs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безусловного</w:t>
      </w:r>
      <w:r>
        <w:rPr>
          <w:spacing w:val="1"/>
        </w:rPr>
        <w:t xml:space="preserve"> </w:t>
      </w:r>
      <w:r>
        <w:t>принятия,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безоценочном отношении независимо от преобладания в нем сильных или слабых сторон, на</w:t>
      </w:r>
      <w:r>
        <w:rPr>
          <w:spacing w:val="1"/>
        </w:rPr>
        <w:t xml:space="preserve"> </w:t>
      </w:r>
      <w:r>
        <w:t>педагогическом оптимизме и доверии, глубокой любви и эмпатиии, уважении его личности,</w:t>
      </w:r>
      <w:r>
        <w:rPr>
          <w:spacing w:val="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 свобод.</w:t>
      </w:r>
    </w:p>
    <w:p w:rsidR="00A25F95" w:rsidRDefault="00A25F95" w:rsidP="0087041F">
      <w:pPr>
        <w:spacing w:before="1"/>
        <w:ind w:left="1017" w:right="161"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Система комплексного психолого-медико-педагогического сопровождения </w:t>
      </w:r>
      <w:r>
        <w:rPr>
          <w:sz w:val="24"/>
          <w:szCs w:val="24"/>
        </w:rPr>
        <w:t>детей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 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процесса.</w:t>
      </w:r>
    </w:p>
    <w:p w:rsidR="00A25F95" w:rsidRDefault="00A25F95" w:rsidP="0087041F">
      <w:pPr>
        <w:pStyle w:val="BodyText"/>
        <w:ind w:left="1017" w:right="160" w:firstLine="70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-57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60"/>
        </w:rPr>
        <w:t xml:space="preserve"> </w:t>
      </w:r>
      <w:r>
        <w:t>здоровья,</w:t>
      </w:r>
      <w:r>
        <w:rPr>
          <w:spacing w:val="60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вести ребенка</w:t>
      </w:r>
      <w:r>
        <w:rPr>
          <w:spacing w:val="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обучения.</w:t>
      </w:r>
    </w:p>
    <w:p w:rsidR="00A25F95" w:rsidRDefault="00A25F95" w:rsidP="0087041F">
      <w:pPr>
        <w:pStyle w:val="BodyText"/>
        <w:ind w:left="1017" w:right="158" w:firstLine="708"/>
      </w:pPr>
      <w:r>
        <w:t>В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 медицинский работник. Комплексное изучение ребенка, выбор наиболее адекватных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консилиуме.</w:t>
      </w:r>
    </w:p>
    <w:p w:rsidR="00A25F95" w:rsidRDefault="00A25F95" w:rsidP="0087041F">
      <w:pPr>
        <w:ind w:left="1017" w:right="164"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Целью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психолого-педагогического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сопровождения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ребенка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ОВЗ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общеобразовательного учреждения, является обеспечение условий для оптимального 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успешной интеграции 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социум.</w:t>
      </w:r>
    </w:p>
    <w:p w:rsidR="00A25F95" w:rsidRDefault="00A25F95" w:rsidP="0087041F">
      <w:pPr>
        <w:pStyle w:val="BodyText"/>
        <w:ind w:left="1725" w:firstLine="0"/>
      </w:pPr>
      <w:r>
        <w:t>Психолого-педагогическое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включает:</w:t>
      </w:r>
    </w:p>
    <w:p w:rsidR="00A25F95" w:rsidRDefault="00A25F95" w:rsidP="0087041F">
      <w:pPr>
        <w:pStyle w:val="ListParagraph"/>
        <w:numPr>
          <w:ilvl w:val="1"/>
          <w:numId w:val="12"/>
        </w:numPr>
        <w:tabs>
          <w:tab w:val="left" w:pos="2011"/>
          <w:tab w:val="left" w:pos="3665"/>
          <w:tab w:val="left" w:pos="6927"/>
          <w:tab w:val="left" w:pos="7952"/>
          <w:tab w:val="left" w:pos="9345"/>
        </w:tabs>
        <w:ind w:right="165" w:firstLine="708"/>
        <w:jc w:val="left"/>
        <w:rPr>
          <w:sz w:val="24"/>
          <w:szCs w:val="24"/>
        </w:rPr>
      </w:pPr>
      <w:r>
        <w:rPr>
          <w:sz w:val="24"/>
          <w:szCs w:val="24"/>
        </w:rPr>
        <w:t>диагностику</w:t>
      </w:r>
      <w:r>
        <w:rPr>
          <w:sz w:val="24"/>
          <w:szCs w:val="24"/>
        </w:rPr>
        <w:tab/>
        <w:t>когнитивно-познавательной</w:t>
      </w:r>
      <w:r>
        <w:rPr>
          <w:sz w:val="24"/>
          <w:szCs w:val="24"/>
        </w:rPr>
        <w:tab/>
        <w:t>сферы</w:t>
      </w:r>
      <w:r>
        <w:rPr>
          <w:sz w:val="24"/>
          <w:szCs w:val="24"/>
        </w:rPr>
        <w:tab/>
        <w:t>личности,</w:t>
      </w:r>
      <w:r>
        <w:rPr>
          <w:sz w:val="24"/>
          <w:szCs w:val="24"/>
        </w:rPr>
        <w:tab/>
        <w:t>педагогические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наблюдения;</w:t>
      </w:r>
    </w:p>
    <w:p w:rsidR="00A25F95" w:rsidRDefault="00A25F95" w:rsidP="0087041F">
      <w:pPr>
        <w:pStyle w:val="ListParagraph"/>
        <w:numPr>
          <w:ilvl w:val="1"/>
          <w:numId w:val="12"/>
        </w:numPr>
        <w:tabs>
          <w:tab w:val="left" w:pos="2011"/>
        </w:tabs>
        <w:spacing w:before="1"/>
        <w:ind w:right="163" w:firstLine="708"/>
        <w:jc w:val="left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благоприятных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социально-педагогических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успешности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обучения;</w:t>
      </w:r>
    </w:p>
    <w:p w:rsidR="00A25F95" w:rsidRDefault="00A25F95" w:rsidP="0087041F">
      <w:pPr>
        <w:pStyle w:val="ListParagraph"/>
        <w:numPr>
          <w:ilvl w:val="1"/>
          <w:numId w:val="12"/>
        </w:numPr>
        <w:tabs>
          <w:tab w:val="left" w:pos="2011"/>
        </w:tabs>
        <w:ind w:left="2010"/>
        <w:jc w:val="left"/>
        <w:rPr>
          <w:sz w:val="24"/>
          <w:szCs w:val="24"/>
        </w:rPr>
      </w:pPr>
      <w:r>
        <w:rPr>
          <w:sz w:val="24"/>
          <w:szCs w:val="24"/>
        </w:rPr>
        <w:t>конкретную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психолого-педагогическую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ребенку.</w:t>
      </w:r>
    </w:p>
    <w:p w:rsidR="00A25F95" w:rsidRDefault="00A25F95" w:rsidP="0087041F">
      <w:pPr>
        <w:pStyle w:val="Heading4"/>
        <w:spacing w:before="4" w:line="240" w:lineRule="auto"/>
        <w:ind w:left="1017" w:right="162" w:firstLine="708"/>
      </w:pP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-2"/>
        </w:rPr>
        <w:t xml:space="preserve"> </w:t>
      </w:r>
      <w:r>
        <w:t>направленность работы</w:t>
      </w:r>
    </w:p>
    <w:p w:rsidR="00A25F95" w:rsidRDefault="00A25F95" w:rsidP="0087041F">
      <w:pPr>
        <w:pStyle w:val="BodyText"/>
        <w:ind w:left="1017" w:right="163" w:firstLine="708"/>
      </w:pPr>
      <w:r>
        <w:t>Прием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 детей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заключения медико-психологической и педагогической комиссии, в котором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 ребенок может учиться в общеобразовательной школе. На каждого учащегося заполняется и</w:t>
      </w:r>
      <w:r>
        <w:rPr>
          <w:spacing w:val="-57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фиксируются психолого-педагогические особенности развития личности учащегося; результаты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диагностики;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сопровождающей</w:t>
      </w:r>
      <w:r>
        <w:rPr>
          <w:spacing w:val="-2"/>
        </w:rPr>
        <w:t xml:space="preserve"> </w:t>
      </w:r>
      <w:r>
        <w:t>работе.</w:t>
      </w:r>
    </w:p>
    <w:p w:rsidR="00A25F95" w:rsidRDefault="00A25F95" w:rsidP="0087041F">
      <w:pPr>
        <w:pStyle w:val="BodyText"/>
        <w:ind w:left="1017" w:right="169" w:firstLine="708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коррекционное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 возможностями на дому с использованием индивидуальных образовательных</w:t>
      </w:r>
      <w:r>
        <w:rPr>
          <w:spacing w:val="1"/>
        </w:rPr>
        <w:t xml:space="preserve"> </w:t>
      </w:r>
      <w:r>
        <w:t>программ.</w:t>
      </w:r>
    </w:p>
    <w:p w:rsidR="00A25F95" w:rsidRDefault="00A25F95" w:rsidP="0087041F">
      <w:pPr>
        <w:pStyle w:val="BodyText"/>
        <w:ind w:left="1017" w:right="164" w:firstLine="708"/>
      </w:pP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обязательное руководство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педагога–психолога,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отклонением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здоровых</w:t>
      </w:r>
      <w:r>
        <w:rPr>
          <w:spacing w:val="-1"/>
        </w:rPr>
        <w:t xml:space="preserve"> </w:t>
      </w:r>
      <w:r>
        <w:t>сверстников.</w:t>
      </w:r>
    </w:p>
    <w:p w:rsidR="00A25F95" w:rsidRDefault="00A25F95" w:rsidP="0087041F">
      <w:pPr>
        <w:pStyle w:val="BodyText"/>
        <w:ind w:left="1017" w:right="168" w:firstLine="708"/>
      </w:pPr>
      <w:r>
        <w:t>Осуществление разных форм интеграции детей с отклонениями в развитии в коллектив</w:t>
      </w:r>
      <w:r>
        <w:rPr>
          <w:spacing w:val="1"/>
        </w:rPr>
        <w:t xml:space="preserve"> </w:t>
      </w:r>
      <w:r>
        <w:t>обычных сверстников должно способствовать социализации школьников с особыми нуждами, 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6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осознавать,</w:t>
      </w:r>
      <w:r>
        <w:rPr>
          <w:spacing w:val="-1"/>
        </w:rPr>
        <w:t xml:space="preserve"> </w:t>
      </w:r>
      <w:r>
        <w:t>что мир</w:t>
      </w:r>
      <w:r>
        <w:rPr>
          <w:spacing w:val="-1"/>
        </w:rPr>
        <w:t xml:space="preserve"> </w:t>
      </w:r>
      <w:r>
        <w:t>представляет собой</w:t>
      </w:r>
      <w:r>
        <w:rPr>
          <w:spacing w:val="1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сообщество</w:t>
      </w:r>
      <w:r>
        <w:rPr>
          <w:spacing w:val="-1"/>
        </w:rPr>
        <w:t xml:space="preserve"> </w:t>
      </w:r>
      <w:r>
        <w:t>людей.</w:t>
      </w:r>
    </w:p>
    <w:p w:rsidR="00A25F95" w:rsidRDefault="00A25F95" w:rsidP="0087041F">
      <w:pPr>
        <w:pStyle w:val="BodyText"/>
        <w:ind w:left="1017" w:right="171" w:firstLine="708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являются:</w:t>
      </w:r>
    </w:p>
    <w:p w:rsidR="00A25F95" w:rsidRDefault="00A25F95" w:rsidP="0087041F">
      <w:pPr>
        <w:pStyle w:val="ListParagraph"/>
        <w:numPr>
          <w:ilvl w:val="1"/>
          <w:numId w:val="14"/>
        </w:numPr>
        <w:tabs>
          <w:tab w:val="left" w:pos="1978"/>
        </w:tabs>
        <w:ind w:right="161" w:firstLine="708"/>
        <w:rPr>
          <w:sz w:val="24"/>
          <w:szCs w:val="24"/>
        </w:rPr>
      </w:pPr>
      <w:r>
        <w:rPr>
          <w:sz w:val="24"/>
          <w:szCs w:val="24"/>
        </w:rPr>
        <w:t>Диагностика познавательной, мотивационной и эмоционально-волевой сфер личности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учащихся.</w:t>
      </w:r>
    </w:p>
    <w:p w:rsidR="00A25F95" w:rsidRDefault="00A25F95" w:rsidP="0087041F">
      <w:pPr>
        <w:pStyle w:val="ListParagraph"/>
        <w:numPr>
          <w:ilvl w:val="1"/>
          <w:numId w:val="14"/>
        </w:numPr>
        <w:tabs>
          <w:tab w:val="left" w:pos="1966"/>
        </w:tabs>
        <w:ind w:left="1965" w:hanging="241"/>
        <w:rPr>
          <w:sz w:val="24"/>
          <w:szCs w:val="24"/>
        </w:rPr>
      </w:pPr>
      <w:r>
        <w:rPr>
          <w:sz w:val="24"/>
          <w:szCs w:val="24"/>
        </w:rPr>
        <w:t>Аналитическая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работа.</w:t>
      </w:r>
    </w:p>
    <w:p w:rsidR="00A25F95" w:rsidRDefault="00A25F95" w:rsidP="0087041F">
      <w:pPr>
        <w:pStyle w:val="ListParagraph"/>
        <w:numPr>
          <w:ilvl w:val="1"/>
          <w:numId w:val="14"/>
        </w:numPr>
        <w:tabs>
          <w:tab w:val="left" w:pos="2136"/>
        </w:tabs>
        <w:ind w:right="164" w:firstLine="708"/>
        <w:rPr>
          <w:sz w:val="24"/>
          <w:szCs w:val="24"/>
        </w:rPr>
      </w:pPr>
      <w:r>
        <w:rPr>
          <w:sz w:val="24"/>
          <w:szCs w:val="24"/>
        </w:rPr>
        <w:t>Организационная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ориентированного на 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психолого-медико-педагогических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консилиумов,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малых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педсоветов,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семинаров,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совещаний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представителями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администрации,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педагогами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родителями).</w:t>
      </w:r>
    </w:p>
    <w:p w:rsidR="00A25F95" w:rsidRDefault="00A25F95" w:rsidP="0087041F">
      <w:pPr>
        <w:jc w:val="both"/>
        <w:rPr>
          <w:sz w:val="24"/>
          <w:szCs w:val="24"/>
        </w:rPr>
        <w:sectPr w:rsidR="00A25F95">
          <w:pgSz w:w="11910" w:h="16840"/>
          <w:pgMar w:top="1040" w:right="540" w:bottom="1500" w:left="260" w:header="0" w:footer="1198" w:gutter="0"/>
          <w:cols w:space="720"/>
        </w:sectPr>
      </w:pPr>
    </w:p>
    <w:p w:rsidR="00A25F95" w:rsidRDefault="00A25F95" w:rsidP="0087041F">
      <w:pPr>
        <w:pStyle w:val="ListParagraph"/>
        <w:numPr>
          <w:ilvl w:val="1"/>
          <w:numId w:val="14"/>
        </w:numPr>
        <w:tabs>
          <w:tab w:val="left" w:pos="1966"/>
        </w:tabs>
        <w:spacing w:before="66"/>
        <w:ind w:left="1965" w:hanging="241"/>
        <w:jc w:val="left"/>
        <w:rPr>
          <w:sz w:val="24"/>
          <w:szCs w:val="24"/>
        </w:rPr>
      </w:pPr>
      <w:r>
        <w:rPr>
          <w:sz w:val="24"/>
          <w:szCs w:val="24"/>
        </w:rPr>
        <w:t>Консультативная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педагогами, учащимися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родителями.</w:t>
      </w:r>
    </w:p>
    <w:p w:rsidR="00A25F95" w:rsidRDefault="00A25F95" w:rsidP="0087041F">
      <w:pPr>
        <w:pStyle w:val="ListParagraph"/>
        <w:numPr>
          <w:ilvl w:val="1"/>
          <w:numId w:val="14"/>
        </w:numPr>
        <w:tabs>
          <w:tab w:val="left" w:pos="1990"/>
        </w:tabs>
        <w:ind w:right="171" w:firstLine="708"/>
        <w:jc w:val="left"/>
        <w:rPr>
          <w:sz w:val="24"/>
          <w:szCs w:val="24"/>
        </w:rPr>
      </w:pPr>
      <w:r>
        <w:rPr>
          <w:sz w:val="24"/>
          <w:szCs w:val="24"/>
        </w:rPr>
        <w:t>Профилактическая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(реализация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программ,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направленных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межличностного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взаимодействия).</w:t>
      </w:r>
    </w:p>
    <w:p w:rsidR="00A25F95" w:rsidRDefault="00A25F95" w:rsidP="0087041F">
      <w:pPr>
        <w:pStyle w:val="ListParagraph"/>
        <w:numPr>
          <w:ilvl w:val="1"/>
          <w:numId w:val="14"/>
        </w:numPr>
        <w:tabs>
          <w:tab w:val="left" w:pos="2119"/>
          <w:tab w:val="left" w:pos="5271"/>
          <w:tab w:val="left" w:pos="6165"/>
          <w:tab w:val="left" w:pos="8179"/>
          <w:tab w:val="left" w:pos="8522"/>
          <w:tab w:val="left" w:pos="9834"/>
          <w:tab w:val="left" w:pos="10831"/>
        </w:tabs>
        <w:spacing w:before="1"/>
        <w:ind w:right="165" w:firstLine="708"/>
        <w:jc w:val="left"/>
        <w:rPr>
          <w:sz w:val="24"/>
          <w:szCs w:val="24"/>
        </w:rPr>
      </w:pPr>
      <w:r>
        <w:rPr>
          <w:sz w:val="24"/>
          <w:szCs w:val="24"/>
        </w:rPr>
        <w:t>Коррекционно-развивающая</w:t>
      </w:r>
      <w:r>
        <w:rPr>
          <w:sz w:val="24"/>
          <w:szCs w:val="24"/>
        </w:rPr>
        <w:tab/>
        <w:t>работа</w:t>
      </w:r>
      <w:r>
        <w:rPr>
          <w:sz w:val="24"/>
          <w:szCs w:val="24"/>
        </w:rPr>
        <w:tab/>
        <w:t>(индивидуальные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групповые</w:t>
      </w:r>
      <w:r>
        <w:rPr>
          <w:sz w:val="24"/>
          <w:szCs w:val="24"/>
        </w:rPr>
        <w:tab/>
        <w:t>занятия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учащимися,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испытывающими трудности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школьной адаптации).</w:t>
      </w:r>
    </w:p>
    <w:p w:rsidR="00A25F95" w:rsidRDefault="00A25F95" w:rsidP="0087041F">
      <w:pPr>
        <w:pStyle w:val="BodyText"/>
        <w:ind w:left="1017" w:right="163" w:firstLine="708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(ОВЗ) можно рассматривать как комплексную технологию психолого-педагогической</w:t>
      </w:r>
      <w:r>
        <w:rPr>
          <w:spacing w:val="1"/>
        </w:rPr>
        <w:t xml:space="preserve"> </w:t>
      </w:r>
      <w:r>
        <w:t>поддержки и помощи ребенку и родителям в решении задач развития, обучения, 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профиля,</w:t>
      </w:r>
      <w:r>
        <w:rPr>
          <w:spacing w:val="-3"/>
        </w:rPr>
        <w:t xml:space="preserve"> </w:t>
      </w:r>
      <w:r>
        <w:t>действующих</w:t>
      </w:r>
      <w:r>
        <w:rPr>
          <w:spacing w:val="-2"/>
        </w:rPr>
        <w:t xml:space="preserve"> </w:t>
      </w:r>
      <w:r>
        <w:t>координировано.</w:t>
      </w:r>
    </w:p>
    <w:p w:rsidR="00A25F95" w:rsidRDefault="00A25F95" w:rsidP="0087041F">
      <w:pPr>
        <w:pStyle w:val="BodyText"/>
        <w:ind w:left="1017" w:right="160" w:firstLine="708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в образовательном учреждении имеет проведение информационно-</w:t>
      </w:r>
      <w:r>
        <w:rPr>
          <w:spacing w:val="1"/>
        </w:rPr>
        <w:t xml:space="preserve"> </w:t>
      </w:r>
      <w:r>
        <w:t>просветительской,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6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1"/>
        </w:rPr>
        <w:t xml:space="preserve"> </w:t>
      </w:r>
      <w:r>
        <w:t>процесса</w:t>
      </w:r>
      <w:r>
        <w:rPr>
          <w:spacing w:val="11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(как</w:t>
      </w:r>
      <w:r>
        <w:rPr>
          <w:spacing w:val="10"/>
        </w:rPr>
        <w:t xml:space="preserve"> </w:t>
      </w:r>
      <w:r>
        <w:t>имеющими,</w:t>
      </w:r>
      <w:r>
        <w:rPr>
          <w:spacing w:val="11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имеющими</w:t>
      </w:r>
      <w:r>
        <w:rPr>
          <w:spacing w:val="11"/>
        </w:rPr>
        <w:t xml:space="preserve"> </w:t>
      </w:r>
      <w:r>
        <w:t>недостатки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развитии),</w:t>
      </w:r>
      <w:r>
        <w:rPr>
          <w:spacing w:val="-6"/>
        </w:rPr>
        <w:t xml:space="preserve"> </w:t>
      </w:r>
      <w:r>
        <w:t>их 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представителями),</w:t>
      </w:r>
      <w:r>
        <w:rPr>
          <w:spacing w:val="-3"/>
        </w:rPr>
        <w:t xml:space="preserve"> </w:t>
      </w:r>
      <w:r>
        <w:t>педагогическими</w:t>
      </w:r>
      <w:r>
        <w:rPr>
          <w:spacing w:val="-2"/>
        </w:rPr>
        <w:t xml:space="preserve"> </w:t>
      </w:r>
      <w:r>
        <w:t>работниками.</w:t>
      </w:r>
    </w:p>
    <w:p w:rsidR="00A25F95" w:rsidRDefault="00A25F95" w:rsidP="0087041F">
      <w:pPr>
        <w:pStyle w:val="BodyText"/>
        <w:ind w:left="1017" w:right="162" w:firstLine="708"/>
      </w:pP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здоровья, в том числе об определении формы и степени его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педагогическом консилиуме, исходя из потребностей, особенностей развития и возможностей</w:t>
      </w:r>
      <w:r>
        <w:rPr>
          <w:spacing w:val="1"/>
        </w:rPr>
        <w:t xml:space="preserve"> </w:t>
      </w:r>
      <w:r>
        <w:t>ребенка, с непосредственным участием его родителей (законных представителей). Для детей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корреционно-развивающая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организующей, стимулирующей помощи взрослого; переключение учащихся на практическую</w:t>
      </w:r>
      <w:r>
        <w:rPr>
          <w:spacing w:val="1"/>
        </w:rPr>
        <w:t xml:space="preserve"> </w:t>
      </w:r>
      <w:r>
        <w:t>деятельность с предметами или на другие облегченные задания, подкрепляющие их веру в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и т.д.</w:t>
      </w:r>
    </w:p>
    <w:p w:rsidR="00A25F95" w:rsidRDefault="00A25F95" w:rsidP="0087041F">
      <w:pPr>
        <w:pStyle w:val="Heading4"/>
        <w:spacing w:before="5" w:line="274" w:lineRule="exact"/>
        <w:ind w:left="1444"/>
      </w:pPr>
      <w:r>
        <w:t>Показатели</w:t>
      </w:r>
      <w:r>
        <w:rPr>
          <w:spacing w:val="-6"/>
        </w:rPr>
        <w:t xml:space="preserve"> </w:t>
      </w:r>
      <w:r>
        <w:t>результативности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работы.</w:t>
      </w:r>
    </w:p>
    <w:p w:rsidR="00A25F95" w:rsidRDefault="00A25F95" w:rsidP="0087041F">
      <w:pPr>
        <w:pStyle w:val="BodyText"/>
        <w:ind w:left="1017" w:right="166" w:firstLine="427"/>
      </w:pPr>
      <w:r>
        <w:t>В качестве показателей результативности и эффективности коррекционной работы могут</w:t>
      </w:r>
      <w:r>
        <w:rPr>
          <w:spacing w:val="1"/>
        </w:rPr>
        <w:t xml:space="preserve"> </w:t>
      </w:r>
      <w:r>
        <w:t>рассматриваться:</w:t>
      </w:r>
    </w:p>
    <w:p w:rsidR="00A25F95" w:rsidRDefault="00A25F95" w:rsidP="0087041F">
      <w:pPr>
        <w:pStyle w:val="ListParagraph"/>
        <w:numPr>
          <w:ilvl w:val="0"/>
          <w:numId w:val="12"/>
        </w:numPr>
        <w:tabs>
          <w:tab w:val="left" w:pos="1800"/>
        </w:tabs>
        <w:ind w:right="165" w:firstLine="427"/>
        <w:rPr>
          <w:color w:val="0000CC"/>
          <w:sz w:val="24"/>
          <w:szCs w:val="24"/>
        </w:rPr>
      </w:pPr>
      <w:r>
        <w:rPr>
          <w:sz w:val="24"/>
          <w:szCs w:val="24"/>
        </w:rPr>
        <w:t xml:space="preserve">динамика </w:t>
      </w:r>
      <w:r>
        <w:rPr>
          <w:b/>
          <w:bCs/>
          <w:sz w:val="24"/>
          <w:szCs w:val="24"/>
        </w:rPr>
        <w:t>индивидуальных достижений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учащихся с ОВЗ по освоению 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программ;</w:t>
      </w:r>
    </w:p>
    <w:p w:rsidR="00A25F95" w:rsidRDefault="00A25F95" w:rsidP="0087041F">
      <w:pPr>
        <w:pStyle w:val="ListParagraph"/>
        <w:numPr>
          <w:ilvl w:val="0"/>
          <w:numId w:val="12"/>
        </w:numPr>
        <w:tabs>
          <w:tab w:val="left" w:pos="1927"/>
        </w:tabs>
        <w:ind w:right="160" w:firstLine="427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качественного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оптимизирующие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коррекционную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условий);</w:t>
      </w:r>
    </w:p>
    <w:p w:rsidR="00A25F95" w:rsidRDefault="00A25F95" w:rsidP="0087041F">
      <w:pPr>
        <w:pStyle w:val="ListParagraph"/>
        <w:numPr>
          <w:ilvl w:val="0"/>
          <w:numId w:val="12"/>
        </w:numPr>
        <w:tabs>
          <w:tab w:val="left" w:pos="1757"/>
        </w:tabs>
        <w:ind w:right="166" w:firstLine="427"/>
        <w:rPr>
          <w:sz w:val="24"/>
          <w:szCs w:val="24"/>
        </w:rPr>
      </w:pPr>
      <w:r>
        <w:rPr>
          <w:sz w:val="24"/>
          <w:szCs w:val="24"/>
        </w:rPr>
        <w:t>увеличение доли педагогических работников образовательного учреждения, прошедших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специальную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подготовку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обладающих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необходимой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квалификацией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обучающимися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 возможностями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здоровья;</w:t>
      </w:r>
    </w:p>
    <w:p w:rsidR="00A25F95" w:rsidRDefault="00A25F95" w:rsidP="0087041F">
      <w:pPr>
        <w:pStyle w:val="ListParagraph"/>
        <w:numPr>
          <w:ilvl w:val="0"/>
          <w:numId w:val="12"/>
        </w:numPr>
        <w:tabs>
          <w:tab w:val="left" w:pos="1865"/>
        </w:tabs>
        <w:ind w:right="163" w:firstLine="427"/>
        <w:rPr>
          <w:sz w:val="24"/>
          <w:szCs w:val="24"/>
        </w:rPr>
      </w:pPr>
      <w:r>
        <w:rPr>
          <w:sz w:val="24"/>
          <w:szCs w:val="24"/>
        </w:rPr>
        <w:t>сравнительная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медико-психологической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диагностики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учащихся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обучения;</w:t>
      </w:r>
    </w:p>
    <w:p w:rsidR="00A25F95" w:rsidRDefault="00A25F95" w:rsidP="0087041F">
      <w:pPr>
        <w:pStyle w:val="ListParagraph"/>
        <w:numPr>
          <w:ilvl w:val="0"/>
          <w:numId w:val="12"/>
        </w:numPr>
        <w:tabs>
          <w:tab w:val="left" w:pos="1747"/>
        </w:tabs>
        <w:ind w:right="170" w:firstLine="427"/>
        <w:rPr>
          <w:sz w:val="24"/>
          <w:szCs w:val="24"/>
        </w:rPr>
      </w:pPr>
      <w:r>
        <w:rPr>
          <w:sz w:val="24"/>
          <w:szCs w:val="24"/>
        </w:rPr>
        <w:t>количество специалистов, привлекаемых к индивидуальной и групповой работе с детьми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ОВЗ;</w:t>
      </w:r>
    </w:p>
    <w:p w:rsidR="00A25F95" w:rsidRDefault="00A25F95" w:rsidP="0087041F">
      <w:pPr>
        <w:pStyle w:val="ListParagraph"/>
        <w:numPr>
          <w:ilvl w:val="0"/>
          <w:numId w:val="12"/>
        </w:numPr>
        <w:tabs>
          <w:tab w:val="left" w:pos="1745"/>
        </w:tabs>
        <w:ind w:left="1744" w:hanging="301"/>
        <w:rPr>
          <w:sz w:val="24"/>
          <w:szCs w:val="24"/>
        </w:rPr>
      </w:pPr>
      <w:r>
        <w:rPr>
          <w:sz w:val="24"/>
          <w:szCs w:val="24"/>
        </w:rPr>
        <w:t>другие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показатели.</w:t>
      </w:r>
    </w:p>
    <w:p w:rsidR="00A25F95" w:rsidRDefault="00A25F95" w:rsidP="0087041F">
      <w:pPr>
        <w:pStyle w:val="BodyText"/>
        <w:spacing w:before="4"/>
        <w:ind w:left="0" w:firstLine="0"/>
        <w:jc w:val="left"/>
      </w:pPr>
    </w:p>
    <w:p w:rsidR="00A25F95" w:rsidRDefault="00A25F95" w:rsidP="0087041F">
      <w:pPr>
        <w:pStyle w:val="Heading4"/>
        <w:numPr>
          <w:ilvl w:val="1"/>
          <w:numId w:val="13"/>
        </w:numPr>
        <w:tabs>
          <w:tab w:val="left" w:pos="1865"/>
        </w:tabs>
        <w:spacing w:line="240" w:lineRule="auto"/>
        <w:ind w:left="1864" w:hanging="421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A25F95" w:rsidRDefault="00A25F95" w:rsidP="0087041F">
      <w:pPr>
        <w:pStyle w:val="ListParagraph"/>
        <w:numPr>
          <w:ilvl w:val="2"/>
          <w:numId w:val="13"/>
        </w:numPr>
        <w:tabs>
          <w:tab w:val="left" w:pos="2011"/>
        </w:tabs>
        <w:ind w:right="170" w:firstLine="708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Выявление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удовлетворение</w:t>
      </w:r>
      <w:r>
        <w:rPr>
          <w:b/>
          <w:bCs/>
          <w:spacing w:val="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особых</w:t>
      </w:r>
      <w:r>
        <w:rPr>
          <w:b/>
          <w:bCs/>
          <w:spacing w:val="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образовательных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потребностей</w:t>
      </w:r>
      <w:r>
        <w:rPr>
          <w:b/>
          <w:bCs/>
          <w:spacing w:val="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учащихся</w:t>
      </w:r>
      <w:r>
        <w:rPr>
          <w:b/>
          <w:bCs/>
          <w:spacing w:val="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ограниченными возможностями.</w:t>
      </w:r>
    </w:p>
    <w:p w:rsidR="00A25F95" w:rsidRDefault="00A25F95" w:rsidP="0087041F">
      <w:pPr>
        <w:pStyle w:val="BodyText"/>
        <w:tabs>
          <w:tab w:val="left" w:pos="3586"/>
          <w:tab w:val="left" w:pos="4955"/>
          <w:tab w:val="left" w:pos="5804"/>
          <w:tab w:val="left" w:pos="6190"/>
          <w:tab w:val="left" w:pos="7789"/>
          <w:tab w:val="left" w:pos="9187"/>
        </w:tabs>
        <w:ind w:left="1017" w:right="171" w:firstLine="708"/>
        <w:jc w:val="left"/>
      </w:pPr>
      <w:r>
        <w:t>Своевременное</w:t>
      </w:r>
      <w:r>
        <w:tab/>
        <w:t>выявление</w:t>
      </w:r>
      <w:r>
        <w:tab/>
        <w:t>детей</w:t>
      </w:r>
      <w:r>
        <w:tab/>
        <w:t>с</w:t>
      </w:r>
      <w:r>
        <w:tab/>
        <w:t>трудностями</w:t>
      </w:r>
      <w:r>
        <w:tab/>
        <w:t>адаптации,</w:t>
      </w:r>
      <w:r>
        <w:tab/>
      </w:r>
      <w:r>
        <w:rPr>
          <w:spacing w:val="-1"/>
        </w:rPr>
        <w:t>обусловленными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здоровья;</w:t>
      </w:r>
    </w:p>
    <w:p w:rsidR="00A25F95" w:rsidRDefault="00A25F95" w:rsidP="0087041F">
      <w:pPr>
        <w:pStyle w:val="ListParagraph"/>
        <w:numPr>
          <w:ilvl w:val="0"/>
          <w:numId w:val="11"/>
        </w:numPr>
        <w:tabs>
          <w:tab w:val="left" w:pos="2074"/>
          <w:tab w:val="left" w:pos="3593"/>
          <w:tab w:val="left" w:pos="4572"/>
          <w:tab w:val="left" w:pos="6551"/>
          <w:tab w:val="left" w:pos="8176"/>
          <w:tab w:val="left" w:pos="8970"/>
          <w:tab w:val="left" w:pos="9304"/>
        </w:tabs>
        <w:ind w:right="172" w:firstLine="708"/>
        <w:jc w:val="left"/>
        <w:rPr>
          <w:sz w:val="24"/>
          <w:szCs w:val="24"/>
        </w:rPr>
      </w:pPr>
      <w:r>
        <w:rPr>
          <w:sz w:val="24"/>
          <w:szCs w:val="24"/>
        </w:rPr>
        <w:t>определение</w:t>
      </w:r>
      <w:r>
        <w:rPr>
          <w:sz w:val="24"/>
          <w:szCs w:val="24"/>
        </w:rPr>
        <w:tab/>
        <w:t>особых</w:t>
      </w:r>
      <w:r>
        <w:rPr>
          <w:sz w:val="24"/>
          <w:szCs w:val="24"/>
        </w:rPr>
        <w:tab/>
        <w:t>образовательных</w:t>
      </w:r>
      <w:r>
        <w:rPr>
          <w:sz w:val="24"/>
          <w:szCs w:val="24"/>
        </w:rPr>
        <w:tab/>
        <w:t>потребностей</w:t>
      </w:r>
      <w:r>
        <w:rPr>
          <w:sz w:val="24"/>
          <w:szCs w:val="24"/>
        </w:rPr>
        <w:tab/>
        <w:t>детей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ограниченными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здоровья;</w:t>
      </w:r>
    </w:p>
    <w:p w:rsidR="00A25F95" w:rsidRDefault="00A25F95" w:rsidP="0087041F">
      <w:pPr>
        <w:rPr>
          <w:sz w:val="24"/>
          <w:szCs w:val="24"/>
        </w:rPr>
        <w:sectPr w:rsidR="00A25F95">
          <w:pgSz w:w="11910" w:h="16840"/>
          <w:pgMar w:top="1040" w:right="540" w:bottom="1500" w:left="260" w:header="0" w:footer="1198" w:gutter="0"/>
          <w:cols w:space="720"/>
        </w:sectPr>
      </w:pPr>
    </w:p>
    <w:p w:rsidR="00A25F95" w:rsidRDefault="00A25F95" w:rsidP="0087041F">
      <w:pPr>
        <w:pStyle w:val="ListParagraph"/>
        <w:numPr>
          <w:ilvl w:val="0"/>
          <w:numId w:val="11"/>
        </w:numPr>
        <w:tabs>
          <w:tab w:val="left" w:pos="2184"/>
        </w:tabs>
        <w:spacing w:before="66"/>
        <w:ind w:right="167" w:firstLine="708"/>
        <w:rPr>
          <w:sz w:val="24"/>
          <w:szCs w:val="24"/>
        </w:rPr>
      </w:pPr>
      <w:r>
        <w:rPr>
          <w:sz w:val="24"/>
          <w:szCs w:val="24"/>
        </w:rPr>
        <w:t>определение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рассматриваемой категории детей в соответствии с индивидуальными особенностями 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ребёнка,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структурой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нарушения развития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степенью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выраженности.</w:t>
      </w:r>
    </w:p>
    <w:p w:rsidR="00A25F95" w:rsidRDefault="00A25F95" w:rsidP="0087041F">
      <w:pPr>
        <w:pStyle w:val="Heading4"/>
        <w:numPr>
          <w:ilvl w:val="2"/>
          <w:numId w:val="13"/>
        </w:numPr>
        <w:tabs>
          <w:tab w:val="left" w:pos="2011"/>
        </w:tabs>
        <w:spacing w:before="5" w:line="240" w:lineRule="auto"/>
        <w:ind w:right="160" w:firstLine="708"/>
      </w:pPr>
      <w:r>
        <w:t>Реализация комплексного индивидуально ориентированного психолого-медико-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A25F95" w:rsidRDefault="00A25F95" w:rsidP="0087041F">
      <w:pPr>
        <w:pStyle w:val="ListParagraph"/>
        <w:numPr>
          <w:ilvl w:val="0"/>
          <w:numId w:val="10"/>
        </w:numPr>
        <w:tabs>
          <w:tab w:val="left" w:pos="1907"/>
        </w:tabs>
        <w:ind w:right="173" w:firstLine="708"/>
        <w:rPr>
          <w:sz w:val="24"/>
          <w:szCs w:val="24"/>
        </w:rPr>
      </w:pPr>
      <w:r>
        <w:rPr>
          <w:sz w:val="24"/>
          <w:szCs w:val="24"/>
        </w:rPr>
        <w:t>Рост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желание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взрослыми.</w:t>
      </w:r>
    </w:p>
    <w:p w:rsidR="00A25F95" w:rsidRDefault="00A25F95" w:rsidP="0087041F">
      <w:pPr>
        <w:pStyle w:val="ListParagraph"/>
        <w:numPr>
          <w:ilvl w:val="0"/>
          <w:numId w:val="10"/>
        </w:numPr>
        <w:tabs>
          <w:tab w:val="left" w:pos="1966"/>
        </w:tabs>
        <w:ind w:left="1965" w:hanging="241"/>
        <w:rPr>
          <w:sz w:val="24"/>
          <w:szCs w:val="24"/>
        </w:rPr>
      </w:pPr>
      <w:r>
        <w:rPr>
          <w:sz w:val="24"/>
          <w:szCs w:val="24"/>
        </w:rPr>
        <w:t>Сотрудничество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родителей.</w:t>
      </w:r>
    </w:p>
    <w:p w:rsidR="00A25F95" w:rsidRDefault="00A25F95" w:rsidP="0087041F">
      <w:pPr>
        <w:pStyle w:val="BodyText"/>
        <w:ind w:left="1017" w:right="166" w:firstLine="708"/>
      </w:pPr>
      <w:r>
        <w:t>Оказание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медицинским,</w:t>
      </w:r>
      <w:r>
        <w:rPr>
          <w:spacing w:val="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вопросам.</w:t>
      </w:r>
    </w:p>
    <w:p w:rsidR="00A25F95" w:rsidRDefault="00A25F95" w:rsidP="0087041F">
      <w:pPr>
        <w:pStyle w:val="ListParagraph"/>
        <w:numPr>
          <w:ilvl w:val="0"/>
          <w:numId w:val="10"/>
        </w:numPr>
        <w:tabs>
          <w:tab w:val="left" w:pos="1966"/>
        </w:tabs>
        <w:ind w:left="1965" w:hanging="241"/>
        <w:rPr>
          <w:sz w:val="24"/>
          <w:szCs w:val="24"/>
        </w:rPr>
      </w:pPr>
      <w:r>
        <w:rPr>
          <w:sz w:val="24"/>
          <w:szCs w:val="24"/>
        </w:rPr>
        <w:t>Значительное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понижение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тревожности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детей.</w:t>
      </w:r>
    </w:p>
    <w:p w:rsidR="00A25F95" w:rsidRDefault="00A25F95" w:rsidP="0087041F">
      <w:pPr>
        <w:pStyle w:val="ListParagraph"/>
        <w:numPr>
          <w:ilvl w:val="0"/>
          <w:numId w:val="10"/>
        </w:numPr>
        <w:tabs>
          <w:tab w:val="left" w:pos="2270"/>
        </w:tabs>
        <w:ind w:right="170" w:firstLine="708"/>
        <w:rPr>
          <w:sz w:val="24"/>
          <w:szCs w:val="24"/>
        </w:rPr>
      </w:pPr>
      <w:r>
        <w:rPr>
          <w:sz w:val="24"/>
          <w:szCs w:val="24"/>
        </w:rPr>
        <w:t>Реальная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(адекватная)самооценка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учащихся.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внеклассных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мероприятиях(конкурсах,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выступления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праздниках),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доверительные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учителем(психологом),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высокая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работоспособность, проявление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творчества.</w:t>
      </w:r>
    </w:p>
    <w:p w:rsidR="00A25F95" w:rsidRPr="006F09E1" w:rsidRDefault="00A25F95" w:rsidP="006F09E1">
      <w:pPr>
        <w:pStyle w:val="Heading4"/>
        <w:numPr>
          <w:ilvl w:val="0"/>
          <w:numId w:val="10"/>
        </w:numPr>
        <w:tabs>
          <w:tab w:val="left" w:pos="1258"/>
        </w:tabs>
        <w:spacing w:line="240" w:lineRule="auto"/>
        <w:ind w:right="738"/>
        <w:jc w:val="left"/>
        <w:rPr>
          <w:b w:val="0"/>
          <w:bCs w:val="0"/>
        </w:rPr>
      </w:pPr>
      <w:r w:rsidRPr="006F09E1">
        <w:rPr>
          <w:b w:val="0"/>
          <w:bCs w:val="0"/>
        </w:rPr>
        <w:t>Интерес</w:t>
      </w:r>
      <w:r w:rsidRPr="006F09E1">
        <w:rPr>
          <w:b w:val="0"/>
          <w:bCs w:val="0"/>
          <w:spacing w:val="-5"/>
        </w:rPr>
        <w:t xml:space="preserve"> </w:t>
      </w:r>
      <w:r w:rsidRPr="006F09E1">
        <w:rPr>
          <w:b w:val="0"/>
          <w:bCs w:val="0"/>
        </w:rPr>
        <w:t>родителей</w:t>
      </w:r>
      <w:r w:rsidRPr="006F09E1">
        <w:rPr>
          <w:b w:val="0"/>
          <w:bCs w:val="0"/>
          <w:spacing w:val="-3"/>
        </w:rPr>
        <w:t xml:space="preserve"> </w:t>
      </w:r>
      <w:r w:rsidRPr="006F09E1">
        <w:rPr>
          <w:b w:val="0"/>
          <w:bCs w:val="0"/>
        </w:rPr>
        <w:t>к</w:t>
      </w:r>
      <w:r w:rsidRPr="006F09E1">
        <w:rPr>
          <w:b w:val="0"/>
          <w:bCs w:val="0"/>
          <w:spacing w:val="-4"/>
        </w:rPr>
        <w:t xml:space="preserve"> </w:t>
      </w:r>
      <w:r w:rsidRPr="006F09E1">
        <w:rPr>
          <w:b w:val="0"/>
          <w:bCs w:val="0"/>
        </w:rPr>
        <w:t>специальной</w:t>
      </w:r>
      <w:r w:rsidRPr="006F09E1">
        <w:rPr>
          <w:b w:val="0"/>
          <w:bCs w:val="0"/>
          <w:spacing w:val="-3"/>
        </w:rPr>
        <w:t xml:space="preserve"> </w:t>
      </w:r>
      <w:r w:rsidRPr="006F09E1">
        <w:rPr>
          <w:b w:val="0"/>
          <w:bCs w:val="0"/>
        </w:rPr>
        <w:t>литературе</w:t>
      </w:r>
      <w:r w:rsidRPr="006F09E1">
        <w:rPr>
          <w:b w:val="0"/>
          <w:bCs w:val="0"/>
          <w:spacing w:val="-3"/>
        </w:rPr>
        <w:t xml:space="preserve"> </w:t>
      </w:r>
      <w:r w:rsidRPr="006F09E1">
        <w:rPr>
          <w:b w:val="0"/>
          <w:bCs w:val="0"/>
        </w:rPr>
        <w:t>по</w:t>
      </w:r>
      <w:r w:rsidRPr="006F09E1">
        <w:rPr>
          <w:b w:val="0"/>
          <w:bCs w:val="0"/>
          <w:spacing w:val="-3"/>
        </w:rPr>
        <w:t xml:space="preserve"> </w:t>
      </w:r>
      <w:r w:rsidRPr="006F09E1">
        <w:rPr>
          <w:b w:val="0"/>
          <w:bCs w:val="0"/>
        </w:rPr>
        <w:t>воспитанию</w:t>
      </w:r>
      <w:r w:rsidRPr="006F09E1">
        <w:rPr>
          <w:b w:val="0"/>
          <w:bCs w:val="0"/>
          <w:spacing w:val="-4"/>
        </w:rPr>
        <w:t xml:space="preserve"> </w:t>
      </w:r>
      <w:r w:rsidRPr="006F09E1">
        <w:rPr>
          <w:b w:val="0"/>
          <w:bCs w:val="0"/>
        </w:rPr>
        <w:t>детей,</w:t>
      </w:r>
      <w:r w:rsidRPr="006F09E1">
        <w:rPr>
          <w:b w:val="0"/>
          <w:bCs w:val="0"/>
          <w:spacing w:val="-3"/>
        </w:rPr>
        <w:t xml:space="preserve"> </w:t>
      </w:r>
      <w:r w:rsidRPr="006F09E1">
        <w:rPr>
          <w:b w:val="0"/>
          <w:bCs w:val="0"/>
        </w:rPr>
        <w:t>консультации</w:t>
      </w:r>
      <w:r w:rsidRPr="006F09E1">
        <w:rPr>
          <w:b w:val="0"/>
          <w:bCs w:val="0"/>
          <w:spacing w:val="-1"/>
        </w:rPr>
        <w:t xml:space="preserve"> </w:t>
      </w:r>
      <w:r w:rsidRPr="006F09E1">
        <w:rPr>
          <w:b w:val="0"/>
          <w:bCs w:val="0"/>
        </w:rPr>
        <w:t>у</w:t>
      </w:r>
      <w:r w:rsidRPr="006F09E1">
        <w:rPr>
          <w:b w:val="0"/>
          <w:bCs w:val="0"/>
          <w:spacing w:val="-11"/>
        </w:rPr>
        <w:t xml:space="preserve"> </w:t>
      </w:r>
      <w:r w:rsidRPr="006F09E1">
        <w:rPr>
          <w:b w:val="0"/>
          <w:bCs w:val="0"/>
        </w:rPr>
        <w:t>психолога Организационный</w:t>
      </w:r>
      <w:r w:rsidRPr="006F09E1">
        <w:rPr>
          <w:b w:val="0"/>
          <w:bCs w:val="0"/>
          <w:spacing w:val="-5"/>
        </w:rPr>
        <w:t xml:space="preserve"> </w:t>
      </w:r>
      <w:r w:rsidRPr="006F09E1">
        <w:rPr>
          <w:b w:val="0"/>
          <w:bCs w:val="0"/>
        </w:rPr>
        <w:t>раздел</w:t>
      </w:r>
      <w:r w:rsidRPr="006F09E1">
        <w:rPr>
          <w:b w:val="0"/>
          <w:bCs w:val="0"/>
          <w:spacing w:val="-4"/>
        </w:rPr>
        <w:t xml:space="preserve"> </w:t>
      </w:r>
      <w:r w:rsidRPr="006F09E1">
        <w:rPr>
          <w:b w:val="0"/>
          <w:bCs w:val="0"/>
        </w:rPr>
        <w:t>основной</w:t>
      </w:r>
      <w:r w:rsidRPr="006F09E1">
        <w:rPr>
          <w:b w:val="0"/>
          <w:bCs w:val="0"/>
          <w:spacing w:val="-3"/>
        </w:rPr>
        <w:t xml:space="preserve"> </w:t>
      </w:r>
      <w:r w:rsidRPr="006F09E1">
        <w:rPr>
          <w:b w:val="0"/>
          <w:bCs w:val="0"/>
        </w:rPr>
        <w:t>образовательной</w:t>
      </w:r>
      <w:r w:rsidRPr="006F09E1">
        <w:rPr>
          <w:b w:val="0"/>
          <w:bCs w:val="0"/>
          <w:spacing w:val="-5"/>
        </w:rPr>
        <w:t xml:space="preserve"> </w:t>
      </w:r>
      <w:r w:rsidRPr="006F09E1">
        <w:rPr>
          <w:b w:val="0"/>
          <w:bCs w:val="0"/>
        </w:rPr>
        <w:t>программы</w:t>
      </w:r>
      <w:r w:rsidRPr="006F09E1">
        <w:rPr>
          <w:b w:val="0"/>
          <w:bCs w:val="0"/>
          <w:spacing w:val="-3"/>
        </w:rPr>
        <w:t xml:space="preserve"> </w:t>
      </w:r>
      <w:r w:rsidRPr="006F09E1">
        <w:rPr>
          <w:b w:val="0"/>
          <w:bCs w:val="0"/>
        </w:rPr>
        <w:t>основного</w:t>
      </w:r>
      <w:r w:rsidRPr="006F09E1">
        <w:rPr>
          <w:b w:val="0"/>
          <w:bCs w:val="0"/>
          <w:spacing w:val="-2"/>
        </w:rPr>
        <w:t xml:space="preserve"> </w:t>
      </w:r>
      <w:r w:rsidRPr="006F09E1">
        <w:rPr>
          <w:b w:val="0"/>
          <w:bCs w:val="0"/>
        </w:rPr>
        <w:t>общего</w:t>
      </w:r>
      <w:r w:rsidRPr="006F09E1">
        <w:rPr>
          <w:b w:val="0"/>
          <w:bCs w:val="0"/>
          <w:spacing w:val="-57"/>
        </w:rPr>
        <w:t xml:space="preserve"> </w:t>
      </w:r>
      <w:r w:rsidRPr="006F09E1">
        <w:rPr>
          <w:b w:val="0"/>
          <w:bCs w:val="0"/>
        </w:rPr>
        <w:t>образования</w:t>
      </w:r>
    </w:p>
    <w:p w:rsidR="00A25F95" w:rsidRDefault="00A25F95" w:rsidP="006F09E1">
      <w:pPr>
        <w:pStyle w:val="BodyText"/>
        <w:ind w:left="0" w:firstLine="0"/>
        <w:jc w:val="left"/>
        <w:rPr>
          <w:b/>
          <w:bCs/>
        </w:rPr>
      </w:pPr>
    </w:p>
    <w:p w:rsidR="00A25F95" w:rsidRDefault="00A25F95" w:rsidP="006F09E1">
      <w:pPr>
        <w:ind w:left="2327" w:right="1158" w:firstLine="40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Сетка часов учебного плана основного общего образования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МБОУ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"Павловская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средняя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общеобразовательная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школа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"</w:t>
      </w:r>
    </w:p>
    <w:p w:rsidR="00A25F95" w:rsidRDefault="00A25F95" w:rsidP="006F09E1">
      <w:pPr>
        <w:pStyle w:val="Heading4"/>
        <w:spacing w:line="240" w:lineRule="auto"/>
        <w:ind w:left="3593"/>
        <w:jc w:val="left"/>
      </w:pPr>
      <w:r>
        <w:t>Залегощенского</w:t>
      </w:r>
      <w:r>
        <w:rPr>
          <w:spacing w:val="-2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Орловской</w:t>
      </w:r>
      <w:r>
        <w:rPr>
          <w:spacing w:val="-2"/>
        </w:rPr>
        <w:t xml:space="preserve"> </w:t>
      </w:r>
      <w:r>
        <w:t>области</w:t>
      </w:r>
    </w:p>
    <w:p w:rsidR="00A25F95" w:rsidRDefault="00A25F95" w:rsidP="0087041F">
      <w:pPr>
        <w:pStyle w:val="BodyText"/>
        <w:ind w:left="1017" w:firstLine="0"/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27"/>
        <w:gridCol w:w="2180"/>
        <w:gridCol w:w="939"/>
        <w:gridCol w:w="852"/>
        <w:gridCol w:w="850"/>
        <w:gridCol w:w="853"/>
        <w:gridCol w:w="850"/>
        <w:gridCol w:w="1124"/>
      </w:tblGrid>
      <w:tr w:rsidR="00A25F95">
        <w:trPr>
          <w:trHeight w:val="549"/>
        </w:trPr>
        <w:tc>
          <w:tcPr>
            <w:tcW w:w="3027" w:type="dxa"/>
            <w:tcBorders>
              <w:bottom w:val="single" w:sz="6" w:space="0" w:color="000000"/>
            </w:tcBorders>
          </w:tcPr>
          <w:p w:rsidR="00A25F95" w:rsidRDefault="00A25F95" w:rsidP="00E72704">
            <w:pPr>
              <w:pStyle w:val="TableParagraph"/>
              <w:spacing w:line="273" w:lineRule="exact"/>
              <w:ind w:left="39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Предметная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область</w:t>
            </w:r>
          </w:p>
        </w:tc>
        <w:tc>
          <w:tcPr>
            <w:tcW w:w="2180" w:type="dxa"/>
            <w:tcBorders>
              <w:bottom w:val="single" w:sz="6" w:space="0" w:color="000000"/>
            </w:tcBorders>
          </w:tcPr>
          <w:p w:rsidR="00A25F95" w:rsidRDefault="00A25F95" w:rsidP="00E72704">
            <w:pPr>
              <w:pStyle w:val="TableParagraph"/>
              <w:spacing w:line="276" w:lineRule="exact"/>
              <w:ind w:left="552" w:right="523" w:firstLine="5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Учебные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предметы</w:t>
            </w:r>
          </w:p>
        </w:tc>
        <w:tc>
          <w:tcPr>
            <w:tcW w:w="4344" w:type="dxa"/>
            <w:gridSpan w:val="5"/>
            <w:tcBorders>
              <w:bottom w:val="single" w:sz="6" w:space="0" w:color="000000"/>
            </w:tcBorders>
          </w:tcPr>
          <w:p w:rsidR="00A25F95" w:rsidRDefault="00A25F95" w:rsidP="00E72704">
            <w:pPr>
              <w:pStyle w:val="TableParagraph"/>
              <w:spacing w:line="273" w:lineRule="exact"/>
              <w:ind w:left="16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Классы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Количество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часов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неделю</w:t>
            </w:r>
          </w:p>
        </w:tc>
        <w:tc>
          <w:tcPr>
            <w:tcW w:w="1124" w:type="dxa"/>
            <w:vMerge w:val="restart"/>
          </w:tcPr>
          <w:p w:rsidR="00A25F95" w:rsidRDefault="00A25F95" w:rsidP="00E72704">
            <w:pPr>
              <w:pStyle w:val="TableParagraph"/>
              <w:ind w:left="106" w:right="22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часов/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уроков</w:t>
            </w:r>
          </w:p>
        </w:tc>
      </w:tr>
      <w:tr w:rsidR="00A25F95">
        <w:trPr>
          <w:trHeight w:val="294"/>
        </w:trPr>
        <w:tc>
          <w:tcPr>
            <w:tcW w:w="5207" w:type="dxa"/>
            <w:gridSpan w:val="2"/>
            <w:tcBorders>
              <w:top w:val="single" w:sz="6" w:space="0" w:color="000000"/>
            </w:tcBorders>
          </w:tcPr>
          <w:p w:rsidR="00A25F95" w:rsidRDefault="00A25F95" w:rsidP="00E72704">
            <w:pPr>
              <w:pStyle w:val="TableParagraph"/>
              <w:spacing w:line="270" w:lineRule="exact"/>
              <w:ind w:left="150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Обязательная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часть</w:t>
            </w:r>
          </w:p>
        </w:tc>
        <w:tc>
          <w:tcPr>
            <w:tcW w:w="939" w:type="dxa"/>
            <w:tcBorders>
              <w:top w:val="single" w:sz="6" w:space="0" w:color="000000"/>
            </w:tcBorders>
          </w:tcPr>
          <w:p w:rsidR="00A25F95" w:rsidRDefault="00A25F95" w:rsidP="00E72704">
            <w:pPr>
              <w:pStyle w:val="TableParagraph"/>
              <w:spacing w:line="270" w:lineRule="exact"/>
              <w:ind w:left="40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A25F95" w:rsidRDefault="00A25F95" w:rsidP="00E72704">
            <w:pPr>
              <w:pStyle w:val="TableParagraph"/>
              <w:spacing w:line="270" w:lineRule="exact"/>
              <w:ind w:left="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25F95" w:rsidRDefault="00A25F95" w:rsidP="00E72704">
            <w:pPr>
              <w:pStyle w:val="TableParagraph"/>
              <w:spacing w:line="270" w:lineRule="exact"/>
              <w:ind w:left="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53" w:type="dxa"/>
            <w:tcBorders>
              <w:top w:val="single" w:sz="6" w:space="0" w:color="000000"/>
            </w:tcBorders>
          </w:tcPr>
          <w:p w:rsidR="00A25F95" w:rsidRDefault="00A25F95" w:rsidP="00E72704">
            <w:pPr>
              <w:pStyle w:val="TableParagraph"/>
              <w:spacing w:line="270" w:lineRule="exact"/>
              <w:ind w:left="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25F95" w:rsidRDefault="00A25F95" w:rsidP="00E72704">
            <w:pPr>
              <w:pStyle w:val="TableParagraph"/>
              <w:spacing w:line="270" w:lineRule="exact"/>
              <w:ind w:left="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24" w:type="dxa"/>
            <w:vMerge/>
            <w:tcBorders>
              <w:top w:val="nil"/>
            </w:tcBorders>
          </w:tcPr>
          <w:p w:rsidR="00A25F95" w:rsidRDefault="00A25F95" w:rsidP="00E72704">
            <w:pPr>
              <w:rPr>
                <w:sz w:val="2"/>
                <w:szCs w:val="2"/>
              </w:rPr>
            </w:pPr>
          </w:p>
        </w:tc>
      </w:tr>
      <w:tr w:rsidR="00A25F95">
        <w:trPr>
          <w:trHeight w:val="275"/>
        </w:trPr>
        <w:tc>
          <w:tcPr>
            <w:tcW w:w="3027" w:type="dxa"/>
            <w:vMerge w:val="restart"/>
          </w:tcPr>
          <w:p w:rsidR="00A25F95" w:rsidRDefault="00A25F95" w:rsidP="00E72704">
            <w:pPr>
              <w:pStyle w:val="TableParagraph"/>
              <w:spacing w:line="273" w:lineRule="exact"/>
              <w:ind w:left="217" w:right="21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Русский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язык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и</w:t>
            </w:r>
          </w:p>
          <w:p w:rsidR="00A25F95" w:rsidRDefault="00A25F95" w:rsidP="00E72704">
            <w:pPr>
              <w:pStyle w:val="TableParagraph"/>
              <w:spacing w:line="269" w:lineRule="exact"/>
              <w:ind w:left="218" w:right="2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литература</w:t>
            </w:r>
          </w:p>
        </w:tc>
        <w:tc>
          <w:tcPr>
            <w:tcW w:w="2180" w:type="dxa"/>
          </w:tcPr>
          <w:p w:rsidR="00A25F95" w:rsidRDefault="00A25F95" w:rsidP="00E72704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spacing w:line="256" w:lineRule="exact"/>
              <w:ind w:left="4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spacing w:line="256" w:lineRule="exact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56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</w:t>
            </w:r>
          </w:p>
        </w:tc>
      </w:tr>
      <w:tr w:rsidR="00A25F95">
        <w:trPr>
          <w:trHeight w:val="275"/>
        </w:trPr>
        <w:tc>
          <w:tcPr>
            <w:tcW w:w="3027" w:type="dxa"/>
            <w:vMerge/>
            <w:tcBorders>
              <w:top w:val="nil"/>
            </w:tcBorders>
          </w:tcPr>
          <w:p w:rsidR="00A25F95" w:rsidRDefault="00A25F95" w:rsidP="00E7270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</w:tcPr>
          <w:p w:rsidR="00A25F95" w:rsidRDefault="00A25F95" w:rsidP="00E72704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spacing w:line="256" w:lineRule="exact"/>
              <w:ind w:left="4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spacing w:line="256" w:lineRule="exact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56" w:lineRule="exact"/>
              <w:ind w:left="85" w:right="2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</w:tr>
      <w:tr w:rsidR="00A25F95">
        <w:trPr>
          <w:trHeight w:val="278"/>
        </w:trPr>
        <w:tc>
          <w:tcPr>
            <w:tcW w:w="3027" w:type="dxa"/>
            <w:vMerge w:val="restart"/>
          </w:tcPr>
          <w:p w:rsidR="00A25F95" w:rsidRDefault="00A25F95" w:rsidP="00E72704">
            <w:pPr>
              <w:pStyle w:val="TableParagraph"/>
              <w:ind w:left="10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Родной</w:t>
            </w:r>
            <w:r>
              <w:rPr>
                <w:b/>
                <w:bCs/>
                <w:spacing w:val="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язык</w:t>
            </w:r>
            <w:r>
              <w:rPr>
                <w:b/>
                <w:bCs/>
                <w:spacing w:val="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и</w:t>
            </w:r>
            <w:r>
              <w:rPr>
                <w:b/>
                <w:bCs/>
                <w:spacing w:val="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родная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литература</w:t>
            </w:r>
          </w:p>
        </w:tc>
        <w:tc>
          <w:tcPr>
            <w:tcW w:w="2180" w:type="dxa"/>
          </w:tcPr>
          <w:p w:rsidR="00A25F95" w:rsidRDefault="00A25F95" w:rsidP="00E72704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spacing w:line="258" w:lineRule="exact"/>
              <w:ind w:left="255"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spacing w:line="258" w:lineRule="exact"/>
              <w:ind w:left="250" w:right="2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58" w:lineRule="exact"/>
              <w:ind w:left="255"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8" w:lineRule="exact"/>
              <w:ind w:left="250" w:right="2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58" w:lineRule="exact"/>
              <w:ind w:left="83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2,5</w:t>
            </w:r>
          </w:p>
        </w:tc>
      </w:tr>
      <w:tr w:rsidR="00A25F95">
        <w:trPr>
          <w:trHeight w:val="551"/>
        </w:trPr>
        <w:tc>
          <w:tcPr>
            <w:tcW w:w="3027" w:type="dxa"/>
            <w:vMerge/>
            <w:tcBorders>
              <w:top w:val="nil"/>
            </w:tcBorders>
          </w:tcPr>
          <w:p w:rsidR="00A25F95" w:rsidRDefault="00A25F95" w:rsidP="00E7270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</w:tcPr>
          <w:p w:rsidR="00A25F95" w:rsidRDefault="00A25F95" w:rsidP="00E72704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Родная</w:t>
            </w:r>
          </w:p>
          <w:p w:rsidR="00A25F95" w:rsidRDefault="00A25F95" w:rsidP="00E72704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spacing w:line="268" w:lineRule="exact"/>
              <w:ind w:left="255"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spacing w:line="268" w:lineRule="exact"/>
              <w:ind w:left="250" w:right="2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jc w:val="center"/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68" w:lineRule="exact"/>
              <w:ind w:left="255"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68" w:lineRule="exact"/>
              <w:ind w:left="250" w:right="2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73" w:lineRule="exact"/>
              <w:ind w:left="83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2,5</w:t>
            </w:r>
          </w:p>
        </w:tc>
      </w:tr>
      <w:tr w:rsidR="00A25F95">
        <w:trPr>
          <w:trHeight w:val="551"/>
        </w:trPr>
        <w:tc>
          <w:tcPr>
            <w:tcW w:w="3027" w:type="dxa"/>
            <w:vMerge w:val="restart"/>
          </w:tcPr>
          <w:p w:rsidR="00A25F95" w:rsidRDefault="00A25F95" w:rsidP="00E72704">
            <w:pPr>
              <w:pStyle w:val="TableParagraph"/>
              <w:spacing w:before="8"/>
              <w:rPr>
                <w:b/>
                <w:bCs/>
                <w:sz w:val="23"/>
                <w:szCs w:val="23"/>
              </w:rPr>
            </w:pPr>
          </w:p>
          <w:p w:rsidR="00A25F95" w:rsidRDefault="00A25F95" w:rsidP="00E72704">
            <w:pPr>
              <w:pStyle w:val="TableParagraph"/>
              <w:ind w:left="39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Иностранные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языки</w:t>
            </w:r>
          </w:p>
        </w:tc>
        <w:tc>
          <w:tcPr>
            <w:tcW w:w="2180" w:type="dxa"/>
          </w:tcPr>
          <w:p w:rsidR="00A25F95" w:rsidRDefault="00A25F95" w:rsidP="00E72704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</w:t>
            </w:r>
          </w:p>
          <w:p w:rsidR="00A25F95" w:rsidRDefault="00A25F95" w:rsidP="00E72704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(немецкий)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spacing w:line="268" w:lineRule="exact"/>
              <w:ind w:left="4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spacing w:line="268" w:lineRule="exact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68" w:lineRule="exact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68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73" w:lineRule="exact"/>
              <w:ind w:left="83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</w:tr>
      <w:tr w:rsidR="00A25F95">
        <w:trPr>
          <w:trHeight w:val="827"/>
        </w:trPr>
        <w:tc>
          <w:tcPr>
            <w:tcW w:w="3027" w:type="dxa"/>
            <w:vMerge/>
            <w:tcBorders>
              <w:top w:val="nil"/>
            </w:tcBorders>
          </w:tcPr>
          <w:p w:rsidR="00A25F95" w:rsidRDefault="00A25F95" w:rsidP="00E7270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</w:tcPr>
          <w:p w:rsidR="00A25F95" w:rsidRDefault="00A25F95" w:rsidP="00E72704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Второй</w:t>
            </w:r>
          </w:p>
          <w:p w:rsidR="00A25F95" w:rsidRDefault="00A25F95" w:rsidP="00E72704">
            <w:pPr>
              <w:pStyle w:val="TableParagraph"/>
              <w:spacing w:line="270" w:lineRule="atLeast"/>
              <w:ind w:left="107" w:righ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(англ.)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</w:pP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</w:pP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</w:pP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68" w:lineRule="exact"/>
              <w:ind w:left="5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73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A25F95">
        <w:trPr>
          <w:trHeight w:val="275"/>
        </w:trPr>
        <w:tc>
          <w:tcPr>
            <w:tcW w:w="3027" w:type="dxa"/>
            <w:vMerge w:val="restart"/>
          </w:tcPr>
          <w:p w:rsidR="00A25F95" w:rsidRDefault="00A25F95" w:rsidP="00E72704">
            <w:pPr>
              <w:pStyle w:val="TableParagraph"/>
              <w:ind w:left="765" w:right="703" w:hanging="3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Математика и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2180" w:type="dxa"/>
          </w:tcPr>
          <w:p w:rsidR="00A25F95" w:rsidRDefault="00A25F95" w:rsidP="00E72704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spacing w:line="256" w:lineRule="exact"/>
              <w:ind w:left="4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spacing w:line="256" w:lineRule="exact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56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A25F95">
        <w:trPr>
          <w:trHeight w:val="277"/>
        </w:trPr>
        <w:tc>
          <w:tcPr>
            <w:tcW w:w="3027" w:type="dxa"/>
            <w:vMerge/>
            <w:tcBorders>
              <w:top w:val="nil"/>
            </w:tcBorders>
          </w:tcPr>
          <w:p w:rsidR="00A25F95" w:rsidRDefault="00A25F95" w:rsidP="00E7270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</w:tcPr>
          <w:p w:rsidR="00A25F95" w:rsidRDefault="00A25F95" w:rsidP="00E72704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58" w:lineRule="exact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8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58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</w:tr>
      <w:tr w:rsidR="00A25F95">
        <w:trPr>
          <w:trHeight w:val="275"/>
        </w:trPr>
        <w:tc>
          <w:tcPr>
            <w:tcW w:w="3027" w:type="dxa"/>
            <w:vMerge/>
            <w:tcBorders>
              <w:top w:val="nil"/>
            </w:tcBorders>
          </w:tcPr>
          <w:p w:rsidR="00A25F95" w:rsidRDefault="00A25F95" w:rsidP="00E7270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</w:tcPr>
          <w:p w:rsidR="00A25F95" w:rsidRDefault="00A25F95" w:rsidP="00E72704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Геометрия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56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A25F95">
        <w:trPr>
          <w:trHeight w:val="275"/>
        </w:trPr>
        <w:tc>
          <w:tcPr>
            <w:tcW w:w="3027" w:type="dxa"/>
            <w:vMerge/>
            <w:tcBorders>
              <w:top w:val="nil"/>
            </w:tcBorders>
          </w:tcPr>
          <w:p w:rsidR="00A25F95" w:rsidRDefault="00A25F95" w:rsidP="00E7270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</w:tcPr>
          <w:p w:rsidR="00A25F95" w:rsidRDefault="00A25F95" w:rsidP="00E72704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56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A25F95">
        <w:trPr>
          <w:trHeight w:val="275"/>
        </w:trPr>
        <w:tc>
          <w:tcPr>
            <w:tcW w:w="3027" w:type="dxa"/>
            <w:vMerge w:val="restart"/>
          </w:tcPr>
          <w:p w:rsidR="00A25F95" w:rsidRDefault="00A25F95" w:rsidP="00E72704">
            <w:pPr>
              <w:pStyle w:val="TableParagraph"/>
              <w:ind w:left="974" w:right="235" w:hanging="71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Общественно-научные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предметы</w:t>
            </w:r>
          </w:p>
        </w:tc>
        <w:tc>
          <w:tcPr>
            <w:tcW w:w="2180" w:type="dxa"/>
          </w:tcPr>
          <w:p w:rsidR="00A25F95" w:rsidRDefault="00A25F95" w:rsidP="00E72704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России. Всеобщая история.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spacing w:line="256" w:lineRule="exact"/>
              <w:ind w:left="4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spacing w:line="256" w:lineRule="exact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56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A25F95">
        <w:trPr>
          <w:trHeight w:val="275"/>
        </w:trPr>
        <w:tc>
          <w:tcPr>
            <w:tcW w:w="3027" w:type="dxa"/>
            <w:vMerge/>
            <w:tcBorders>
              <w:top w:val="nil"/>
            </w:tcBorders>
          </w:tcPr>
          <w:p w:rsidR="00A25F95" w:rsidRDefault="00A25F95" w:rsidP="00E7270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</w:tcPr>
          <w:p w:rsidR="00A25F95" w:rsidRDefault="00A25F95" w:rsidP="00E72704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spacing w:line="256" w:lineRule="exact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56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A25F95">
        <w:trPr>
          <w:trHeight w:val="275"/>
        </w:trPr>
        <w:tc>
          <w:tcPr>
            <w:tcW w:w="3027" w:type="dxa"/>
            <w:vMerge/>
            <w:tcBorders>
              <w:top w:val="nil"/>
            </w:tcBorders>
          </w:tcPr>
          <w:p w:rsidR="00A25F95" w:rsidRDefault="00A25F95" w:rsidP="00E7270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</w:tcPr>
          <w:p w:rsidR="00A25F95" w:rsidRDefault="00A25F95" w:rsidP="00E72704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spacing w:line="256" w:lineRule="exact"/>
              <w:ind w:left="4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spacing w:line="256" w:lineRule="exact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56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A25F95">
        <w:trPr>
          <w:trHeight w:val="275"/>
        </w:trPr>
        <w:tc>
          <w:tcPr>
            <w:tcW w:w="3027" w:type="dxa"/>
            <w:vMerge w:val="restart"/>
          </w:tcPr>
          <w:p w:rsidR="00A25F95" w:rsidRDefault="00A25F95" w:rsidP="00E72704">
            <w:pPr>
              <w:pStyle w:val="TableParagraph"/>
              <w:ind w:left="974" w:right="340" w:hanging="61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Естественнонаучные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предметы</w:t>
            </w:r>
          </w:p>
        </w:tc>
        <w:tc>
          <w:tcPr>
            <w:tcW w:w="2180" w:type="dxa"/>
          </w:tcPr>
          <w:p w:rsidR="00A25F95" w:rsidRDefault="00A25F95" w:rsidP="00E72704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56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A25F95">
        <w:trPr>
          <w:trHeight w:val="278"/>
        </w:trPr>
        <w:tc>
          <w:tcPr>
            <w:tcW w:w="3027" w:type="dxa"/>
            <w:vMerge/>
            <w:tcBorders>
              <w:top w:val="nil"/>
            </w:tcBorders>
          </w:tcPr>
          <w:p w:rsidR="00A25F95" w:rsidRDefault="00A25F95" w:rsidP="00E7270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</w:tcPr>
          <w:p w:rsidR="00A25F95" w:rsidRDefault="00A25F95" w:rsidP="00E72704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spacing w:line="258" w:lineRule="exact"/>
              <w:ind w:left="4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spacing w:line="258" w:lineRule="exact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58" w:lineRule="exact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8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58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A25F95">
        <w:trPr>
          <w:trHeight w:val="276"/>
        </w:trPr>
        <w:tc>
          <w:tcPr>
            <w:tcW w:w="3027" w:type="dxa"/>
            <w:vMerge/>
            <w:tcBorders>
              <w:top w:val="nil"/>
            </w:tcBorders>
          </w:tcPr>
          <w:p w:rsidR="00A25F95" w:rsidRDefault="00A25F95" w:rsidP="00E7270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</w:tcPr>
          <w:p w:rsidR="00A25F95" w:rsidRDefault="00A25F95" w:rsidP="00E72704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56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</w:tbl>
    <w:p w:rsidR="00A25F95" w:rsidRDefault="00A25F95">
      <w:pPr>
        <w:pStyle w:val="BodyText"/>
        <w:spacing w:before="2"/>
        <w:ind w:left="0" w:firstLine="0"/>
        <w:jc w:val="left"/>
        <w:rPr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27"/>
        <w:gridCol w:w="43"/>
        <w:gridCol w:w="2137"/>
        <w:gridCol w:w="939"/>
        <w:gridCol w:w="852"/>
        <w:gridCol w:w="850"/>
        <w:gridCol w:w="853"/>
        <w:gridCol w:w="850"/>
        <w:gridCol w:w="1124"/>
      </w:tblGrid>
      <w:tr w:rsidR="00A25F95">
        <w:trPr>
          <w:trHeight w:val="277"/>
        </w:trPr>
        <w:tc>
          <w:tcPr>
            <w:tcW w:w="3027" w:type="dxa"/>
            <w:vMerge w:val="restart"/>
          </w:tcPr>
          <w:p w:rsidR="00A25F95" w:rsidRDefault="00A25F95" w:rsidP="00E72704">
            <w:pPr>
              <w:pStyle w:val="TableParagraph"/>
              <w:spacing w:line="269" w:lineRule="exact"/>
              <w:ind w:left="94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Искусство</w:t>
            </w:r>
          </w:p>
        </w:tc>
        <w:tc>
          <w:tcPr>
            <w:tcW w:w="2180" w:type="dxa"/>
            <w:gridSpan w:val="2"/>
          </w:tcPr>
          <w:p w:rsidR="00A25F95" w:rsidRDefault="00A25F95" w:rsidP="00E72704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spacing w:line="258" w:lineRule="exact"/>
              <w:ind w:left="4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spacing w:line="258" w:lineRule="exact"/>
              <w:ind w:right="35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8" w:lineRule="exact"/>
              <w:ind w:right="35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58" w:lineRule="exact"/>
              <w:ind w:lef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58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A25F95">
        <w:trPr>
          <w:trHeight w:val="552"/>
        </w:trPr>
        <w:tc>
          <w:tcPr>
            <w:tcW w:w="3027" w:type="dxa"/>
            <w:vMerge/>
            <w:tcBorders>
              <w:top w:val="nil"/>
            </w:tcBorders>
          </w:tcPr>
          <w:p w:rsidR="00A25F95" w:rsidRDefault="00A25F95" w:rsidP="00E7270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gridSpan w:val="2"/>
          </w:tcPr>
          <w:p w:rsidR="00A25F95" w:rsidRDefault="00A25F95" w:rsidP="00E72704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Изобразительное</w:t>
            </w:r>
          </w:p>
          <w:p w:rsidR="00A25F95" w:rsidRDefault="00A25F95" w:rsidP="00E72704">
            <w:pPr>
              <w:pStyle w:val="TableParagraph"/>
              <w:spacing w:line="269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spacing w:line="262" w:lineRule="exact"/>
              <w:ind w:left="4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spacing w:line="262" w:lineRule="exact"/>
              <w:ind w:right="35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62" w:lineRule="exact"/>
              <w:ind w:right="35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</w:pP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</w:pP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67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A25F95">
        <w:trPr>
          <w:trHeight w:val="275"/>
        </w:trPr>
        <w:tc>
          <w:tcPr>
            <w:tcW w:w="3027" w:type="dxa"/>
          </w:tcPr>
          <w:p w:rsidR="00A25F95" w:rsidRDefault="00A25F95" w:rsidP="00E72704">
            <w:pPr>
              <w:pStyle w:val="TableParagraph"/>
              <w:spacing w:line="256" w:lineRule="exact"/>
              <w:ind w:left="8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180" w:type="dxa"/>
            <w:gridSpan w:val="2"/>
          </w:tcPr>
          <w:p w:rsidR="00A25F95" w:rsidRDefault="00A25F95" w:rsidP="00E72704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spacing w:line="256" w:lineRule="exact"/>
              <w:ind w:left="4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spacing w:line="256" w:lineRule="exact"/>
              <w:ind w:right="35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right="35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56" w:lineRule="exact"/>
              <w:ind w:lef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56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A25F95">
        <w:trPr>
          <w:trHeight w:val="275"/>
        </w:trPr>
        <w:tc>
          <w:tcPr>
            <w:tcW w:w="3027" w:type="dxa"/>
            <w:vMerge w:val="restart"/>
          </w:tcPr>
          <w:p w:rsidR="00A25F95" w:rsidRDefault="00A25F95" w:rsidP="00E72704">
            <w:pPr>
              <w:pStyle w:val="TableParagraph"/>
              <w:ind w:left="218" w:right="21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Физическая культура и</w:t>
            </w:r>
            <w:r>
              <w:rPr>
                <w:b/>
                <w:bCs/>
                <w:spacing w:val="-58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основы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безопасности</w:t>
            </w:r>
          </w:p>
          <w:p w:rsidR="00A25F95" w:rsidRDefault="00A25F95" w:rsidP="00E72704">
            <w:pPr>
              <w:pStyle w:val="TableParagraph"/>
              <w:spacing w:line="274" w:lineRule="exact"/>
              <w:ind w:left="218" w:right="21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жизнедеятельности</w:t>
            </w:r>
          </w:p>
        </w:tc>
        <w:tc>
          <w:tcPr>
            <w:tcW w:w="2180" w:type="dxa"/>
            <w:gridSpan w:val="2"/>
          </w:tcPr>
          <w:p w:rsidR="00A25F95" w:rsidRDefault="00A25F95" w:rsidP="00E72704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ОБЖ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56" w:lineRule="exact"/>
              <w:ind w:lef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6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56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A25F95">
        <w:trPr>
          <w:trHeight w:val="551"/>
        </w:trPr>
        <w:tc>
          <w:tcPr>
            <w:tcW w:w="3027" w:type="dxa"/>
            <w:vMerge/>
            <w:tcBorders>
              <w:top w:val="nil"/>
            </w:tcBorders>
          </w:tcPr>
          <w:p w:rsidR="00A25F95" w:rsidRDefault="00A25F95" w:rsidP="00E7270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gridSpan w:val="2"/>
          </w:tcPr>
          <w:p w:rsidR="00A25F95" w:rsidRDefault="00A25F95" w:rsidP="00E72704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</w:t>
            </w:r>
          </w:p>
          <w:p w:rsidR="00A25F95" w:rsidRDefault="00A25F95" w:rsidP="00E72704">
            <w:pPr>
              <w:pStyle w:val="TableParagraph"/>
              <w:spacing w:line="269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культура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spacing w:line="262" w:lineRule="exact"/>
              <w:ind w:left="4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spacing w:line="262" w:lineRule="exact"/>
              <w:ind w:right="35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62" w:lineRule="exact"/>
              <w:ind w:right="35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62" w:lineRule="exact"/>
              <w:ind w:lef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62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67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A25F95">
        <w:trPr>
          <w:trHeight w:val="827"/>
        </w:trPr>
        <w:tc>
          <w:tcPr>
            <w:tcW w:w="3027" w:type="dxa"/>
          </w:tcPr>
          <w:p w:rsidR="00A25F95" w:rsidRDefault="00A25F95" w:rsidP="00E72704">
            <w:pPr>
              <w:pStyle w:val="TableParagraph"/>
              <w:ind w:left="184" w:right="164" w:firstLine="38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Основы духовно-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нравственной</w:t>
            </w:r>
            <w:r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культуры</w:t>
            </w:r>
          </w:p>
          <w:p w:rsidR="00A25F95" w:rsidRDefault="00A25F95" w:rsidP="00E72704">
            <w:pPr>
              <w:pStyle w:val="TableParagraph"/>
              <w:spacing w:line="265" w:lineRule="exact"/>
              <w:ind w:left="66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народов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России</w:t>
            </w:r>
          </w:p>
        </w:tc>
        <w:tc>
          <w:tcPr>
            <w:tcW w:w="2180" w:type="dxa"/>
            <w:gridSpan w:val="2"/>
          </w:tcPr>
          <w:p w:rsidR="00A25F95" w:rsidRDefault="00A25F95" w:rsidP="00E72704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ОДНКНР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</w:pP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</w:pP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</w:pP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</w:pP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</w:pP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</w:pPr>
          </w:p>
        </w:tc>
      </w:tr>
      <w:tr w:rsidR="00A25F95">
        <w:trPr>
          <w:trHeight w:val="277"/>
        </w:trPr>
        <w:tc>
          <w:tcPr>
            <w:tcW w:w="5207" w:type="dxa"/>
            <w:gridSpan w:val="3"/>
          </w:tcPr>
          <w:p w:rsidR="00A25F95" w:rsidRDefault="00A25F95" w:rsidP="00E72704">
            <w:pPr>
              <w:pStyle w:val="TableParagraph"/>
              <w:spacing w:line="258" w:lineRule="exact"/>
              <w:ind w:right="96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spacing w:line="258" w:lineRule="exact"/>
              <w:ind w:left="34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spacing w:line="258" w:lineRule="exact"/>
              <w:ind w:right="297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8" w:lineRule="exact"/>
              <w:ind w:right="295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58" w:lineRule="exact"/>
              <w:ind w:left="30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58" w:lineRule="exact"/>
              <w:ind w:left="250" w:right="24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58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149</w:t>
            </w:r>
          </w:p>
        </w:tc>
      </w:tr>
      <w:tr w:rsidR="00A25F95">
        <w:trPr>
          <w:trHeight w:val="828"/>
        </w:trPr>
        <w:tc>
          <w:tcPr>
            <w:tcW w:w="5207" w:type="dxa"/>
            <w:gridSpan w:val="3"/>
          </w:tcPr>
          <w:p w:rsidR="00A25F95" w:rsidRDefault="00A25F95" w:rsidP="00E72704">
            <w:pPr>
              <w:pStyle w:val="TableParagraph"/>
              <w:ind w:left="1015" w:right="699" w:hanging="29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Часть, формируемая участниками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образовательных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отношений</w:t>
            </w:r>
          </w:p>
        </w:tc>
        <w:tc>
          <w:tcPr>
            <w:tcW w:w="939" w:type="dxa"/>
          </w:tcPr>
          <w:p w:rsidR="00A25F95" w:rsidRDefault="00A25F95" w:rsidP="00FF50AE">
            <w:pPr>
              <w:pStyle w:val="TableParagraph"/>
              <w:spacing w:line="269" w:lineRule="exact"/>
              <w:ind w:left="3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:rsidR="00A25F95" w:rsidRDefault="00A25F95" w:rsidP="00FF50AE">
            <w:pPr>
              <w:pStyle w:val="TableParagraph"/>
              <w:spacing w:line="269" w:lineRule="exact"/>
              <w:ind w:left="2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A25F95" w:rsidRDefault="00A25F95" w:rsidP="00FF50AE">
            <w:pPr>
              <w:pStyle w:val="TableParagraph"/>
              <w:spacing w:line="269" w:lineRule="exact"/>
              <w:ind w:left="2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3" w:type="dxa"/>
          </w:tcPr>
          <w:p w:rsidR="00A25F95" w:rsidRDefault="00A25F95" w:rsidP="00FF50AE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A25F95" w:rsidRDefault="00A25F95" w:rsidP="00FF50AE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1124" w:type="dxa"/>
          </w:tcPr>
          <w:p w:rsidR="00A25F95" w:rsidRDefault="00A25F95" w:rsidP="00FF50AE">
            <w:pPr>
              <w:pStyle w:val="TableParagraph"/>
              <w:jc w:val="center"/>
            </w:pPr>
            <w:r>
              <w:t>8</w:t>
            </w:r>
          </w:p>
        </w:tc>
      </w:tr>
      <w:tr w:rsidR="00A25F95">
        <w:trPr>
          <w:trHeight w:val="275"/>
        </w:trPr>
        <w:tc>
          <w:tcPr>
            <w:tcW w:w="3070" w:type="dxa"/>
            <w:gridSpan w:val="2"/>
            <w:tcBorders>
              <w:right w:val="single" w:sz="4" w:space="0" w:color="auto"/>
            </w:tcBorders>
          </w:tcPr>
          <w:p w:rsidR="00A25F95" w:rsidRPr="00FF50AE" w:rsidRDefault="00A25F95" w:rsidP="00FF50AE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7" w:type="dxa"/>
            <w:tcBorders>
              <w:left w:val="single" w:sz="4" w:space="0" w:color="auto"/>
            </w:tcBorders>
          </w:tcPr>
          <w:p w:rsidR="00A25F95" w:rsidRPr="00FF50AE" w:rsidRDefault="00A25F95" w:rsidP="00FF50AE">
            <w:pPr>
              <w:pStyle w:val="TableParagraph"/>
              <w:ind w:left="625"/>
              <w:jc w:val="center"/>
              <w:rPr>
                <w:b/>
                <w:bCs/>
                <w:sz w:val="20"/>
                <w:szCs w:val="20"/>
              </w:rPr>
            </w:pPr>
            <w:r w:rsidRPr="00FF50AE">
              <w:rPr>
                <w:b/>
                <w:bCs/>
                <w:sz w:val="20"/>
                <w:szCs w:val="20"/>
              </w:rPr>
              <w:t>ОБЖ</w:t>
            </w:r>
          </w:p>
        </w:tc>
        <w:tc>
          <w:tcPr>
            <w:tcW w:w="939" w:type="dxa"/>
          </w:tcPr>
          <w:p w:rsidR="00A25F95" w:rsidRDefault="00A25F95" w:rsidP="00FF50AE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24" w:type="dxa"/>
          </w:tcPr>
          <w:p w:rsidR="00A25F95" w:rsidRDefault="00A25F95" w:rsidP="00FF50AE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25F95">
        <w:trPr>
          <w:trHeight w:val="275"/>
        </w:trPr>
        <w:tc>
          <w:tcPr>
            <w:tcW w:w="3070" w:type="dxa"/>
            <w:gridSpan w:val="2"/>
            <w:tcBorders>
              <w:right w:val="single" w:sz="4" w:space="0" w:color="auto"/>
            </w:tcBorders>
          </w:tcPr>
          <w:p w:rsidR="00A25F95" w:rsidRPr="00FF50AE" w:rsidRDefault="00A25F95" w:rsidP="00FF50AE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7" w:type="dxa"/>
            <w:tcBorders>
              <w:left w:val="single" w:sz="4" w:space="0" w:color="auto"/>
            </w:tcBorders>
          </w:tcPr>
          <w:p w:rsidR="00A25F95" w:rsidRPr="00FF50AE" w:rsidRDefault="00A25F95" w:rsidP="00FF50AE">
            <w:pPr>
              <w:pStyle w:val="TableParagraph"/>
              <w:ind w:left="571"/>
              <w:jc w:val="center"/>
              <w:rPr>
                <w:b/>
                <w:bCs/>
                <w:sz w:val="20"/>
                <w:szCs w:val="20"/>
              </w:rPr>
            </w:pPr>
            <w:r w:rsidRPr="00FF50AE">
              <w:rPr>
                <w:b/>
                <w:bCs/>
                <w:sz w:val="20"/>
                <w:szCs w:val="20"/>
              </w:rPr>
              <w:t>Черчение</w:t>
            </w:r>
          </w:p>
        </w:tc>
        <w:tc>
          <w:tcPr>
            <w:tcW w:w="939" w:type="dxa"/>
          </w:tcPr>
          <w:p w:rsidR="00A25F95" w:rsidRDefault="00A25F95" w:rsidP="00FF50AE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A25F95" w:rsidRDefault="00A25F95" w:rsidP="00FF50AE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A25F95" w:rsidRDefault="00A25F95" w:rsidP="00FF50AE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4" w:type="dxa"/>
          </w:tcPr>
          <w:p w:rsidR="00A25F95" w:rsidRDefault="00A25F95" w:rsidP="00FF50AE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25F95">
        <w:trPr>
          <w:trHeight w:val="275"/>
        </w:trPr>
        <w:tc>
          <w:tcPr>
            <w:tcW w:w="5207" w:type="dxa"/>
            <w:gridSpan w:val="3"/>
          </w:tcPr>
          <w:p w:rsidR="00A25F95" w:rsidRPr="00FF50AE" w:rsidRDefault="00A25F95" w:rsidP="00FF50AE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Факультативы</w:t>
            </w:r>
          </w:p>
        </w:tc>
        <w:tc>
          <w:tcPr>
            <w:tcW w:w="939" w:type="dxa"/>
          </w:tcPr>
          <w:p w:rsidR="00A25F95" w:rsidRDefault="00A25F95" w:rsidP="00FF50AE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A25F95" w:rsidRDefault="00A25F95" w:rsidP="00FF50AE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25F95" w:rsidRDefault="00A25F95" w:rsidP="00FF50AE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124" w:type="dxa"/>
          </w:tcPr>
          <w:p w:rsidR="00A25F95" w:rsidRDefault="00A25F95" w:rsidP="00FF50AE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A25F95">
        <w:trPr>
          <w:trHeight w:val="275"/>
        </w:trPr>
        <w:tc>
          <w:tcPr>
            <w:tcW w:w="3070" w:type="dxa"/>
            <w:gridSpan w:val="2"/>
            <w:tcBorders>
              <w:right w:val="single" w:sz="4" w:space="0" w:color="auto"/>
            </w:tcBorders>
          </w:tcPr>
          <w:p w:rsidR="00A25F95" w:rsidRPr="00FF50AE" w:rsidRDefault="00A25F95" w:rsidP="00FF50AE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7" w:type="dxa"/>
            <w:tcBorders>
              <w:left w:val="single" w:sz="4" w:space="0" w:color="auto"/>
            </w:tcBorders>
          </w:tcPr>
          <w:p w:rsidR="00A25F95" w:rsidRPr="00FF50AE" w:rsidRDefault="00A25F95" w:rsidP="00FF50AE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Финансовая грамотность</w:t>
            </w:r>
          </w:p>
        </w:tc>
        <w:tc>
          <w:tcPr>
            <w:tcW w:w="939" w:type="dxa"/>
          </w:tcPr>
          <w:p w:rsidR="00A25F95" w:rsidRDefault="00A25F95" w:rsidP="00FF50AE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A25F95" w:rsidRDefault="00A25F95" w:rsidP="00FF50AE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A25F95" w:rsidRDefault="00A25F95" w:rsidP="00FF50AE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124" w:type="dxa"/>
          </w:tcPr>
          <w:p w:rsidR="00A25F95" w:rsidRDefault="00A25F95" w:rsidP="00FF50AE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25F95">
        <w:trPr>
          <w:trHeight w:val="275"/>
        </w:trPr>
        <w:tc>
          <w:tcPr>
            <w:tcW w:w="3070" w:type="dxa"/>
            <w:gridSpan w:val="2"/>
            <w:tcBorders>
              <w:right w:val="single" w:sz="4" w:space="0" w:color="auto"/>
            </w:tcBorders>
          </w:tcPr>
          <w:p w:rsidR="00A25F95" w:rsidRPr="00FF50AE" w:rsidRDefault="00A25F95" w:rsidP="00FF50AE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7" w:type="dxa"/>
            <w:tcBorders>
              <w:left w:val="single" w:sz="4" w:space="0" w:color="auto"/>
            </w:tcBorders>
          </w:tcPr>
          <w:p w:rsidR="00A25F95" w:rsidRPr="00FF50AE" w:rsidRDefault="00A25F95" w:rsidP="00FF50AE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Основы сельского хозяйства</w:t>
            </w:r>
          </w:p>
        </w:tc>
        <w:tc>
          <w:tcPr>
            <w:tcW w:w="939" w:type="dxa"/>
          </w:tcPr>
          <w:p w:rsidR="00A25F95" w:rsidRDefault="00A25F95" w:rsidP="00FF50AE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A25F95" w:rsidRDefault="00A25F95" w:rsidP="00FF50AE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25F95" w:rsidRDefault="00A25F95" w:rsidP="00FF50AE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124" w:type="dxa"/>
          </w:tcPr>
          <w:p w:rsidR="00A25F95" w:rsidRDefault="00A25F95" w:rsidP="00FF50AE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25F95">
        <w:trPr>
          <w:trHeight w:val="551"/>
        </w:trPr>
        <w:tc>
          <w:tcPr>
            <w:tcW w:w="5207" w:type="dxa"/>
            <w:gridSpan w:val="3"/>
          </w:tcPr>
          <w:p w:rsidR="00A25F95" w:rsidRDefault="00A25F95" w:rsidP="00E72704">
            <w:pPr>
              <w:pStyle w:val="TableParagraph"/>
              <w:spacing w:line="267" w:lineRule="exact"/>
              <w:ind w:left="10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Максимально</w:t>
            </w:r>
            <w:r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допустимая</w:t>
            </w:r>
          </w:p>
          <w:p w:rsidR="00A25F95" w:rsidRDefault="00A25F95" w:rsidP="00E72704">
            <w:pPr>
              <w:pStyle w:val="TableParagraph"/>
              <w:spacing w:line="265" w:lineRule="exact"/>
              <w:ind w:left="155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недельная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нагрузка</w:t>
            </w:r>
          </w:p>
        </w:tc>
        <w:tc>
          <w:tcPr>
            <w:tcW w:w="939" w:type="dxa"/>
          </w:tcPr>
          <w:p w:rsidR="00A25F95" w:rsidRDefault="00A25F95" w:rsidP="00E72704">
            <w:pPr>
              <w:pStyle w:val="TableParagraph"/>
              <w:spacing w:line="267" w:lineRule="exact"/>
              <w:ind w:left="34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852" w:type="dxa"/>
          </w:tcPr>
          <w:p w:rsidR="00A25F95" w:rsidRDefault="00A25F95" w:rsidP="00E72704">
            <w:pPr>
              <w:pStyle w:val="TableParagraph"/>
              <w:spacing w:line="267" w:lineRule="exact"/>
              <w:ind w:right="297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67" w:lineRule="exact"/>
              <w:ind w:right="295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853" w:type="dxa"/>
          </w:tcPr>
          <w:p w:rsidR="00A25F95" w:rsidRDefault="00A25F95" w:rsidP="00E72704">
            <w:pPr>
              <w:pStyle w:val="TableParagraph"/>
              <w:spacing w:line="267" w:lineRule="exact"/>
              <w:ind w:left="30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A25F95" w:rsidRDefault="00A25F95" w:rsidP="00E72704">
            <w:pPr>
              <w:pStyle w:val="TableParagraph"/>
              <w:spacing w:line="267" w:lineRule="exact"/>
              <w:ind w:left="250" w:right="24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1124" w:type="dxa"/>
          </w:tcPr>
          <w:p w:rsidR="00A25F95" w:rsidRDefault="00A25F95" w:rsidP="00E72704">
            <w:pPr>
              <w:pStyle w:val="TableParagraph"/>
              <w:spacing w:line="267" w:lineRule="exact"/>
              <w:ind w:left="85" w:right="8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157</w:t>
            </w:r>
          </w:p>
        </w:tc>
      </w:tr>
    </w:tbl>
    <w:p w:rsidR="00A25F95" w:rsidRDefault="00A25F95">
      <w:pPr>
        <w:pStyle w:val="BodyText"/>
        <w:spacing w:before="2"/>
        <w:ind w:left="0" w:firstLine="0"/>
        <w:jc w:val="left"/>
        <w:rPr>
          <w:sz w:val="22"/>
          <w:szCs w:val="22"/>
        </w:rPr>
      </w:pPr>
    </w:p>
    <w:p w:rsidR="00A25F95" w:rsidRDefault="00A25F95">
      <w:pPr>
        <w:pStyle w:val="BodyText"/>
        <w:spacing w:before="2"/>
        <w:ind w:left="0" w:firstLine="0"/>
        <w:jc w:val="left"/>
        <w:rPr>
          <w:sz w:val="22"/>
          <w:szCs w:val="22"/>
        </w:rPr>
      </w:pPr>
    </w:p>
    <w:p w:rsidR="00A25F95" w:rsidRDefault="00A25F95">
      <w:pPr>
        <w:pStyle w:val="BodyText"/>
        <w:spacing w:before="2"/>
        <w:ind w:left="0" w:firstLine="0"/>
        <w:jc w:val="left"/>
        <w:rPr>
          <w:sz w:val="22"/>
          <w:szCs w:val="22"/>
        </w:rPr>
      </w:pPr>
    </w:p>
    <w:p w:rsidR="00A25F95" w:rsidRDefault="00A25F95" w:rsidP="006F09E1">
      <w:pPr>
        <w:pStyle w:val="ListParagraph"/>
        <w:numPr>
          <w:ilvl w:val="1"/>
          <w:numId w:val="9"/>
        </w:numPr>
        <w:tabs>
          <w:tab w:val="left" w:pos="1438"/>
        </w:tabs>
        <w:spacing w:before="90" w:line="274" w:lineRule="exact"/>
        <w:ind w:hanging="421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Учебный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план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основного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</w:t>
      </w:r>
    </w:p>
    <w:p w:rsidR="00A25F95" w:rsidRDefault="00A25F95" w:rsidP="006F09E1">
      <w:pPr>
        <w:pStyle w:val="BodyText"/>
        <w:ind w:left="1017" w:right="314" w:firstLine="0"/>
        <w:jc w:val="left"/>
      </w:pPr>
      <w:r>
        <w:t>Учебный план основного общего образования МБОУ «Павловская общеобразовательная</w:t>
      </w:r>
      <w:r>
        <w:rPr>
          <w:spacing w:val="1"/>
        </w:rPr>
        <w:t xml:space="preserve"> </w:t>
      </w:r>
      <w:r>
        <w:t>школа » Залегощенского района Орловской области является неотъемлемой частью данной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находится в приложении к данной программе.</w:t>
      </w:r>
    </w:p>
    <w:p w:rsidR="00A25F95" w:rsidRDefault="00A25F95" w:rsidP="006F09E1">
      <w:pPr>
        <w:pStyle w:val="BodyText"/>
        <w:spacing w:before="3"/>
        <w:ind w:left="0" w:firstLine="0"/>
        <w:jc w:val="left"/>
      </w:pPr>
    </w:p>
    <w:p w:rsidR="00A25F95" w:rsidRDefault="00A25F95" w:rsidP="006F09E1">
      <w:pPr>
        <w:pStyle w:val="Heading4"/>
        <w:numPr>
          <w:ilvl w:val="2"/>
          <w:numId w:val="9"/>
        </w:numPr>
        <w:tabs>
          <w:tab w:val="left" w:pos="2045"/>
        </w:tabs>
        <w:spacing w:line="274" w:lineRule="exact"/>
        <w:ind w:hanging="601"/>
        <w:jc w:val="left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A25F95" w:rsidRDefault="00A25F95" w:rsidP="006F09E1">
      <w:pPr>
        <w:pStyle w:val="BodyText"/>
        <w:spacing w:line="274" w:lineRule="exact"/>
        <w:ind w:left="1017" w:firstLine="0"/>
        <w:jc w:val="left"/>
      </w:pP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54"/>
        </w:rPr>
        <w:t xml:space="preserve"> </w:t>
      </w:r>
      <w:r>
        <w:t>МБОУ</w:t>
      </w:r>
      <w:r>
        <w:rPr>
          <w:spacing w:val="2"/>
        </w:rPr>
        <w:t xml:space="preserve"> </w:t>
      </w:r>
      <w:r>
        <w:t>«Павловская</w:t>
      </w:r>
      <w:r>
        <w:rPr>
          <w:spacing w:val="-3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»</w:t>
      </w:r>
    </w:p>
    <w:p w:rsidR="00A25F95" w:rsidRDefault="00A25F95" w:rsidP="006F09E1">
      <w:pPr>
        <w:pStyle w:val="BodyText"/>
        <w:ind w:left="1017" w:right="333" w:firstLine="0"/>
        <w:jc w:val="left"/>
      </w:pPr>
      <w:r>
        <w:t>Залегощенского района Орловской области является неотъемлемой частью данной программы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находится в</w:t>
      </w:r>
      <w:r>
        <w:rPr>
          <w:spacing w:val="-1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программе.</w:t>
      </w:r>
    </w:p>
    <w:p w:rsidR="00A25F95" w:rsidRDefault="00A25F95" w:rsidP="006F09E1">
      <w:pPr>
        <w:pStyle w:val="Heading4"/>
        <w:numPr>
          <w:ilvl w:val="2"/>
          <w:numId w:val="9"/>
        </w:numPr>
        <w:tabs>
          <w:tab w:val="left" w:pos="2045"/>
        </w:tabs>
        <w:spacing w:before="5" w:line="274" w:lineRule="exact"/>
        <w:ind w:hanging="601"/>
        <w:jc w:val="left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A25F95" w:rsidRDefault="00A25F95" w:rsidP="006F09E1">
      <w:pPr>
        <w:pStyle w:val="BodyText"/>
        <w:spacing w:line="274" w:lineRule="exact"/>
        <w:ind w:left="1017" w:firstLine="0"/>
        <w:jc w:val="left"/>
      </w:pP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МБОУ «Павловская</w:t>
      </w:r>
      <w:r>
        <w:rPr>
          <w:spacing w:val="-3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»</w:t>
      </w:r>
    </w:p>
    <w:p w:rsidR="00A25F95" w:rsidRDefault="00A25F95" w:rsidP="006F09E1">
      <w:pPr>
        <w:pStyle w:val="BodyText"/>
        <w:ind w:left="1017" w:right="333" w:firstLine="0"/>
        <w:jc w:val="left"/>
      </w:pPr>
      <w:r>
        <w:t>Залегощенского района Орловской области является неотъемлемой частью данной программы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находится в</w:t>
      </w:r>
      <w:r>
        <w:rPr>
          <w:spacing w:val="-1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 данной</w:t>
      </w:r>
      <w:r>
        <w:rPr>
          <w:spacing w:val="3"/>
        </w:rPr>
        <w:t xml:space="preserve"> </w:t>
      </w:r>
      <w:r>
        <w:t>программе.</w:t>
      </w:r>
    </w:p>
    <w:p w:rsidR="00A25F95" w:rsidRDefault="00A25F95" w:rsidP="006F09E1">
      <w:pPr>
        <w:pStyle w:val="BodyText"/>
        <w:spacing w:before="5"/>
        <w:ind w:left="0" w:firstLine="0"/>
        <w:jc w:val="left"/>
      </w:pPr>
    </w:p>
    <w:p w:rsidR="00A25F95" w:rsidRDefault="00A25F95" w:rsidP="006F09E1">
      <w:pPr>
        <w:pStyle w:val="Heading4"/>
        <w:numPr>
          <w:ilvl w:val="1"/>
          <w:numId w:val="9"/>
        </w:numPr>
        <w:tabs>
          <w:tab w:val="left" w:pos="1438"/>
        </w:tabs>
        <w:spacing w:line="240" w:lineRule="auto"/>
        <w:ind w:hanging="421"/>
      </w:pPr>
      <w:r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A25F95" w:rsidRDefault="00A25F95" w:rsidP="006F09E1">
      <w:pPr>
        <w:pStyle w:val="ListParagraph"/>
        <w:numPr>
          <w:ilvl w:val="2"/>
          <w:numId w:val="9"/>
        </w:numPr>
        <w:tabs>
          <w:tab w:val="left" w:pos="2220"/>
        </w:tabs>
        <w:ind w:left="1444" w:right="195" w:firstLine="0"/>
        <w:rPr>
          <w:b/>
          <w:bCs/>
          <w:sz w:val="24"/>
          <w:szCs w:val="24"/>
        </w:rPr>
      </w:pPr>
      <w:r>
        <w:rPr>
          <w:b/>
          <w:bCs/>
          <w:spacing w:val="12"/>
          <w:sz w:val="24"/>
          <w:szCs w:val="24"/>
        </w:rPr>
        <w:t>Описание</w:t>
      </w:r>
      <w:r>
        <w:rPr>
          <w:b/>
          <w:bCs/>
          <w:spacing w:val="13"/>
          <w:sz w:val="24"/>
          <w:szCs w:val="24"/>
        </w:rPr>
        <w:t xml:space="preserve"> </w:t>
      </w:r>
      <w:r>
        <w:rPr>
          <w:b/>
          <w:bCs/>
          <w:spacing w:val="12"/>
          <w:sz w:val="24"/>
          <w:szCs w:val="24"/>
        </w:rPr>
        <w:t>кадровых</w:t>
      </w:r>
      <w:r>
        <w:rPr>
          <w:b/>
          <w:bCs/>
          <w:spacing w:val="13"/>
          <w:sz w:val="24"/>
          <w:szCs w:val="24"/>
        </w:rPr>
        <w:t xml:space="preserve"> </w:t>
      </w:r>
      <w:r>
        <w:rPr>
          <w:b/>
          <w:bCs/>
          <w:spacing w:val="12"/>
          <w:sz w:val="24"/>
          <w:szCs w:val="24"/>
        </w:rPr>
        <w:t>условий</w:t>
      </w:r>
      <w:r>
        <w:rPr>
          <w:b/>
          <w:bCs/>
          <w:spacing w:val="13"/>
          <w:sz w:val="24"/>
          <w:szCs w:val="24"/>
        </w:rPr>
        <w:t xml:space="preserve"> </w:t>
      </w:r>
      <w:r>
        <w:rPr>
          <w:b/>
          <w:bCs/>
          <w:spacing w:val="12"/>
          <w:sz w:val="24"/>
          <w:szCs w:val="24"/>
        </w:rPr>
        <w:t>реализации</w:t>
      </w:r>
      <w:r>
        <w:rPr>
          <w:b/>
          <w:bCs/>
          <w:spacing w:val="13"/>
          <w:sz w:val="24"/>
          <w:szCs w:val="24"/>
        </w:rPr>
        <w:t xml:space="preserve"> </w:t>
      </w:r>
      <w:r>
        <w:rPr>
          <w:b/>
          <w:bCs/>
          <w:spacing w:val="12"/>
          <w:sz w:val="24"/>
          <w:szCs w:val="24"/>
        </w:rPr>
        <w:t>основной</w:t>
      </w:r>
      <w:r>
        <w:rPr>
          <w:b/>
          <w:bCs/>
          <w:spacing w:val="13"/>
          <w:sz w:val="24"/>
          <w:szCs w:val="24"/>
        </w:rPr>
        <w:t xml:space="preserve"> образовательной</w:t>
      </w:r>
      <w:r>
        <w:rPr>
          <w:b/>
          <w:bCs/>
          <w:spacing w:val="14"/>
          <w:sz w:val="24"/>
          <w:szCs w:val="24"/>
        </w:rPr>
        <w:t xml:space="preserve"> </w:t>
      </w:r>
      <w:r>
        <w:rPr>
          <w:b/>
          <w:bCs/>
          <w:spacing w:val="12"/>
          <w:sz w:val="24"/>
          <w:szCs w:val="24"/>
        </w:rPr>
        <w:t>программы</w:t>
      </w:r>
      <w:r>
        <w:rPr>
          <w:b/>
          <w:bCs/>
          <w:spacing w:val="28"/>
          <w:sz w:val="24"/>
          <w:szCs w:val="24"/>
        </w:rPr>
        <w:t xml:space="preserve"> </w:t>
      </w:r>
      <w:r>
        <w:rPr>
          <w:b/>
          <w:bCs/>
          <w:spacing w:val="12"/>
          <w:sz w:val="24"/>
          <w:szCs w:val="24"/>
        </w:rPr>
        <w:t>основного</w:t>
      </w:r>
      <w:r>
        <w:rPr>
          <w:b/>
          <w:bCs/>
          <w:spacing w:val="30"/>
          <w:sz w:val="24"/>
          <w:szCs w:val="24"/>
        </w:rPr>
        <w:t xml:space="preserve"> </w:t>
      </w:r>
      <w:r>
        <w:rPr>
          <w:b/>
          <w:bCs/>
          <w:spacing w:val="11"/>
          <w:sz w:val="24"/>
          <w:szCs w:val="24"/>
        </w:rPr>
        <w:t>общего</w:t>
      </w:r>
      <w:r>
        <w:rPr>
          <w:b/>
          <w:bCs/>
          <w:spacing w:val="31"/>
          <w:sz w:val="24"/>
          <w:szCs w:val="24"/>
        </w:rPr>
        <w:t xml:space="preserve"> </w:t>
      </w:r>
      <w:r>
        <w:rPr>
          <w:b/>
          <w:bCs/>
          <w:spacing w:val="13"/>
          <w:sz w:val="24"/>
          <w:szCs w:val="24"/>
        </w:rPr>
        <w:t>образования</w:t>
      </w:r>
    </w:p>
    <w:p w:rsidR="00A25F95" w:rsidRDefault="00A25F95" w:rsidP="006F09E1">
      <w:pPr>
        <w:pStyle w:val="BodyText"/>
        <w:ind w:left="1017" w:right="169" w:firstLine="0"/>
      </w:pP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стержневыми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кадровым</w:t>
      </w:r>
      <w:r>
        <w:rPr>
          <w:spacing w:val="-1"/>
        </w:rPr>
        <w:t xml:space="preserve"> </w:t>
      </w:r>
      <w:r>
        <w:t>ресурсам</w:t>
      </w:r>
      <w:r>
        <w:rPr>
          <w:spacing w:val="-2"/>
        </w:rPr>
        <w:t xml:space="preserve"> </w:t>
      </w:r>
      <w:r>
        <w:t>ввиду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ключевого</w:t>
      </w:r>
      <w:r>
        <w:rPr>
          <w:spacing w:val="-2"/>
        </w:rPr>
        <w:t xml:space="preserve"> </w:t>
      </w:r>
      <w:r>
        <w:t>значения.</w:t>
      </w:r>
    </w:p>
    <w:p w:rsidR="00A25F95" w:rsidRDefault="00A25F95" w:rsidP="006F09E1">
      <w:pPr>
        <w:pStyle w:val="BodyText"/>
        <w:ind w:left="1017" w:right="165" w:firstLine="0"/>
      </w:pPr>
      <w:r>
        <w:t>Кадровый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«Павловская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»</w:t>
      </w:r>
      <w:r>
        <w:rPr>
          <w:spacing w:val="-9"/>
        </w:rPr>
        <w:t xml:space="preserve"> </w:t>
      </w:r>
      <w:r>
        <w:t>Залегощенского</w:t>
      </w:r>
      <w:r>
        <w:rPr>
          <w:spacing w:val="-1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Орловской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составляют:</w:t>
      </w:r>
    </w:p>
    <w:p w:rsidR="00A25F95" w:rsidRDefault="00A25F95" w:rsidP="006F09E1">
      <w:pPr>
        <w:pStyle w:val="ListParagraph"/>
        <w:numPr>
          <w:ilvl w:val="3"/>
          <w:numId w:val="9"/>
        </w:numPr>
        <w:tabs>
          <w:tab w:val="left" w:pos="2098"/>
        </w:tabs>
        <w:ind w:right="162"/>
        <w:rPr>
          <w:sz w:val="24"/>
          <w:szCs w:val="24"/>
        </w:rPr>
      </w:pPr>
      <w:r>
        <w:rPr>
          <w:sz w:val="24"/>
          <w:szCs w:val="24"/>
        </w:rPr>
        <w:t>педагоги,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материально-технические,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информационно-методические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программы начального общего образования, управлять процессом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личностного, социального, познавательного (интеллектуального), коммуникативного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(учащихся)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A25F95" w:rsidRDefault="00A25F95" w:rsidP="006F09E1">
      <w:pPr>
        <w:pStyle w:val="ListParagraph"/>
        <w:numPr>
          <w:ilvl w:val="3"/>
          <w:numId w:val="9"/>
        </w:numPr>
        <w:tabs>
          <w:tab w:val="left" w:pos="2098"/>
        </w:tabs>
        <w:ind w:right="161"/>
        <w:rPr>
          <w:sz w:val="24"/>
          <w:szCs w:val="24"/>
        </w:rPr>
      </w:pPr>
      <w:r>
        <w:rPr>
          <w:sz w:val="24"/>
          <w:szCs w:val="24"/>
        </w:rPr>
        <w:t>психолог ППМС – Центра на основании договора о сотрудничестве, деятельность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среды, проектирования зоны ближайшего развития, установления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(интеллектуального),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коммуникативного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(учащихся),</w:t>
      </w:r>
    </w:p>
    <w:p w:rsidR="00A25F95" w:rsidRDefault="00A25F95" w:rsidP="006F09E1">
      <w:pPr>
        <w:pStyle w:val="BodyText"/>
        <w:spacing w:before="66"/>
        <w:ind w:left="2097" w:right="170" w:firstLine="0"/>
      </w:pPr>
      <w:r>
        <w:t>психологического обеспечения деятельности учителя, других субъектов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современных образовательных 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школе;</w:t>
      </w:r>
    </w:p>
    <w:p w:rsidR="00A25F95" w:rsidRDefault="00A25F95" w:rsidP="006F09E1">
      <w:pPr>
        <w:pStyle w:val="ListParagraph"/>
        <w:numPr>
          <w:ilvl w:val="3"/>
          <w:numId w:val="9"/>
        </w:numPr>
        <w:tabs>
          <w:tab w:val="left" w:pos="2098"/>
        </w:tabs>
        <w:spacing w:before="2"/>
        <w:ind w:right="163"/>
        <w:rPr>
          <w:sz w:val="24"/>
          <w:szCs w:val="24"/>
        </w:rPr>
      </w:pPr>
      <w:r>
        <w:rPr>
          <w:sz w:val="24"/>
          <w:szCs w:val="24"/>
        </w:rPr>
        <w:t>руководитель МО учителей гуманитарного и естественно – математического цикла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 ориентирован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 (формирование) системы ресурсного 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 основной образовательной программы начального общего 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управляющий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социокультурного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ключевого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развивающего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генерировать,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воспринимать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транслировать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инновационные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идеи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опыт;</w:t>
      </w:r>
    </w:p>
    <w:p w:rsidR="00A25F95" w:rsidRDefault="00A25F95" w:rsidP="006F09E1">
      <w:pPr>
        <w:pStyle w:val="ListParagraph"/>
        <w:numPr>
          <w:ilvl w:val="3"/>
          <w:numId w:val="9"/>
        </w:numPr>
        <w:tabs>
          <w:tab w:val="left" w:pos="2098"/>
        </w:tabs>
        <w:spacing w:before="4" w:line="237" w:lineRule="auto"/>
        <w:ind w:right="162"/>
        <w:rPr>
          <w:sz w:val="24"/>
          <w:szCs w:val="24"/>
        </w:rPr>
      </w:pPr>
      <w:r>
        <w:rPr>
          <w:sz w:val="24"/>
          <w:szCs w:val="24"/>
        </w:rPr>
        <w:t>классные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содействующие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талантов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расширению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сферы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воспитании.</w:t>
      </w:r>
    </w:p>
    <w:p w:rsidR="00A25F95" w:rsidRDefault="00A25F95" w:rsidP="006F09E1">
      <w:pPr>
        <w:pStyle w:val="ListParagraph"/>
        <w:numPr>
          <w:ilvl w:val="3"/>
          <w:numId w:val="9"/>
        </w:numPr>
        <w:tabs>
          <w:tab w:val="left" w:pos="2098"/>
        </w:tabs>
        <w:spacing w:before="5"/>
        <w:ind w:right="164"/>
        <w:rPr>
          <w:sz w:val="24"/>
          <w:szCs w:val="24"/>
        </w:rPr>
      </w:pPr>
      <w:r>
        <w:rPr>
          <w:sz w:val="24"/>
          <w:szCs w:val="24"/>
        </w:rPr>
        <w:t>библиотекарь,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интеллектуальный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участвующий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самосознания,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содействующий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A25F95" w:rsidRDefault="00A25F95" w:rsidP="006F09E1">
      <w:pPr>
        <w:pStyle w:val="ListParagraph"/>
        <w:numPr>
          <w:ilvl w:val="3"/>
          <w:numId w:val="9"/>
        </w:numPr>
        <w:tabs>
          <w:tab w:val="left" w:pos="2098"/>
        </w:tabs>
        <w:ind w:right="165"/>
        <w:rPr>
          <w:sz w:val="24"/>
          <w:szCs w:val="24"/>
        </w:rPr>
      </w:pPr>
      <w:r>
        <w:rPr>
          <w:sz w:val="24"/>
          <w:szCs w:val="24"/>
        </w:rPr>
        <w:t>медицинский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персонал,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диагностику, создающий систему мониторинга здоровья обучающихся и выработку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укреплению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организующий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диспансеризацию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вакцинацию школьников;</w:t>
      </w:r>
    </w:p>
    <w:p w:rsidR="00A25F95" w:rsidRDefault="00A25F95" w:rsidP="006F09E1">
      <w:pPr>
        <w:pStyle w:val="BodyText"/>
        <w:spacing w:before="8"/>
        <w:ind w:left="0" w:firstLine="0"/>
        <w:jc w:val="left"/>
        <w:rPr>
          <w:sz w:val="23"/>
          <w:szCs w:val="23"/>
        </w:rPr>
      </w:pPr>
    </w:p>
    <w:p w:rsidR="00A25F95" w:rsidRDefault="00A25F95" w:rsidP="006F09E1">
      <w:pPr>
        <w:pStyle w:val="BodyText"/>
        <w:ind w:left="1377" w:right="169" w:firstLine="0"/>
      </w:pPr>
      <w:r>
        <w:t>МБОУ «Павловская средняя общеобразовательная школа» Залегощенского района</w:t>
      </w:r>
      <w:r>
        <w:rPr>
          <w:spacing w:val="1"/>
        </w:rPr>
        <w:t xml:space="preserve"> </w:t>
      </w:r>
      <w:r>
        <w:t>Орловской области укомплектовано педагогическими кадрами для реализации ООП ООО,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позволяет проводить</w:t>
      </w:r>
      <w:r>
        <w:rPr>
          <w:spacing w:val="-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учебным</w:t>
      </w:r>
      <w:r>
        <w:rPr>
          <w:spacing w:val="-3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школы.</w:t>
      </w:r>
    </w:p>
    <w:p w:rsidR="00A25F95" w:rsidRDefault="00A25F95" w:rsidP="006F09E1">
      <w:pPr>
        <w:pStyle w:val="BodyText"/>
        <w:ind w:left="1017" w:right="1554" w:firstLine="0"/>
      </w:pPr>
      <w:r>
        <w:t>Штат педагогических работников школы составляет 14 педагогов. Рациональность</w:t>
      </w:r>
      <w:r>
        <w:rPr>
          <w:spacing w:val="-57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работниками является</w:t>
      </w:r>
      <w:r>
        <w:rPr>
          <w:spacing w:val="-1"/>
        </w:rPr>
        <w:t xml:space="preserve"> </w:t>
      </w:r>
      <w:r>
        <w:t>оптимальной.</w:t>
      </w:r>
    </w:p>
    <w:p w:rsidR="00A25F95" w:rsidRDefault="00A25F95" w:rsidP="006F09E1">
      <w:pPr>
        <w:pStyle w:val="BodyText"/>
        <w:ind w:left="1017" w:right="1554" w:firstLine="0"/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"/>
        <w:gridCol w:w="2422"/>
        <w:gridCol w:w="4669"/>
        <w:gridCol w:w="1700"/>
      </w:tblGrid>
      <w:tr w:rsidR="00A25F95">
        <w:trPr>
          <w:trHeight w:val="551"/>
        </w:trPr>
        <w:tc>
          <w:tcPr>
            <w:tcW w:w="816" w:type="dxa"/>
          </w:tcPr>
          <w:p w:rsidR="00A25F95" w:rsidRDefault="00A25F95" w:rsidP="006019C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A25F95" w:rsidRDefault="00A25F95" w:rsidP="006019C1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2422" w:type="dxa"/>
          </w:tcPr>
          <w:p w:rsidR="00A25F95" w:rsidRDefault="00A25F95" w:rsidP="006019C1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Специалисты</w:t>
            </w:r>
          </w:p>
        </w:tc>
        <w:tc>
          <w:tcPr>
            <w:tcW w:w="4669" w:type="dxa"/>
          </w:tcPr>
          <w:p w:rsidR="00A25F95" w:rsidRDefault="00A25F95" w:rsidP="006019C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</w:p>
        </w:tc>
        <w:tc>
          <w:tcPr>
            <w:tcW w:w="1700" w:type="dxa"/>
          </w:tcPr>
          <w:p w:rsidR="00A25F95" w:rsidRDefault="00A25F95" w:rsidP="006019C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  <w:p w:rsidR="00A25F95" w:rsidRDefault="00A25F95" w:rsidP="006019C1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специалистов</w:t>
            </w:r>
          </w:p>
        </w:tc>
      </w:tr>
      <w:tr w:rsidR="00A25F95">
        <w:trPr>
          <w:trHeight w:val="827"/>
        </w:trPr>
        <w:tc>
          <w:tcPr>
            <w:tcW w:w="816" w:type="dxa"/>
          </w:tcPr>
          <w:p w:rsidR="00A25F95" w:rsidRDefault="00A25F95" w:rsidP="006019C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422" w:type="dxa"/>
          </w:tcPr>
          <w:p w:rsidR="00A25F95" w:rsidRDefault="00A25F95" w:rsidP="006019C1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4669" w:type="dxa"/>
          </w:tcPr>
          <w:p w:rsidR="00A25F95" w:rsidRDefault="00A25F95" w:rsidP="006019C1">
            <w:pPr>
              <w:pStyle w:val="TableParagraph"/>
              <w:ind w:left="105" w:right="7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успешного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продвижения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ребёнка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рамках</w:t>
            </w:r>
          </w:p>
          <w:p w:rsidR="00A25F95" w:rsidRDefault="00A25F95" w:rsidP="006019C1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образовательного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процесса</w:t>
            </w:r>
          </w:p>
        </w:tc>
        <w:tc>
          <w:tcPr>
            <w:tcW w:w="1700" w:type="dxa"/>
          </w:tcPr>
          <w:p w:rsidR="00A25F95" w:rsidRDefault="00A25F95" w:rsidP="006019C1">
            <w:pPr>
              <w:pStyle w:val="TableParagraph"/>
              <w:spacing w:line="268" w:lineRule="exact"/>
              <w:ind w:right="7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A25F95">
        <w:trPr>
          <w:trHeight w:val="1932"/>
        </w:trPr>
        <w:tc>
          <w:tcPr>
            <w:tcW w:w="816" w:type="dxa"/>
          </w:tcPr>
          <w:p w:rsidR="00A25F95" w:rsidRDefault="00A25F95" w:rsidP="006019C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422" w:type="dxa"/>
          </w:tcPr>
          <w:p w:rsidR="00A25F95" w:rsidRDefault="00A25F95" w:rsidP="006019C1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</w:t>
            </w:r>
          </w:p>
        </w:tc>
        <w:tc>
          <w:tcPr>
            <w:tcW w:w="4669" w:type="dxa"/>
          </w:tcPr>
          <w:p w:rsidR="00A25F95" w:rsidRDefault="00A25F95" w:rsidP="006019C1">
            <w:pPr>
              <w:pStyle w:val="TableParagraph"/>
              <w:ind w:left="105" w:righ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Обеспечивает доступ к информации,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участвует в процессе воспитания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культурного и гражданского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самосознания,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содействует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формированию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информационной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компетентности</w:t>
            </w:r>
          </w:p>
          <w:p w:rsidR="00A25F95" w:rsidRDefault="00A25F95" w:rsidP="006019C1">
            <w:pPr>
              <w:pStyle w:val="TableParagraph"/>
              <w:spacing w:line="270" w:lineRule="atLeast"/>
              <w:ind w:left="105" w:right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учащихся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путём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обучения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поиска,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анализа,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оценки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обработки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информации</w:t>
            </w:r>
          </w:p>
        </w:tc>
        <w:tc>
          <w:tcPr>
            <w:tcW w:w="1700" w:type="dxa"/>
          </w:tcPr>
          <w:p w:rsidR="00A25F95" w:rsidRDefault="00A25F95" w:rsidP="006019C1">
            <w:pPr>
              <w:pStyle w:val="TableParagraph"/>
              <w:spacing w:line="268" w:lineRule="exact"/>
              <w:ind w:right="78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25F95">
        <w:trPr>
          <w:trHeight w:val="1103"/>
        </w:trPr>
        <w:tc>
          <w:tcPr>
            <w:tcW w:w="816" w:type="dxa"/>
          </w:tcPr>
          <w:p w:rsidR="00A25F95" w:rsidRDefault="00A25F95" w:rsidP="006019C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422" w:type="dxa"/>
          </w:tcPr>
          <w:p w:rsidR="00A25F95" w:rsidRDefault="00A25F95" w:rsidP="006019C1">
            <w:pPr>
              <w:pStyle w:val="TableParagraph"/>
              <w:ind w:left="107" w:right="26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Административный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персонал</w:t>
            </w:r>
          </w:p>
        </w:tc>
        <w:tc>
          <w:tcPr>
            <w:tcW w:w="4669" w:type="dxa"/>
          </w:tcPr>
          <w:p w:rsidR="00A25F95" w:rsidRDefault="00A25F95" w:rsidP="006019C1">
            <w:pPr>
              <w:pStyle w:val="TableParagraph"/>
              <w:ind w:left="105" w:right="8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Обеспечивает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специалистов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ОУ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эффективной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работы,</w:t>
            </w:r>
          </w:p>
          <w:p w:rsidR="00A25F95" w:rsidRDefault="00A25F95" w:rsidP="006019C1">
            <w:pPr>
              <w:pStyle w:val="TableParagraph"/>
              <w:spacing w:line="270" w:lineRule="atLeast"/>
              <w:ind w:left="105" w:right="1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контроль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текущую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организационную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работу.</w:t>
            </w:r>
          </w:p>
        </w:tc>
        <w:tc>
          <w:tcPr>
            <w:tcW w:w="1700" w:type="dxa"/>
          </w:tcPr>
          <w:p w:rsidR="00A25F95" w:rsidRDefault="00A25F95" w:rsidP="006019C1">
            <w:pPr>
              <w:pStyle w:val="TableParagraph"/>
              <w:spacing w:line="268" w:lineRule="exact"/>
              <w:ind w:right="78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A25F95" w:rsidRDefault="00A25F95" w:rsidP="006F09E1">
      <w:pPr>
        <w:pStyle w:val="BodyText"/>
        <w:ind w:left="1017" w:right="1554" w:firstLine="0"/>
      </w:pPr>
    </w:p>
    <w:p w:rsidR="00A25F95" w:rsidRDefault="00A25F95" w:rsidP="00B07744">
      <w:pPr>
        <w:pStyle w:val="BodyText"/>
        <w:spacing w:before="66"/>
        <w:ind w:left="1017" w:firstLine="0"/>
      </w:pPr>
      <w:r>
        <w:t>Все</w:t>
      </w:r>
      <w:r>
        <w:rPr>
          <w:spacing w:val="-5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проходят</w:t>
      </w:r>
      <w:r>
        <w:rPr>
          <w:spacing w:val="-3"/>
        </w:rPr>
        <w:t xml:space="preserve"> </w:t>
      </w:r>
      <w:r>
        <w:t>переаттестацию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курсы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</w:p>
    <w:p w:rsidR="00A25F95" w:rsidRDefault="00A25F95" w:rsidP="00B07744">
      <w:pPr>
        <w:pStyle w:val="Heading4"/>
        <w:numPr>
          <w:ilvl w:val="2"/>
          <w:numId w:val="9"/>
        </w:numPr>
        <w:tabs>
          <w:tab w:val="left" w:pos="1848"/>
        </w:tabs>
        <w:spacing w:before="5" w:line="240" w:lineRule="auto"/>
        <w:ind w:left="1017" w:right="166" w:firstLine="0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A25F95" w:rsidRDefault="00A25F95" w:rsidP="00B07744">
      <w:pPr>
        <w:pStyle w:val="BodyText"/>
        <w:spacing w:line="272" w:lineRule="exact"/>
        <w:ind w:left="1158" w:firstLine="0"/>
      </w:pPr>
      <w:r>
        <w:t>Требованиями</w:t>
      </w:r>
      <w:r>
        <w:rPr>
          <w:spacing w:val="45"/>
        </w:rPr>
        <w:t xml:space="preserve"> </w:t>
      </w:r>
      <w:r>
        <w:t>ФГОС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психолого-педагогическим</w:t>
      </w:r>
      <w:r>
        <w:rPr>
          <w:spacing w:val="46"/>
        </w:rPr>
        <w:t xml:space="preserve"> </w:t>
      </w:r>
      <w:r>
        <w:t>условиям</w:t>
      </w:r>
      <w:r>
        <w:rPr>
          <w:spacing w:val="44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ООП</w:t>
      </w:r>
      <w:r>
        <w:rPr>
          <w:spacing w:val="48"/>
        </w:rPr>
        <w:t xml:space="preserve"> </w:t>
      </w:r>
      <w:r>
        <w:t>ООО</w:t>
      </w:r>
      <w:r>
        <w:rPr>
          <w:spacing w:val="44"/>
        </w:rPr>
        <w:t xml:space="preserve"> </w:t>
      </w:r>
      <w:r>
        <w:t>МБОУ</w:t>
      </w:r>
    </w:p>
    <w:p w:rsidR="00A25F95" w:rsidRDefault="00A25F95" w:rsidP="00B07744">
      <w:pPr>
        <w:pStyle w:val="BodyText"/>
        <w:ind w:left="1158" w:right="172" w:firstLine="0"/>
      </w:pPr>
      <w:r>
        <w:t>«Павловская средняя общеобразовательная школа » Залегощенского района Орловской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являются:</w:t>
      </w:r>
    </w:p>
    <w:p w:rsidR="00A25F95" w:rsidRDefault="00A25F95" w:rsidP="00B07744">
      <w:pPr>
        <w:pStyle w:val="ListParagraph"/>
        <w:numPr>
          <w:ilvl w:val="3"/>
          <w:numId w:val="9"/>
        </w:numPr>
        <w:tabs>
          <w:tab w:val="left" w:pos="2098"/>
        </w:tabs>
        <w:spacing w:before="2"/>
        <w:ind w:right="169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преемственности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ступени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специфики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психофизического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перехода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из младшего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школьного возраста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подростковый;</w:t>
      </w:r>
    </w:p>
    <w:p w:rsidR="00A25F95" w:rsidRDefault="00A25F95" w:rsidP="00B07744">
      <w:pPr>
        <w:pStyle w:val="ListParagraph"/>
        <w:numPr>
          <w:ilvl w:val="3"/>
          <w:numId w:val="9"/>
        </w:numPr>
        <w:tabs>
          <w:tab w:val="left" w:pos="2098"/>
        </w:tabs>
        <w:spacing w:before="4" w:line="237" w:lineRule="auto"/>
        <w:ind w:right="165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психолого-педагогической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процесса;</w:t>
      </w:r>
    </w:p>
    <w:p w:rsidR="00A25F95" w:rsidRDefault="00A25F95" w:rsidP="00B07744">
      <w:pPr>
        <w:pStyle w:val="ListParagraph"/>
        <w:numPr>
          <w:ilvl w:val="3"/>
          <w:numId w:val="9"/>
        </w:numPr>
        <w:tabs>
          <w:tab w:val="left" w:pos="2098"/>
        </w:tabs>
        <w:spacing w:before="2"/>
        <w:ind w:right="161"/>
        <w:rPr>
          <w:sz w:val="24"/>
          <w:szCs w:val="24"/>
        </w:rPr>
      </w:pPr>
      <w:r>
        <w:rPr>
          <w:sz w:val="24"/>
          <w:szCs w:val="24"/>
        </w:rPr>
        <w:t>обеспечение вариативности направлений и форм, а также диверсификации уровней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психолого-педагогического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(сохранение и укрепление психологического здоровья обучающихся; 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дифференциацию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индивидуализацию обучения; мониторинг возможностей и способностей учащихся,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одарённых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ОВЗ,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разновозрастной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сверстников,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поддерживать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детские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объединения,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ученическое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самоуправление:</w:t>
      </w:r>
    </w:p>
    <w:p w:rsidR="00A25F95" w:rsidRDefault="00A25F95" w:rsidP="00B07744">
      <w:pPr>
        <w:pStyle w:val="ListParagraph"/>
        <w:numPr>
          <w:ilvl w:val="3"/>
          <w:numId w:val="9"/>
        </w:numPr>
        <w:tabs>
          <w:tab w:val="left" w:pos="2098"/>
        </w:tabs>
        <w:spacing w:before="2" w:line="237" w:lineRule="auto"/>
        <w:ind w:right="164"/>
        <w:rPr>
          <w:sz w:val="24"/>
          <w:szCs w:val="24"/>
        </w:rPr>
      </w:pPr>
      <w:r>
        <w:rPr>
          <w:sz w:val="24"/>
          <w:szCs w:val="24"/>
        </w:rPr>
        <w:t>диверсификацию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психолого-педагогического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(индивидуальный,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групповой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 класса,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уровень ОУ):</w:t>
      </w:r>
    </w:p>
    <w:p w:rsidR="00A25F95" w:rsidRDefault="00A25F95" w:rsidP="00B07744">
      <w:pPr>
        <w:pStyle w:val="ListParagraph"/>
        <w:numPr>
          <w:ilvl w:val="3"/>
          <w:numId w:val="9"/>
        </w:numPr>
        <w:tabs>
          <w:tab w:val="left" w:pos="2098"/>
        </w:tabs>
        <w:spacing w:before="4" w:line="237" w:lineRule="auto"/>
        <w:ind w:right="164"/>
        <w:rPr>
          <w:sz w:val="24"/>
          <w:szCs w:val="24"/>
        </w:rPr>
      </w:pPr>
      <w:r>
        <w:rPr>
          <w:sz w:val="24"/>
          <w:szCs w:val="24"/>
        </w:rPr>
        <w:t>вариативность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психолого-педагогического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(профилактика,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диагностика,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консультирование,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коррекционная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работа,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развивающая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просвещение,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экспертиза).</w:t>
      </w:r>
    </w:p>
    <w:p w:rsidR="00A25F95" w:rsidRDefault="00A25F95" w:rsidP="00B07744">
      <w:pPr>
        <w:pStyle w:val="BodyText"/>
        <w:spacing w:before="3"/>
        <w:ind w:left="0" w:firstLine="0"/>
        <w:jc w:val="left"/>
      </w:pPr>
    </w:p>
    <w:p w:rsidR="00A25F95" w:rsidRDefault="00A25F95" w:rsidP="00B07744">
      <w:pPr>
        <w:pStyle w:val="BodyText"/>
        <w:ind w:left="1377" w:right="162" w:firstLine="0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 процесса, ориентированных на формирование общей культуры, духовно-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внутренними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отнести:</w:t>
      </w:r>
    </w:p>
    <w:p w:rsidR="00A25F95" w:rsidRDefault="00A25F95" w:rsidP="00B07744">
      <w:pPr>
        <w:pStyle w:val="ListParagraph"/>
        <w:numPr>
          <w:ilvl w:val="3"/>
          <w:numId w:val="9"/>
        </w:numPr>
        <w:tabs>
          <w:tab w:val="left" w:pos="2098"/>
        </w:tabs>
        <w:spacing w:before="3" w:line="293" w:lineRule="exact"/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критерии: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содержательные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(уровень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качество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содержания);</w:t>
      </w:r>
    </w:p>
    <w:p w:rsidR="00A25F95" w:rsidRDefault="00A25F95" w:rsidP="00B07744">
      <w:pPr>
        <w:pStyle w:val="ListParagraph"/>
        <w:numPr>
          <w:ilvl w:val="3"/>
          <w:numId w:val="9"/>
        </w:numPr>
        <w:tabs>
          <w:tab w:val="left" w:pos="2098"/>
        </w:tabs>
        <w:spacing w:line="293" w:lineRule="exact"/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процессуальные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(стиль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общения,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активности);</w:t>
      </w:r>
    </w:p>
    <w:p w:rsidR="00A25F95" w:rsidRDefault="00A25F95" w:rsidP="00B07744">
      <w:pPr>
        <w:pStyle w:val="ListParagraph"/>
        <w:numPr>
          <w:ilvl w:val="3"/>
          <w:numId w:val="9"/>
        </w:numPr>
        <w:tabs>
          <w:tab w:val="left" w:pos="2098"/>
        </w:tabs>
        <w:spacing w:line="294" w:lineRule="exact"/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результативные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(развивающий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эффект).</w:t>
      </w:r>
    </w:p>
    <w:p w:rsidR="00A25F95" w:rsidRDefault="00A25F95" w:rsidP="00B07744">
      <w:pPr>
        <w:pStyle w:val="BodyText"/>
        <w:spacing w:before="10"/>
        <w:ind w:left="0" w:firstLine="0"/>
        <w:jc w:val="left"/>
        <w:rPr>
          <w:sz w:val="23"/>
          <w:szCs w:val="23"/>
        </w:rPr>
      </w:pPr>
    </w:p>
    <w:p w:rsidR="00A25F95" w:rsidRDefault="00A25F95" w:rsidP="00B07744">
      <w:pPr>
        <w:pStyle w:val="BodyText"/>
        <w:ind w:left="1377" w:right="168" w:firstLine="0"/>
      </w:pPr>
      <w:r>
        <w:t>Психолого-педагогические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-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задачам,</w:t>
      </w:r>
      <w:r>
        <w:rPr>
          <w:spacing w:val="2"/>
        </w:rPr>
        <w:t xml:space="preserve"> </w:t>
      </w:r>
      <w:r>
        <w:t>содержат:</w:t>
      </w:r>
    </w:p>
    <w:p w:rsidR="00A25F95" w:rsidRDefault="00A25F95" w:rsidP="00B07744">
      <w:pPr>
        <w:pStyle w:val="ListParagraph"/>
        <w:numPr>
          <w:ilvl w:val="0"/>
          <w:numId w:val="8"/>
        </w:numPr>
        <w:tabs>
          <w:tab w:val="left" w:pos="1627"/>
        </w:tabs>
        <w:ind w:right="163" w:firstLine="0"/>
        <w:rPr>
          <w:sz w:val="24"/>
          <w:szCs w:val="24"/>
        </w:rPr>
      </w:pPr>
      <w:r>
        <w:rPr>
          <w:sz w:val="24"/>
          <w:szCs w:val="24"/>
        </w:rPr>
        <w:t>Портрет педагога, готового к осуществлению предложенных в основной 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программе совокупности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задач, 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 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второго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поколения.</w:t>
      </w:r>
    </w:p>
    <w:p w:rsidR="00A25F95" w:rsidRDefault="00A25F95" w:rsidP="00B07744">
      <w:pPr>
        <w:pStyle w:val="ListParagraph"/>
        <w:numPr>
          <w:ilvl w:val="0"/>
          <w:numId w:val="8"/>
        </w:numPr>
        <w:tabs>
          <w:tab w:val="left" w:pos="1716"/>
        </w:tabs>
        <w:ind w:right="169" w:firstLine="0"/>
        <w:rPr>
          <w:sz w:val="24"/>
          <w:szCs w:val="24"/>
        </w:rPr>
      </w:pPr>
      <w:r>
        <w:rPr>
          <w:sz w:val="24"/>
          <w:szCs w:val="24"/>
        </w:rPr>
        <w:t>Предложения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повышения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квалификации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 работников).</w:t>
      </w:r>
    </w:p>
    <w:p w:rsidR="00A25F95" w:rsidRDefault="00A25F95" w:rsidP="00B07744">
      <w:pPr>
        <w:pStyle w:val="ListParagraph"/>
        <w:numPr>
          <w:ilvl w:val="0"/>
          <w:numId w:val="8"/>
        </w:numPr>
        <w:tabs>
          <w:tab w:val="left" w:pos="1627"/>
        </w:tabs>
        <w:ind w:right="168" w:firstLine="0"/>
        <w:rPr>
          <w:sz w:val="24"/>
          <w:szCs w:val="24"/>
        </w:rPr>
      </w:pPr>
      <w:r>
        <w:rPr>
          <w:sz w:val="24"/>
          <w:szCs w:val="24"/>
        </w:rPr>
        <w:t>Предложения по формированию педагогической компетентности в условиях 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преемственности.</w:t>
      </w:r>
    </w:p>
    <w:p w:rsidR="00A25F95" w:rsidRDefault="00A25F95" w:rsidP="00B07744">
      <w:pPr>
        <w:pStyle w:val="BodyText"/>
        <w:spacing w:before="66"/>
        <w:ind w:left="1377" w:right="166" w:firstLine="0"/>
      </w:pPr>
      <w:r>
        <w:t>В МБОУ «Павловская средняя общеобразовательная школа » Залегощенского района</w:t>
      </w:r>
      <w:r>
        <w:rPr>
          <w:spacing w:val="1"/>
        </w:rPr>
        <w:t xml:space="preserve"> </w:t>
      </w:r>
      <w:r>
        <w:t>Орловской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психолого-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ООО:</w:t>
      </w:r>
    </w:p>
    <w:p w:rsidR="00A25F95" w:rsidRDefault="00A25F95" w:rsidP="00B07744">
      <w:pPr>
        <w:pStyle w:val="ListParagraph"/>
        <w:numPr>
          <w:ilvl w:val="0"/>
          <w:numId w:val="7"/>
        </w:numPr>
        <w:tabs>
          <w:tab w:val="left" w:pos="1726"/>
        </w:tabs>
        <w:spacing w:before="1"/>
        <w:ind w:right="165" w:hanging="360"/>
        <w:rPr>
          <w:sz w:val="24"/>
          <w:szCs w:val="24"/>
        </w:rPr>
      </w:pPr>
      <w:r>
        <w:rPr>
          <w:sz w:val="24"/>
          <w:szCs w:val="24"/>
        </w:rPr>
        <w:t>психологическое просвещение обучающихся, их родителей, педагогических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администрации в вопросах психологических знаний, а также создание условий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полноценного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своевременного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предупреждения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возможных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нарушений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становлении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развитии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интеллекта;</w:t>
      </w:r>
    </w:p>
    <w:p w:rsidR="00A25F95" w:rsidRDefault="00A25F95" w:rsidP="00B07744">
      <w:pPr>
        <w:pStyle w:val="ListParagraph"/>
        <w:numPr>
          <w:ilvl w:val="0"/>
          <w:numId w:val="7"/>
        </w:numPr>
        <w:tabs>
          <w:tab w:val="left" w:pos="1726"/>
        </w:tabs>
        <w:ind w:right="161" w:hanging="360"/>
        <w:rPr>
          <w:sz w:val="24"/>
          <w:szCs w:val="24"/>
        </w:rPr>
      </w:pPr>
      <w:r>
        <w:rPr>
          <w:sz w:val="24"/>
          <w:szCs w:val="24"/>
        </w:rPr>
        <w:t>психологическая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профилактика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дезадаптации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конкретных рекомендаций педагогическим работникам, родителям по оказанию помощи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вопросах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воспитания,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обучения и развития;</w:t>
      </w:r>
    </w:p>
    <w:p w:rsidR="00A25F95" w:rsidRDefault="00A25F95" w:rsidP="00B07744">
      <w:pPr>
        <w:pStyle w:val="ListParagraph"/>
        <w:numPr>
          <w:ilvl w:val="0"/>
          <w:numId w:val="7"/>
        </w:numPr>
        <w:tabs>
          <w:tab w:val="left" w:pos="1726"/>
        </w:tabs>
        <w:ind w:right="164" w:hanging="360"/>
        <w:rPr>
          <w:sz w:val="24"/>
          <w:szCs w:val="24"/>
        </w:rPr>
      </w:pPr>
      <w:r>
        <w:rPr>
          <w:sz w:val="24"/>
          <w:szCs w:val="24"/>
        </w:rPr>
        <w:t>психологическая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диагностика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углубленного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психолого-педагогического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протяжении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способностей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склонностей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потенциальных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обучения,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развитии, социальной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адаптации;</w:t>
      </w:r>
    </w:p>
    <w:p w:rsidR="00A25F95" w:rsidRDefault="00A25F95" w:rsidP="00B07744">
      <w:pPr>
        <w:pStyle w:val="ListParagraph"/>
        <w:numPr>
          <w:ilvl w:val="0"/>
          <w:numId w:val="7"/>
        </w:numPr>
        <w:tabs>
          <w:tab w:val="left" w:pos="1726"/>
        </w:tabs>
        <w:ind w:right="172" w:hanging="360"/>
        <w:rPr>
          <w:sz w:val="24"/>
          <w:szCs w:val="24"/>
        </w:rPr>
      </w:pPr>
      <w:r>
        <w:rPr>
          <w:sz w:val="24"/>
          <w:szCs w:val="24"/>
        </w:rPr>
        <w:t>психологическая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 в детском возрасте и сохранение ее индивидуальности, осуществляемое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тесного взаимодействия всех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служб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ОУ;</w:t>
      </w:r>
    </w:p>
    <w:p w:rsidR="00A25F95" w:rsidRDefault="00A25F95" w:rsidP="00B07744">
      <w:pPr>
        <w:pStyle w:val="ListParagraph"/>
        <w:numPr>
          <w:ilvl w:val="0"/>
          <w:numId w:val="7"/>
        </w:numPr>
        <w:tabs>
          <w:tab w:val="left" w:pos="1726"/>
        </w:tabs>
        <w:ind w:right="162" w:hanging="360"/>
        <w:rPr>
          <w:sz w:val="24"/>
          <w:szCs w:val="24"/>
        </w:rPr>
      </w:pPr>
      <w:r>
        <w:rPr>
          <w:sz w:val="24"/>
          <w:szCs w:val="24"/>
        </w:rPr>
        <w:t>консультативная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педагогическим работникам и администрации ОУ в вопросах развития, воспитания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обучения.</w:t>
      </w:r>
    </w:p>
    <w:p w:rsidR="00A25F95" w:rsidRDefault="00A25F95" w:rsidP="00B07744">
      <w:pPr>
        <w:pStyle w:val="BodyText"/>
        <w:spacing w:before="5"/>
        <w:ind w:left="0" w:firstLine="0"/>
        <w:jc w:val="left"/>
      </w:pPr>
    </w:p>
    <w:p w:rsidR="00A25F95" w:rsidRDefault="00A25F95" w:rsidP="00B07744">
      <w:pPr>
        <w:pStyle w:val="Heading4"/>
        <w:numPr>
          <w:ilvl w:val="2"/>
          <w:numId w:val="9"/>
        </w:numPr>
        <w:tabs>
          <w:tab w:val="left" w:pos="1618"/>
        </w:tabs>
        <w:spacing w:line="240" w:lineRule="auto"/>
        <w:ind w:left="1017" w:right="979" w:firstLine="0"/>
      </w:pPr>
      <w:r>
        <w:t>Финансово-экономические условия реализации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A25F95" w:rsidRDefault="00A25F95" w:rsidP="00B07744">
      <w:pPr>
        <w:pStyle w:val="BodyText"/>
        <w:ind w:left="1017" w:right="163" w:firstLine="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«Павловская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Залегощенского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Орловской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опирается на исполнение расходных обязательств, обеспечивающих конституционное право</w:t>
      </w:r>
      <w:r>
        <w:rPr>
          <w:spacing w:val="1"/>
        </w:rPr>
        <w:t xml:space="preserve"> </w:t>
      </w:r>
      <w:r>
        <w:t>граждан на бесплатное и общедоступное общее образование. Объём действующих расходных</w:t>
      </w:r>
      <w:r>
        <w:rPr>
          <w:spacing w:val="1"/>
        </w:rPr>
        <w:t xml:space="preserve"> </w:t>
      </w:r>
      <w:r>
        <w:t>обязательств отражается в задании Учредителя по оказанию государственных (муниципальных)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 показателей объёмов и качества предоставляемых образовательным учреждением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(выполнения</w:t>
      </w:r>
      <w:r>
        <w:rPr>
          <w:spacing w:val="-1"/>
        </w:rPr>
        <w:t xml:space="preserve"> </w:t>
      </w:r>
      <w:r>
        <w:t>работ)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размерами</w:t>
      </w:r>
      <w:r>
        <w:rPr>
          <w:spacing w:val="-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цели средств</w:t>
      </w:r>
      <w:r>
        <w:rPr>
          <w:spacing w:val="-2"/>
        </w:rPr>
        <w:t xml:space="preserve"> </w:t>
      </w:r>
      <w:r>
        <w:t>бюджета.</w:t>
      </w:r>
    </w:p>
    <w:p w:rsidR="00A25F95" w:rsidRDefault="00A25F95" w:rsidP="00B07744">
      <w:pPr>
        <w:pStyle w:val="BodyText"/>
        <w:spacing w:before="1"/>
        <w:ind w:left="0" w:firstLine="0"/>
        <w:jc w:val="left"/>
      </w:pPr>
    </w:p>
    <w:p w:rsidR="00A25F95" w:rsidRDefault="00A25F95" w:rsidP="00B07744">
      <w:pPr>
        <w:pStyle w:val="Heading4"/>
        <w:numPr>
          <w:ilvl w:val="2"/>
          <w:numId w:val="9"/>
        </w:numPr>
        <w:tabs>
          <w:tab w:val="left" w:pos="1618"/>
        </w:tabs>
        <w:spacing w:line="240" w:lineRule="auto"/>
        <w:ind w:left="1017" w:right="1336" w:firstLine="0"/>
      </w:pPr>
      <w:r>
        <w:t>Материально-технические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A25F95" w:rsidRDefault="00A25F95" w:rsidP="00B07744">
      <w:pPr>
        <w:pStyle w:val="BodyText"/>
        <w:spacing w:line="271" w:lineRule="exact"/>
        <w:ind w:left="1017" w:firstLine="0"/>
      </w:pPr>
      <w:r>
        <w:t>Материально-техническая</w:t>
      </w:r>
      <w:r>
        <w:rPr>
          <w:spacing w:val="8"/>
        </w:rPr>
        <w:t xml:space="preserve"> </w:t>
      </w:r>
      <w:r>
        <w:t>база</w:t>
      </w:r>
      <w:r>
        <w:rPr>
          <w:spacing w:val="65"/>
        </w:rPr>
        <w:t xml:space="preserve"> </w:t>
      </w:r>
      <w:r>
        <w:t>МБОУ</w:t>
      </w:r>
      <w:r>
        <w:rPr>
          <w:spacing w:val="70"/>
        </w:rPr>
        <w:t xml:space="preserve"> </w:t>
      </w:r>
      <w:r>
        <w:t>"Павловская</w:t>
      </w:r>
      <w:r>
        <w:rPr>
          <w:spacing w:val="67"/>
        </w:rPr>
        <w:t xml:space="preserve"> </w:t>
      </w:r>
      <w:r>
        <w:t>средняя</w:t>
      </w:r>
      <w:r>
        <w:rPr>
          <w:spacing w:val="72"/>
        </w:rPr>
        <w:t xml:space="preserve"> </w:t>
      </w:r>
      <w:r>
        <w:t>общеобразовательная</w:t>
      </w:r>
      <w:r>
        <w:rPr>
          <w:spacing w:val="67"/>
        </w:rPr>
        <w:t xml:space="preserve"> </w:t>
      </w:r>
      <w:r>
        <w:t>школа" Залегощенского района Орловской области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 соответствие с задачами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социальной среды.</w:t>
      </w:r>
    </w:p>
    <w:p w:rsidR="00A25F95" w:rsidRDefault="00A25F95" w:rsidP="00B07744">
      <w:pPr>
        <w:pStyle w:val="BodyText"/>
        <w:spacing w:before="1"/>
        <w:ind w:left="0" w:firstLine="0"/>
        <w:jc w:val="left"/>
      </w:pPr>
    </w:p>
    <w:p w:rsidR="00A25F95" w:rsidRDefault="00A25F95" w:rsidP="00B07744">
      <w:pPr>
        <w:pStyle w:val="BodyText"/>
        <w:ind w:left="1017" w:right="171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"Павловская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Залегощенского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Орловской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реализующей</w:t>
      </w:r>
      <w:r>
        <w:rPr>
          <w:spacing w:val="-57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имеются:</w:t>
      </w:r>
    </w:p>
    <w:p w:rsidR="00A25F95" w:rsidRDefault="00A25F95" w:rsidP="00B07744">
      <w:pPr>
        <w:pStyle w:val="BodyText"/>
        <w:spacing w:before="4"/>
        <w:ind w:left="0" w:firstLine="0"/>
        <w:jc w:val="left"/>
      </w:pPr>
    </w:p>
    <w:p w:rsidR="00A25F95" w:rsidRDefault="00A25F95" w:rsidP="00B07744">
      <w:pPr>
        <w:pStyle w:val="ListParagraph"/>
        <w:numPr>
          <w:ilvl w:val="3"/>
          <w:numId w:val="9"/>
        </w:numPr>
        <w:tabs>
          <w:tab w:val="left" w:pos="2011"/>
        </w:tabs>
        <w:spacing w:before="5" w:line="237" w:lineRule="auto"/>
        <w:ind w:left="1017" w:right="164" w:firstLine="708"/>
        <w:jc w:val="left"/>
        <w:rPr>
          <w:sz w:val="24"/>
          <w:szCs w:val="24"/>
        </w:rPr>
      </w:pPr>
      <w:r>
        <w:rPr>
          <w:sz w:val="24"/>
          <w:szCs w:val="24"/>
        </w:rPr>
        <w:t>помещения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моделированием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техническим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творчеством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-2;</w:t>
      </w:r>
    </w:p>
    <w:p w:rsidR="00A25F95" w:rsidRDefault="00A25F95" w:rsidP="00B07744">
      <w:pPr>
        <w:pStyle w:val="ListParagraph"/>
        <w:numPr>
          <w:ilvl w:val="3"/>
          <w:numId w:val="9"/>
        </w:numPr>
        <w:tabs>
          <w:tab w:val="left" w:pos="2071"/>
        </w:tabs>
        <w:spacing w:before="88"/>
        <w:ind w:left="1017" w:right="168" w:firstLine="708"/>
        <w:rPr>
          <w:sz w:val="24"/>
          <w:szCs w:val="24"/>
        </w:rPr>
      </w:pPr>
      <w:r>
        <w:rPr>
          <w:sz w:val="24"/>
          <w:szCs w:val="24"/>
        </w:rPr>
        <w:t>кабинеты,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мастерские ;</w:t>
      </w:r>
    </w:p>
    <w:p w:rsidR="00A25F95" w:rsidRDefault="00A25F95" w:rsidP="00B07744">
      <w:pPr>
        <w:pStyle w:val="ListParagraph"/>
        <w:numPr>
          <w:ilvl w:val="3"/>
          <w:numId w:val="9"/>
        </w:numPr>
        <w:tabs>
          <w:tab w:val="left" w:pos="2011"/>
        </w:tabs>
        <w:spacing w:before="4" w:line="237" w:lineRule="auto"/>
        <w:ind w:left="1017" w:right="167" w:firstLine="708"/>
        <w:rPr>
          <w:sz w:val="24"/>
          <w:szCs w:val="24"/>
        </w:rPr>
      </w:pPr>
      <w:r>
        <w:rPr>
          <w:sz w:val="24"/>
          <w:szCs w:val="24"/>
        </w:rPr>
        <w:t>библитека 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1;</w:t>
      </w:r>
    </w:p>
    <w:p w:rsidR="00A25F95" w:rsidRDefault="00A25F95" w:rsidP="00B07744">
      <w:pPr>
        <w:pStyle w:val="ListParagraph"/>
        <w:numPr>
          <w:ilvl w:val="3"/>
          <w:numId w:val="9"/>
        </w:numPr>
        <w:tabs>
          <w:tab w:val="left" w:pos="2011"/>
        </w:tabs>
        <w:spacing w:before="2" w:line="237" w:lineRule="auto"/>
        <w:ind w:left="1017" w:right="169" w:firstLine="708"/>
        <w:rPr>
          <w:sz w:val="24"/>
          <w:szCs w:val="24"/>
        </w:rPr>
      </w:pPr>
      <w:r>
        <w:rPr>
          <w:sz w:val="24"/>
          <w:szCs w:val="24"/>
        </w:rPr>
        <w:t>спортивный зал, стадион, спортивные площадки, оснащенные игровым, спортивным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оборудованием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инвентарем;</w:t>
      </w:r>
    </w:p>
    <w:p w:rsidR="00A25F95" w:rsidRDefault="00A25F95" w:rsidP="00B07744">
      <w:pPr>
        <w:pStyle w:val="ListParagraph"/>
        <w:numPr>
          <w:ilvl w:val="3"/>
          <w:numId w:val="9"/>
        </w:numPr>
        <w:tabs>
          <w:tab w:val="left" w:pos="2011"/>
        </w:tabs>
        <w:spacing w:before="4" w:line="237" w:lineRule="auto"/>
        <w:ind w:left="1017" w:right="165" w:firstLine="708"/>
        <w:rPr>
          <w:sz w:val="24"/>
          <w:szCs w:val="24"/>
        </w:rPr>
      </w:pPr>
      <w:r>
        <w:rPr>
          <w:sz w:val="24"/>
          <w:szCs w:val="24"/>
        </w:rPr>
        <w:t>помещения для питания обучающихся, а также для хранения и приготовления пищи,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горячего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горячих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завтраков;</w:t>
      </w:r>
    </w:p>
    <w:p w:rsidR="00A25F95" w:rsidRDefault="00A25F95" w:rsidP="00B07744">
      <w:pPr>
        <w:pStyle w:val="ListParagraph"/>
        <w:numPr>
          <w:ilvl w:val="3"/>
          <w:numId w:val="9"/>
        </w:numPr>
        <w:tabs>
          <w:tab w:val="left" w:pos="2011"/>
        </w:tabs>
        <w:ind w:left="1017" w:right="171" w:firstLine="708"/>
        <w:rPr>
          <w:sz w:val="24"/>
          <w:szCs w:val="24"/>
        </w:rPr>
      </w:pPr>
      <w:r>
        <w:rPr>
          <w:sz w:val="24"/>
          <w:szCs w:val="24"/>
        </w:rPr>
        <w:t>административные и иные помещения, оснащенные необходимым оборудованием,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процесса 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детьми-инвалидами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ОВЗ;</w:t>
      </w:r>
    </w:p>
    <w:p w:rsidR="00A25F95" w:rsidRDefault="00A25F95" w:rsidP="00B07744">
      <w:pPr>
        <w:pStyle w:val="ListParagraph"/>
        <w:numPr>
          <w:ilvl w:val="3"/>
          <w:numId w:val="9"/>
        </w:numPr>
        <w:tabs>
          <w:tab w:val="left" w:pos="2011"/>
        </w:tabs>
        <w:spacing w:before="1" w:line="293" w:lineRule="exact"/>
        <w:ind w:left="2010" w:hanging="286"/>
        <w:rPr>
          <w:sz w:val="24"/>
          <w:szCs w:val="24"/>
        </w:rPr>
      </w:pPr>
      <w:r>
        <w:rPr>
          <w:sz w:val="24"/>
          <w:szCs w:val="24"/>
        </w:rPr>
        <w:t>гардеробы,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санузлы,</w:t>
      </w:r>
    </w:p>
    <w:p w:rsidR="00A25F95" w:rsidRDefault="00A25F95" w:rsidP="00B07744">
      <w:pPr>
        <w:pStyle w:val="ListParagraph"/>
        <w:numPr>
          <w:ilvl w:val="3"/>
          <w:numId w:val="9"/>
        </w:numPr>
        <w:tabs>
          <w:tab w:val="left" w:pos="2011"/>
        </w:tabs>
        <w:spacing w:after="5" w:line="293" w:lineRule="exact"/>
        <w:ind w:left="2010" w:hanging="286"/>
        <w:rPr>
          <w:sz w:val="24"/>
          <w:szCs w:val="24"/>
        </w:rPr>
      </w:pPr>
      <w:r>
        <w:rPr>
          <w:sz w:val="24"/>
          <w:szCs w:val="24"/>
        </w:rPr>
        <w:t>участок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(территория)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необходимым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набором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оснащенных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зон.</w:t>
      </w:r>
    </w:p>
    <w:p w:rsidR="00A25F95" w:rsidRDefault="00A25F95" w:rsidP="00A21FF5">
      <w:pPr>
        <w:pStyle w:val="ListParagraph"/>
        <w:tabs>
          <w:tab w:val="left" w:pos="2011"/>
        </w:tabs>
        <w:spacing w:after="5" w:line="293" w:lineRule="exact"/>
        <w:rPr>
          <w:sz w:val="24"/>
          <w:szCs w:val="24"/>
        </w:r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47"/>
        <w:gridCol w:w="4345"/>
        <w:gridCol w:w="94"/>
        <w:gridCol w:w="2055"/>
      </w:tblGrid>
      <w:tr w:rsidR="00A25F95">
        <w:trPr>
          <w:trHeight w:val="858"/>
        </w:trPr>
        <w:tc>
          <w:tcPr>
            <w:tcW w:w="2847" w:type="dxa"/>
          </w:tcPr>
          <w:p w:rsidR="00A25F95" w:rsidRDefault="00A25F95" w:rsidP="006019C1">
            <w:pPr>
              <w:pStyle w:val="TableParagraph"/>
              <w:spacing w:before="11"/>
              <w:ind w:left="1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Компоненты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оснащения</w:t>
            </w:r>
          </w:p>
        </w:tc>
        <w:tc>
          <w:tcPr>
            <w:tcW w:w="4439" w:type="dxa"/>
            <w:gridSpan w:val="2"/>
          </w:tcPr>
          <w:p w:rsidR="00A25F95" w:rsidRDefault="00A25F95" w:rsidP="006019C1">
            <w:pPr>
              <w:pStyle w:val="TableParagraph"/>
              <w:spacing w:before="11"/>
              <w:ind w:left="1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Необходимое</w:t>
            </w:r>
            <w:r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оборудование</w:t>
            </w:r>
            <w:r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и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оснащение</w:t>
            </w:r>
          </w:p>
        </w:tc>
        <w:tc>
          <w:tcPr>
            <w:tcW w:w="2055" w:type="dxa"/>
          </w:tcPr>
          <w:p w:rsidR="00A25F95" w:rsidRDefault="00A25F95" w:rsidP="006019C1">
            <w:pPr>
              <w:pStyle w:val="TableParagraph"/>
              <w:spacing w:before="11" w:line="270" w:lineRule="atLeast"/>
              <w:ind w:left="13" w:right="62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Необходимо/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имеется в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наличии</w:t>
            </w:r>
          </w:p>
        </w:tc>
      </w:tr>
      <w:tr w:rsidR="00A25F95">
        <w:trPr>
          <w:trHeight w:val="856"/>
        </w:trPr>
        <w:tc>
          <w:tcPr>
            <w:tcW w:w="2847" w:type="dxa"/>
            <w:vMerge w:val="restart"/>
          </w:tcPr>
          <w:p w:rsidR="00A25F95" w:rsidRDefault="00A25F95" w:rsidP="006019C1">
            <w:pPr>
              <w:pStyle w:val="TableParagraph"/>
              <w:spacing w:before="6"/>
              <w:ind w:left="14" w:right="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Компоненты оснащения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учебного (предметного)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кабинета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</w:t>
            </w:r>
          </w:p>
        </w:tc>
        <w:tc>
          <w:tcPr>
            <w:tcW w:w="4439" w:type="dxa"/>
            <w:gridSpan w:val="2"/>
          </w:tcPr>
          <w:p w:rsidR="00A25F95" w:rsidRDefault="00A25F95" w:rsidP="006019C1">
            <w:pPr>
              <w:pStyle w:val="TableParagraph"/>
              <w:spacing w:before="6"/>
              <w:ind w:left="14" w:right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 Нормативные документы,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программно-методическое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локальные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акты: ...</w:t>
            </w:r>
          </w:p>
        </w:tc>
        <w:tc>
          <w:tcPr>
            <w:tcW w:w="2055" w:type="dxa"/>
          </w:tcPr>
          <w:p w:rsidR="00A25F95" w:rsidRDefault="00A25F95" w:rsidP="006019C1">
            <w:pPr>
              <w:pStyle w:val="TableParagraph"/>
              <w:spacing w:before="6"/>
              <w:ind w:lef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наличии</w:t>
            </w:r>
          </w:p>
        </w:tc>
      </w:tr>
      <w:tr w:rsidR="00A25F95">
        <w:trPr>
          <w:trHeight w:val="1135"/>
        </w:trPr>
        <w:tc>
          <w:tcPr>
            <w:tcW w:w="2847" w:type="dxa"/>
            <w:vMerge/>
            <w:tcBorders>
              <w:top w:val="nil"/>
            </w:tcBorders>
          </w:tcPr>
          <w:p w:rsidR="00A25F95" w:rsidRDefault="00A25F95" w:rsidP="006019C1">
            <w:pPr>
              <w:rPr>
                <w:sz w:val="2"/>
                <w:szCs w:val="2"/>
              </w:rPr>
            </w:pPr>
          </w:p>
        </w:tc>
        <w:tc>
          <w:tcPr>
            <w:tcW w:w="4439" w:type="dxa"/>
            <w:gridSpan w:val="2"/>
          </w:tcPr>
          <w:p w:rsidR="00A25F95" w:rsidRDefault="00A25F95" w:rsidP="006019C1">
            <w:pPr>
              <w:pStyle w:val="TableParagraph"/>
              <w:numPr>
                <w:ilvl w:val="1"/>
                <w:numId w:val="6"/>
              </w:numPr>
              <w:tabs>
                <w:tab w:val="left" w:pos="435"/>
              </w:tabs>
              <w:spacing w:before="8"/>
              <w:ind w:hanging="4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Учебно-методические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материалы:</w:t>
            </w:r>
          </w:p>
          <w:p w:rsidR="00A25F95" w:rsidRDefault="00A25F95" w:rsidP="006019C1">
            <w:pPr>
              <w:pStyle w:val="TableParagraph"/>
              <w:numPr>
                <w:ilvl w:val="2"/>
                <w:numId w:val="6"/>
              </w:numPr>
              <w:tabs>
                <w:tab w:val="left" w:pos="615"/>
              </w:tabs>
              <w:ind w:hanging="6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</w:t>
            </w:r>
          </w:p>
          <w:p w:rsidR="00A25F95" w:rsidRDefault="00A25F95" w:rsidP="006019C1">
            <w:pPr>
              <w:pStyle w:val="TableParagraph"/>
              <w:numPr>
                <w:ilvl w:val="2"/>
                <w:numId w:val="6"/>
              </w:numPr>
              <w:tabs>
                <w:tab w:val="left" w:pos="615"/>
              </w:tabs>
              <w:ind w:left="14" w:right="71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раздаточные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предметам</w:t>
            </w:r>
          </w:p>
        </w:tc>
        <w:tc>
          <w:tcPr>
            <w:tcW w:w="2055" w:type="dxa"/>
          </w:tcPr>
          <w:p w:rsidR="00A25F95" w:rsidRDefault="00A25F95" w:rsidP="006019C1">
            <w:pPr>
              <w:pStyle w:val="TableParagraph"/>
              <w:spacing w:before="8"/>
              <w:ind w:left="13" w:right="9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Имеются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наличии</w:t>
            </w:r>
          </w:p>
        </w:tc>
      </w:tr>
      <w:tr w:rsidR="00A25F95">
        <w:trPr>
          <w:trHeight w:val="1410"/>
        </w:trPr>
        <w:tc>
          <w:tcPr>
            <w:tcW w:w="2847" w:type="dxa"/>
            <w:vMerge/>
            <w:tcBorders>
              <w:top w:val="nil"/>
            </w:tcBorders>
          </w:tcPr>
          <w:p w:rsidR="00A25F95" w:rsidRDefault="00A25F95" w:rsidP="006019C1">
            <w:pPr>
              <w:rPr>
                <w:sz w:val="2"/>
                <w:szCs w:val="2"/>
              </w:rPr>
            </w:pPr>
          </w:p>
        </w:tc>
        <w:tc>
          <w:tcPr>
            <w:tcW w:w="4439" w:type="dxa"/>
            <w:gridSpan w:val="2"/>
          </w:tcPr>
          <w:p w:rsidR="00A25F95" w:rsidRDefault="00A25F95" w:rsidP="006019C1">
            <w:pPr>
              <w:pStyle w:val="TableParagraph"/>
              <w:numPr>
                <w:ilvl w:val="2"/>
                <w:numId w:val="5"/>
              </w:numPr>
              <w:tabs>
                <w:tab w:val="left" w:pos="615"/>
              </w:tabs>
              <w:spacing w:before="8"/>
              <w:ind w:right="99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Аудиозаписи, слайды 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содержанию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учебного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предметов</w:t>
            </w:r>
          </w:p>
          <w:p w:rsidR="00A25F95" w:rsidRDefault="00A25F95" w:rsidP="006019C1">
            <w:pPr>
              <w:pStyle w:val="TableParagraph"/>
              <w:numPr>
                <w:ilvl w:val="2"/>
                <w:numId w:val="5"/>
              </w:numPr>
              <w:tabs>
                <w:tab w:val="left" w:pos="615"/>
              </w:tabs>
              <w:ind w:left="614" w:hanging="6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ТСО,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компьютерные,</w:t>
            </w:r>
          </w:p>
          <w:p w:rsidR="00A25F95" w:rsidRDefault="00A25F95" w:rsidP="006019C1">
            <w:pPr>
              <w:pStyle w:val="TableParagraph"/>
              <w:ind w:left="1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информационно-коммуникационные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средства</w:t>
            </w:r>
          </w:p>
        </w:tc>
        <w:tc>
          <w:tcPr>
            <w:tcW w:w="2055" w:type="dxa"/>
          </w:tcPr>
          <w:p w:rsidR="00A25F95" w:rsidRDefault="00A25F95" w:rsidP="006019C1">
            <w:pPr>
              <w:pStyle w:val="TableParagraph"/>
              <w:spacing w:before="8"/>
              <w:ind w:lef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наличии</w:t>
            </w:r>
          </w:p>
        </w:tc>
      </w:tr>
      <w:tr w:rsidR="00A25F95">
        <w:trPr>
          <w:trHeight w:val="1134"/>
        </w:trPr>
        <w:tc>
          <w:tcPr>
            <w:tcW w:w="2847" w:type="dxa"/>
            <w:vMerge/>
            <w:tcBorders>
              <w:top w:val="nil"/>
            </w:tcBorders>
          </w:tcPr>
          <w:p w:rsidR="00A25F95" w:rsidRDefault="00A25F95" w:rsidP="006019C1">
            <w:pPr>
              <w:rPr>
                <w:sz w:val="2"/>
                <w:szCs w:val="2"/>
              </w:rPr>
            </w:pPr>
          </w:p>
        </w:tc>
        <w:tc>
          <w:tcPr>
            <w:tcW w:w="4439" w:type="dxa"/>
            <w:gridSpan w:val="2"/>
          </w:tcPr>
          <w:p w:rsidR="00A25F95" w:rsidRDefault="00A25F95" w:rsidP="006019C1">
            <w:pPr>
              <w:pStyle w:val="TableParagraph"/>
              <w:spacing w:before="6"/>
              <w:ind w:left="14" w:right="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Учебно-практическое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оборудование: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химии, физике, биологии, технологии,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информатике, физической культуре идр.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</w:t>
            </w:r>
          </w:p>
        </w:tc>
        <w:tc>
          <w:tcPr>
            <w:tcW w:w="2055" w:type="dxa"/>
          </w:tcPr>
          <w:p w:rsidR="00A25F95" w:rsidRDefault="00A25F95" w:rsidP="006019C1">
            <w:pPr>
              <w:pStyle w:val="TableParagraph"/>
              <w:spacing w:before="6"/>
              <w:ind w:lef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наличии</w:t>
            </w:r>
          </w:p>
        </w:tc>
      </w:tr>
      <w:tr w:rsidR="00A25F95">
        <w:trPr>
          <w:trHeight w:val="345"/>
        </w:trPr>
        <w:tc>
          <w:tcPr>
            <w:tcW w:w="2847" w:type="dxa"/>
            <w:vMerge/>
            <w:tcBorders>
              <w:top w:val="nil"/>
            </w:tcBorders>
          </w:tcPr>
          <w:p w:rsidR="00A25F95" w:rsidRDefault="00A25F95" w:rsidP="006019C1">
            <w:pPr>
              <w:rPr>
                <w:sz w:val="2"/>
                <w:szCs w:val="2"/>
              </w:rPr>
            </w:pPr>
          </w:p>
        </w:tc>
        <w:tc>
          <w:tcPr>
            <w:tcW w:w="4439" w:type="dxa"/>
            <w:gridSpan w:val="2"/>
          </w:tcPr>
          <w:p w:rsidR="00A25F95" w:rsidRDefault="00A25F95" w:rsidP="006019C1">
            <w:pPr>
              <w:pStyle w:val="TableParagraph"/>
              <w:spacing w:before="6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1.2.6.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(мебель)</w:t>
            </w:r>
          </w:p>
        </w:tc>
        <w:tc>
          <w:tcPr>
            <w:tcW w:w="2055" w:type="dxa"/>
          </w:tcPr>
          <w:p w:rsidR="00A25F95" w:rsidRDefault="00A25F95" w:rsidP="006019C1">
            <w:pPr>
              <w:pStyle w:val="TableParagraph"/>
              <w:spacing w:before="8"/>
              <w:ind w:lef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наличии</w:t>
            </w:r>
          </w:p>
        </w:tc>
      </w:tr>
      <w:tr w:rsidR="00A25F95">
        <w:trPr>
          <w:trHeight w:val="1135"/>
        </w:trPr>
        <w:tc>
          <w:tcPr>
            <w:tcW w:w="2847" w:type="dxa"/>
          </w:tcPr>
          <w:p w:rsidR="00A25F95" w:rsidRDefault="00A25F95" w:rsidP="006019C1">
            <w:pPr>
              <w:pStyle w:val="TableParagraph"/>
              <w:spacing w:before="9"/>
              <w:ind w:left="14" w:right="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Компоненты оснащения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методического кабинета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</w:t>
            </w:r>
          </w:p>
        </w:tc>
        <w:tc>
          <w:tcPr>
            <w:tcW w:w="4439" w:type="dxa"/>
            <w:gridSpan w:val="2"/>
          </w:tcPr>
          <w:p w:rsidR="00A25F95" w:rsidRDefault="00A25F95" w:rsidP="006019C1">
            <w:pPr>
              <w:pStyle w:val="TableParagraph"/>
              <w:spacing w:before="9"/>
              <w:ind w:left="14" w:right="1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 Нормативные документы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федерального,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регионального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A25F95" w:rsidRDefault="00A25F95" w:rsidP="006019C1">
            <w:pPr>
              <w:pStyle w:val="TableParagraph"/>
              <w:ind w:left="14" w:right="5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муниципального уровней, локальные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акты:</w:t>
            </w:r>
          </w:p>
        </w:tc>
        <w:tc>
          <w:tcPr>
            <w:tcW w:w="2055" w:type="dxa"/>
          </w:tcPr>
          <w:p w:rsidR="00A25F95" w:rsidRDefault="00A25F95" w:rsidP="006019C1">
            <w:pPr>
              <w:pStyle w:val="TableParagraph"/>
              <w:spacing w:before="11"/>
              <w:ind w:lef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наличии</w:t>
            </w:r>
          </w:p>
        </w:tc>
      </w:tr>
      <w:tr w:rsidR="00A25F95">
        <w:trPr>
          <w:trHeight w:val="306"/>
        </w:trPr>
        <w:tc>
          <w:tcPr>
            <w:tcW w:w="2847" w:type="dxa"/>
            <w:vMerge w:val="restart"/>
          </w:tcPr>
          <w:p w:rsidR="00A25F95" w:rsidRDefault="00A25F95" w:rsidP="006019C1">
            <w:pPr>
              <w:pStyle w:val="TableParagraph"/>
            </w:pPr>
          </w:p>
        </w:tc>
        <w:tc>
          <w:tcPr>
            <w:tcW w:w="4345" w:type="dxa"/>
          </w:tcPr>
          <w:p w:rsidR="00A25F95" w:rsidRDefault="00A25F95" w:rsidP="006019C1">
            <w:pPr>
              <w:pStyle w:val="TableParagraph"/>
              <w:spacing w:before="8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Документация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ОУ</w:t>
            </w:r>
          </w:p>
        </w:tc>
        <w:tc>
          <w:tcPr>
            <w:tcW w:w="2149" w:type="dxa"/>
            <w:gridSpan w:val="2"/>
          </w:tcPr>
          <w:p w:rsidR="00A25F95" w:rsidRDefault="00A25F95" w:rsidP="006019C1">
            <w:pPr>
              <w:pStyle w:val="TableParagraph"/>
              <w:spacing w:before="8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наличии</w:t>
            </w:r>
          </w:p>
        </w:tc>
      </w:tr>
      <w:tr w:rsidR="00A25F95">
        <w:trPr>
          <w:trHeight w:val="582"/>
        </w:trPr>
        <w:tc>
          <w:tcPr>
            <w:tcW w:w="2847" w:type="dxa"/>
            <w:vMerge/>
            <w:tcBorders>
              <w:top w:val="nil"/>
            </w:tcBorders>
          </w:tcPr>
          <w:p w:rsidR="00A25F95" w:rsidRDefault="00A25F95" w:rsidP="006019C1">
            <w:pPr>
              <w:rPr>
                <w:sz w:val="2"/>
                <w:szCs w:val="2"/>
              </w:rPr>
            </w:pPr>
          </w:p>
        </w:tc>
        <w:tc>
          <w:tcPr>
            <w:tcW w:w="4345" w:type="dxa"/>
          </w:tcPr>
          <w:p w:rsidR="00A25F95" w:rsidRDefault="00A25F95" w:rsidP="006019C1">
            <w:pPr>
              <w:pStyle w:val="TableParagraph"/>
              <w:spacing w:before="6"/>
              <w:ind w:left="14" w:right="9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 Комплекты диагностических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</w:t>
            </w:r>
          </w:p>
        </w:tc>
        <w:tc>
          <w:tcPr>
            <w:tcW w:w="2149" w:type="dxa"/>
            <w:gridSpan w:val="2"/>
          </w:tcPr>
          <w:p w:rsidR="00A25F95" w:rsidRDefault="00A25F95" w:rsidP="006019C1">
            <w:pPr>
              <w:pStyle w:val="TableParagraph"/>
              <w:spacing w:before="6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наличии</w:t>
            </w:r>
          </w:p>
        </w:tc>
      </w:tr>
      <w:tr w:rsidR="00A25F95">
        <w:trPr>
          <w:trHeight w:val="856"/>
        </w:trPr>
        <w:tc>
          <w:tcPr>
            <w:tcW w:w="2847" w:type="dxa"/>
          </w:tcPr>
          <w:p w:rsidR="00A25F95" w:rsidRDefault="00A25F95" w:rsidP="006019C1">
            <w:pPr>
              <w:pStyle w:val="TableParagraph"/>
            </w:pPr>
          </w:p>
        </w:tc>
        <w:tc>
          <w:tcPr>
            <w:tcW w:w="4345" w:type="dxa"/>
          </w:tcPr>
          <w:p w:rsidR="00A25F95" w:rsidRDefault="00A25F95" w:rsidP="006019C1">
            <w:pPr>
              <w:pStyle w:val="TableParagraph"/>
              <w:spacing w:before="6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базы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данных</w:t>
            </w:r>
          </w:p>
        </w:tc>
        <w:tc>
          <w:tcPr>
            <w:tcW w:w="2149" w:type="dxa"/>
            <w:gridSpan w:val="2"/>
          </w:tcPr>
          <w:p w:rsidR="00A25F95" w:rsidRDefault="00A25F95" w:rsidP="006019C1">
            <w:pPr>
              <w:pStyle w:val="TableParagraph"/>
              <w:spacing w:before="6"/>
              <w:ind w:left="14" w:righ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Комплектуются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необходимости</w:t>
            </w:r>
          </w:p>
        </w:tc>
      </w:tr>
      <w:tr w:rsidR="00A25F95">
        <w:trPr>
          <w:trHeight w:val="583"/>
        </w:trPr>
        <w:tc>
          <w:tcPr>
            <w:tcW w:w="2847" w:type="dxa"/>
          </w:tcPr>
          <w:p w:rsidR="00A25F95" w:rsidRDefault="00A25F95" w:rsidP="006019C1">
            <w:pPr>
              <w:pStyle w:val="TableParagraph"/>
            </w:pPr>
          </w:p>
        </w:tc>
        <w:tc>
          <w:tcPr>
            <w:tcW w:w="4345" w:type="dxa"/>
          </w:tcPr>
          <w:p w:rsidR="00A25F95" w:rsidRDefault="00A25F95" w:rsidP="006019C1">
            <w:pPr>
              <w:pStyle w:val="TableParagraph"/>
              <w:spacing w:before="8"/>
              <w:ind w:left="14" w:right="1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Материально-техническое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оснащение:</w:t>
            </w:r>
          </w:p>
        </w:tc>
        <w:tc>
          <w:tcPr>
            <w:tcW w:w="2149" w:type="dxa"/>
            <w:gridSpan w:val="2"/>
          </w:tcPr>
          <w:p w:rsidR="00A25F95" w:rsidRDefault="00A25F95" w:rsidP="006019C1">
            <w:pPr>
              <w:pStyle w:val="TableParagraph"/>
              <w:spacing w:before="8"/>
              <w:ind w:left="14" w:righ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 в наличии,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пополняется</w:t>
            </w:r>
          </w:p>
        </w:tc>
      </w:tr>
    </w:tbl>
    <w:p w:rsidR="00A25F95" w:rsidRDefault="00A25F95" w:rsidP="00A21FF5">
      <w:pPr>
        <w:pStyle w:val="ListParagraph"/>
        <w:tabs>
          <w:tab w:val="left" w:pos="2011"/>
        </w:tabs>
        <w:spacing w:after="5" w:line="293" w:lineRule="exact"/>
        <w:ind w:left="1724" w:firstLine="0"/>
        <w:rPr>
          <w:sz w:val="24"/>
          <w:szCs w:val="24"/>
        </w:rPr>
      </w:pPr>
    </w:p>
    <w:p w:rsidR="00A25F95" w:rsidRDefault="00A25F95" w:rsidP="00A21FF5">
      <w:pPr>
        <w:pStyle w:val="Heading4"/>
        <w:numPr>
          <w:ilvl w:val="2"/>
          <w:numId w:val="9"/>
        </w:numPr>
        <w:tabs>
          <w:tab w:val="left" w:pos="2806"/>
          <w:tab w:val="left" w:pos="6730"/>
          <w:tab w:val="left" w:pos="8136"/>
          <w:tab w:val="left" w:pos="9928"/>
        </w:tabs>
        <w:spacing w:before="90" w:line="240" w:lineRule="auto"/>
        <w:ind w:left="1737" w:right="163" w:firstLine="0"/>
        <w:jc w:val="left"/>
      </w:pPr>
      <w:r>
        <w:t>Информационно-методические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A25F95" w:rsidRDefault="00A25F95" w:rsidP="00A21FF5">
      <w:pPr>
        <w:pStyle w:val="BodyText"/>
        <w:spacing w:before="3" w:after="1"/>
        <w:ind w:left="0" w:firstLine="0"/>
        <w:jc w:val="left"/>
        <w:rPr>
          <w:b/>
          <w:bCs/>
        </w:r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0"/>
        <w:gridCol w:w="4821"/>
        <w:gridCol w:w="1986"/>
        <w:gridCol w:w="1983"/>
      </w:tblGrid>
      <w:tr w:rsidR="00A25F95">
        <w:trPr>
          <w:trHeight w:val="1410"/>
        </w:trPr>
        <w:tc>
          <w:tcPr>
            <w:tcW w:w="850" w:type="dxa"/>
          </w:tcPr>
          <w:p w:rsidR="00A25F95" w:rsidRDefault="00A25F95" w:rsidP="006019C1">
            <w:pPr>
              <w:pStyle w:val="TableParagraph"/>
              <w:spacing w:before="13"/>
              <w:ind w:left="251" w:right="220" w:firstLine="5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821" w:type="dxa"/>
          </w:tcPr>
          <w:p w:rsidR="00A25F95" w:rsidRDefault="00A25F95" w:rsidP="006019C1">
            <w:pPr>
              <w:pStyle w:val="TableParagraph"/>
              <w:spacing w:before="13"/>
              <w:ind w:left="12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Необходимые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средства</w:t>
            </w:r>
          </w:p>
        </w:tc>
        <w:tc>
          <w:tcPr>
            <w:tcW w:w="1986" w:type="dxa"/>
          </w:tcPr>
          <w:p w:rsidR="00A25F95" w:rsidRDefault="00A25F95" w:rsidP="006019C1">
            <w:pPr>
              <w:pStyle w:val="TableParagraph"/>
              <w:spacing w:before="10" w:line="270" w:lineRule="atLeast"/>
              <w:ind w:left="274" w:right="207" w:firstLine="6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Необходимое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количество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средств/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имеющееся в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наличии</w:t>
            </w:r>
          </w:p>
        </w:tc>
        <w:tc>
          <w:tcPr>
            <w:tcW w:w="1983" w:type="dxa"/>
          </w:tcPr>
          <w:p w:rsidR="00A25F95" w:rsidRDefault="00A25F95" w:rsidP="006019C1">
            <w:pPr>
              <w:pStyle w:val="TableParagraph"/>
              <w:spacing w:before="10" w:line="270" w:lineRule="atLeast"/>
              <w:ind w:left="177" w:right="5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Сроки создания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условий в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соответствии с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требованиями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ФГОС</w:t>
            </w:r>
          </w:p>
        </w:tc>
      </w:tr>
      <w:tr w:rsidR="00A25F95">
        <w:trPr>
          <w:trHeight w:val="306"/>
        </w:trPr>
        <w:tc>
          <w:tcPr>
            <w:tcW w:w="850" w:type="dxa"/>
          </w:tcPr>
          <w:p w:rsidR="00A25F95" w:rsidRDefault="00A25F95" w:rsidP="006019C1">
            <w:pPr>
              <w:pStyle w:val="TableParagraph"/>
              <w:spacing w:before="6"/>
              <w:ind w:left="132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I</w:t>
            </w:r>
          </w:p>
        </w:tc>
        <w:tc>
          <w:tcPr>
            <w:tcW w:w="4821" w:type="dxa"/>
          </w:tcPr>
          <w:p w:rsidR="00A25F95" w:rsidRDefault="00A25F95" w:rsidP="006019C1">
            <w:pPr>
              <w:pStyle w:val="TableParagraph"/>
              <w:spacing w:before="6"/>
              <w:ind w:lef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средства</w:t>
            </w:r>
          </w:p>
        </w:tc>
        <w:tc>
          <w:tcPr>
            <w:tcW w:w="1986" w:type="dxa"/>
          </w:tcPr>
          <w:p w:rsidR="00A25F95" w:rsidRDefault="00A25F95" w:rsidP="006019C1">
            <w:pPr>
              <w:pStyle w:val="TableParagraph"/>
              <w:spacing w:before="6"/>
              <w:ind w:left="132"/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:rsidR="00A25F95" w:rsidRDefault="00A25F95" w:rsidP="006019C1">
            <w:pPr>
              <w:pStyle w:val="TableParagraph"/>
              <w:spacing w:before="6"/>
              <w:ind w:left="129"/>
              <w:rPr>
                <w:sz w:val="24"/>
                <w:szCs w:val="24"/>
              </w:rPr>
            </w:pPr>
          </w:p>
        </w:tc>
      </w:tr>
      <w:tr w:rsidR="00A25F95">
        <w:trPr>
          <w:trHeight w:val="304"/>
        </w:trPr>
        <w:tc>
          <w:tcPr>
            <w:tcW w:w="850" w:type="dxa"/>
          </w:tcPr>
          <w:p w:rsidR="00A25F95" w:rsidRDefault="00A25F95" w:rsidP="006019C1">
            <w:pPr>
              <w:pStyle w:val="TableParagraph"/>
              <w:spacing w:before="6"/>
              <w:ind w:left="331"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4821" w:type="dxa"/>
          </w:tcPr>
          <w:p w:rsidR="00A25F95" w:rsidRDefault="00A25F95" w:rsidP="006019C1">
            <w:pPr>
              <w:pStyle w:val="TableParagraph"/>
              <w:spacing w:before="6"/>
              <w:ind w:lef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Программные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инструменты</w:t>
            </w:r>
          </w:p>
        </w:tc>
        <w:tc>
          <w:tcPr>
            <w:tcW w:w="1986" w:type="dxa"/>
          </w:tcPr>
          <w:p w:rsidR="00A25F95" w:rsidRDefault="00A25F95" w:rsidP="006019C1">
            <w:pPr>
              <w:pStyle w:val="TableParagraph"/>
              <w:spacing w:before="6"/>
              <w:ind w:left="132"/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:rsidR="00A25F95" w:rsidRDefault="00A25F95" w:rsidP="006019C1">
            <w:pPr>
              <w:pStyle w:val="TableParagraph"/>
              <w:spacing w:before="6"/>
              <w:ind w:left="129"/>
              <w:rPr>
                <w:sz w:val="24"/>
                <w:szCs w:val="24"/>
              </w:rPr>
            </w:pPr>
          </w:p>
        </w:tc>
      </w:tr>
      <w:tr w:rsidR="00A25F95">
        <w:trPr>
          <w:trHeight w:val="582"/>
        </w:trPr>
        <w:tc>
          <w:tcPr>
            <w:tcW w:w="850" w:type="dxa"/>
          </w:tcPr>
          <w:p w:rsidR="00A25F95" w:rsidRDefault="00A25F95" w:rsidP="006019C1">
            <w:pPr>
              <w:pStyle w:val="TableParagraph"/>
              <w:spacing w:before="8"/>
              <w:ind w:left="333"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4821" w:type="dxa"/>
          </w:tcPr>
          <w:p w:rsidR="00A25F95" w:rsidRDefault="00A25F95" w:rsidP="006019C1">
            <w:pPr>
              <w:pStyle w:val="TableParagraph"/>
              <w:spacing w:before="8"/>
              <w:ind w:left="13" w:right="230" w:firstLin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технической, методической 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организационной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поддержки</w:t>
            </w:r>
          </w:p>
        </w:tc>
        <w:tc>
          <w:tcPr>
            <w:tcW w:w="1986" w:type="dxa"/>
          </w:tcPr>
          <w:p w:rsidR="00A25F95" w:rsidRDefault="00A25F95" w:rsidP="006019C1">
            <w:pPr>
              <w:pStyle w:val="TableParagraph"/>
            </w:pPr>
          </w:p>
        </w:tc>
        <w:tc>
          <w:tcPr>
            <w:tcW w:w="1983" w:type="dxa"/>
          </w:tcPr>
          <w:p w:rsidR="00A25F95" w:rsidRDefault="00A25F95" w:rsidP="006019C1">
            <w:pPr>
              <w:pStyle w:val="TableParagraph"/>
              <w:spacing w:before="8"/>
              <w:ind w:left="129"/>
              <w:rPr>
                <w:sz w:val="24"/>
                <w:szCs w:val="24"/>
              </w:rPr>
            </w:pPr>
          </w:p>
        </w:tc>
      </w:tr>
      <w:tr w:rsidR="00A25F95">
        <w:trPr>
          <w:trHeight w:val="582"/>
        </w:trPr>
        <w:tc>
          <w:tcPr>
            <w:tcW w:w="850" w:type="dxa"/>
          </w:tcPr>
          <w:p w:rsidR="00A25F95" w:rsidRDefault="00A25F95" w:rsidP="006019C1">
            <w:pPr>
              <w:pStyle w:val="TableParagraph"/>
              <w:spacing w:before="8"/>
              <w:ind w:left="328"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</w:t>
            </w:r>
          </w:p>
        </w:tc>
        <w:tc>
          <w:tcPr>
            <w:tcW w:w="4821" w:type="dxa"/>
          </w:tcPr>
          <w:p w:rsidR="00A25F95" w:rsidRDefault="00A25F95" w:rsidP="006019C1">
            <w:pPr>
              <w:pStyle w:val="TableParagraph"/>
              <w:spacing w:before="8"/>
              <w:ind w:left="13" w:right="263" w:firstLin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Отображение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образовательного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информационной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среде</w:t>
            </w:r>
          </w:p>
        </w:tc>
        <w:tc>
          <w:tcPr>
            <w:tcW w:w="1986" w:type="dxa"/>
          </w:tcPr>
          <w:p w:rsidR="00A25F95" w:rsidRDefault="00A25F95" w:rsidP="006019C1">
            <w:pPr>
              <w:pStyle w:val="TableParagraph"/>
              <w:spacing w:before="8"/>
              <w:ind w:left="132"/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:rsidR="00A25F95" w:rsidRDefault="00A25F95" w:rsidP="006019C1">
            <w:pPr>
              <w:pStyle w:val="TableParagraph"/>
              <w:spacing w:before="8"/>
              <w:ind w:left="129"/>
              <w:rPr>
                <w:sz w:val="24"/>
                <w:szCs w:val="24"/>
              </w:rPr>
            </w:pPr>
          </w:p>
        </w:tc>
      </w:tr>
      <w:tr w:rsidR="00A25F95">
        <w:trPr>
          <w:trHeight w:val="306"/>
        </w:trPr>
        <w:tc>
          <w:tcPr>
            <w:tcW w:w="850" w:type="dxa"/>
          </w:tcPr>
          <w:p w:rsidR="00A25F95" w:rsidRDefault="00A25F95" w:rsidP="006019C1">
            <w:pPr>
              <w:pStyle w:val="TableParagraph"/>
              <w:spacing w:before="6"/>
              <w:ind w:left="134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V</w:t>
            </w:r>
          </w:p>
        </w:tc>
        <w:tc>
          <w:tcPr>
            <w:tcW w:w="4821" w:type="dxa"/>
          </w:tcPr>
          <w:p w:rsidR="00A25F95" w:rsidRDefault="00A25F95" w:rsidP="006019C1">
            <w:pPr>
              <w:pStyle w:val="TableParagraph"/>
              <w:spacing w:before="6"/>
              <w:ind w:lef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Компоненты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бумажных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носителях</w:t>
            </w:r>
          </w:p>
        </w:tc>
        <w:tc>
          <w:tcPr>
            <w:tcW w:w="1986" w:type="dxa"/>
          </w:tcPr>
          <w:p w:rsidR="00A25F95" w:rsidRDefault="00A25F95" w:rsidP="006019C1">
            <w:pPr>
              <w:pStyle w:val="TableParagraph"/>
            </w:pPr>
          </w:p>
        </w:tc>
        <w:tc>
          <w:tcPr>
            <w:tcW w:w="1983" w:type="dxa"/>
          </w:tcPr>
          <w:p w:rsidR="00A25F95" w:rsidRDefault="00A25F95" w:rsidP="006019C1">
            <w:pPr>
              <w:pStyle w:val="TableParagraph"/>
              <w:spacing w:before="6"/>
              <w:ind w:left="129"/>
              <w:rPr>
                <w:sz w:val="24"/>
                <w:szCs w:val="24"/>
              </w:rPr>
            </w:pPr>
          </w:p>
        </w:tc>
      </w:tr>
      <w:tr w:rsidR="00A25F95">
        <w:trPr>
          <w:trHeight w:val="306"/>
        </w:trPr>
        <w:tc>
          <w:tcPr>
            <w:tcW w:w="850" w:type="dxa"/>
          </w:tcPr>
          <w:p w:rsidR="00A25F95" w:rsidRDefault="00A25F95" w:rsidP="006019C1">
            <w:pPr>
              <w:pStyle w:val="TableParagraph"/>
              <w:spacing w:before="6"/>
              <w:ind w:left="333" w:right="19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</w:t>
            </w:r>
          </w:p>
        </w:tc>
        <w:tc>
          <w:tcPr>
            <w:tcW w:w="4821" w:type="dxa"/>
          </w:tcPr>
          <w:p w:rsidR="00A25F95" w:rsidRDefault="00A25F95" w:rsidP="006019C1">
            <w:pPr>
              <w:pStyle w:val="TableParagraph"/>
              <w:spacing w:before="6"/>
              <w:ind w:lef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Компоненты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DVD</w:t>
            </w:r>
          </w:p>
        </w:tc>
        <w:tc>
          <w:tcPr>
            <w:tcW w:w="1986" w:type="dxa"/>
          </w:tcPr>
          <w:p w:rsidR="00A25F95" w:rsidRDefault="00A25F95" w:rsidP="006019C1">
            <w:pPr>
              <w:pStyle w:val="TableParagraph"/>
            </w:pPr>
          </w:p>
        </w:tc>
        <w:tc>
          <w:tcPr>
            <w:tcW w:w="1983" w:type="dxa"/>
          </w:tcPr>
          <w:p w:rsidR="00A25F95" w:rsidRDefault="00A25F95" w:rsidP="006019C1">
            <w:pPr>
              <w:pStyle w:val="TableParagraph"/>
              <w:spacing w:before="6"/>
              <w:ind w:left="129"/>
              <w:rPr>
                <w:sz w:val="24"/>
                <w:szCs w:val="24"/>
              </w:rPr>
            </w:pPr>
          </w:p>
        </w:tc>
      </w:tr>
    </w:tbl>
    <w:p w:rsidR="00A25F95" w:rsidRDefault="00A25F95" w:rsidP="00A21FF5">
      <w:pPr>
        <w:pStyle w:val="ListParagraph"/>
        <w:tabs>
          <w:tab w:val="left" w:pos="2011"/>
        </w:tabs>
        <w:spacing w:after="5" w:line="293" w:lineRule="exact"/>
        <w:ind w:left="1724" w:firstLine="0"/>
        <w:rPr>
          <w:sz w:val="24"/>
          <w:szCs w:val="24"/>
        </w:rPr>
      </w:pPr>
    </w:p>
    <w:p w:rsidR="00A25F95" w:rsidRDefault="00A25F95" w:rsidP="00A21FF5">
      <w:pPr>
        <w:pStyle w:val="ListParagraph"/>
        <w:numPr>
          <w:ilvl w:val="2"/>
          <w:numId w:val="9"/>
        </w:numPr>
        <w:tabs>
          <w:tab w:val="left" w:pos="1618"/>
        </w:tabs>
        <w:ind w:left="1617" w:hanging="601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Механизмы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достижения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целевых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ориентиров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системе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условий</w:t>
      </w:r>
    </w:p>
    <w:p w:rsidR="00A25F95" w:rsidRDefault="00A25F95" w:rsidP="00A21FF5">
      <w:pPr>
        <w:pStyle w:val="BodyText"/>
        <w:spacing w:before="7"/>
        <w:ind w:left="0" w:firstLine="0"/>
        <w:jc w:val="left"/>
        <w:rPr>
          <w:b/>
          <w:bCs/>
          <w:sz w:val="23"/>
          <w:szCs w:val="23"/>
        </w:rPr>
      </w:pPr>
    </w:p>
    <w:p w:rsidR="00A25F95" w:rsidRDefault="00A25F95" w:rsidP="00A21FF5">
      <w:pPr>
        <w:pStyle w:val="BodyText"/>
        <w:ind w:left="1017" w:right="168" w:firstLine="708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 развития обучающихся. Созданные в образовательной организации, реализующей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ООО,</w:t>
      </w:r>
      <w:r>
        <w:rPr>
          <w:spacing w:val="4"/>
        </w:rPr>
        <w:t xml:space="preserve"> </w:t>
      </w:r>
      <w:r>
        <w:t>условия:</w:t>
      </w:r>
    </w:p>
    <w:p w:rsidR="00A25F95" w:rsidRDefault="00A25F95" w:rsidP="00A21FF5">
      <w:pPr>
        <w:pStyle w:val="ListParagraph"/>
        <w:numPr>
          <w:ilvl w:val="3"/>
          <w:numId w:val="9"/>
        </w:numPr>
        <w:tabs>
          <w:tab w:val="left" w:pos="2011"/>
        </w:tabs>
        <w:spacing w:line="294" w:lineRule="exact"/>
        <w:ind w:left="2010" w:hanging="286"/>
        <w:rPr>
          <w:sz w:val="24"/>
          <w:szCs w:val="24"/>
        </w:rPr>
      </w:pPr>
      <w:r>
        <w:rPr>
          <w:sz w:val="24"/>
          <w:szCs w:val="24"/>
        </w:rPr>
        <w:t>соответствуют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требованиям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ООО;</w:t>
      </w:r>
    </w:p>
    <w:p w:rsidR="00A25F95" w:rsidRDefault="00A25F95" w:rsidP="00A21FF5">
      <w:pPr>
        <w:pStyle w:val="ListParagraph"/>
        <w:numPr>
          <w:ilvl w:val="3"/>
          <w:numId w:val="9"/>
        </w:numPr>
        <w:tabs>
          <w:tab w:val="left" w:pos="2011"/>
        </w:tabs>
        <w:spacing w:before="4" w:line="237" w:lineRule="auto"/>
        <w:ind w:left="1017" w:right="162" w:firstLine="708"/>
        <w:rPr>
          <w:sz w:val="24"/>
          <w:szCs w:val="24"/>
        </w:rPr>
      </w:pPr>
      <w:r>
        <w:rPr>
          <w:sz w:val="24"/>
          <w:szCs w:val="24"/>
        </w:rPr>
        <w:t>обеспечивают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 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предусмотренных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программ;</w:t>
      </w:r>
    </w:p>
    <w:p w:rsidR="00A25F95" w:rsidRDefault="00A25F95" w:rsidP="00A21FF5">
      <w:pPr>
        <w:pStyle w:val="ListParagraph"/>
        <w:numPr>
          <w:ilvl w:val="3"/>
          <w:numId w:val="9"/>
        </w:numPr>
        <w:tabs>
          <w:tab w:val="left" w:pos="2011"/>
        </w:tabs>
        <w:spacing w:before="7" w:line="237" w:lineRule="auto"/>
        <w:ind w:left="1017" w:right="172" w:firstLine="708"/>
        <w:rPr>
          <w:sz w:val="24"/>
          <w:szCs w:val="24"/>
        </w:rPr>
      </w:pPr>
      <w:r>
        <w:rPr>
          <w:sz w:val="24"/>
          <w:szCs w:val="24"/>
        </w:rPr>
        <w:t>учитывают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ее организационную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структуру,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запросы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 процесса;</w:t>
      </w:r>
    </w:p>
    <w:p w:rsidR="00A25F95" w:rsidRDefault="00A25F95" w:rsidP="00A21FF5">
      <w:pPr>
        <w:pStyle w:val="ListParagraph"/>
        <w:numPr>
          <w:ilvl w:val="3"/>
          <w:numId w:val="9"/>
        </w:numPr>
        <w:tabs>
          <w:tab w:val="left" w:pos="2011"/>
        </w:tabs>
        <w:spacing w:before="5" w:line="237" w:lineRule="auto"/>
        <w:ind w:left="1017" w:right="168" w:firstLine="708"/>
        <w:rPr>
          <w:sz w:val="24"/>
          <w:szCs w:val="24"/>
        </w:rPr>
      </w:pPr>
      <w:r>
        <w:rPr>
          <w:sz w:val="24"/>
          <w:szCs w:val="24"/>
        </w:rPr>
        <w:t>предоставляют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социальными партнерами,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 ресурсов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социума,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сетевого взаимодействия.</w:t>
      </w:r>
    </w:p>
    <w:p w:rsidR="00A25F95" w:rsidRDefault="00A25F95" w:rsidP="00A21FF5">
      <w:pPr>
        <w:pStyle w:val="BodyText"/>
        <w:ind w:left="1017" w:right="168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характеризующий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содержит:</w:t>
      </w:r>
    </w:p>
    <w:p w:rsidR="00A25F95" w:rsidRDefault="00A25F95" w:rsidP="00A21FF5">
      <w:pPr>
        <w:pStyle w:val="ListParagraph"/>
        <w:numPr>
          <w:ilvl w:val="0"/>
          <w:numId w:val="4"/>
        </w:numPr>
        <w:tabs>
          <w:tab w:val="left" w:pos="2150"/>
          <w:tab w:val="left" w:pos="3495"/>
          <w:tab w:val="left" w:pos="4922"/>
          <w:tab w:val="left" w:pos="8125"/>
        </w:tabs>
        <w:spacing w:before="5" w:line="237" w:lineRule="auto"/>
        <w:ind w:right="162" w:firstLine="708"/>
        <w:jc w:val="left"/>
        <w:rPr>
          <w:sz w:val="24"/>
          <w:szCs w:val="24"/>
        </w:rPr>
      </w:pPr>
      <w:r>
        <w:rPr>
          <w:sz w:val="24"/>
          <w:szCs w:val="24"/>
        </w:rPr>
        <w:t>описание</w:t>
      </w:r>
      <w:r>
        <w:rPr>
          <w:sz w:val="24"/>
          <w:szCs w:val="24"/>
        </w:rPr>
        <w:tab/>
        <w:t>кадровых,</w:t>
      </w:r>
      <w:r>
        <w:rPr>
          <w:sz w:val="24"/>
          <w:szCs w:val="24"/>
        </w:rPr>
        <w:tab/>
        <w:t>психолого-педагогических,</w:t>
      </w:r>
      <w:r>
        <w:rPr>
          <w:sz w:val="24"/>
          <w:szCs w:val="24"/>
        </w:rPr>
        <w:tab/>
        <w:t>финансово-экономических,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материально-технических,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информационно-методических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ресурсов;</w:t>
      </w:r>
    </w:p>
    <w:p w:rsidR="00A25F95" w:rsidRDefault="00A25F95" w:rsidP="00A21FF5">
      <w:pPr>
        <w:pStyle w:val="ListParagraph"/>
        <w:numPr>
          <w:ilvl w:val="0"/>
          <w:numId w:val="4"/>
        </w:numPr>
        <w:tabs>
          <w:tab w:val="left" w:pos="2150"/>
        </w:tabs>
        <w:spacing w:before="4" w:line="237" w:lineRule="auto"/>
        <w:ind w:right="172" w:firstLine="708"/>
        <w:jc w:val="left"/>
        <w:rPr>
          <w:sz w:val="24"/>
          <w:szCs w:val="24"/>
        </w:rPr>
      </w:pPr>
      <w:r>
        <w:rPr>
          <w:sz w:val="24"/>
          <w:szCs w:val="24"/>
        </w:rPr>
        <w:t>обоснование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необходимых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изменений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имеющихся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целями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приоритетами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ООО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организации;</w:t>
      </w:r>
    </w:p>
    <w:p w:rsidR="00A25F95" w:rsidRDefault="00A25F95" w:rsidP="00A21FF5">
      <w:pPr>
        <w:pStyle w:val="ListParagraph"/>
        <w:numPr>
          <w:ilvl w:val="0"/>
          <w:numId w:val="4"/>
        </w:numPr>
        <w:tabs>
          <w:tab w:val="left" w:pos="2150"/>
        </w:tabs>
        <w:spacing w:before="2"/>
        <w:ind w:left="2150"/>
        <w:jc w:val="left"/>
        <w:rPr>
          <w:sz w:val="24"/>
          <w:szCs w:val="24"/>
        </w:rPr>
      </w:pPr>
      <w:r>
        <w:rPr>
          <w:sz w:val="24"/>
          <w:szCs w:val="24"/>
        </w:rPr>
        <w:t>механизмы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целевых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ориентиров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системе условий;</w:t>
      </w:r>
    </w:p>
    <w:p w:rsidR="00A25F95" w:rsidRDefault="00A25F95" w:rsidP="00A21FF5">
      <w:pPr>
        <w:pStyle w:val="ListParagraph"/>
        <w:numPr>
          <w:ilvl w:val="0"/>
          <w:numId w:val="4"/>
        </w:numPr>
        <w:tabs>
          <w:tab w:val="left" w:pos="2150"/>
        </w:tabs>
        <w:spacing w:before="1" w:line="293" w:lineRule="exact"/>
        <w:ind w:left="2150"/>
        <w:jc w:val="left"/>
        <w:rPr>
          <w:sz w:val="24"/>
          <w:szCs w:val="24"/>
        </w:rPr>
      </w:pPr>
      <w:r>
        <w:rPr>
          <w:sz w:val="24"/>
          <w:szCs w:val="24"/>
        </w:rPr>
        <w:t>сетевой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график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(дорожную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карту)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необходимой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системы условий;</w:t>
      </w:r>
    </w:p>
    <w:p w:rsidR="00A25F95" w:rsidRDefault="00A25F95" w:rsidP="00A21FF5">
      <w:pPr>
        <w:pStyle w:val="ListParagraph"/>
        <w:numPr>
          <w:ilvl w:val="0"/>
          <w:numId w:val="4"/>
        </w:numPr>
        <w:tabs>
          <w:tab w:val="left" w:pos="2150"/>
        </w:tabs>
        <w:spacing w:line="293" w:lineRule="exact"/>
        <w:ind w:left="2150"/>
        <w:jc w:val="left"/>
        <w:rPr>
          <w:sz w:val="24"/>
          <w:szCs w:val="24"/>
        </w:rPr>
      </w:pPr>
      <w:r>
        <w:rPr>
          <w:sz w:val="24"/>
          <w:szCs w:val="24"/>
        </w:rPr>
        <w:t>систему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оценки условий.</w:t>
      </w:r>
    </w:p>
    <w:p w:rsidR="00A25F95" w:rsidRDefault="00A25F95" w:rsidP="00A21FF5">
      <w:pPr>
        <w:pStyle w:val="BodyText"/>
        <w:spacing w:before="66"/>
        <w:ind w:left="1017" w:right="163" w:firstLine="708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 проведенной в ходе разработки программы комплексной аналитико-обобщающей и</w:t>
      </w:r>
      <w:r>
        <w:rPr>
          <w:spacing w:val="-57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работы, включающей:</w:t>
      </w:r>
    </w:p>
    <w:p w:rsidR="00A25F95" w:rsidRDefault="00A25F95" w:rsidP="00A21FF5">
      <w:pPr>
        <w:pStyle w:val="ListParagraph"/>
        <w:numPr>
          <w:ilvl w:val="0"/>
          <w:numId w:val="3"/>
        </w:numPr>
        <w:tabs>
          <w:tab w:val="left" w:pos="2011"/>
        </w:tabs>
        <w:spacing w:before="1"/>
        <w:ind w:right="169" w:firstLine="708"/>
        <w:rPr>
          <w:sz w:val="24"/>
          <w:szCs w:val="24"/>
        </w:rPr>
      </w:pPr>
      <w:r>
        <w:rPr>
          <w:sz w:val="24"/>
          <w:szCs w:val="24"/>
        </w:rPr>
        <w:t>анализ имеющихся в образовательной организации условий и ресурсов 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программы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основного общего образования;</w:t>
      </w:r>
    </w:p>
    <w:p w:rsidR="00A25F95" w:rsidRDefault="00A25F95" w:rsidP="00A21FF5">
      <w:pPr>
        <w:pStyle w:val="ListParagraph"/>
        <w:numPr>
          <w:ilvl w:val="0"/>
          <w:numId w:val="3"/>
        </w:numPr>
        <w:tabs>
          <w:tab w:val="left" w:pos="2011"/>
        </w:tabs>
        <w:ind w:right="167" w:firstLine="708"/>
        <w:rPr>
          <w:sz w:val="24"/>
          <w:szCs w:val="24"/>
        </w:rPr>
      </w:pPr>
      <w:r>
        <w:rPr>
          <w:sz w:val="24"/>
          <w:szCs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сформированным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потребностей всех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участников образовательного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процесса;</w:t>
      </w:r>
    </w:p>
    <w:p w:rsidR="00A25F95" w:rsidRDefault="00A25F95" w:rsidP="00A21FF5">
      <w:pPr>
        <w:pStyle w:val="ListParagraph"/>
        <w:numPr>
          <w:ilvl w:val="0"/>
          <w:numId w:val="3"/>
        </w:numPr>
        <w:tabs>
          <w:tab w:val="left" w:pos="2011"/>
        </w:tabs>
        <w:ind w:right="170" w:firstLine="708"/>
        <w:rPr>
          <w:sz w:val="24"/>
          <w:szCs w:val="24"/>
        </w:rPr>
      </w:pPr>
      <w:r>
        <w:rPr>
          <w:sz w:val="24"/>
          <w:szCs w:val="24"/>
        </w:rPr>
        <w:t>выявление проблемных зон и установление необходимых изменений в имеющихся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приведения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соответствие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требованиями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ФГОС;</w:t>
      </w:r>
    </w:p>
    <w:p w:rsidR="00A25F95" w:rsidRDefault="00A25F95" w:rsidP="00A21FF5">
      <w:pPr>
        <w:pStyle w:val="ListParagraph"/>
        <w:numPr>
          <w:ilvl w:val="0"/>
          <w:numId w:val="3"/>
        </w:numPr>
        <w:tabs>
          <w:tab w:val="left" w:pos="2011"/>
        </w:tabs>
        <w:ind w:right="173" w:firstLine="708"/>
        <w:rPr>
          <w:sz w:val="24"/>
          <w:szCs w:val="24"/>
        </w:rPr>
      </w:pPr>
      <w:r>
        <w:rPr>
          <w:sz w:val="24"/>
          <w:szCs w:val="24"/>
        </w:rPr>
        <w:t>разработку с привлечением всех участников образовательного процесса и возможных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партнеров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механизмов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достижения целевых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системе условий;</w:t>
      </w:r>
    </w:p>
    <w:p w:rsidR="00A25F95" w:rsidRDefault="00A25F95" w:rsidP="00A21FF5">
      <w:pPr>
        <w:pStyle w:val="ListParagraph"/>
        <w:numPr>
          <w:ilvl w:val="0"/>
          <w:numId w:val="3"/>
        </w:numPr>
        <w:tabs>
          <w:tab w:val="left" w:pos="2011"/>
        </w:tabs>
        <w:ind w:right="164" w:firstLine="708"/>
        <w:rPr>
          <w:sz w:val="24"/>
          <w:szCs w:val="24"/>
        </w:rPr>
      </w:pPr>
      <w:r>
        <w:rPr>
          <w:sz w:val="24"/>
          <w:szCs w:val="24"/>
        </w:rPr>
        <w:t>разработку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(дорожной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карты)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условий;</w:t>
      </w:r>
    </w:p>
    <w:p w:rsidR="00A25F95" w:rsidRDefault="00A25F95" w:rsidP="00A21FF5">
      <w:pPr>
        <w:pStyle w:val="ListParagraph"/>
        <w:numPr>
          <w:ilvl w:val="0"/>
          <w:numId w:val="3"/>
        </w:numPr>
        <w:tabs>
          <w:tab w:val="left" w:pos="2011"/>
        </w:tabs>
        <w:ind w:right="168" w:firstLine="708"/>
        <w:rPr>
          <w:sz w:val="24"/>
          <w:szCs w:val="24"/>
        </w:rPr>
      </w:pPr>
      <w:r>
        <w:rPr>
          <w:sz w:val="24"/>
          <w:szCs w:val="24"/>
        </w:rPr>
        <w:t>разработку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механизмов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мониторинга,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коррекции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промежуточных этапов разработанного графика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(дорожной карты).</w:t>
      </w:r>
    </w:p>
    <w:p w:rsidR="00A25F95" w:rsidRDefault="00A25F95">
      <w:pPr>
        <w:pStyle w:val="BodyText"/>
        <w:spacing w:before="2"/>
        <w:ind w:left="0" w:firstLine="0"/>
        <w:jc w:val="left"/>
        <w:rPr>
          <w:sz w:val="22"/>
          <w:szCs w:val="22"/>
        </w:rPr>
      </w:pPr>
    </w:p>
    <w:p w:rsidR="00A25F95" w:rsidRDefault="00A25F95">
      <w:pPr>
        <w:pStyle w:val="BodyText"/>
        <w:spacing w:before="5"/>
        <w:ind w:left="0" w:firstLine="0"/>
        <w:jc w:val="left"/>
        <w:rPr>
          <w:sz w:val="22"/>
          <w:szCs w:val="22"/>
        </w:rPr>
      </w:pPr>
    </w:p>
    <w:p w:rsidR="00A25F95" w:rsidRDefault="00A25F95">
      <w:pPr>
        <w:pStyle w:val="Heading4"/>
        <w:numPr>
          <w:ilvl w:val="2"/>
          <w:numId w:val="9"/>
        </w:numPr>
        <w:tabs>
          <w:tab w:val="left" w:pos="1618"/>
        </w:tabs>
        <w:spacing w:after="4" w:line="240" w:lineRule="auto"/>
        <w:ind w:left="1617" w:hanging="601"/>
        <w:jc w:val="left"/>
      </w:pPr>
      <w:r>
        <w:t>Сетевой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(дорожная</w:t>
      </w:r>
      <w:r>
        <w:rPr>
          <w:spacing w:val="-3"/>
        </w:rPr>
        <w:t xml:space="preserve"> </w:t>
      </w:r>
      <w:r>
        <w:t>карта)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необходимой</w:t>
      </w:r>
      <w:r>
        <w:rPr>
          <w:spacing w:val="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</w:t>
      </w:r>
    </w:p>
    <w:p w:rsidR="00A25F95" w:rsidRDefault="00A25F95" w:rsidP="00A21FF5">
      <w:pPr>
        <w:pStyle w:val="Heading4"/>
        <w:tabs>
          <w:tab w:val="left" w:pos="1618"/>
        </w:tabs>
        <w:spacing w:after="4" w:line="240" w:lineRule="auto"/>
        <w:ind w:left="1016"/>
        <w:jc w:val="left"/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8"/>
        <w:gridCol w:w="4537"/>
        <w:gridCol w:w="2268"/>
      </w:tblGrid>
      <w:tr w:rsidR="00A25F95">
        <w:trPr>
          <w:trHeight w:val="705"/>
        </w:trPr>
        <w:tc>
          <w:tcPr>
            <w:tcW w:w="2838" w:type="dxa"/>
          </w:tcPr>
          <w:p w:rsidR="00A25F95" w:rsidRDefault="00A25F95">
            <w:pPr>
              <w:pStyle w:val="TableParagraph"/>
              <w:spacing w:before="66"/>
              <w:ind w:left="689" w:right="638" w:firstLine="2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Направление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мероприятий</w:t>
            </w: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66"/>
              <w:ind w:left="153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66"/>
              <w:ind w:left="14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Сроки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реализации</w:t>
            </w:r>
          </w:p>
        </w:tc>
      </w:tr>
      <w:tr w:rsidR="00A25F95">
        <w:trPr>
          <w:trHeight w:val="2851"/>
        </w:trPr>
        <w:tc>
          <w:tcPr>
            <w:tcW w:w="2838" w:type="dxa"/>
            <w:vMerge w:val="restart"/>
          </w:tcPr>
          <w:p w:rsidR="00A25F95" w:rsidRDefault="00A25F95">
            <w:pPr>
              <w:pStyle w:val="TableParagraph"/>
              <w:spacing w:before="61"/>
              <w:ind w:left="86" w:right="452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Нормативное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 введения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61"/>
              <w:ind w:left="83" w:right="344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Наличие решения органа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государственно­общественного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управления (совета школы,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управляющего совета, попечительского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совета)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 иного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локального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акта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</w:p>
          <w:p w:rsidR="00A25F95" w:rsidRDefault="00A25F95">
            <w:pPr>
              <w:pStyle w:val="TableParagraph"/>
              <w:spacing w:before="1"/>
              <w:ind w:left="83" w:right="1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введении в образовательной организации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61"/>
              <w:ind w:left="83" w:right="249" w:firstLine="52"/>
              <w:rPr>
                <w:sz w:val="24"/>
                <w:szCs w:val="24"/>
              </w:rPr>
            </w:pPr>
          </w:p>
        </w:tc>
      </w:tr>
      <w:tr w:rsidR="00A25F95">
        <w:trPr>
          <w:trHeight w:val="1235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9"/>
              <w:ind w:left="83" w:right="699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Разработка и утверждение плана-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введения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9"/>
              <w:ind w:left="83" w:right="249" w:firstLine="52"/>
              <w:rPr>
                <w:sz w:val="24"/>
                <w:szCs w:val="24"/>
              </w:rPr>
            </w:pPr>
          </w:p>
        </w:tc>
      </w:tr>
      <w:tr w:rsidR="00A25F95">
        <w:trPr>
          <w:trHeight w:val="1807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9"/>
              <w:ind w:left="83" w:right="407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Обеспечение соответствия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нормативной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базы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требованиям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 ООО (цели образовательного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процесса,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режим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занятий,</w:t>
            </w:r>
          </w:p>
          <w:p w:rsidR="00A25F95" w:rsidRDefault="00A25F95">
            <w:pPr>
              <w:pStyle w:val="TableParagraph"/>
              <w:ind w:left="83" w:right="11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финансирование, материально-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техническое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др.)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9"/>
              <w:ind w:left="136"/>
              <w:rPr>
                <w:sz w:val="24"/>
                <w:szCs w:val="24"/>
              </w:rPr>
            </w:pPr>
          </w:p>
        </w:tc>
      </w:tr>
      <w:tr w:rsidR="00A25F95">
        <w:trPr>
          <w:trHeight w:val="1811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61"/>
              <w:ind w:left="83" w:right="210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Разработка на основе примерной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основной образовательной программы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 программы основного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 образования образовательной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61"/>
              <w:ind w:left="83" w:right="530" w:firstLine="52"/>
              <w:rPr>
                <w:sz w:val="24"/>
                <w:szCs w:val="24"/>
              </w:rPr>
            </w:pPr>
          </w:p>
        </w:tc>
      </w:tr>
    </w:tbl>
    <w:p w:rsidR="00A25F95" w:rsidRDefault="00A25F95">
      <w:pPr>
        <w:rPr>
          <w:sz w:val="24"/>
          <w:szCs w:val="24"/>
        </w:rPr>
        <w:sectPr w:rsidR="00A25F95">
          <w:footerReference w:type="default" r:id="rId13"/>
          <w:pgSz w:w="11910" w:h="16840"/>
          <w:pgMar w:top="1040" w:right="540" w:bottom="1500" w:left="260" w:header="0" w:footer="1198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8"/>
        <w:gridCol w:w="4537"/>
        <w:gridCol w:w="2268"/>
      </w:tblGrid>
      <w:tr w:rsidR="00A25F95">
        <w:trPr>
          <w:trHeight w:val="705"/>
        </w:trPr>
        <w:tc>
          <w:tcPr>
            <w:tcW w:w="2838" w:type="dxa"/>
          </w:tcPr>
          <w:p w:rsidR="00A25F95" w:rsidRDefault="00A25F95">
            <w:pPr>
              <w:pStyle w:val="TableParagraph"/>
              <w:spacing w:before="60"/>
              <w:ind w:left="689" w:right="638" w:firstLine="2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Направление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мероприятий</w:t>
            </w: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60"/>
              <w:ind w:left="153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60"/>
              <w:ind w:left="14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Сроки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реализации</w:t>
            </w:r>
          </w:p>
        </w:tc>
      </w:tr>
      <w:tr w:rsidR="00A25F95">
        <w:trPr>
          <w:trHeight w:val="981"/>
        </w:trPr>
        <w:tc>
          <w:tcPr>
            <w:tcW w:w="2838" w:type="dxa"/>
          </w:tcPr>
          <w:p w:rsidR="00A25F95" w:rsidRDefault="00A25F95">
            <w:pPr>
              <w:pStyle w:val="TableParagraph"/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5"/>
              <w:ind w:left="83" w:right="1363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Утверждение основной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 программы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5"/>
              <w:ind w:left="136"/>
              <w:rPr>
                <w:sz w:val="24"/>
                <w:szCs w:val="24"/>
              </w:rPr>
            </w:pPr>
          </w:p>
        </w:tc>
      </w:tr>
      <w:tr w:rsidR="00A25F95">
        <w:trPr>
          <w:trHeight w:val="2364"/>
        </w:trPr>
        <w:tc>
          <w:tcPr>
            <w:tcW w:w="2838" w:type="dxa"/>
            <w:vMerge w:val="restart"/>
          </w:tcPr>
          <w:p w:rsidR="00A25F95" w:rsidRDefault="00A25F95">
            <w:pPr>
              <w:pStyle w:val="TableParagraph"/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8"/>
              <w:ind w:left="83" w:right="208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>
              <w:rPr>
                <w:spacing w:val="6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Приведение должностных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инструкций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работников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</w:p>
          <w:p w:rsidR="00A25F95" w:rsidRDefault="00A25F95">
            <w:pPr>
              <w:pStyle w:val="TableParagraph"/>
              <w:ind w:left="83" w:right="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требованиями ФГОС основного общего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A25F95" w:rsidRDefault="00A25F95">
            <w:pPr>
              <w:pStyle w:val="TableParagraph"/>
              <w:ind w:left="83" w:righ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тарифно­квалификационными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характеристикамии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профессиональным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стандартом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8"/>
              <w:ind w:left="83" w:right="249" w:firstLine="52"/>
              <w:rPr>
                <w:sz w:val="24"/>
                <w:szCs w:val="24"/>
              </w:rPr>
            </w:pPr>
          </w:p>
        </w:tc>
      </w:tr>
      <w:tr w:rsidR="00A25F95">
        <w:trPr>
          <w:trHeight w:val="2116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8"/>
              <w:ind w:left="83" w:right="121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Определение списка учебников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учебных пособий, используемых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образовательном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основного общего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8"/>
              <w:ind w:left="83" w:right="411" w:firstLine="52"/>
              <w:rPr>
                <w:sz w:val="24"/>
                <w:szCs w:val="24"/>
              </w:rPr>
            </w:pPr>
          </w:p>
        </w:tc>
      </w:tr>
      <w:tr w:rsidR="00A25F95">
        <w:trPr>
          <w:trHeight w:val="2088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8"/>
              <w:ind w:left="83" w:right="510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Разработка и корректировка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локальных актов, устанавливающих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требования к различным объектам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инфраструктуры образовательной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 с учетом требований 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минимальной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оснащенности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процесса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8"/>
              <w:ind w:left="83" w:right="241" w:firstLine="52"/>
              <w:rPr>
                <w:sz w:val="24"/>
                <w:szCs w:val="24"/>
              </w:rPr>
            </w:pPr>
          </w:p>
        </w:tc>
      </w:tr>
      <w:tr w:rsidR="00A25F95">
        <w:trPr>
          <w:trHeight w:val="5590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:rsidR="00A25F95" w:rsidRDefault="00A25F95">
            <w:pPr>
              <w:pStyle w:val="TableParagraph"/>
              <w:spacing w:before="58"/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Доработка:</w:t>
            </w:r>
          </w:p>
          <w:p w:rsidR="00A25F95" w:rsidRDefault="00A25F95">
            <w:pPr>
              <w:pStyle w:val="TableParagraph"/>
              <w:numPr>
                <w:ilvl w:val="0"/>
                <w:numId w:val="2"/>
              </w:numPr>
              <w:tabs>
                <w:tab w:val="left" w:pos="377"/>
              </w:tabs>
              <w:spacing w:before="9" w:line="235" w:lineRule="auto"/>
              <w:ind w:right="1341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образовательных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(индивидуальных и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др.);</w:t>
            </w:r>
          </w:p>
          <w:p w:rsidR="00A25F95" w:rsidRDefault="00A25F95">
            <w:pPr>
              <w:pStyle w:val="TableParagraph"/>
              <w:numPr>
                <w:ilvl w:val="0"/>
                <w:numId w:val="2"/>
              </w:numPr>
              <w:tabs>
                <w:tab w:val="left" w:pos="379"/>
              </w:tabs>
              <w:spacing w:before="7"/>
              <w:ind w:left="378" w:hanging="2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плана;</w:t>
            </w:r>
          </w:p>
          <w:p w:rsidR="00A25F95" w:rsidRDefault="00A25F95">
            <w:pPr>
              <w:pStyle w:val="TableParagraph"/>
              <w:numPr>
                <w:ilvl w:val="0"/>
                <w:numId w:val="2"/>
              </w:numPr>
              <w:tabs>
                <w:tab w:val="left" w:pos="377"/>
              </w:tabs>
              <w:spacing w:before="4" w:line="235" w:lineRule="auto"/>
              <w:ind w:right="120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рабочих программ учебных предметов,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дисциплин, модулей;</w:t>
            </w:r>
          </w:p>
          <w:p w:rsidR="00A25F95" w:rsidRDefault="00A25F95">
            <w:pPr>
              <w:pStyle w:val="TableParagraph"/>
              <w:numPr>
                <w:ilvl w:val="0"/>
                <w:numId w:val="2"/>
              </w:numPr>
              <w:tabs>
                <w:tab w:val="left" w:pos="377"/>
              </w:tabs>
              <w:spacing w:before="11" w:line="235" w:lineRule="auto"/>
              <w:ind w:right="788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годового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календарного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графика;</w:t>
            </w:r>
          </w:p>
          <w:p w:rsidR="00A25F95" w:rsidRDefault="00A25F95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spacing w:before="3"/>
              <w:ind w:right="190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внеурочной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обучающихся;</w:t>
            </w:r>
          </w:p>
          <w:p w:rsidR="00A25F95" w:rsidRDefault="00A25F95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ind w:right="134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положения об организации текущей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итоговой оценки достижения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обучающимися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планируемых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освоения основной образовательной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программы;</w:t>
            </w:r>
          </w:p>
          <w:p w:rsidR="00A25F95" w:rsidRDefault="00A25F95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ind w:right="323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домашней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обучающихся;</w:t>
            </w:r>
          </w:p>
          <w:p w:rsidR="00A25F95" w:rsidRDefault="00A25F95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spacing w:before="9" w:line="235" w:lineRule="auto"/>
              <w:ind w:right="927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формах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получения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2268" w:type="dxa"/>
            <w:tcBorders>
              <w:bottom w:val="nil"/>
            </w:tcBorders>
          </w:tcPr>
          <w:p w:rsidR="00A25F95" w:rsidRDefault="00A25F95">
            <w:pPr>
              <w:pStyle w:val="TableParagraph"/>
              <w:spacing w:before="58"/>
              <w:ind w:left="83" w:right="241" w:firstLine="52"/>
              <w:rPr>
                <w:sz w:val="24"/>
                <w:szCs w:val="24"/>
              </w:rPr>
            </w:pPr>
          </w:p>
        </w:tc>
      </w:tr>
    </w:tbl>
    <w:p w:rsidR="00A25F95" w:rsidRDefault="00A25F95">
      <w:pPr>
        <w:rPr>
          <w:sz w:val="24"/>
          <w:szCs w:val="24"/>
        </w:rPr>
        <w:sectPr w:rsidR="00A25F95">
          <w:pgSz w:w="11910" w:h="16840"/>
          <w:pgMar w:top="1120" w:right="540" w:bottom="1380" w:left="260" w:header="0" w:footer="1198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8"/>
        <w:gridCol w:w="4537"/>
        <w:gridCol w:w="2268"/>
      </w:tblGrid>
      <w:tr w:rsidR="00A25F95">
        <w:trPr>
          <w:trHeight w:val="705"/>
        </w:trPr>
        <w:tc>
          <w:tcPr>
            <w:tcW w:w="2838" w:type="dxa"/>
          </w:tcPr>
          <w:p w:rsidR="00A25F95" w:rsidRDefault="00A25F95">
            <w:pPr>
              <w:pStyle w:val="TableParagraph"/>
              <w:spacing w:before="60"/>
              <w:ind w:left="689" w:right="638" w:firstLine="2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Направление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мероприятий</w:t>
            </w: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60"/>
              <w:ind w:left="153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60"/>
              <w:ind w:left="14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Сроки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реализации</w:t>
            </w:r>
          </w:p>
        </w:tc>
      </w:tr>
      <w:tr w:rsidR="00A25F95">
        <w:trPr>
          <w:trHeight w:val="1033"/>
        </w:trPr>
        <w:tc>
          <w:tcPr>
            <w:tcW w:w="2838" w:type="dxa"/>
            <w:vMerge w:val="restart"/>
          </w:tcPr>
          <w:p w:rsidR="00A25F95" w:rsidRDefault="00A25F95">
            <w:pPr>
              <w:pStyle w:val="TableParagraph"/>
              <w:spacing w:before="55"/>
              <w:ind w:left="86" w:right="133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Финансовое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 введения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 основного общего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5"/>
              <w:ind w:left="83" w:right="486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Определение объема расходов,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необходимых для реализации ООП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достижения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планируемых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5"/>
              <w:ind w:left="83" w:right="566" w:firstLine="52"/>
              <w:rPr>
                <w:sz w:val="24"/>
                <w:szCs w:val="24"/>
              </w:rPr>
            </w:pPr>
          </w:p>
        </w:tc>
      </w:tr>
      <w:tr w:rsidR="00A25F95">
        <w:trPr>
          <w:trHeight w:val="1804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3"/>
              <w:ind w:left="83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Корректировка локальных актов,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регламентирующих установление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заработной платы работников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том</w:t>
            </w:r>
          </w:p>
          <w:p w:rsidR="00A25F95" w:rsidRDefault="00A25F95">
            <w:pPr>
              <w:pStyle w:val="TableParagraph"/>
              <w:ind w:left="83" w:right="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 стимулирующих надбавок и доплат,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порядка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размеров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премирования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3"/>
              <w:ind w:left="83" w:right="575" w:firstLine="52"/>
              <w:rPr>
                <w:sz w:val="24"/>
                <w:szCs w:val="24"/>
              </w:rPr>
            </w:pPr>
          </w:p>
        </w:tc>
      </w:tr>
      <w:tr w:rsidR="00A25F95">
        <w:trPr>
          <w:trHeight w:val="1099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6"/>
              <w:ind w:left="83" w:right="716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Заключение дополнительных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соглашений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трудовому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договору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педагогическими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работниками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6"/>
              <w:ind w:left="136"/>
              <w:rPr>
                <w:sz w:val="24"/>
                <w:szCs w:val="24"/>
              </w:rPr>
            </w:pPr>
          </w:p>
        </w:tc>
      </w:tr>
      <w:tr w:rsidR="00A25F95">
        <w:trPr>
          <w:trHeight w:val="1552"/>
        </w:trPr>
        <w:tc>
          <w:tcPr>
            <w:tcW w:w="2838" w:type="dxa"/>
            <w:vMerge w:val="restart"/>
          </w:tcPr>
          <w:p w:rsidR="00A25F95" w:rsidRDefault="00A25F95">
            <w:pPr>
              <w:pStyle w:val="TableParagraph"/>
              <w:spacing w:before="55"/>
              <w:ind w:left="86" w:right="133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Организационное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 введения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 основного общего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5"/>
              <w:ind w:left="83" w:right="857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 координации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взаимодействия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участников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образоательных отношений 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введения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5"/>
              <w:ind w:left="83" w:right="493" w:firstLine="52"/>
              <w:rPr>
                <w:sz w:val="24"/>
                <w:szCs w:val="24"/>
              </w:rPr>
            </w:pPr>
          </w:p>
        </w:tc>
      </w:tr>
      <w:tr w:rsidR="00A25F95">
        <w:trPr>
          <w:trHeight w:val="1807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5"/>
              <w:ind w:left="83" w:right="403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Разработка и реализация моделей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взаимодействия организаций общего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 и дополнительного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 детей и учреждений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культуры и спорта, обеспечивающих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организацию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внеурочной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5"/>
              <w:ind w:left="83" w:right="493" w:firstLine="52"/>
              <w:rPr>
                <w:sz w:val="24"/>
                <w:szCs w:val="24"/>
              </w:rPr>
            </w:pPr>
          </w:p>
        </w:tc>
      </w:tr>
      <w:tr w:rsidR="00A25F95">
        <w:trPr>
          <w:trHeight w:val="1804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3"/>
              <w:ind w:left="83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Разработка и реализация системы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мониторинга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образовательных</w:t>
            </w:r>
          </w:p>
          <w:p w:rsidR="00A25F95" w:rsidRDefault="00A25F95">
            <w:pPr>
              <w:pStyle w:val="TableParagraph"/>
              <w:ind w:left="83" w:right="2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потребностей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обучающихся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родителей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использованию часов вариативной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внеурочной</w:t>
            </w:r>
          </w:p>
          <w:p w:rsidR="00A25F95" w:rsidRDefault="00A25F95">
            <w:pPr>
              <w:pStyle w:val="TableParagraph"/>
              <w:ind w:left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3"/>
              <w:ind w:left="83" w:right="493" w:firstLine="52"/>
              <w:rPr>
                <w:sz w:val="24"/>
                <w:szCs w:val="24"/>
              </w:rPr>
            </w:pPr>
          </w:p>
        </w:tc>
      </w:tr>
      <w:tr w:rsidR="00A25F95">
        <w:trPr>
          <w:trHeight w:val="1807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5"/>
              <w:ind w:left="83" w:right="469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Привлечение органов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государственно­общественного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управления образовательной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организацией к проектированию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 образования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5"/>
              <w:ind w:left="83" w:right="575" w:firstLine="52"/>
              <w:rPr>
                <w:sz w:val="24"/>
                <w:szCs w:val="24"/>
              </w:rPr>
            </w:pPr>
          </w:p>
        </w:tc>
      </w:tr>
      <w:tr w:rsidR="00A25F95">
        <w:trPr>
          <w:trHeight w:val="978"/>
        </w:trPr>
        <w:tc>
          <w:tcPr>
            <w:tcW w:w="2838" w:type="dxa"/>
            <w:vMerge w:val="restart"/>
          </w:tcPr>
          <w:p w:rsidR="00A25F95" w:rsidRDefault="00A25F95">
            <w:pPr>
              <w:pStyle w:val="TableParagraph"/>
              <w:spacing w:before="53"/>
              <w:ind w:left="86" w:right="133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Кадровое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 введения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 основного общего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3"/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1.Анализ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кадрового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обеспечения</w:t>
            </w:r>
          </w:p>
          <w:p w:rsidR="00A25F95" w:rsidRDefault="00A25F95">
            <w:pPr>
              <w:pStyle w:val="TableParagraph"/>
              <w:ind w:left="83" w:right="2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3"/>
              <w:ind w:left="136"/>
              <w:rPr>
                <w:sz w:val="24"/>
                <w:szCs w:val="24"/>
              </w:rPr>
            </w:pPr>
          </w:p>
        </w:tc>
      </w:tr>
      <w:tr w:rsidR="00A25F95">
        <w:trPr>
          <w:trHeight w:val="1252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3"/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Создание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(корректировка)</w:t>
            </w:r>
          </w:p>
          <w:p w:rsidR="00A25F95" w:rsidRDefault="00A25F95">
            <w:pPr>
              <w:pStyle w:val="TableParagraph"/>
              <w:ind w:left="83" w:right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плана­графика повышения квалификации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педагогических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руководящих</w:t>
            </w:r>
          </w:p>
          <w:p w:rsidR="00A25F95" w:rsidRDefault="00A25F95">
            <w:pPr>
              <w:pStyle w:val="TableParagraph"/>
              <w:spacing w:before="1"/>
              <w:ind w:left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работников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3"/>
              <w:ind w:left="136"/>
              <w:rPr>
                <w:sz w:val="24"/>
                <w:szCs w:val="24"/>
              </w:rPr>
            </w:pPr>
          </w:p>
        </w:tc>
      </w:tr>
    </w:tbl>
    <w:p w:rsidR="00A25F95" w:rsidRDefault="00A25F95">
      <w:pPr>
        <w:rPr>
          <w:sz w:val="24"/>
          <w:szCs w:val="24"/>
        </w:rPr>
        <w:sectPr w:rsidR="00A25F95">
          <w:pgSz w:w="11910" w:h="16840"/>
          <w:pgMar w:top="1120" w:right="540" w:bottom="1380" w:left="260" w:header="0" w:footer="1198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8"/>
        <w:gridCol w:w="4537"/>
        <w:gridCol w:w="2268"/>
      </w:tblGrid>
      <w:tr w:rsidR="00A25F95">
        <w:trPr>
          <w:trHeight w:val="705"/>
        </w:trPr>
        <w:tc>
          <w:tcPr>
            <w:tcW w:w="2838" w:type="dxa"/>
          </w:tcPr>
          <w:p w:rsidR="00A25F95" w:rsidRDefault="00A25F95">
            <w:pPr>
              <w:pStyle w:val="TableParagraph"/>
              <w:spacing w:before="60"/>
              <w:ind w:left="689" w:right="638" w:firstLine="2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Направление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мероприятий</w:t>
            </w: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60"/>
              <w:ind w:left="153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60"/>
              <w:ind w:left="14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Сроки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реализации</w:t>
            </w:r>
          </w:p>
        </w:tc>
      </w:tr>
      <w:tr w:rsidR="00A25F95">
        <w:trPr>
          <w:trHeight w:val="842"/>
        </w:trPr>
        <w:tc>
          <w:tcPr>
            <w:tcW w:w="2838" w:type="dxa"/>
            <w:vMerge w:val="restart"/>
          </w:tcPr>
          <w:p w:rsidR="00A25F95" w:rsidRDefault="00A25F95">
            <w:pPr>
              <w:pStyle w:val="TableParagraph"/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5"/>
              <w:ind w:left="83" w:right="569"/>
              <w:rPr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связи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введением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</w:pPr>
          </w:p>
        </w:tc>
      </w:tr>
      <w:tr w:rsidR="00A25F95">
        <w:trPr>
          <w:trHeight w:val="2500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3"/>
              <w:ind w:left="83" w:right="568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Корректировка плана научно-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методических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семинаров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(внутришкольного повышения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квалификации) с ориентацией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проблемы введения ФГОС основного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3"/>
              <w:ind w:left="136"/>
              <w:rPr>
                <w:sz w:val="24"/>
                <w:szCs w:val="24"/>
              </w:rPr>
            </w:pPr>
          </w:p>
        </w:tc>
      </w:tr>
      <w:tr w:rsidR="00A25F95">
        <w:trPr>
          <w:trHeight w:val="976"/>
        </w:trPr>
        <w:tc>
          <w:tcPr>
            <w:tcW w:w="2838" w:type="dxa"/>
            <w:vMerge w:val="restart"/>
          </w:tcPr>
          <w:p w:rsidR="00A25F95" w:rsidRDefault="00A25F95">
            <w:pPr>
              <w:pStyle w:val="TableParagraph"/>
              <w:spacing w:before="55"/>
              <w:ind w:left="86" w:right="133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Информационное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 введения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 основного общего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5"/>
              <w:ind w:left="83" w:right="148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Размещение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сайте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 информационных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 реализации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5"/>
              <w:ind w:left="83" w:right="575" w:firstLine="52"/>
              <w:rPr>
                <w:sz w:val="24"/>
                <w:szCs w:val="24"/>
              </w:rPr>
            </w:pPr>
          </w:p>
        </w:tc>
      </w:tr>
      <w:tr w:rsidR="00A25F95">
        <w:trPr>
          <w:trHeight w:val="974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3"/>
              <w:ind w:left="83" w:right="105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Широкое информирование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родительской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общественности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введении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порядке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перехода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них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3"/>
              <w:ind w:left="83" w:right="360" w:firstLine="52"/>
              <w:rPr>
                <w:sz w:val="24"/>
                <w:szCs w:val="24"/>
              </w:rPr>
            </w:pPr>
          </w:p>
        </w:tc>
      </w:tr>
      <w:tr w:rsidR="00A25F95">
        <w:trPr>
          <w:trHeight w:val="2112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3"/>
              <w:ind w:left="83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Организация изучения общественного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мнения по вопросам реализации ФГОС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внесения возможных дополнений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содержание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3"/>
              <w:ind w:left="83" w:right="367" w:firstLine="52"/>
              <w:rPr>
                <w:sz w:val="24"/>
                <w:szCs w:val="24"/>
              </w:rPr>
            </w:pPr>
          </w:p>
        </w:tc>
      </w:tr>
      <w:tr w:rsidR="00A25F95">
        <w:trPr>
          <w:trHeight w:val="1252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5"/>
              <w:ind w:left="83" w:right="64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Разработка и утверждение локальных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актов, регламентирующих: организацию 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проведение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публичного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отчета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ind w:left="83"/>
              <w:rPr>
                <w:sz w:val="24"/>
                <w:szCs w:val="24"/>
              </w:rPr>
            </w:pPr>
          </w:p>
        </w:tc>
      </w:tr>
      <w:tr w:rsidR="00A25F95">
        <w:trPr>
          <w:trHeight w:val="974"/>
        </w:trPr>
        <w:tc>
          <w:tcPr>
            <w:tcW w:w="2838" w:type="dxa"/>
            <w:vMerge w:val="restart"/>
          </w:tcPr>
          <w:p w:rsidR="00A25F95" w:rsidRDefault="00A25F95">
            <w:pPr>
              <w:pStyle w:val="TableParagraph"/>
              <w:spacing w:before="53"/>
              <w:ind w:left="86" w:right="56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Материально­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техническое обеспечение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введения ФГОС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основного общего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3"/>
              <w:ind w:left="83" w:right="74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 материально­технического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обеспечения реализации ФГОС основного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3"/>
              <w:ind w:left="136"/>
              <w:rPr>
                <w:sz w:val="24"/>
                <w:szCs w:val="24"/>
              </w:rPr>
            </w:pPr>
          </w:p>
        </w:tc>
      </w:tr>
      <w:tr w:rsidR="00A25F95">
        <w:trPr>
          <w:trHeight w:val="1250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4"/>
              <w:ind w:left="83" w:right="1209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 соответствия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материально­технической базы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 организации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требованиям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4"/>
              <w:ind w:left="136"/>
              <w:rPr>
                <w:sz w:val="24"/>
                <w:szCs w:val="24"/>
              </w:rPr>
            </w:pPr>
          </w:p>
        </w:tc>
      </w:tr>
      <w:tr w:rsidR="00A25F95">
        <w:trPr>
          <w:trHeight w:val="1689"/>
        </w:trPr>
        <w:tc>
          <w:tcPr>
            <w:tcW w:w="2838" w:type="dxa"/>
          </w:tcPr>
          <w:p w:rsidR="00A25F95" w:rsidRDefault="00A25F95">
            <w:pPr>
              <w:pStyle w:val="TableParagraph"/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5"/>
              <w:ind w:left="83" w:right="462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 соответствия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санитарно­гигиенических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требованиям ФГОС основного общего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5"/>
              <w:ind w:left="136"/>
              <w:rPr>
                <w:sz w:val="24"/>
                <w:szCs w:val="24"/>
              </w:rPr>
            </w:pPr>
          </w:p>
        </w:tc>
      </w:tr>
    </w:tbl>
    <w:p w:rsidR="00A25F95" w:rsidRDefault="00A25F95">
      <w:pPr>
        <w:rPr>
          <w:sz w:val="24"/>
          <w:szCs w:val="24"/>
        </w:rPr>
        <w:sectPr w:rsidR="00A25F95">
          <w:pgSz w:w="11910" w:h="16840"/>
          <w:pgMar w:top="1120" w:right="540" w:bottom="1380" w:left="260" w:header="0" w:footer="1198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8"/>
        <w:gridCol w:w="4537"/>
        <w:gridCol w:w="2268"/>
      </w:tblGrid>
      <w:tr w:rsidR="00A25F95">
        <w:trPr>
          <w:trHeight w:val="705"/>
        </w:trPr>
        <w:tc>
          <w:tcPr>
            <w:tcW w:w="2838" w:type="dxa"/>
          </w:tcPr>
          <w:p w:rsidR="00A25F95" w:rsidRDefault="00A25F95">
            <w:pPr>
              <w:pStyle w:val="TableParagraph"/>
              <w:spacing w:before="60"/>
              <w:ind w:left="689" w:right="638" w:firstLine="2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Направление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мероприятий</w:t>
            </w: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60"/>
              <w:ind w:left="153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60"/>
              <w:ind w:left="14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Сроки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реализации</w:t>
            </w:r>
          </w:p>
        </w:tc>
      </w:tr>
      <w:tr w:rsidR="00A25F95">
        <w:trPr>
          <w:trHeight w:val="1257"/>
        </w:trPr>
        <w:tc>
          <w:tcPr>
            <w:tcW w:w="2838" w:type="dxa"/>
            <w:vMerge w:val="restart"/>
          </w:tcPr>
          <w:p w:rsidR="00A25F95" w:rsidRDefault="00A25F95">
            <w:pPr>
              <w:pStyle w:val="TableParagraph"/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5"/>
              <w:ind w:left="83" w:right="455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 ООП противопожарным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нормам,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нормам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охраны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труда</w:t>
            </w:r>
          </w:p>
          <w:p w:rsidR="00A25F95" w:rsidRDefault="00A25F95">
            <w:pPr>
              <w:pStyle w:val="TableParagraph"/>
              <w:spacing w:before="1"/>
              <w:ind w:left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работников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5"/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A25F95">
        <w:trPr>
          <w:trHeight w:val="1257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5"/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соответствия</w:t>
            </w:r>
          </w:p>
          <w:p w:rsidR="00A25F95" w:rsidRDefault="00A25F95">
            <w:pPr>
              <w:pStyle w:val="TableParagraph"/>
              <w:ind w:left="83" w:right="2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информационно­образовательной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среды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требованиям ФГОС основного общего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5"/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A25F95">
        <w:trPr>
          <w:trHeight w:val="1257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5"/>
              <w:ind w:left="83" w:right="384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 укомплектованности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библиотечно­информационного центра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печатными и электронными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образовательными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ресурсами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5"/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A25F95">
        <w:trPr>
          <w:trHeight w:val="1533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5"/>
              <w:ind w:left="83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Наличие доступа образовательной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 к электронным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образовательным ресурсам (ЭОР),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размещенным в федеральных,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региональных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иных базах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данных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5"/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A25F95">
        <w:trPr>
          <w:trHeight w:val="1533"/>
        </w:trPr>
        <w:tc>
          <w:tcPr>
            <w:tcW w:w="2838" w:type="dxa"/>
            <w:vMerge/>
            <w:tcBorders>
              <w:top w:val="nil"/>
            </w:tcBorders>
          </w:tcPr>
          <w:p w:rsidR="00A25F95" w:rsidRDefault="00A25F95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A25F95" w:rsidRDefault="00A25F95">
            <w:pPr>
              <w:pStyle w:val="TableParagraph"/>
              <w:spacing w:before="53"/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контролируемого</w:t>
            </w:r>
          </w:p>
          <w:p w:rsidR="00A25F95" w:rsidRDefault="00A25F95">
            <w:pPr>
              <w:pStyle w:val="TableParagraph"/>
              <w:ind w:left="83" w:right="5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доступа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участников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процесса к информационным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образовательным ресурсам в сети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Интернет</w:t>
            </w:r>
          </w:p>
        </w:tc>
        <w:tc>
          <w:tcPr>
            <w:tcW w:w="2268" w:type="dxa"/>
          </w:tcPr>
          <w:p w:rsidR="00A25F95" w:rsidRDefault="00A25F95">
            <w:pPr>
              <w:pStyle w:val="TableParagraph"/>
              <w:spacing w:before="53"/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</w:tbl>
    <w:p w:rsidR="00A25F95" w:rsidRDefault="00A25F95">
      <w:pPr>
        <w:rPr>
          <w:sz w:val="24"/>
          <w:szCs w:val="24"/>
        </w:rPr>
        <w:sectPr w:rsidR="00A25F95">
          <w:pgSz w:w="11910" w:h="16840"/>
          <w:pgMar w:top="1120" w:right="540" w:bottom="1380" w:left="260" w:header="0" w:footer="1198" w:gutter="0"/>
          <w:cols w:space="720"/>
        </w:sect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A25F95" w:rsidRDefault="00A25F95">
      <w:pPr>
        <w:pStyle w:val="BodyText"/>
        <w:spacing w:before="7"/>
        <w:ind w:left="0" w:firstLine="0"/>
        <w:jc w:val="left"/>
        <w:rPr>
          <w:b/>
          <w:bCs/>
          <w:sz w:val="13"/>
          <w:szCs w:val="13"/>
        </w:rPr>
      </w:pPr>
    </w:p>
    <w:p w:rsidR="00A25F95" w:rsidRDefault="00A25F95">
      <w:pPr>
        <w:pStyle w:val="BodyText"/>
        <w:ind w:left="1285" w:firstLine="0"/>
        <w:jc w:val="left"/>
        <w:rPr>
          <w:sz w:val="20"/>
          <w:szCs w:val="20"/>
        </w:rPr>
      </w:pPr>
      <w:r>
        <w:rPr>
          <w:noProof/>
          <w:lang w:eastAsia="ru-RU"/>
        </w:rPr>
      </w:r>
      <w:r w:rsidRPr="00656DE2">
        <w:rPr>
          <w:sz w:val="20"/>
          <w:szCs w:val="20"/>
        </w:rPr>
        <w:pict>
          <v:shape id="_x0000_s1055" type="#_x0000_t202" style="width:467.25pt;height:98.25pt;mso-position-horizontal-relative:char;mso-position-vertical-relative:line" filled="f" stroked="f">
            <v:textbox inset="0,0,0,0">
              <w:txbxContent>
                <w:p w:rsidR="00A25F95" w:rsidRDefault="00A25F95">
                  <w:pPr>
                    <w:spacing w:before="70"/>
                    <w:ind w:left="473"/>
                    <w:rPr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b/>
                      <w:bCs/>
                      <w:color w:val="FFFFFF"/>
                      <w:sz w:val="144"/>
                      <w:szCs w:val="144"/>
                    </w:rPr>
                    <w:t>Приложения</w:t>
                  </w:r>
                </w:p>
              </w:txbxContent>
            </v:textbox>
            <w10:anchorlock/>
          </v:shape>
        </w:pict>
      </w:r>
    </w:p>
    <w:sectPr w:rsidR="00A25F95" w:rsidSect="00A27932">
      <w:pgSz w:w="11910" w:h="16840"/>
      <w:pgMar w:top="1580" w:right="540" w:bottom="1380" w:left="260" w:header="0" w:footer="119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F95" w:rsidRDefault="00A25F95" w:rsidP="00A27932">
      <w:r>
        <w:separator/>
      </w:r>
    </w:p>
  </w:endnote>
  <w:endnote w:type="continuationSeparator" w:id="0">
    <w:p w:rsidR="00A25F95" w:rsidRDefault="00A25F95" w:rsidP="00A27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F95" w:rsidRDefault="00A25F95">
    <w:pPr>
      <w:pStyle w:val="BodyText"/>
      <w:spacing w:line="14" w:lineRule="auto"/>
      <w:ind w:left="0" w:firstLine="0"/>
      <w:jc w:val="left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770.75pt;width:366.9pt;height:25.35pt;z-index:-251663360;mso-position-horizontal-relative:page;mso-position-vertical-relative:page" filled="f" stroked="f">
          <v:textbox inset="0,0,0,0">
            <w:txbxContent>
              <w:p w:rsidR="00A25F95" w:rsidRPr="00F86F21" w:rsidRDefault="00A25F95" w:rsidP="00F86F21"/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F95" w:rsidRDefault="00A25F95">
    <w:pPr>
      <w:pStyle w:val="BodyText"/>
      <w:spacing w:line="14" w:lineRule="auto"/>
      <w:ind w:left="0" w:firstLine="0"/>
      <w:jc w:val="left"/>
      <w:rPr>
        <w:sz w:val="20"/>
        <w:szCs w:val="20"/>
      </w:rPr>
    </w:pPr>
    <w:r>
      <w:rPr>
        <w:rStyle w:val="PageNumber"/>
        <w:sz w:val="22"/>
        <w:szCs w:val="22"/>
      </w:rPr>
      <w:fldChar w:fldCharType="begin"/>
    </w:r>
    <w:r>
      <w:rPr>
        <w:rStyle w:val="PageNumber"/>
        <w:sz w:val="22"/>
        <w:szCs w:val="22"/>
      </w:rPr>
      <w:instrText xml:space="preserve"> NUMPAGES </w:instrText>
    </w:r>
    <w:r>
      <w:rPr>
        <w:rStyle w:val="PageNumber"/>
        <w:sz w:val="22"/>
        <w:szCs w:val="22"/>
      </w:rPr>
      <w:fldChar w:fldCharType="separate"/>
    </w:r>
    <w:r>
      <w:rPr>
        <w:rStyle w:val="PageNumber"/>
        <w:noProof/>
        <w:sz w:val="22"/>
        <w:szCs w:val="22"/>
      </w:rPr>
      <w:t>139</w:t>
    </w:r>
    <w:r>
      <w:rPr>
        <w:rStyle w:val="PageNumber"/>
        <w:sz w:val="22"/>
        <w:szCs w:val="22"/>
      </w:rPr>
      <w:fldChar w:fldCharType="end"/>
    </w:r>
    <w:r>
      <w:rPr>
        <w:noProof/>
        <w:lang w:eastAsia="ru-RU"/>
      </w:rPr>
      <w:pict>
        <v:shape id="_x0000_s2050" style="position:absolute;margin-left:83.65pt;margin-top:766.2pt;width:470.75pt;height:4.45pt;z-index:-251662336;mso-position-horizontal-relative:page;mso-position-vertical-relative:page" coordorigin="1673,15324" coordsize="9415,89" o:spt="100" adj="0,,0" path="m11088,15398r-9415,l1673,15413r9415,l11088,15398xm11088,15324r-9415,l1673,15384r9415,l11088,15324xe" fillcolor="#612322" stroked="f">
          <v:stroke joinstyle="round"/>
          <v:formulas>
            <v:f eqn="val #1"/>
            <v:f eqn="val #0"/>
            <v:f eqn="sum #1 0 #0"/>
            <v:f eqn="val 10800"/>
            <v:f eqn="sum 0 0 #1"/>
            <v:f eqn="sumangle @2 360 0"/>
            <v:f eqn="if @2 @2 @5"/>
            <v:f eqn="sum 0 0 @6"/>
            <v:f eqn="val #2"/>
            <v:f eqn="sum 0 0 #0"/>
            <v:f eqn="sum #2 0 2700"/>
            <v:f eqn="cos @10 #1"/>
            <v:f eqn="sin @10 #1"/>
            <v:f eqn="cos 13500 #1"/>
            <v:f eqn="sin 13500 #1"/>
            <v:f eqn="sum @11 10800 0"/>
            <v:f eqn="sum @12 10800 0"/>
            <v:f eqn="sum @13 10800 0"/>
            <v:f eqn="sum @14 10800 0"/>
            <v:f eqn="prod #2 1 2"/>
            <v:f eqn="sum @19 5400 0"/>
            <v:f eqn="cos @20 #1"/>
            <v:f eqn="sin @20 #1"/>
            <v:f eqn="sum @21 10800 0"/>
            <v:f eqn="sum @12 @23 @22"/>
            <v:f eqn="sum @22 @23 @11"/>
            <v:f eqn="cos 10800 #1"/>
            <v:f eqn="sin 10800 #1"/>
            <v:f eqn="cos #2 #1"/>
            <v:f eqn="sin #2 #1"/>
            <v:f eqn="sum @26 10800 0"/>
            <v:f eqn="sum @27 10800 0"/>
            <v:f eqn="sum @28 10800 0"/>
            <v:f eqn="sum @29 10800 0"/>
            <v:f eqn="sum @19 5400 0"/>
            <v:f eqn="cos @34 #0"/>
            <v:f eqn="sin @34 #0"/>
            <v:f eqn="mid #0 #1"/>
            <v:f eqn="sumangle @37 180 0"/>
            <v:f eqn="if @2 @37 @38"/>
            <v:f eqn="cos 10800 @39"/>
            <v:f eqn="sin 10800 @39"/>
            <v:f eqn="cos #2 @39"/>
            <v:f eqn="sin #2 @39"/>
            <v:f eqn="sum @40 10800 0"/>
            <v:f eqn="sum @41 10800 0"/>
            <v:f eqn="sum @42 10800 0"/>
            <v:f eqn="sum @43 10800 0"/>
            <v:f eqn="sum @35 10800 0"/>
            <v:f eqn="sum @36 10800 0"/>
          </v:formulas>
          <v:path arrowok="t" o:connecttype="segments" o:connectlocs="@44,@45;@48,@49;@46,@47;@17,@18;@24,@25;@15,@16" textboxrect="3163,3163,18437,18437"/>
          <v:handles>
            <v:h position="@3,#0" polar="10800,10800"/>
            <v:h position="#2,#1" polar="10800,10800" radiusrange="0,10800"/>
          </v:handles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F95" w:rsidRDefault="00A25F95">
    <w:pPr>
      <w:pStyle w:val="BodyText"/>
      <w:spacing w:line="14" w:lineRule="auto"/>
      <w:ind w:left="0" w:firstLine="0"/>
      <w:jc w:val="left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4.1pt;margin-top:770.75pt;width:366.9pt;height:25.35pt;z-index:-251658240;mso-position-horizontal-relative:page;mso-position-vertical-relative:page" filled="f" stroked="f">
          <v:textbox inset="0,0,0,0">
            <w:txbxContent>
              <w:p w:rsidR="00A25F95" w:rsidRPr="00F86F21" w:rsidRDefault="00A25F95" w:rsidP="00F86F21"/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052" type="#_x0000_t202" style="position:absolute;margin-left:485.7pt;margin-top:782.4pt;width:70.15pt;height:13.7pt;z-index:-251657216;mso-position-horizontal-relative:page;mso-position-vertical-relative:page" filled="f" stroked="f">
          <v:textbox inset="0,0,0,0">
            <w:txbxContent>
              <w:p w:rsidR="00A25F95" w:rsidRDefault="00A25F95">
                <w:pPr>
                  <w:spacing w:before="19"/>
                  <w:ind w:left="20"/>
                  <w:rPr>
                    <w:rFonts w:ascii="Cambria" w:hAnsi="Cambria" w:cs="Cambria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mbria" w:hAnsi="Cambria" w:cs="Cambria"/>
                    <w:b/>
                    <w:bCs/>
                    <w:sz w:val="20"/>
                    <w:szCs w:val="20"/>
                  </w:rPr>
                  <w:t>Страница</w:t>
                </w:r>
                <w:r>
                  <w:rPr>
                    <w:rFonts w:ascii="Cambria" w:hAnsi="Cambria" w:cs="Cambria"/>
                    <w:b/>
                    <w:bCs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Cambria" w:hAnsi="Cambria" w:cs="Cambria"/>
                    <w:b/>
                    <w:bCs/>
                    <w:sz w:val="20"/>
                    <w:szCs w:val="20"/>
                  </w:rPr>
                  <w:fldChar w:fldCharType="begin"/>
                </w:r>
                <w:r>
                  <w:rPr>
                    <w:rFonts w:ascii="Cambria" w:hAnsi="Cambria" w:cs="Cambria"/>
                    <w:b/>
                    <w:bCs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Cambria" w:hAnsi="Cambria" w:cs="Cambria"/>
                    <w:b/>
                    <w:bCs/>
                    <w:sz w:val="20"/>
                    <w:szCs w:val="20"/>
                  </w:rPr>
                  <w:fldChar w:fldCharType="separate"/>
                </w:r>
                <w:r>
                  <w:rPr>
                    <w:rFonts w:ascii="Cambria" w:hAnsi="Cambria" w:cs="Cambria"/>
                    <w:b/>
                    <w:bCs/>
                    <w:noProof/>
                    <w:sz w:val="20"/>
                    <w:szCs w:val="20"/>
                  </w:rPr>
                  <w:t>120</w:t>
                </w:r>
                <w:r>
                  <w:rPr>
                    <w:rFonts w:ascii="Cambria" w:hAnsi="Cambria" w:cs="Cambria"/>
                    <w:b/>
                    <w:bCs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F95" w:rsidRDefault="00A25F95">
    <w:pPr>
      <w:pStyle w:val="BodyText"/>
      <w:spacing w:line="14" w:lineRule="auto"/>
      <w:ind w:left="0" w:firstLine="0"/>
      <w:jc w:val="left"/>
      <w:rPr>
        <w:sz w:val="20"/>
        <w:szCs w:val="20"/>
      </w:rPr>
    </w:pPr>
    <w:r>
      <w:rPr>
        <w:noProof/>
        <w:lang w:eastAsia="ru-RU"/>
      </w:rPr>
      <w:pict>
        <v:shape id="_x0000_s2053" style="position:absolute;margin-left:83.65pt;margin-top:766.2pt;width:470.75pt;height:4.45pt;z-index:-251656192;mso-position-horizontal-relative:page;mso-position-vertical-relative:page" coordorigin="1673,15324" coordsize="9415,89" o:spt="100" adj="0,,0" path="m11088,15398r-9415,l1673,15413r9415,l11088,15398xm11088,15324r-9415,l1673,15384r9415,l11088,15324xe" fillcolor="#612322" stroked="f">
          <v:stroke joinstyle="round"/>
          <v:formulas>
            <v:f eqn="val #1"/>
            <v:f eqn="val #0"/>
            <v:f eqn="sum #1 0 #0"/>
            <v:f eqn="val 10800"/>
            <v:f eqn="sum 0 0 #1"/>
            <v:f eqn="sumangle @2 360 0"/>
            <v:f eqn="if @2 @2 @5"/>
            <v:f eqn="sum 0 0 @6"/>
            <v:f eqn="val #2"/>
            <v:f eqn="sum 0 0 #0"/>
            <v:f eqn="sum #2 0 2700"/>
            <v:f eqn="cos @10 #1"/>
            <v:f eqn="sin @10 #1"/>
            <v:f eqn="cos 13500 #1"/>
            <v:f eqn="sin 13500 #1"/>
            <v:f eqn="sum @11 10800 0"/>
            <v:f eqn="sum @12 10800 0"/>
            <v:f eqn="sum @13 10800 0"/>
            <v:f eqn="sum @14 10800 0"/>
            <v:f eqn="prod #2 1 2"/>
            <v:f eqn="sum @19 5400 0"/>
            <v:f eqn="cos @20 #1"/>
            <v:f eqn="sin @20 #1"/>
            <v:f eqn="sum @21 10800 0"/>
            <v:f eqn="sum @12 @23 @22"/>
            <v:f eqn="sum @22 @23 @11"/>
            <v:f eqn="cos 10800 #1"/>
            <v:f eqn="sin 10800 #1"/>
            <v:f eqn="cos #2 #1"/>
            <v:f eqn="sin #2 #1"/>
            <v:f eqn="sum @26 10800 0"/>
            <v:f eqn="sum @27 10800 0"/>
            <v:f eqn="sum @28 10800 0"/>
            <v:f eqn="sum @29 10800 0"/>
            <v:f eqn="sum @19 5400 0"/>
            <v:f eqn="cos @34 #0"/>
            <v:f eqn="sin @34 #0"/>
            <v:f eqn="mid #0 #1"/>
            <v:f eqn="sumangle @37 180 0"/>
            <v:f eqn="if @2 @37 @38"/>
            <v:f eqn="cos 10800 @39"/>
            <v:f eqn="sin 10800 @39"/>
            <v:f eqn="cos #2 @39"/>
            <v:f eqn="sin #2 @39"/>
            <v:f eqn="sum @40 10800 0"/>
            <v:f eqn="sum @41 10800 0"/>
            <v:f eqn="sum @42 10800 0"/>
            <v:f eqn="sum @43 10800 0"/>
            <v:f eqn="sum @35 10800 0"/>
            <v:f eqn="sum @36 10800 0"/>
          </v:formulas>
          <v:path arrowok="t" o:connecttype="segments" o:connectlocs="@44,@45;@48,@49;@46,@47;@17,@18;@24,@25;@15,@16" textboxrect="3163,3163,18437,18437"/>
          <v:handles>
            <v:h position="@3,#0" polar="10800,10800"/>
            <v:h position="#2,#1" polar="10800,10800" radiusrange="0,10800"/>
          </v:handles>
          <w10:wrap anchorx="page" anchory="page"/>
        </v:shape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4.1pt;margin-top:770.75pt;width:366.9pt;height:25.35pt;z-index:-251655168;mso-position-horizontal-relative:page;mso-position-vertical-relative:page" filled="f" stroked="f">
          <v:textbox inset="0,0,0,0">
            <w:txbxContent>
              <w:p w:rsidR="00A25F95" w:rsidRPr="00F86F21" w:rsidRDefault="00A25F95" w:rsidP="00F86F21"/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055" type="#_x0000_t202" style="position:absolute;margin-left:485.7pt;margin-top:782.4pt;width:70.15pt;height:13.7pt;z-index:-251654144;mso-position-horizontal-relative:page;mso-position-vertical-relative:page" filled="f" stroked="f">
          <v:textbox inset="0,0,0,0">
            <w:txbxContent>
              <w:p w:rsidR="00A25F95" w:rsidRDefault="00A25F95">
                <w:pPr>
                  <w:spacing w:before="19"/>
                  <w:ind w:left="20"/>
                  <w:rPr>
                    <w:rFonts w:ascii="Cambria" w:hAnsi="Cambria" w:cs="Cambria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mbria" w:hAnsi="Cambria" w:cs="Cambria"/>
                    <w:b/>
                    <w:bCs/>
                    <w:sz w:val="20"/>
                    <w:szCs w:val="20"/>
                  </w:rPr>
                  <w:t>Страница</w:t>
                </w:r>
                <w:r>
                  <w:rPr>
                    <w:rFonts w:ascii="Cambria" w:hAnsi="Cambria" w:cs="Cambria"/>
                    <w:b/>
                    <w:bCs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Cambria" w:hAnsi="Cambria" w:cs="Cambria"/>
                    <w:b/>
                    <w:bCs/>
                    <w:sz w:val="20"/>
                    <w:szCs w:val="20"/>
                  </w:rPr>
                  <w:fldChar w:fldCharType="begin"/>
                </w:r>
                <w:r>
                  <w:rPr>
                    <w:rFonts w:ascii="Cambria" w:hAnsi="Cambria" w:cs="Cambria"/>
                    <w:b/>
                    <w:bCs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Cambria" w:hAnsi="Cambria" w:cs="Cambria"/>
                    <w:b/>
                    <w:bCs/>
                    <w:sz w:val="20"/>
                    <w:szCs w:val="20"/>
                  </w:rPr>
                  <w:fldChar w:fldCharType="separate"/>
                </w:r>
                <w:r>
                  <w:rPr>
                    <w:rFonts w:ascii="Cambria" w:hAnsi="Cambria" w:cs="Cambria"/>
                    <w:b/>
                    <w:bCs/>
                    <w:noProof/>
                    <w:sz w:val="20"/>
                    <w:szCs w:val="20"/>
                  </w:rPr>
                  <w:t>126</w:t>
                </w:r>
                <w:r>
                  <w:rPr>
                    <w:rFonts w:ascii="Cambria" w:hAnsi="Cambria" w:cs="Cambria"/>
                    <w:b/>
                    <w:bCs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F95" w:rsidRDefault="00A25F95">
    <w:pPr>
      <w:pStyle w:val="BodyText"/>
      <w:spacing w:line="14" w:lineRule="auto"/>
      <w:ind w:left="0" w:firstLine="0"/>
      <w:jc w:val="left"/>
      <w:rPr>
        <w:sz w:val="20"/>
        <w:szCs w:val="20"/>
      </w:rPr>
    </w:pPr>
    <w:r>
      <w:rPr>
        <w:noProof/>
        <w:lang w:eastAsia="ru-RU"/>
      </w:rPr>
      <w:pict>
        <v:shape id="_x0000_s2056" style="position:absolute;margin-left:62.4pt;margin-top:762.7pt;width:499.2pt;height:4.45pt;z-index:-251661312;mso-position-horizontal-relative:page;mso-position-vertical-relative:page" coordorigin="1248,15254" coordsize="9984,89" o:spt="100" adj="0,,0" path="m11232,15329r-9984,l1248,15343r9984,l11232,15329xm11232,15254r-9984,l1248,15314r9984,l11232,15254xe" fillcolor="#612322" stroked="f">
          <v:stroke joinstyle="round"/>
          <v:formulas>
            <v:f eqn="val #1"/>
            <v:f eqn="val #0"/>
            <v:f eqn="sum #1 0 #0"/>
            <v:f eqn="val 10800"/>
            <v:f eqn="sum 0 0 #1"/>
            <v:f eqn="sumangle @2 360 0"/>
            <v:f eqn="if @2 @2 @5"/>
            <v:f eqn="sum 0 0 @6"/>
            <v:f eqn="val #2"/>
            <v:f eqn="sum 0 0 #0"/>
            <v:f eqn="sum #2 0 2700"/>
            <v:f eqn="cos @10 #1"/>
            <v:f eqn="sin @10 #1"/>
            <v:f eqn="cos 13500 #1"/>
            <v:f eqn="sin 13500 #1"/>
            <v:f eqn="sum @11 10800 0"/>
            <v:f eqn="sum @12 10800 0"/>
            <v:f eqn="sum @13 10800 0"/>
            <v:f eqn="sum @14 10800 0"/>
            <v:f eqn="prod #2 1 2"/>
            <v:f eqn="sum @19 5400 0"/>
            <v:f eqn="cos @20 #1"/>
            <v:f eqn="sin @20 #1"/>
            <v:f eqn="sum @21 10800 0"/>
            <v:f eqn="sum @12 @23 @22"/>
            <v:f eqn="sum @22 @23 @11"/>
            <v:f eqn="cos 10800 #1"/>
            <v:f eqn="sin 10800 #1"/>
            <v:f eqn="cos #2 #1"/>
            <v:f eqn="sin #2 #1"/>
            <v:f eqn="sum @26 10800 0"/>
            <v:f eqn="sum @27 10800 0"/>
            <v:f eqn="sum @28 10800 0"/>
            <v:f eqn="sum @29 10800 0"/>
            <v:f eqn="sum @19 5400 0"/>
            <v:f eqn="cos @34 #0"/>
            <v:f eqn="sin @34 #0"/>
            <v:f eqn="mid #0 #1"/>
            <v:f eqn="sumangle @37 180 0"/>
            <v:f eqn="if @2 @37 @38"/>
            <v:f eqn="cos 10800 @39"/>
            <v:f eqn="sin 10800 @39"/>
            <v:f eqn="cos #2 @39"/>
            <v:f eqn="sin #2 @39"/>
            <v:f eqn="sum @40 10800 0"/>
            <v:f eqn="sum @41 10800 0"/>
            <v:f eqn="sum @42 10800 0"/>
            <v:f eqn="sum @43 10800 0"/>
            <v:f eqn="sum @35 10800 0"/>
            <v:f eqn="sum @36 10800 0"/>
          </v:formulas>
          <v:path arrowok="t" o:connecttype="segments" o:connectlocs="@44,@45;@48,@49;@46,@47;@17,@18;@24,@25;@15,@16" textboxrect="3163,3163,18437,18437"/>
          <v:handles>
            <v:h position="@3,#0" polar="10800,10800"/>
            <v:h position="#2,#1" polar="10800,10800" radiusrange="0,10800"/>
          </v:handles>
          <w10:wrap anchorx="page" anchory="page"/>
        </v:shape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64.65pt;margin-top:767.05pt;width:407.15pt;height:23.8pt;z-index:-251660288;mso-position-horizontal-relative:page;mso-position-vertical-relative:page" filled="f" stroked="f">
          <v:textbox inset="0,0,0,0">
            <w:txbxContent>
              <w:p w:rsidR="00A25F95" w:rsidRPr="00F86F21" w:rsidRDefault="00A25F95" w:rsidP="00F86F21"/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058" type="#_x0000_t202" style="position:absolute;margin-left:490.5pt;margin-top:776.55pt;width:72.8pt;height:14.95pt;z-index:-251659264;mso-position-horizontal-relative:page;mso-position-vertical-relative:page" filled="f" stroked="f">
          <v:textbox inset="0,0,0,0">
            <w:txbxContent>
              <w:p w:rsidR="00A25F95" w:rsidRDefault="00A25F95">
                <w:pPr>
                  <w:spacing w:before="20"/>
                  <w:ind w:left="20"/>
                  <w:rPr>
                    <w:rFonts w:ascii="Cambria" w:hAnsi="Cambria" w:cs="Cambria"/>
                  </w:rPr>
                </w:pPr>
                <w:r>
                  <w:rPr>
                    <w:rFonts w:ascii="Cambria" w:hAnsi="Cambria" w:cs="Cambria"/>
                  </w:rPr>
                  <w:t>Страница</w:t>
                </w:r>
                <w:r>
                  <w:rPr>
                    <w:rFonts w:ascii="Cambria" w:hAnsi="Cambria" w:cs="Cambria"/>
                    <w:spacing w:val="-1"/>
                  </w:rPr>
                  <w:t xml:space="preserve"> </w:t>
                </w:r>
                <w:r>
                  <w:rPr>
                    <w:rFonts w:ascii="Cambria" w:hAnsi="Cambria" w:cs="Cambria"/>
                  </w:rPr>
                  <w:fldChar w:fldCharType="begin"/>
                </w:r>
                <w:r>
                  <w:rPr>
                    <w:rFonts w:ascii="Cambria" w:hAnsi="Cambria" w:cs="Cambria"/>
                  </w:rPr>
                  <w:instrText xml:space="preserve"> PAGE </w:instrText>
                </w:r>
                <w:r>
                  <w:rPr>
                    <w:rFonts w:ascii="Cambria" w:hAnsi="Cambria" w:cs="Cambria"/>
                  </w:rPr>
                  <w:fldChar w:fldCharType="separate"/>
                </w:r>
                <w:r>
                  <w:rPr>
                    <w:rFonts w:ascii="Cambria" w:hAnsi="Cambria" w:cs="Cambria"/>
                    <w:noProof/>
                  </w:rPr>
                  <w:t>139</w:t>
                </w:r>
                <w:r>
                  <w:rPr>
                    <w:rFonts w:ascii="Cambria" w:hAnsi="Cambria" w:cs="Cambria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F95" w:rsidRDefault="00A25F95" w:rsidP="00A27932">
      <w:r>
        <w:separator/>
      </w:r>
    </w:p>
  </w:footnote>
  <w:footnote w:type="continuationSeparator" w:id="0">
    <w:p w:rsidR="00A25F95" w:rsidRDefault="00A25F95" w:rsidP="00A27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64728"/>
    <w:multiLevelType w:val="hybridMultilevel"/>
    <w:tmpl w:val="FFFFFFFF"/>
    <w:lvl w:ilvl="0" w:tplc="031EDE98">
      <w:numFmt w:val="bullet"/>
      <w:lvlText w:val=""/>
      <w:lvlJc w:val="left"/>
      <w:pPr>
        <w:ind w:left="1772" w:hanging="171"/>
      </w:pPr>
      <w:rPr>
        <w:rFonts w:ascii="Symbol" w:eastAsia="Times New Roman" w:hAnsi="Symbol" w:hint="default"/>
        <w:w w:val="100"/>
        <w:sz w:val="24"/>
        <w:szCs w:val="24"/>
      </w:rPr>
    </w:lvl>
    <w:lvl w:ilvl="1" w:tplc="EABE11F6">
      <w:numFmt w:val="bullet"/>
      <w:lvlText w:val="•"/>
      <w:lvlJc w:val="left"/>
      <w:pPr>
        <w:ind w:left="2770" w:hanging="171"/>
      </w:pPr>
      <w:rPr>
        <w:rFonts w:hint="default"/>
      </w:rPr>
    </w:lvl>
    <w:lvl w:ilvl="2" w:tplc="74AECB68">
      <w:numFmt w:val="bullet"/>
      <w:lvlText w:val="•"/>
      <w:lvlJc w:val="left"/>
      <w:pPr>
        <w:ind w:left="3761" w:hanging="171"/>
      </w:pPr>
      <w:rPr>
        <w:rFonts w:hint="default"/>
      </w:rPr>
    </w:lvl>
    <w:lvl w:ilvl="3" w:tplc="0AF48CBC">
      <w:numFmt w:val="bullet"/>
      <w:lvlText w:val="•"/>
      <w:lvlJc w:val="left"/>
      <w:pPr>
        <w:ind w:left="4751" w:hanging="171"/>
      </w:pPr>
      <w:rPr>
        <w:rFonts w:hint="default"/>
      </w:rPr>
    </w:lvl>
    <w:lvl w:ilvl="4" w:tplc="A30A3E50">
      <w:numFmt w:val="bullet"/>
      <w:lvlText w:val="•"/>
      <w:lvlJc w:val="left"/>
      <w:pPr>
        <w:ind w:left="5742" w:hanging="171"/>
      </w:pPr>
      <w:rPr>
        <w:rFonts w:hint="default"/>
      </w:rPr>
    </w:lvl>
    <w:lvl w:ilvl="5" w:tplc="0658A03A">
      <w:numFmt w:val="bullet"/>
      <w:lvlText w:val="•"/>
      <w:lvlJc w:val="left"/>
      <w:pPr>
        <w:ind w:left="6733" w:hanging="171"/>
      </w:pPr>
      <w:rPr>
        <w:rFonts w:hint="default"/>
      </w:rPr>
    </w:lvl>
    <w:lvl w:ilvl="6" w:tplc="78D4F57C">
      <w:numFmt w:val="bullet"/>
      <w:lvlText w:val="•"/>
      <w:lvlJc w:val="left"/>
      <w:pPr>
        <w:ind w:left="7723" w:hanging="171"/>
      </w:pPr>
      <w:rPr>
        <w:rFonts w:hint="default"/>
      </w:rPr>
    </w:lvl>
    <w:lvl w:ilvl="7" w:tplc="4F54C506">
      <w:numFmt w:val="bullet"/>
      <w:lvlText w:val="•"/>
      <w:lvlJc w:val="left"/>
      <w:pPr>
        <w:ind w:left="8714" w:hanging="171"/>
      </w:pPr>
      <w:rPr>
        <w:rFonts w:hint="default"/>
      </w:rPr>
    </w:lvl>
    <w:lvl w:ilvl="8" w:tplc="32B24F72">
      <w:numFmt w:val="bullet"/>
      <w:lvlText w:val="•"/>
      <w:lvlJc w:val="left"/>
      <w:pPr>
        <w:ind w:left="9705" w:hanging="171"/>
      </w:pPr>
      <w:rPr>
        <w:rFonts w:hint="default"/>
      </w:rPr>
    </w:lvl>
  </w:abstractNum>
  <w:abstractNum w:abstractNumId="1">
    <w:nsid w:val="044C1133"/>
    <w:multiLevelType w:val="hybridMultilevel"/>
    <w:tmpl w:val="FFFFFFFF"/>
    <w:lvl w:ilvl="0" w:tplc="1A860E2C">
      <w:numFmt w:val="bullet"/>
      <w:lvlText w:val=""/>
      <w:lvlJc w:val="left"/>
      <w:pPr>
        <w:ind w:left="1602" w:hanging="360"/>
      </w:pPr>
      <w:rPr>
        <w:rFonts w:ascii="Symbol" w:eastAsia="Times New Roman" w:hAnsi="Symbol" w:hint="default"/>
        <w:w w:val="100"/>
        <w:sz w:val="24"/>
        <w:szCs w:val="24"/>
      </w:rPr>
    </w:lvl>
    <w:lvl w:ilvl="1" w:tplc="1DF0D460">
      <w:numFmt w:val="bullet"/>
      <w:lvlText w:val=""/>
      <w:lvlJc w:val="left"/>
      <w:pPr>
        <w:ind w:left="1602" w:hanging="286"/>
      </w:pPr>
      <w:rPr>
        <w:rFonts w:ascii="Symbol" w:eastAsia="Times New Roman" w:hAnsi="Symbol" w:hint="default"/>
        <w:w w:val="100"/>
        <w:sz w:val="24"/>
        <w:szCs w:val="24"/>
      </w:rPr>
    </w:lvl>
    <w:lvl w:ilvl="2" w:tplc="EEBAE8F0">
      <w:numFmt w:val="bullet"/>
      <w:lvlText w:val="•"/>
      <w:lvlJc w:val="left"/>
      <w:pPr>
        <w:ind w:left="3617" w:hanging="286"/>
      </w:pPr>
      <w:rPr>
        <w:rFonts w:hint="default"/>
      </w:rPr>
    </w:lvl>
    <w:lvl w:ilvl="3" w:tplc="EE188EBA">
      <w:numFmt w:val="bullet"/>
      <w:lvlText w:val="•"/>
      <w:lvlJc w:val="left"/>
      <w:pPr>
        <w:ind w:left="4625" w:hanging="286"/>
      </w:pPr>
      <w:rPr>
        <w:rFonts w:hint="default"/>
      </w:rPr>
    </w:lvl>
    <w:lvl w:ilvl="4" w:tplc="15EC4C68">
      <w:numFmt w:val="bullet"/>
      <w:lvlText w:val="•"/>
      <w:lvlJc w:val="left"/>
      <w:pPr>
        <w:ind w:left="5634" w:hanging="286"/>
      </w:pPr>
      <w:rPr>
        <w:rFonts w:hint="default"/>
      </w:rPr>
    </w:lvl>
    <w:lvl w:ilvl="5" w:tplc="B824EE44">
      <w:numFmt w:val="bullet"/>
      <w:lvlText w:val="•"/>
      <w:lvlJc w:val="left"/>
      <w:pPr>
        <w:ind w:left="6643" w:hanging="286"/>
      </w:pPr>
      <w:rPr>
        <w:rFonts w:hint="default"/>
      </w:rPr>
    </w:lvl>
    <w:lvl w:ilvl="6" w:tplc="253A95BA">
      <w:numFmt w:val="bullet"/>
      <w:lvlText w:val="•"/>
      <w:lvlJc w:val="left"/>
      <w:pPr>
        <w:ind w:left="7651" w:hanging="286"/>
      </w:pPr>
      <w:rPr>
        <w:rFonts w:hint="default"/>
      </w:rPr>
    </w:lvl>
    <w:lvl w:ilvl="7" w:tplc="96B4ED94">
      <w:numFmt w:val="bullet"/>
      <w:lvlText w:val="•"/>
      <w:lvlJc w:val="left"/>
      <w:pPr>
        <w:ind w:left="8660" w:hanging="286"/>
      </w:pPr>
      <w:rPr>
        <w:rFonts w:hint="default"/>
      </w:rPr>
    </w:lvl>
    <w:lvl w:ilvl="8" w:tplc="E55457A0">
      <w:numFmt w:val="bullet"/>
      <w:lvlText w:val="•"/>
      <w:lvlJc w:val="left"/>
      <w:pPr>
        <w:ind w:left="9669" w:hanging="286"/>
      </w:pPr>
      <w:rPr>
        <w:rFonts w:hint="default"/>
      </w:rPr>
    </w:lvl>
  </w:abstractNum>
  <w:abstractNum w:abstractNumId="2">
    <w:nsid w:val="07A029EE"/>
    <w:multiLevelType w:val="hybridMultilevel"/>
    <w:tmpl w:val="FFFFFFFF"/>
    <w:lvl w:ilvl="0" w:tplc="912CA726">
      <w:numFmt w:val="bullet"/>
      <w:lvlText w:val=""/>
      <w:lvlJc w:val="left"/>
      <w:pPr>
        <w:ind w:left="1602" w:hanging="708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00E47F9E">
      <w:numFmt w:val="bullet"/>
      <w:lvlText w:val="•"/>
      <w:lvlJc w:val="left"/>
      <w:pPr>
        <w:ind w:left="2608" w:hanging="708"/>
      </w:pPr>
      <w:rPr>
        <w:rFonts w:hint="default"/>
      </w:rPr>
    </w:lvl>
    <w:lvl w:ilvl="2" w:tplc="6EDC7E98">
      <w:numFmt w:val="bullet"/>
      <w:lvlText w:val="•"/>
      <w:lvlJc w:val="left"/>
      <w:pPr>
        <w:ind w:left="3617" w:hanging="708"/>
      </w:pPr>
      <w:rPr>
        <w:rFonts w:hint="default"/>
      </w:rPr>
    </w:lvl>
    <w:lvl w:ilvl="3" w:tplc="EB92E8B8">
      <w:numFmt w:val="bullet"/>
      <w:lvlText w:val="•"/>
      <w:lvlJc w:val="left"/>
      <w:pPr>
        <w:ind w:left="4625" w:hanging="708"/>
      </w:pPr>
      <w:rPr>
        <w:rFonts w:hint="default"/>
      </w:rPr>
    </w:lvl>
    <w:lvl w:ilvl="4" w:tplc="8A56A96E">
      <w:numFmt w:val="bullet"/>
      <w:lvlText w:val="•"/>
      <w:lvlJc w:val="left"/>
      <w:pPr>
        <w:ind w:left="5634" w:hanging="708"/>
      </w:pPr>
      <w:rPr>
        <w:rFonts w:hint="default"/>
      </w:rPr>
    </w:lvl>
    <w:lvl w:ilvl="5" w:tplc="6D189BCA">
      <w:numFmt w:val="bullet"/>
      <w:lvlText w:val="•"/>
      <w:lvlJc w:val="left"/>
      <w:pPr>
        <w:ind w:left="6643" w:hanging="708"/>
      </w:pPr>
      <w:rPr>
        <w:rFonts w:hint="default"/>
      </w:rPr>
    </w:lvl>
    <w:lvl w:ilvl="6" w:tplc="368617B4">
      <w:numFmt w:val="bullet"/>
      <w:lvlText w:val="•"/>
      <w:lvlJc w:val="left"/>
      <w:pPr>
        <w:ind w:left="7651" w:hanging="708"/>
      </w:pPr>
      <w:rPr>
        <w:rFonts w:hint="default"/>
      </w:rPr>
    </w:lvl>
    <w:lvl w:ilvl="7" w:tplc="95767BF8">
      <w:numFmt w:val="bullet"/>
      <w:lvlText w:val="•"/>
      <w:lvlJc w:val="left"/>
      <w:pPr>
        <w:ind w:left="8660" w:hanging="708"/>
      </w:pPr>
      <w:rPr>
        <w:rFonts w:hint="default"/>
      </w:rPr>
    </w:lvl>
    <w:lvl w:ilvl="8" w:tplc="4B7C5C7C">
      <w:numFmt w:val="bullet"/>
      <w:lvlText w:val="•"/>
      <w:lvlJc w:val="left"/>
      <w:pPr>
        <w:ind w:left="9669" w:hanging="708"/>
      </w:pPr>
      <w:rPr>
        <w:rFonts w:hint="default"/>
      </w:rPr>
    </w:lvl>
  </w:abstractNum>
  <w:abstractNum w:abstractNumId="3">
    <w:nsid w:val="086E19A5"/>
    <w:multiLevelType w:val="hybridMultilevel"/>
    <w:tmpl w:val="FFFFFFFF"/>
    <w:lvl w:ilvl="0" w:tplc="EC88B172">
      <w:numFmt w:val="bullet"/>
      <w:lvlText w:val=""/>
      <w:lvlJc w:val="left"/>
      <w:pPr>
        <w:ind w:left="1602" w:hanging="286"/>
      </w:pPr>
      <w:rPr>
        <w:rFonts w:ascii="Symbol" w:eastAsia="Times New Roman" w:hAnsi="Symbol" w:hint="default"/>
        <w:w w:val="100"/>
        <w:sz w:val="24"/>
        <w:szCs w:val="24"/>
      </w:rPr>
    </w:lvl>
    <w:lvl w:ilvl="1" w:tplc="E8DCD128">
      <w:numFmt w:val="bullet"/>
      <w:lvlText w:val="•"/>
      <w:lvlJc w:val="left"/>
      <w:pPr>
        <w:ind w:left="2608" w:hanging="286"/>
      </w:pPr>
      <w:rPr>
        <w:rFonts w:hint="default"/>
      </w:rPr>
    </w:lvl>
    <w:lvl w:ilvl="2" w:tplc="A246CF66">
      <w:numFmt w:val="bullet"/>
      <w:lvlText w:val="•"/>
      <w:lvlJc w:val="left"/>
      <w:pPr>
        <w:ind w:left="3617" w:hanging="286"/>
      </w:pPr>
      <w:rPr>
        <w:rFonts w:hint="default"/>
      </w:rPr>
    </w:lvl>
    <w:lvl w:ilvl="3" w:tplc="F698E7D6">
      <w:numFmt w:val="bullet"/>
      <w:lvlText w:val="•"/>
      <w:lvlJc w:val="left"/>
      <w:pPr>
        <w:ind w:left="4625" w:hanging="286"/>
      </w:pPr>
      <w:rPr>
        <w:rFonts w:hint="default"/>
      </w:rPr>
    </w:lvl>
    <w:lvl w:ilvl="4" w:tplc="A49A11FC">
      <w:numFmt w:val="bullet"/>
      <w:lvlText w:val="•"/>
      <w:lvlJc w:val="left"/>
      <w:pPr>
        <w:ind w:left="5634" w:hanging="286"/>
      </w:pPr>
      <w:rPr>
        <w:rFonts w:hint="default"/>
      </w:rPr>
    </w:lvl>
    <w:lvl w:ilvl="5" w:tplc="5E6A86D4">
      <w:numFmt w:val="bullet"/>
      <w:lvlText w:val="•"/>
      <w:lvlJc w:val="left"/>
      <w:pPr>
        <w:ind w:left="6643" w:hanging="286"/>
      </w:pPr>
      <w:rPr>
        <w:rFonts w:hint="default"/>
      </w:rPr>
    </w:lvl>
    <w:lvl w:ilvl="6" w:tplc="19041DB4">
      <w:numFmt w:val="bullet"/>
      <w:lvlText w:val="•"/>
      <w:lvlJc w:val="left"/>
      <w:pPr>
        <w:ind w:left="7651" w:hanging="286"/>
      </w:pPr>
      <w:rPr>
        <w:rFonts w:hint="default"/>
      </w:rPr>
    </w:lvl>
    <w:lvl w:ilvl="7" w:tplc="CD4EAB4C">
      <w:numFmt w:val="bullet"/>
      <w:lvlText w:val="•"/>
      <w:lvlJc w:val="left"/>
      <w:pPr>
        <w:ind w:left="8660" w:hanging="286"/>
      </w:pPr>
      <w:rPr>
        <w:rFonts w:hint="default"/>
      </w:rPr>
    </w:lvl>
    <w:lvl w:ilvl="8" w:tplc="03E01896">
      <w:numFmt w:val="bullet"/>
      <w:lvlText w:val="•"/>
      <w:lvlJc w:val="left"/>
      <w:pPr>
        <w:ind w:left="9669" w:hanging="286"/>
      </w:pPr>
      <w:rPr>
        <w:rFonts w:hint="default"/>
      </w:rPr>
    </w:lvl>
  </w:abstractNum>
  <w:abstractNum w:abstractNumId="4">
    <w:nsid w:val="0D9F4E29"/>
    <w:multiLevelType w:val="hybridMultilevel"/>
    <w:tmpl w:val="F61C35CC"/>
    <w:lvl w:ilvl="0" w:tplc="B5086936">
      <w:numFmt w:val="bullet"/>
      <w:lvlText w:val="•"/>
      <w:lvlJc w:val="left"/>
      <w:pPr>
        <w:ind w:left="2771" w:hanging="425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603"/>
        </w:tabs>
        <w:ind w:left="16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23"/>
        </w:tabs>
        <w:ind w:left="232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43"/>
        </w:tabs>
        <w:ind w:left="304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63"/>
        </w:tabs>
        <w:ind w:left="37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83"/>
        </w:tabs>
        <w:ind w:left="448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03"/>
        </w:tabs>
        <w:ind w:left="520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23"/>
        </w:tabs>
        <w:ind w:left="59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43"/>
        </w:tabs>
        <w:ind w:left="6643" w:hanging="360"/>
      </w:pPr>
      <w:rPr>
        <w:rFonts w:ascii="Wingdings" w:hAnsi="Wingdings" w:cs="Wingdings" w:hint="default"/>
      </w:rPr>
    </w:lvl>
  </w:abstractNum>
  <w:abstractNum w:abstractNumId="5">
    <w:nsid w:val="0E574330"/>
    <w:multiLevelType w:val="hybridMultilevel"/>
    <w:tmpl w:val="FFFFFFFF"/>
    <w:lvl w:ilvl="0" w:tplc="73669F82">
      <w:numFmt w:val="bullet"/>
      <w:lvlText w:val=""/>
      <w:lvlJc w:val="left"/>
      <w:pPr>
        <w:ind w:left="1602" w:hanging="425"/>
      </w:pPr>
      <w:rPr>
        <w:rFonts w:ascii="Symbol" w:eastAsia="Times New Roman" w:hAnsi="Symbol" w:hint="default"/>
        <w:w w:val="100"/>
        <w:sz w:val="24"/>
        <w:szCs w:val="24"/>
      </w:rPr>
    </w:lvl>
    <w:lvl w:ilvl="1" w:tplc="B5086936">
      <w:numFmt w:val="bullet"/>
      <w:lvlText w:val="•"/>
      <w:lvlJc w:val="left"/>
      <w:pPr>
        <w:ind w:left="2608" w:hanging="425"/>
      </w:pPr>
      <w:rPr>
        <w:rFonts w:hint="default"/>
      </w:rPr>
    </w:lvl>
    <w:lvl w:ilvl="2" w:tplc="98E884FA">
      <w:numFmt w:val="bullet"/>
      <w:lvlText w:val="•"/>
      <w:lvlJc w:val="left"/>
      <w:pPr>
        <w:ind w:left="3617" w:hanging="425"/>
      </w:pPr>
      <w:rPr>
        <w:rFonts w:hint="default"/>
      </w:rPr>
    </w:lvl>
    <w:lvl w:ilvl="3" w:tplc="E1563B52">
      <w:numFmt w:val="bullet"/>
      <w:lvlText w:val="•"/>
      <w:lvlJc w:val="left"/>
      <w:pPr>
        <w:ind w:left="4625" w:hanging="425"/>
      </w:pPr>
      <w:rPr>
        <w:rFonts w:hint="default"/>
      </w:rPr>
    </w:lvl>
    <w:lvl w:ilvl="4" w:tplc="3C5E3F12">
      <w:numFmt w:val="bullet"/>
      <w:lvlText w:val="•"/>
      <w:lvlJc w:val="left"/>
      <w:pPr>
        <w:ind w:left="5634" w:hanging="425"/>
      </w:pPr>
      <w:rPr>
        <w:rFonts w:hint="default"/>
      </w:rPr>
    </w:lvl>
    <w:lvl w:ilvl="5" w:tplc="1BBA2EBE">
      <w:numFmt w:val="bullet"/>
      <w:lvlText w:val="•"/>
      <w:lvlJc w:val="left"/>
      <w:pPr>
        <w:ind w:left="6643" w:hanging="425"/>
      </w:pPr>
      <w:rPr>
        <w:rFonts w:hint="default"/>
      </w:rPr>
    </w:lvl>
    <w:lvl w:ilvl="6" w:tplc="8CE81DD4">
      <w:numFmt w:val="bullet"/>
      <w:lvlText w:val="•"/>
      <w:lvlJc w:val="left"/>
      <w:pPr>
        <w:ind w:left="7651" w:hanging="425"/>
      </w:pPr>
      <w:rPr>
        <w:rFonts w:hint="default"/>
      </w:rPr>
    </w:lvl>
    <w:lvl w:ilvl="7" w:tplc="BCB04104">
      <w:numFmt w:val="bullet"/>
      <w:lvlText w:val="•"/>
      <w:lvlJc w:val="left"/>
      <w:pPr>
        <w:ind w:left="8660" w:hanging="425"/>
      </w:pPr>
      <w:rPr>
        <w:rFonts w:hint="default"/>
      </w:rPr>
    </w:lvl>
    <w:lvl w:ilvl="8" w:tplc="A97A3EE2">
      <w:numFmt w:val="bullet"/>
      <w:lvlText w:val="•"/>
      <w:lvlJc w:val="left"/>
      <w:pPr>
        <w:ind w:left="9669" w:hanging="425"/>
      </w:pPr>
      <w:rPr>
        <w:rFonts w:hint="default"/>
      </w:rPr>
    </w:lvl>
  </w:abstractNum>
  <w:abstractNum w:abstractNumId="6">
    <w:nsid w:val="0FBA00C6"/>
    <w:multiLevelType w:val="hybridMultilevel"/>
    <w:tmpl w:val="FFFFFFFF"/>
    <w:lvl w:ilvl="0" w:tplc="9CFACD22">
      <w:start w:val="1"/>
      <w:numFmt w:val="decimal"/>
      <w:lvlText w:val="%1."/>
      <w:lvlJc w:val="left"/>
      <w:pPr>
        <w:ind w:left="1017" w:hanging="379"/>
      </w:pPr>
      <w:rPr>
        <w:rFonts w:hint="default"/>
        <w:b/>
        <w:bCs/>
        <w:i/>
        <w:iCs/>
        <w:w w:val="100"/>
      </w:rPr>
    </w:lvl>
    <w:lvl w:ilvl="1" w:tplc="2CF4FCC8">
      <w:start w:val="1"/>
      <w:numFmt w:val="decimal"/>
      <w:lvlText w:val="%2."/>
      <w:lvlJc w:val="left"/>
      <w:pPr>
        <w:ind w:left="1017" w:hanging="252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2828EB3E">
      <w:numFmt w:val="bullet"/>
      <w:lvlText w:val="•"/>
      <w:lvlJc w:val="left"/>
      <w:pPr>
        <w:ind w:left="3037" w:hanging="252"/>
      </w:pPr>
      <w:rPr>
        <w:rFonts w:hint="default"/>
      </w:rPr>
    </w:lvl>
    <w:lvl w:ilvl="3" w:tplc="4F083474">
      <w:numFmt w:val="bullet"/>
      <w:lvlText w:val="•"/>
      <w:lvlJc w:val="left"/>
      <w:pPr>
        <w:ind w:left="4045" w:hanging="252"/>
      </w:pPr>
      <w:rPr>
        <w:rFonts w:hint="default"/>
      </w:rPr>
    </w:lvl>
    <w:lvl w:ilvl="4" w:tplc="A23C63BA">
      <w:numFmt w:val="bullet"/>
      <w:lvlText w:val="•"/>
      <w:lvlJc w:val="left"/>
      <w:pPr>
        <w:ind w:left="5054" w:hanging="252"/>
      </w:pPr>
      <w:rPr>
        <w:rFonts w:hint="default"/>
      </w:rPr>
    </w:lvl>
    <w:lvl w:ilvl="5" w:tplc="496AFA92">
      <w:numFmt w:val="bullet"/>
      <w:lvlText w:val="•"/>
      <w:lvlJc w:val="left"/>
      <w:pPr>
        <w:ind w:left="6063" w:hanging="252"/>
      </w:pPr>
      <w:rPr>
        <w:rFonts w:hint="default"/>
      </w:rPr>
    </w:lvl>
    <w:lvl w:ilvl="6" w:tplc="4B906BA6">
      <w:numFmt w:val="bullet"/>
      <w:lvlText w:val="•"/>
      <w:lvlJc w:val="left"/>
      <w:pPr>
        <w:ind w:left="7071" w:hanging="252"/>
      </w:pPr>
      <w:rPr>
        <w:rFonts w:hint="default"/>
      </w:rPr>
    </w:lvl>
    <w:lvl w:ilvl="7" w:tplc="1722B7F4">
      <w:numFmt w:val="bullet"/>
      <w:lvlText w:val="•"/>
      <w:lvlJc w:val="left"/>
      <w:pPr>
        <w:ind w:left="8080" w:hanging="252"/>
      </w:pPr>
      <w:rPr>
        <w:rFonts w:hint="default"/>
      </w:rPr>
    </w:lvl>
    <w:lvl w:ilvl="8" w:tplc="7E5609BA">
      <w:numFmt w:val="bullet"/>
      <w:lvlText w:val="•"/>
      <w:lvlJc w:val="left"/>
      <w:pPr>
        <w:ind w:left="9089" w:hanging="252"/>
      </w:pPr>
      <w:rPr>
        <w:rFonts w:hint="default"/>
      </w:rPr>
    </w:lvl>
  </w:abstractNum>
  <w:abstractNum w:abstractNumId="7">
    <w:nsid w:val="11E95B9B"/>
    <w:multiLevelType w:val="hybridMultilevel"/>
    <w:tmpl w:val="FFFFFFFF"/>
    <w:lvl w:ilvl="0" w:tplc="1422A136">
      <w:numFmt w:val="bullet"/>
      <w:lvlText w:val=""/>
      <w:lvlJc w:val="left"/>
      <w:pPr>
        <w:ind w:left="3030" w:hanging="348"/>
      </w:pPr>
      <w:rPr>
        <w:rFonts w:ascii="Symbol" w:eastAsia="Times New Roman" w:hAnsi="Symbol" w:hint="default"/>
        <w:w w:val="100"/>
        <w:sz w:val="24"/>
        <w:szCs w:val="24"/>
      </w:rPr>
    </w:lvl>
    <w:lvl w:ilvl="1" w:tplc="17489D42">
      <w:numFmt w:val="bullet"/>
      <w:lvlText w:val="•"/>
      <w:lvlJc w:val="left"/>
      <w:pPr>
        <w:ind w:left="3904" w:hanging="348"/>
      </w:pPr>
      <w:rPr>
        <w:rFonts w:hint="default"/>
      </w:rPr>
    </w:lvl>
    <w:lvl w:ilvl="2" w:tplc="66205E10">
      <w:numFmt w:val="bullet"/>
      <w:lvlText w:val="•"/>
      <w:lvlJc w:val="left"/>
      <w:pPr>
        <w:ind w:left="4769" w:hanging="348"/>
      </w:pPr>
      <w:rPr>
        <w:rFonts w:hint="default"/>
      </w:rPr>
    </w:lvl>
    <w:lvl w:ilvl="3" w:tplc="F09C572C">
      <w:numFmt w:val="bullet"/>
      <w:lvlText w:val="•"/>
      <w:lvlJc w:val="left"/>
      <w:pPr>
        <w:ind w:left="5633" w:hanging="348"/>
      </w:pPr>
      <w:rPr>
        <w:rFonts w:hint="default"/>
      </w:rPr>
    </w:lvl>
    <w:lvl w:ilvl="4" w:tplc="BCBE375A">
      <w:numFmt w:val="bullet"/>
      <w:lvlText w:val="•"/>
      <w:lvlJc w:val="left"/>
      <w:pPr>
        <w:ind w:left="6498" w:hanging="348"/>
      </w:pPr>
      <w:rPr>
        <w:rFonts w:hint="default"/>
      </w:rPr>
    </w:lvl>
    <w:lvl w:ilvl="5" w:tplc="EB2CAC5E">
      <w:numFmt w:val="bullet"/>
      <w:lvlText w:val="•"/>
      <w:lvlJc w:val="left"/>
      <w:pPr>
        <w:ind w:left="7363" w:hanging="348"/>
      </w:pPr>
      <w:rPr>
        <w:rFonts w:hint="default"/>
      </w:rPr>
    </w:lvl>
    <w:lvl w:ilvl="6" w:tplc="417CA8F6">
      <w:numFmt w:val="bullet"/>
      <w:lvlText w:val="•"/>
      <w:lvlJc w:val="left"/>
      <w:pPr>
        <w:ind w:left="8227" w:hanging="348"/>
      </w:pPr>
      <w:rPr>
        <w:rFonts w:hint="default"/>
      </w:rPr>
    </w:lvl>
    <w:lvl w:ilvl="7" w:tplc="746AA674">
      <w:numFmt w:val="bullet"/>
      <w:lvlText w:val="•"/>
      <w:lvlJc w:val="left"/>
      <w:pPr>
        <w:ind w:left="9092" w:hanging="348"/>
      </w:pPr>
      <w:rPr>
        <w:rFonts w:hint="default"/>
      </w:rPr>
    </w:lvl>
    <w:lvl w:ilvl="8" w:tplc="5B3EBB72">
      <w:numFmt w:val="bullet"/>
      <w:lvlText w:val="•"/>
      <w:lvlJc w:val="left"/>
      <w:pPr>
        <w:ind w:left="9957" w:hanging="348"/>
      </w:pPr>
      <w:rPr>
        <w:rFonts w:hint="default"/>
      </w:rPr>
    </w:lvl>
  </w:abstractNum>
  <w:abstractNum w:abstractNumId="8">
    <w:nsid w:val="12DD521C"/>
    <w:multiLevelType w:val="hybridMultilevel"/>
    <w:tmpl w:val="FFFFFFFF"/>
    <w:lvl w:ilvl="0" w:tplc="A2ECD97C">
      <w:start w:val="1"/>
      <w:numFmt w:val="decimal"/>
      <w:lvlText w:val="%1."/>
      <w:lvlJc w:val="left"/>
      <w:pPr>
        <w:ind w:left="1602" w:hanging="42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192278AE">
      <w:numFmt w:val="bullet"/>
      <w:lvlText w:val="•"/>
      <w:lvlJc w:val="left"/>
      <w:pPr>
        <w:ind w:left="2608" w:hanging="425"/>
      </w:pPr>
      <w:rPr>
        <w:rFonts w:hint="default"/>
      </w:rPr>
    </w:lvl>
    <w:lvl w:ilvl="2" w:tplc="4A925666">
      <w:numFmt w:val="bullet"/>
      <w:lvlText w:val="•"/>
      <w:lvlJc w:val="left"/>
      <w:pPr>
        <w:ind w:left="3617" w:hanging="425"/>
      </w:pPr>
      <w:rPr>
        <w:rFonts w:hint="default"/>
      </w:rPr>
    </w:lvl>
    <w:lvl w:ilvl="3" w:tplc="2146CF90">
      <w:numFmt w:val="bullet"/>
      <w:lvlText w:val="•"/>
      <w:lvlJc w:val="left"/>
      <w:pPr>
        <w:ind w:left="4625" w:hanging="425"/>
      </w:pPr>
      <w:rPr>
        <w:rFonts w:hint="default"/>
      </w:rPr>
    </w:lvl>
    <w:lvl w:ilvl="4" w:tplc="56626D32">
      <w:numFmt w:val="bullet"/>
      <w:lvlText w:val="•"/>
      <w:lvlJc w:val="left"/>
      <w:pPr>
        <w:ind w:left="5634" w:hanging="425"/>
      </w:pPr>
      <w:rPr>
        <w:rFonts w:hint="default"/>
      </w:rPr>
    </w:lvl>
    <w:lvl w:ilvl="5" w:tplc="96222F16">
      <w:numFmt w:val="bullet"/>
      <w:lvlText w:val="•"/>
      <w:lvlJc w:val="left"/>
      <w:pPr>
        <w:ind w:left="6643" w:hanging="425"/>
      </w:pPr>
      <w:rPr>
        <w:rFonts w:hint="default"/>
      </w:rPr>
    </w:lvl>
    <w:lvl w:ilvl="6" w:tplc="B49AE4C0">
      <w:numFmt w:val="bullet"/>
      <w:lvlText w:val="•"/>
      <w:lvlJc w:val="left"/>
      <w:pPr>
        <w:ind w:left="7651" w:hanging="425"/>
      </w:pPr>
      <w:rPr>
        <w:rFonts w:hint="default"/>
      </w:rPr>
    </w:lvl>
    <w:lvl w:ilvl="7" w:tplc="4826487C">
      <w:numFmt w:val="bullet"/>
      <w:lvlText w:val="•"/>
      <w:lvlJc w:val="left"/>
      <w:pPr>
        <w:ind w:left="8660" w:hanging="425"/>
      </w:pPr>
      <w:rPr>
        <w:rFonts w:hint="default"/>
      </w:rPr>
    </w:lvl>
    <w:lvl w:ilvl="8" w:tplc="0D2CA36A">
      <w:numFmt w:val="bullet"/>
      <w:lvlText w:val="•"/>
      <w:lvlJc w:val="left"/>
      <w:pPr>
        <w:ind w:left="9669" w:hanging="425"/>
      </w:pPr>
      <w:rPr>
        <w:rFonts w:hint="default"/>
      </w:rPr>
    </w:lvl>
  </w:abstractNum>
  <w:abstractNum w:abstractNumId="9">
    <w:nsid w:val="14553128"/>
    <w:multiLevelType w:val="hybridMultilevel"/>
    <w:tmpl w:val="FFFFFFFF"/>
    <w:lvl w:ilvl="0" w:tplc="2938AE1E">
      <w:numFmt w:val="bullet"/>
      <w:lvlText w:val=""/>
      <w:lvlJc w:val="left"/>
      <w:pPr>
        <w:ind w:left="553" w:hanging="425"/>
      </w:pPr>
      <w:rPr>
        <w:rFonts w:ascii="Symbol" w:eastAsia="Times New Roman" w:hAnsi="Symbol" w:hint="default"/>
        <w:w w:val="100"/>
        <w:sz w:val="24"/>
        <w:szCs w:val="24"/>
      </w:rPr>
    </w:lvl>
    <w:lvl w:ilvl="1" w:tplc="572CB29C">
      <w:numFmt w:val="bullet"/>
      <w:lvlText w:val=""/>
      <w:lvlJc w:val="left"/>
      <w:pPr>
        <w:ind w:left="1602" w:hanging="425"/>
      </w:pPr>
      <w:rPr>
        <w:rFonts w:ascii="Symbol" w:eastAsia="Times New Roman" w:hAnsi="Symbol" w:hint="default"/>
        <w:w w:val="100"/>
        <w:sz w:val="24"/>
        <w:szCs w:val="24"/>
      </w:rPr>
    </w:lvl>
    <w:lvl w:ilvl="2" w:tplc="80445764">
      <w:numFmt w:val="bullet"/>
      <w:lvlText w:val="•"/>
      <w:lvlJc w:val="left"/>
      <w:pPr>
        <w:ind w:left="2478" w:hanging="425"/>
      </w:pPr>
      <w:rPr>
        <w:rFonts w:hint="default"/>
      </w:rPr>
    </w:lvl>
    <w:lvl w:ilvl="3" w:tplc="008A0C18">
      <w:numFmt w:val="bullet"/>
      <w:lvlText w:val="•"/>
      <w:lvlJc w:val="left"/>
      <w:pPr>
        <w:ind w:left="3356" w:hanging="425"/>
      </w:pPr>
      <w:rPr>
        <w:rFonts w:hint="default"/>
      </w:rPr>
    </w:lvl>
    <w:lvl w:ilvl="4" w:tplc="64BA88E6">
      <w:numFmt w:val="bullet"/>
      <w:lvlText w:val="•"/>
      <w:lvlJc w:val="left"/>
      <w:pPr>
        <w:ind w:left="4235" w:hanging="425"/>
      </w:pPr>
      <w:rPr>
        <w:rFonts w:hint="default"/>
      </w:rPr>
    </w:lvl>
    <w:lvl w:ilvl="5" w:tplc="6D0CF5F2">
      <w:numFmt w:val="bullet"/>
      <w:lvlText w:val="•"/>
      <w:lvlJc w:val="left"/>
      <w:pPr>
        <w:ind w:left="5113" w:hanging="425"/>
      </w:pPr>
      <w:rPr>
        <w:rFonts w:hint="default"/>
      </w:rPr>
    </w:lvl>
    <w:lvl w:ilvl="6" w:tplc="DD4AE67A">
      <w:numFmt w:val="bullet"/>
      <w:lvlText w:val="•"/>
      <w:lvlJc w:val="left"/>
      <w:pPr>
        <w:ind w:left="5991" w:hanging="425"/>
      </w:pPr>
      <w:rPr>
        <w:rFonts w:hint="default"/>
      </w:rPr>
    </w:lvl>
    <w:lvl w:ilvl="7" w:tplc="933AB9A2">
      <w:numFmt w:val="bullet"/>
      <w:lvlText w:val="•"/>
      <w:lvlJc w:val="left"/>
      <w:pPr>
        <w:ind w:left="6870" w:hanging="425"/>
      </w:pPr>
      <w:rPr>
        <w:rFonts w:hint="default"/>
      </w:rPr>
    </w:lvl>
    <w:lvl w:ilvl="8" w:tplc="1D164F28">
      <w:numFmt w:val="bullet"/>
      <w:lvlText w:val="•"/>
      <w:lvlJc w:val="left"/>
      <w:pPr>
        <w:ind w:left="7748" w:hanging="425"/>
      </w:pPr>
      <w:rPr>
        <w:rFonts w:hint="default"/>
      </w:rPr>
    </w:lvl>
  </w:abstractNum>
  <w:abstractNum w:abstractNumId="10">
    <w:nsid w:val="14A12933"/>
    <w:multiLevelType w:val="hybridMultilevel"/>
    <w:tmpl w:val="FFFFFFFF"/>
    <w:lvl w:ilvl="0" w:tplc="6DCCB1A4">
      <w:numFmt w:val="bullet"/>
      <w:lvlText w:val=""/>
      <w:lvlJc w:val="left"/>
      <w:pPr>
        <w:ind w:left="1602" w:hanging="286"/>
      </w:pPr>
      <w:rPr>
        <w:rFonts w:ascii="Symbol" w:eastAsia="Times New Roman" w:hAnsi="Symbol" w:hint="default"/>
        <w:w w:val="100"/>
        <w:sz w:val="24"/>
        <w:szCs w:val="24"/>
      </w:rPr>
    </w:lvl>
    <w:lvl w:ilvl="1" w:tplc="8A8ED05A">
      <w:numFmt w:val="bullet"/>
      <w:lvlText w:val="•"/>
      <w:lvlJc w:val="left"/>
      <w:pPr>
        <w:ind w:left="2608" w:hanging="286"/>
      </w:pPr>
      <w:rPr>
        <w:rFonts w:hint="default"/>
      </w:rPr>
    </w:lvl>
    <w:lvl w:ilvl="2" w:tplc="8A2E9F2C">
      <w:numFmt w:val="bullet"/>
      <w:lvlText w:val="•"/>
      <w:lvlJc w:val="left"/>
      <w:pPr>
        <w:ind w:left="3617" w:hanging="286"/>
      </w:pPr>
      <w:rPr>
        <w:rFonts w:hint="default"/>
      </w:rPr>
    </w:lvl>
    <w:lvl w:ilvl="3" w:tplc="E5EC4534">
      <w:numFmt w:val="bullet"/>
      <w:lvlText w:val="•"/>
      <w:lvlJc w:val="left"/>
      <w:pPr>
        <w:ind w:left="4625" w:hanging="286"/>
      </w:pPr>
      <w:rPr>
        <w:rFonts w:hint="default"/>
      </w:rPr>
    </w:lvl>
    <w:lvl w:ilvl="4" w:tplc="6002B1C4">
      <w:numFmt w:val="bullet"/>
      <w:lvlText w:val="•"/>
      <w:lvlJc w:val="left"/>
      <w:pPr>
        <w:ind w:left="5634" w:hanging="286"/>
      </w:pPr>
      <w:rPr>
        <w:rFonts w:hint="default"/>
      </w:rPr>
    </w:lvl>
    <w:lvl w:ilvl="5" w:tplc="590C8640">
      <w:numFmt w:val="bullet"/>
      <w:lvlText w:val="•"/>
      <w:lvlJc w:val="left"/>
      <w:pPr>
        <w:ind w:left="6643" w:hanging="286"/>
      </w:pPr>
      <w:rPr>
        <w:rFonts w:hint="default"/>
      </w:rPr>
    </w:lvl>
    <w:lvl w:ilvl="6" w:tplc="E752BD34">
      <w:numFmt w:val="bullet"/>
      <w:lvlText w:val="•"/>
      <w:lvlJc w:val="left"/>
      <w:pPr>
        <w:ind w:left="7651" w:hanging="286"/>
      </w:pPr>
      <w:rPr>
        <w:rFonts w:hint="default"/>
      </w:rPr>
    </w:lvl>
    <w:lvl w:ilvl="7" w:tplc="1D84B17A">
      <w:numFmt w:val="bullet"/>
      <w:lvlText w:val="•"/>
      <w:lvlJc w:val="left"/>
      <w:pPr>
        <w:ind w:left="8660" w:hanging="286"/>
      </w:pPr>
      <w:rPr>
        <w:rFonts w:hint="default"/>
      </w:rPr>
    </w:lvl>
    <w:lvl w:ilvl="8" w:tplc="0DD85466">
      <w:numFmt w:val="bullet"/>
      <w:lvlText w:val="•"/>
      <w:lvlJc w:val="left"/>
      <w:pPr>
        <w:ind w:left="9669" w:hanging="286"/>
      </w:pPr>
      <w:rPr>
        <w:rFonts w:hint="default"/>
      </w:rPr>
    </w:lvl>
  </w:abstractNum>
  <w:abstractNum w:abstractNumId="11">
    <w:nsid w:val="15AF1129"/>
    <w:multiLevelType w:val="hybridMultilevel"/>
    <w:tmpl w:val="FFFFFFFF"/>
    <w:lvl w:ilvl="0" w:tplc="2FC85FA6">
      <w:numFmt w:val="bullet"/>
      <w:lvlText w:val=""/>
      <w:lvlJc w:val="left"/>
      <w:pPr>
        <w:ind w:left="3803" w:hanging="1493"/>
      </w:pPr>
      <w:rPr>
        <w:rFonts w:ascii="Symbol" w:eastAsia="Times New Roman" w:hAnsi="Symbol" w:hint="default"/>
        <w:w w:val="100"/>
        <w:sz w:val="24"/>
        <w:szCs w:val="24"/>
      </w:rPr>
    </w:lvl>
    <w:lvl w:ilvl="1" w:tplc="F7369638">
      <w:numFmt w:val="bullet"/>
      <w:lvlText w:val=""/>
      <w:lvlJc w:val="left"/>
      <w:pPr>
        <w:ind w:left="1602" w:hanging="425"/>
      </w:pPr>
      <w:rPr>
        <w:rFonts w:ascii="Symbol" w:eastAsia="Times New Roman" w:hAnsi="Symbol" w:hint="default"/>
        <w:w w:val="100"/>
        <w:sz w:val="24"/>
        <w:szCs w:val="24"/>
      </w:rPr>
    </w:lvl>
    <w:lvl w:ilvl="2" w:tplc="67606C56">
      <w:numFmt w:val="bullet"/>
      <w:lvlText w:val="•"/>
      <w:lvlJc w:val="left"/>
      <w:pPr>
        <w:ind w:left="3617" w:hanging="425"/>
      </w:pPr>
      <w:rPr>
        <w:rFonts w:hint="default"/>
      </w:rPr>
    </w:lvl>
    <w:lvl w:ilvl="3" w:tplc="91865AA2">
      <w:numFmt w:val="bullet"/>
      <w:lvlText w:val="•"/>
      <w:lvlJc w:val="left"/>
      <w:pPr>
        <w:ind w:left="4625" w:hanging="425"/>
      </w:pPr>
      <w:rPr>
        <w:rFonts w:hint="default"/>
      </w:rPr>
    </w:lvl>
    <w:lvl w:ilvl="4" w:tplc="7F488F94">
      <w:numFmt w:val="bullet"/>
      <w:lvlText w:val="•"/>
      <w:lvlJc w:val="left"/>
      <w:pPr>
        <w:ind w:left="5634" w:hanging="425"/>
      </w:pPr>
      <w:rPr>
        <w:rFonts w:hint="default"/>
      </w:rPr>
    </w:lvl>
    <w:lvl w:ilvl="5" w:tplc="B62AE5DA">
      <w:numFmt w:val="bullet"/>
      <w:lvlText w:val="•"/>
      <w:lvlJc w:val="left"/>
      <w:pPr>
        <w:ind w:left="6643" w:hanging="425"/>
      </w:pPr>
      <w:rPr>
        <w:rFonts w:hint="default"/>
      </w:rPr>
    </w:lvl>
    <w:lvl w:ilvl="6" w:tplc="9F283DB4">
      <w:numFmt w:val="bullet"/>
      <w:lvlText w:val="•"/>
      <w:lvlJc w:val="left"/>
      <w:pPr>
        <w:ind w:left="7651" w:hanging="425"/>
      </w:pPr>
      <w:rPr>
        <w:rFonts w:hint="default"/>
      </w:rPr>
    </w:lvl>
    <w:lvl w:ilvl="7" w:tplc="85DA769A">
      <w:numFmt w:val="bullet"/>
      <w:lvlText w:val="•"/>
      <w:lvlJc w:val="left"/>
      <w:pPr>
        <w:ind w:left="8660" w:hanging="425"/>
      </w:pPr>
      <w:rPr>
        <w:rFonts w:hint="default"/>
      </w:rPr>
    </w:lvl>
    <w:lvl w:ilvl="8" w:tplc="8D7EC064">
      <w:numFmt w:val="bullet"/>
      <w:lvlText w:val="•"/>
      <w:lvlJc w:val="left"/>
      <w:pPr>
        <w:ind w:left="9669" w:hanging="425"/>
      </w:pPr>
      <w:rPr>
        <w:rFonts w:hint="default"/>
      </w:rPr>
    </w:lvl>
  </w:abstractNum>
  <w:abstractNum w:abstractNumId="12">
    <w:nsid w:val="174B4DE0"/>
    <w:multiLevelType w:val="hybridMultilevel"/>
    <w:tmpl w:val="FFFFFFFF"/>
    <w:lvl w:ilvl="0" w:tplc="83EEA9F0">
      <w:numFmt w:val="bullet"/>
      <w:lvlText w:val=""/>
      <w:lvlJc w:val="left"/>
      <w:pPr>
        <w:ind w:left="2322" w:hanging="634"/>
      </w:pPr>
      <w:rPr>
        <w:rFonts w:ascii="Symbol" w:eastAsia="Times New Roman" w:hAnsi="Symbol" w:hint="default"/>
        <w:w w:val="100"/>
        <w:sz w:val="24"/>
        <w:szCs w:val="24"/>
      </w:rPr>
    </w:lvl>
    <w:lvl w:ilvl="1" w:tplc="DDAE017A">
      <w:numFmt w:val="bullet"/>
      <w:lvlText w:val=""/>
      <w:lvlJc w:val="left"/>
      <w:pPr>
        <w:ind w:left="2322" w:hanging="697"/>
      </w:pPr>
      <w:rPr>
        <w:rFonts w:ascii="Symbol" w:eastAsia="Times New Roman" w:hAnsi="Symbol" w:hint="default"/>
        <w:w w:val="100"/>
        <w:sz w:val="24"/>
        <w:szCs w:val="24"/>
      </w:rPr>
    </w:lvl>
    <w:lvl w:ilvl="2" w:tplc="0BEE1F96">
      <w:numFmt w:val="bullet"/>
      <w:lvlText w:val="•"/>
      <w:lvlJc w:val="left"/>
      <w:pPr>
        <w:ind w:left="3360" w:hanging="697"/>
      </w:pPr>
      <w:rPr>
        <w:rFonts w:hint="default"/>
      </w:rPr>
    </w:lvl>
    <w:lvl w:ilvl="3" w:tplc="1778D51E">
      <w:numFmt w:val="bullet"/>
      <w:lvlText w:val="•"/>
      <w:lvlJc w:val="left"/>
      <w:pPr>
        <w:ind w:left="4401" w:hanging="697"/>
      </w:pPr>
      <w:rPr>
        <w:rFonts w:hint="default"/>
      </w:rPr>
    </w:lvl>
    <w:lvl w:ilvl="4" w:tplc="6A14E950">
      <w:numFmt w:val="bullet"/>
      <w:lvlText w:val="•"/>
      <w:lvlJc w:val="left"/>
      <w:pPr>
        <w:ind w:left="5442" w:hanging="697"/>
      </w:pPr>
      <w:rPr>
        <w:rFonts w:hint="default"/>
      </w:rPr>
    </w:lvl>
    <w:lvl w:ilvl="5" w:tplc="36D4D80A">
      <w:numFmt w:val="bullet"/>
      <w:lvlText w:val="•"/>
      <w:lvlJc w:val="left"/>
      <w:pPr>
        <w:ind w:left="6482" w:hanging="697"/>
      </w:pPr>
      <w:rPr>
        <w:rFonts w:hint="default"/>
      </w:rPr>
    </w:lvl>
    <w:lvl w:ilvl="6" w:tplc="7F3C991C">
      <w:numFmt w:val="bullet"/>
      <w:lvlText w:val="•"/>
      <w:lvlJc w:val="left"/>
      <w:pPr>
        <w:ind w:left="7523" w:hanging="697"/>
      </w:pPr>
      <w:rPr>
        <w:rFonts w:hint="default"/>
      </w:rPr>
    </w:lvl>
    <w:lvl w:ilvl="7" w:tplc="69D6D532">
      <w:numFmt w:val="bullet"/>
      <w:lvlText w:val="•"/>
      <w:lvlJc w:val="left"/>
      <w:pPr>
        <w:ind w:left="8564" w:hanging="697"/>
      </w:pPr>
      <w:rPr>
        <w:rFonts w:hint="default"/>
      </w:rPr>
    </w:lvl>
    <w:lvl w:ilvl="8" w:tplc="853A6FC6">
      <w:numFmt w:val="bullet"/>
      <w:lvlText w:val="•"/>
      <w:lvlJc w:val="left"/>
      <w:pPr>
        <w:ind w:left="9604" w:hanging="697"/>
      </w:pPr>
      <w:rPr>
        <w:rFonts w:hint="default"/>
      </w:rPr>
    </w:lvl>
  </w:abstractNum>
  <w:abstractNum w:abstractNumId="13">
    <w:nsid w:val="17B07A6D"/>
    <w:multiLevelType w:val="hybridMultilevel"/>
    <w:tmpl w:val="FFFFFFFF"/>
    <w:lvl w:ilvl="0" w:tplc="EF809898">
      <w:numFmt w:val="bullet"/>
      <w:lvlText w:val=""/>
      <w:lvlJc w:val="left"/>
      <w:pPr>
        <w:ind w:left="1602" w:hanging="286"/>
      </w:pPr>
      <w:rPr>
        <w:rFonts w:ascii="Symbol" w:eastAsia="Times New Roman" w:hAnsi="Symbol" w:hint="default"/>
        <w:w w:val="100"/>
        <w:sz w:val="24"/>
        <w:szCs w:val="24"/>
      </w:rPr>
    </w:lvl>
    <w:lvl w:ilvl="1" w:tplc="A874167C">
      <w:numFmt w:val="bullet"/>
      <w:lvlText w:val="•"/>
      <w:lvlJc w:val="left"/>
      <w:pPr>
        <w:ind w:left="2608" w:hanging="286"/>
      </w:pPr>
      <w:rPr>
        <w:rFonts w:hint="default"/>
      </w:rPr>
    </w:lvl>
    <w:lvl w:ilvl="2" w:tplc="D940FD5E">
      <w:numFmt w:val="bullet"/>
      <w:lvlText w:val="•"/>
      <w:lvlJc w:val="left"/>
      <w:pPr>
        <w:ind w:left="3617" w:hanging="286"/>
      </w:pPr>
      <w:rPr>
        <w:rFonts w:hint="default"/>
      </w:rPr>
    </w:lvl>
    <w:lvl w:ilvl="3" w:tplc="9822E018">
      <w:numFmt w:val="bullet"/>
      <w:lvlText w:val="•"/>
      <w:lvlJc w:val="left"/>
      <w:pPr>
        <w:ind w:left="4625" w:hanging="286"/>
      </w:pPr>
      <w:rPr>
        <w:rFonts w:hint="default"/>
      </w:rPr>
    </w:lvl>
    <w:lvl w:ilvl="4" w:tplc="88DE571E">
      <w:numFmt w:val="bullet"/>
      <w:lvlText w:val="•"/>
      <w:lvlJc w:val="left"/>
      <w:pPr>
        <w:ind w:left="5634" w:hanging="286"/>
      </w:pPr>
      <w:rPr>
        <w:rFonts w:hint="default"/>
      </w:rPr>
    </w:lvl>
    <w:lvl w:ilvl="5" w:tplc="8D44EF26">
      <w:numFmt w:val="bullet"/>
      <w:lvlText w:val="•"/>
      <w:lvlJc w:val="left"/>
      <w:pPr>
        <w:ind w:left="6643" w:hanging="286"/>
      </w:pPr>
      <w:rPr>
        <w:rFonts w:hint="default"/>
      </w:rPr>
    </w:lvl>
    <w:lvl w:ilvl="6" w:tplc="3D24FBC4">
      <w:numFmt w:val="bullet"/>
      <w:lvlText w:val="•"/>
      <w:lvlJc w:val="left"/>
      <w:pPr>
        <w:ind w:left="7651" w:hanging="286"/>
      </w:pPr>
      <w:rPr>
        <w:rFonts w:hint="default"/>
      </w:rPr>
    </w:lvl>
    <w:lvl w:ilvl="7" w:tplc="55B6A11E">
      <w:numFmt w:val="bullet"/>
      <w:lvlText w:val="•"/>
      <w:lvlJc w:val="left"/>
      <w:pPr>
        <w:ind w:left="8660" w:hanging="286"/>
      </w:pPr>
      <w:rPr>
        <w:rFonts w:hint="default"/>
      </w:rPr>
    </w:lvl>
    <w:lvl w:ilvl="8" w:tplc="A4025DA0">
      <w:numFmt w:val="bullet"/>
      <w:lvlText w:val="•"/>
      <w:lvlJc w:val="left"/>
      <w:pPr>
        <w:ind w:left="9669" w:hanging="286"/>
      </w:pPr>
      <w:rPr>
        <w:rFonts w:hint="default"/>
      </w:rPr>
    </w:lvl>
  </w:abstractNum>
  <w:abstractNum w:abstractNumId="14">
    <w:nsid w:val="18EE1B43"/>
    <w:multiLevelType w:val="hybridMultilevel"/>
    <w:tmpl w:val="FFFFFFFF"/>
    <w:lvl w:ilvl="0" w:tplc="102238B4">
      <w:numFmt w:val="bullet"/>
      <w:lvlText w:val=""/>
      <w:lvlJc w:val="left"/>
      <w:pPr>
        <w:ind w:left="1737" w:hanging="348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CA56E12A">
      <w:numFmt w:val="bullet"/>
      <w:lvlText w:val="•"/>
      <w:lvlJc w:val="left"/>
      <w:pPr>
        <w:ind w:left="2676" w:hanging="348"/>
      </w:pPr>
      <w:rPr>
        <w:rFonts w:hint="default"/>
      </w:rPr>
    </w:lvl>
    <w:lvl w:ilvl="2" w:tplc="BC76B2C0">
      <w:numFmt w:val="bullet"/>
      <w:lvlText w:val="•"/>
      <w:lvlJc w:val="left"/>
      <w:pPr>
        <w:ind w:left="3613" w:hanging="348"/>
      </w:pPr>
      <w:rPr>
        <w:rFonts w:hint="default"/>
      </w:rPr>
    </w:lvl>
    <w:lvl w:ilvl="3" w:tplc="F4C0F486">
      <w:numFmt w:val="bullet"/>
      <w:lvlText w:val="•"/>
      <w:lvlJc w:val="left"/>
      <w:pPr>
        <w:ind w:left="4549" w:hanging="348"/>
      </w:pPr>
      <w:rPr>
        <w:rFonts w:hint="default"/>
      </w:rPr>
    </w:lvl>
    <w:lvl w:ilvl="4" w:tplc="3BFCA530">
      <w:numFmt w:val="bullet"/>
      <w:lvlText w:val="•"/>
      <w:lvlJc w:val="left"/>
      <w:pPr>
        <w:ind w:left="5486" w:hanging="348"/>
      </w:pPr>
      <w:rPr>
        <w:rFonts w:hint="default"/>
      </w:rPr>
    </w:lvl>
    <w:lvl w:ilvl="5" w:tplc="8F6EE95C">
      <w:numFmt w:val="bullet"/>
      <w:lvlText w:val="•"/>
      <w:lvlJc w:val="left"/>
      <w:pPr>
        <w:ind w:left="6423" w:hanging="348"/>
      </w:pPr>
      <w:rPr>
        <w:rFonts w:hint="default"/>
      </w:rPr>
    </w:lvl>
    <w:lvl w:ilvl="6" w:tplc="F98CF670">
      <w:numFmt w:val="bullet"/>
      <w:lvlText w:val="•"/>
      <w:lvlJc w:val="left"/>
      <w:pPr>
        <w:ind w:left="7359" w:hanging="348"/>
      </w:pPr>
      <w:rPr>
        <w:rFonts w:hint="default"/>
      </w:rPr>
    </w:lvl>
    <w:lvl w:ilvl="7" w:tplc="C9CC27FA">
      <w:numFmt w:val="bullet"/>
      <w:lvlText w:val="•"/>
      <w:lvlJc w:val="left"/>
      <w:pPr>
        <w:ind w:left="8296" w:hanging="348"/>
      </w:pPr>
      <w:rPr>
        <w:rFonts w:hint="default"/>
      </w:rPr>
    </w:lvl>
    <w:lvl w:ilvl="8" w:tplc="12209A4C">
      <w:numFmt w:val="bullet"/>
      <w:lvlText w:val="•"/>
      <w:lvlJc w:val="left"/>
      <w:pPr>
        <w:ind w:left="9233" w:hanging="348"/>
      </w:pPr>
      <w:rPr>
        <w:rFonts w:hint="default"/>
      </w:rPr>
    </w:lvl>
  </w:abstractNum>
  <w:abstractNum w:abstractNumId="15">
    <w:nsid w:val="19A33BEC"/>
    <w:multiLevelType w:val="hybridMultilevel"/>
    <w:tmpl w:val="FFFFFFFF"/>
    <w:lvl w:ilvl="0" w:tplc="3C422D8C">
      <w:numFmt w:val="bullet"/>
      <w:lvlText w:val="o"/>
      <w:lvlJc w:val="left"/>
      <w:pPr>
        <w:ind w:left="2734" w:hanging="1493"/>
      </w:pPr>
      <w:rPr>
        <w:rFonts w:ascii="Courier New" w:eastAsia="Times New Roman" w:hAnsi="Courier New" w:hint="default"/>
        <w:w w:val="100"/>
        <w:sz w:val="24"/>
        <w:szCs w:val="24"/>
      </w:rPr>
    </w:lvl>
    <w:lvl w:ilvl="1" w:tplc="AD1CB790">
      <w:numFmt w:val="bullet"/>
      <w:lvlText w:val=""/>
      <w:lvlJc w:val="left"/>
      <w:pPr>
        <w:ind w:left="1602" w:hanging="425"/>
      </w:pPr>
      <w:rPr>
        <w:rFonts w:hint="default"/>
        <w:w w:val="100"/>
      </w:rPr>
    </w:lvl>
    <w:lvl w:ilvl="2" w:tplc="8E340E4E">
      <w:numFmt w:val="bullet"/>
      <w:lvlText w:val="•"/>
      <w:lvlJc w:val="left"/>
      <w:pPr>
        <w:ind w:left="3734" w:hanging="425"/>
      </w:pPr>
      <w:rPr>
        <w:rFonts w:hint="default"/>
      </w:rPr>
    </w:lvl>
    <w:lvl w:ilvl="3" w:tplc="3C26D2E8">
      <w:numFmt w:val="bullet"/>
      <w:lvlText w:val="•"/>
      <w:lvlJc w:val="left"/>
      <w:pPr>
        <w:ind w:left="4728" w:hanging="425"/>
      </w:pPr>
      <w:rPr>
        <w:rFonts w:hint="default"/>
      </w:rPr>
    </w:lvl>
    <w:lvl w:ilvl="4" w:tplc="9E6ADBAA">
      <w:numFmt w:val="bullet"/>
      <w:lvlText w:val="•"/>
      <w:lvlJc w:val="left"/>
      <w:pPr>
        <w:ind w:left="5722" w:hanging="425"/>
      </w:pPr>
      <w:rPr>
        <w:rFonts w:hint="default"/>
      </w:rPr>
    </w:lvl>
    <w:lvl w:ilvl="5" w:tplc="BD645332">
      <w:numFmt w:val="bullet"/>
      <w:lvlText w:val="•"/>
      <w:lvlJc w:val="left"/>
      <w:pPr>
        <w:ind w:left="6716" w:hanging="425"/>
      </w:pPr>
      <w:rPr>
        <w:rFonts w:hint="default"/>
      </w:rPr>
    </w:lvl>
    <w:lvl w:ilvl="6" w:tplc="240E73DA">
      <w:numFmt w:val="bullet"/>
      <w:lvlText w:val="•"/>
      <w:lvlJc w:val="left"/>
      <w:pPr>
        <w:ind w:left="7710" w:hanging="425"/>
      </w:pPr>
      <w:rPr>
        <w:rFonts w:hint="default"/>
      </w:rPr>
    </w:lvl>
    <w:lvl w:ilvl="7" w:tplc="CFC448F2">
      <w:numFmt w:val="bullet"/>
      <w:lvlText w:val="•"/>
      <w:lvlJc w:val="left"/>
      <w:pPr>
        <w:ind w:left="8704" w:hanging="425"/>
      </w:pPr>
      <w:rPr>
        <w:rFonts w:hint="default"/>
      </w:rPr>
    </w:lvl>
    <w:lvl w:ilvl="8" w:tplc="F7983AA4">
      <w:numFmt w:val="bullet"/>
      <w:lvlText w:val="•"/>
      <w:lvlJc w:val="left"/>
      <w:pPr>
        <w:ind w:left="9698" w:hanging="425"/>
      </w:pPr>
      <w:rPr>
        <w:rFonts w:hint="default"/>
      </w:rPr>
    </w:lvl>
  </w:abstractNum>
  <w:abstractNum w:abstractNumId="16">
    <w:nsid w:val="1B844F2F"/>
    <w:multiLevelType w:val="hybridMultilevel"/>
    <w:tmpl w:val="FFFFFFFF"/>
    <w:lvl w:ilvl="0" w:tplc="1F02E128">
      <w:numFmt w:val="bullet"/>
      <w:lvlText w:val=""/>
      <w:lvlJc w:val="left"/>
      <w:pPr>
        <w:ind w:left="1602" w:hanging="286"/>
      </w:pPr>
      <w:rPr>
        <w:rFonts w:ascii="Symbol" w:eastAsia="Times New Roman" w:hAnsi="Symbol" w:hint="default"/>
        <w:w w:val="100"/>
        <w:sz w:val="24"/>
        <w:szCs w:val="24"/>
      </w:rPr>
    </w:lvl>
    <w:lvl w:ilvl="1" w:tplc="3800BDEA">
      <w:numFmt w:val="bullet"/>
      <w:lvlText w:val="•"/>
      <w:lvlJc w:val="left"/>
      <w:pPr>
        <w:ind w:left="2608" w:hanging="286"/>
      </w:pPr>
      <w:rPr>
        <w:rFonts w:hint="default"/>
      </w:rPr>
    </w:lvl>
    <w:lvl w:ilvl="2" w:tplc="297861F6">
      <w:numFmt w:val="bullet"/>
      <w:lvlText w:val="•"/>
      <w:lvlJc w:val="left"/>
      <w:pPr>
        <w:ind w:left="3617" w:hanging="286"/>
      </w:pPr>
      <w:rPr>
        <w:rFonts w:hint="default"/>
      </w:rPr>
    </w:lvl>
    <w:lvl w:ilvl="3" w:tplc="A0068F76">
      <w:numFmt w:val="bullet"/>
      <w:lvlText w:val="•"/>
      <w:lvlJc w:val="left"/>
      <w:pPr>
        <w:ind w:left="4625" w:hanging="286"/>
      </w:pPr>
      <w:rPr>
        <w:rFonts w:hint="default"/>
      </w:rPr>
    </w:lvl>
    <w:lvl w:ilvl="4" w:tplc="29028408">
      <w:numFmt w:val="bullet"/>
      <w:lvlText w:val="•"/>
      <w:lvlJc w:val="left"/>
      <w:pPr>
        <w:ind w:left="5634" w:hanging="286"/>
      </w:pPr>
      <w:rPr>
        <w:rFonts w:hint="default"/>
      </w:rPr>
    </w:lvl>
    <w:lvl w:ilvl="5" w:tplc="B1B27218">
      <w:numFmt w:val="bullet"/>
      <w:lvlText w:val="•"/>
      <w:lvlJc w:val="left"/>
      <w:pPr>
        <w:ind w:left="6643" w:hanging="286"/>
      </w:pPr>
      <w:rPr>
        <w:rFonts w:hint="default"/>
      </w:rPr>
    </w:lvl>
    <w:lvl w:ilvl="6" w:tplc="82323BE6">
      <w:numFmt w:val="bullet"/>
      <w:lvlText w:val="•"/>
      <w:lvlJc w:val="left"/>
      <w:pPr>
        <w:ind w:left="7651" w:hanging="286"/>
      </w:pPr>
      <w:rPr>
        <w:rFonts w:hint="default"/>
      </w:rPr>
    </w:lvl>
    <w:lvl w:ilvl="7" w:tplc="51DA840C">
      <w:numFmt w:val="bullet"/>
      <w:lvlText w:val="•"/>
      <w:lvlJc w:val="left"/>
      <w:pPr>
        <w:ind w:left="8660" w:hanging="286"/>
      </w:pPr>
      <w:rPr>
        <w:rFonts w:hint="default"/>
      </w:rPr>
    </w:lvl>
    <w:lvl w:ilvl="8" w:tplc="548E469A">
      <w:numFmt w:val="bullet"/>
      <w:lvlText w:val="•"/>
      <w:lvlJc w:val="left"/>
      <w:pPr>
        <w:ind w:left="9669" w:hanging="286"/>
      </w:pPr>
      <w:rPr>
        <w:rFonts w:hint="default"/>
      </w:rPr>
    </w:lvl>
  </w:abstractNum>
  <w:abstractNum w:abstractNumId="17">
    <w:nsid w:val="1C645807"/>
    <w:multiLevelType w:val="hybridMultilevel"/>
    <w:tmpl w:val="FFFFFFFF"/>
    <w:lvl w:ilvl="0" w:tplc="82F68ED4">
      <w:start w:val="1"/>
      <w:numFmt w:val="decimal"/>
      <w:lvlText w:val="%1)"/>
      <w:lvlJc w:val="left"/>
      <w:pPr>
        <w:ind w:left="1861" w:hanging="2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C1B0FD52">
      <w:numFmt w:val="bullet"/>
      <w:lvlText w:val="•"/>
      <w:lvlJc w:val="left"/>
      <w:pPr>
        <w:ind w:left="2842" w:hanging="260"/>
      </w:pPr>
      <w:rPr>
        <w:rFonts w:hint="default"/>
      </w:rPr>
    </w:lvl>
    <w:lvl w:ilvl="2" w:tplc="E9AE7A7A">
      <w:numFmt w:val="bullet"/>
      <w:lvlText w:val="•"/>
      <w:lvlJc w:val="left"/>
      <w:pPr>
        <w:ind w:left="3825" w:hanging="260"/>
      </w:pPr>
      <w:rPr>
        <w:rFonts w:hint="default"/>
      </w:rPr>
    </w:lvl>
    <w:lvl w:ilvl="3" w:tplc="3DEA9BB0">
      <w:numFmt w:val="bullet"/>
      <w:lvlText w:val="•"/>
      <w:lvlJc w:val="left"/>
      <w:pPr>
        <w:ind w:left="4807" w:hanging="260"/>
      </w:pPr>
      <w:rPr>
        <w:rFonts w:hint="default"/>
      </w:rPr>
    </w:lvl>
    <w:lvl w:ilvl="4" w:tplc="230A7F3C">
      <w:numFmt w:val="bullet"/>
      <w:lvlText w:val="•"/>
      <w:lvlJc w:val="left"/>
      <w:pPr>
        <w:ind w:left="5790" w:hanging="260"/>
      </w:pPr>
      <w:rPr>
        <w:rFonts w:hint="default"/>
      </w:rPr>
    </w:lvl>
    <w:lvl w:ilvl="5" w:tplc="C5F60AB2">
      <w:numFmt w:val="bullet"/>
      <w:lvlText w:val="•"/>
      <w:lvlJc w:val="left"/>
      <w:pPr>
        <w:ind w:left="6773" w:hanging="260"/>
      </w:pPr>
      <w:rPr>
        <w:rFonts w:hint="default"/>
      </w:rPr>
    </w:lvl>
    <w:lvl w:ilvl="6" w:tplc="89A8733E">
      <w:numFmt w:val="bullet"/>
      <w:lvlText w:val="•"/>
      <w:lvlJc w:val="left"/>
      <w:pPr>
        <w:ind w:left="7755" w:hanging="260"/>
      </w:pPr>
      <w:rPr>
        <w:rFonts w:hint="default"/>
      </w:rPr>
    </w:lvl>
    <w:lvl w:ilvl="7" w:tplc="7D56AD58">
      <w:numFmt w:val="bullet"/>
      <w:lvlText w:val="•"/>
      <w:lvlJc w:val="left"/>
      <w:pPr>
        <w:ind w:left="8738" w:hanging="260"/>
      </w:pPr>
      <w:rPr>
        <w:rFonts w:hint="default"/>
      </w:rPr>
    </w:lvl>
    <w:lvl w:ilvl="8" w:tplc="AC98BE0A">
      <w:numFmt w:val="bullet"/>
      <w:lvlText w:val="•"/>
      <w:lvlJc w:val="left"/>
      <w:pPr>
        <w:ind w:left="9721" w:hanging="260"/>
      </w:pPr>
      <w:rPr>
        <w:rFonts w:hint="default"/>
      </w:rPr>
    </w:lvl>
  </w:abstractNum>
  <w:abstractNum w:abstractNumId="18">
    <w:nsid w:val="1CAA68F9"/>
    <w:multiLevelType w:val="hybridMultilevel"/>
    <w:tmpl w:val="FFFFFFFF"/>
    <w:lvl w:ilvl="0" w:tplc="A8228D3C">
      <w:start w:val="1"/>
      <w:numFmt w:val="decimal"/>
      <w:lvlText w:val="%1."/>
      <w:lvlJc w:val="left"/>
      <w:pPr>
        <w:ind w:left="2550" w:hanging="2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C018E04C">
      <w:numFmt w:val="bullet"/>
      <w:lvlText w:val="•"/>
      <w:lvlJc w:val="left"/>
      <w:pPr>
        <w:ind w:left="3472" w:hanging="240"/>
      </w:pPr>
      <w:rPr>
        <w:rFonts w:hint="default"/>
      </w:rPr>
    </w:lvl>
    <w:lvl w:ilvl="2" w:tplc="5BF8A886">
      <w:numFmt w:val="bullet"/>
      <w:lvlText w:val="•"/>
      <w:lvlJc w:val="left"/>
      <w:pPr>
        <w:ind w:left="4385" w:hanging="240"/>
      </w:pPr>
      <w:rPr>
        <w:rFonts w:hint="default"/>
      </w:rPr>
    </w:lvl>
    <w:lvl w:ilvl="3" w:tplc="9460BF72">
      <w:numFmt w:val="bullet"/>
      <w:lvlText w:val="•"/>
      <w:lvlJc w:val="left"/>
      <w:pPr>
        <w:ind w:left="5297" w:hanging="240"/>
      </w:pPr>
      <w:rPr>
        <w:rFonts w:hint="default"/>
      </w:rPr>
    </w:lvl>
    <w:lvl w:ilvl="4" w:tplc="004CC60E">
      <w:numFmt w:val="bullet"/>
      <w:lvlText w:val="•"/>
      <w:lvlJc w:val="left"/>
      <w:pPr>
        <w:ind w:left="6210" w:hanging="240"/>
      </w:pPr>
      <w:rPr>
        <w:rFonts w:hint="default"/>
      </w:rPr>
    </w:lvl>
    <w:lvl w:ilvl="5" w:tplc="C512B784">
      <w:numFmt w:val="bullet"/>
      <w:lvlText w:val="•"/>
      <w:lvlJc w:val="left"/>
      <w:pPr>
        <w:ind w:left="7123" w:hanging="240"/>
      </w:pPr>
      <w:rPr>
        <w:rFonts w:hint="default"/>
      </w:rPr>
    </w:lvl>
    <w:lvl w:ilvl="6" w:tplc="F8D24194">
      <w:numFmt w:val="bullet"/>
      <w:lvlText w:val="•"/>
      <w:lvlJc w:val="left"/>
      <w:pPr>
        <w:ind w:left="8035" w:hanging="240"/>
      </w:pPr>
      <w:rPr>
        <w:rFonts w:hint="default"/>
      </w:rPr>
    </w:lvl>
    <w:lvl w:ilvl="7" w:tplc="17100018">
      <w:numFmt w:val="bullet"/>
      <w:lvlText w:val="•"/>
      <w:lvlJc w:val="left"/>
      <w:pPr>
        <w:ind w:left="8948" w:hanging="240"/>
      </w:pPr>
      <w:rPr>
        <w:rFonts w:hint="default"/>
      </w:rPr>
    </w:lvl>
    <w:lvl w:ilvl="8" w:tplc="104EEDAE">
      <w:numFmt w:val="bullet"/>
      <w:lvlText w:val="•"/>
      <w:lvlJc w:val="left"/>
      <w:pPr>
        <w:ind w:left="9861" w:hanging="240"/>
      </w:pPr>
      <w:rPr>
        <w:rFonts w:hint="default"/>
      </w:rPr>
    </w:lvl>
  </w:abstractNum>
  <w:abstractNum w:abstractNumId="19">
    <w:nsid w:val="1D295A85"/>
    <w:multiLevelType w:val="hybridMultilevel"/>
    <w:tmpl w:val="FFFFFFFF"/>
    <w:lvl w:ilvl="0" w:tplc="B600C250">
      <w:start w:val="1"/>
      <w:numFmt w:val="decimal"/>
      <w:lvlText w:val="%1)"/>
      <w:lvlJc w:val="left"/>
      <w:pPr>
        <w:ind w:left="2629" w:hanging="2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054698D8">
      <w:numFmt w:val="bullet"/>
      <w:lvlText w:val=""/>
      <w:lvlJc w:val="left"/>
      <w:pPr>
        <w:ind w:left="3030" w:hanging="408"/>
      </w:pPr>
      <w:rPr>
        <w:rFonts w:ascii="Symbol" w:eastAsia="Times New Roman" w:hAnsi="Symbol" w:hint="default"/>
        <w:w w:val="100"/>
        <w:sz w:val="24"/>
        <w:szCs w:val="24"/>
      </w:rPr>
    </w:lvl>
    <w:lvl w:ilvl="2" w:tplc="2CE6EB7A">
      <w:numFmt w:val="bullet"/>
      <w:lvlText w:val="•"/>
      <w:lvlJc w:val="left"/>
      <w:pPr>
        <w:ind w:left="4000" w:hanging="408"/>
      </w:pPr>
      <w:rPr>
        <w:rFonts w:hint="default"/>
      </w:rPr>
    </w:lvl>
    <w:lvl w:ilvl="3" w:tplc="430CB4D6">
      <w:numFmt w:val="bullet"/>
      <w:lvlText w:val="•"/>
      <w:lvlJc w:val="left"/>
      <w:pPr>
        <w:ind w:left="4961" w:hanging="408"/>
      </w:pPr>
      <w:rPr>
        <w:rFonts w:hint="default"/>
      </w:rPr>
    </w:lvl>
    <w:lvl w:ilvl="4" w:tplc="1062BE22">
      <w:numFmt w:val="bullet"/>
      <w:lvlText w:val="•"/>
      <w:lvlJc w:val="left"/>
      <w:pPr>
        <w:ind w:left="5922" w:hanging="408"/>
      </w:pPr>
      <w:rPr>
        <w:rFonts w:hint="default"/>
      </w:rPr>
    </w:lvl>
    <w:lvl w:ilvl="5" w:tplc="B19E76EE">
      <w:numFmt w:val="bullet"/>
      <w:lvlText w:val="•"/>
      <w:lvlJc w:val="left"/>
      <w:pPr>
        <w:ind w:left="6882" w:hanging="408"/>
      </w:pPr>
      <w:rPr>
        <w:rFonts w:hint="default"/>
      </w:rPr>
    </w:lvl>
    <w:lvl w:ilvl="6" w:tplc="04522944">
      <w:numFmt w:val="bullet"/>
      <w:lvlText w:val="•"/>
      <w:lvlJc w:val="left"/>
      <w:pPr>
        <w:ind w:left="7843" w:hanging="408"/>
      </w:pPr>
      <w:rPr>
        <w:rFonts w:hint="default"/>
      </w:rPr>
    </w:lvl>
    <w:lvl w:ilvl="7" w:tplc="A21A3C3E">
      <w:numFmt w:val="bullet"/>
      <w:lvlText w:val="•"/>
      <w:lvlJc w:val="left"/>
      <w:pPr>
        <w:ind w:left="8804" w:hanging="408"/>
      </w:pPr>
      <w:rPr>
        <w:rFonts w:hint="default"/>
      </w:rPr>
    </w:lvl>
    <w:lvl w:ilvl="8" w:tplc="7DF6AA38">
      <w:numFmt w:val="bullet"/>
      <w:lvlText w:val="•"/>
      <w:lvlJc w:val="left"/>
      <w:pPr>
        <w:ind w:left="9764" w:hanging="408"/>
      </w:pPr>
      <w:rPr>
        <w:rFonts w:hint="default"/>
      </w:rPr>
    </w:lvl>
  </w:abstractNum>
  <w:abstractNum w:abstractNumId="20">
    <w:nsid w:val="1EF436DE"/>
    <w:multiLevelType w:val="hybridMultilevel"/>
    <w:tmpl w:val="FFFFFFFF"/>
    <w:lvl w:ilvl="0" w:tplc="2012AE42">
      <w:numFmt w:val="bullet"/>
      <w:lvlText w:val=""/>
      <w:lvlJc w:val="left"/>
      <w:pPr>
        <w:ind w:left="1602" w:hanging="286"/>
      </w:pPr>
      <w:rPr>
        <w:rFonts w:ascii="Symbol" w:eastAsia="Times New Roman" w:hAnsi="Symbol" w:hint="default"/>
        <w:w w:val="100"/>
        <w:sz w:val="24"/>
        <w:szCs w:val="24"/>
      </w:rPr>
    </w:lvl>
    <w:lvl w:ilvl="1" w:tplc="C87CBED8">
      <w:numFmt w:val="bullet"/>
      <w:lvlText w:val="•"/>
      <w:lvlJc w:val="left"/>
      <w:pPr>
        <w:ind w:left="2608" w:hanging="286"/>
      </w:pPr>
      <w:rPr>
        <w:rFonts w:hint="default"/>
      </w:rPr>
    </w:lvl>
    <w:lvl w:ilvl="2" w:tplc="FA16DDD4">
      <w:numFmt w:val="bullet"/>
      <w:lvlText w:val="•"/>
      <w:lvlJc w:val="left"/>
      <w:pPr>
        <w:ind w:left="3617" w:hanging="286"/>
      </w:pPr>
      <w:rPr>
        <w:rFonts w:hint="default"/>
      </w:rPr>
    </w:lvl>
    <w:lvl w:ilvl="3" w:tplc="C0724680">
      <w:numFmt w:val="bullet"/>
      <w:lvlText w:val="•"/>
      <w:lvlJc w:val="left"/>
      <w:pPr>
        <w:ind w:left="4625" w:hanging="286"/>
      </w:pPr>
      <w:rPr>
        <w:rFonts w:hint="default"/>
      </w:rPr>
    </w:lvl>
    <w:lvl w:ilvl="4" w:tplc="FC8AEF2C">
      <w:numFmt w:val="bullet"/>
      <w:lvlText w:val="•"/>
      <w:lvlJc w:val="left"/>
      <w:pPr>
        <w:ind w:left="5634" w:hanging="286"/>
      </w:pPr>
      <w:rPr>
        <w:rFonts w:hint="default"/>
      </w:rPr>
    </w:lvl>
    <w:lvl w:ilvl="5" w:tplc="13589F38">
      <w:numFmt w:val="bullet"/>
      <w:lvlText w:val="•"/>
      <w:lvlJc w:val="left"/>
      <w:pPr>
        <w:ind w:left="6643" w:hanging="286"/>
      </w:pPr>
      <w:rPr>
        <w:rFonts w:hint="default"/>
      </w:rPr>
    </w:lvl>
    <w:lvl w:ilvl="6" w:tplc="D6EEEE48">
      <w:numFmt w:val="bullet"/>
      <w:lvlText w:val="•"/>
      <w:lvlJc w:val="left"/>
      <w:pPr>
        <w:ind w:left="7651" w:hanging="286"/>
      </w:pPr>
      <w:rPr>
        <w:rFonts w:hint="default"/>
      </w:rPr>
    </w:lvl>
    <w:lvl w:ilvl="7" w:tplc="D3A4CD36">
      <w:numFmt w:val="bullet"/>
      <w:lvlText w:val="•"/>
      <w:lvlJc w:val="left"/>
      <w:pPr>
        <w:ind w:left="8660" w:hanging="286"/>
      </w:pPr>
      <w:rPr>
        <w:rFonts w:hint="default"/>
      </w:rPr>
    </w:lvl>
    <w:lvl w:ilvl="8" w:tplc="1054EABC">
      <w:numFmt w:val="bullet"/>
      <w:lvlText w:val="•"/>
      <w:lvlJc w:val="left"/>
      <w:pPr>
        <w:ind w:left="9669" w:hanging="286"/>
      </w:pPr>
      <w:rPr>
        <w:rFonts w:hint="default"/>
      </w:rPr>
    </w:lvl>
  </w:abstractNum>
  <w:abstractNum w:abstractNumId="21">
    <w:nsid w:val="202C0213"/>
    <w:multiLevelType w:val="hybridMultilevel"/>
    <w:tmpl w:val="FFFFFFFF"/>
    <w:lvl w:ilvl="0" w:tplc="7DB4DED4">
      <w:numFmt w:val="bullet"/>
      <w:lvlText w:val="•"/>
      <w:lvlJc w:val="left"/>
      <w:pPr>
        <w:ind w:left="182" w:hanging="14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142E7056">
      <w:numFmt w:val="bullet"/>
      <w:lvlText w:val="•"/>
      <w:lvlJc w:val="left"/>
      <w:pPr>
        <w:ind w:left="1602" w:hanging="14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29FE7A7A">
      <w:numFmt w:val="bullet"/>
      <w:lvlText w:val="•"/>
      <w:lvlJc w:val="left"/>
      <w:pPr>
        <w:ind w:left="2468" w:hanging="144"/>
      </w:pPr>
      <w:rPr>
        <w:rFonts w:hint="default"/>
      </w:rPr>
    </w:lvl>
    <w:lvl w:ilvl="3" w:tplc="2A347422">
      <w:numFmt w:val="bullet"/>
      <w:lvlText w:val="•"/>
      <w:lvlJc w:val="left"/>
      <w:pPr>
        <w:ind w:left="3336" w:hanging="144"/>
      </w:pPr>
      <w:rPr>
        <w:rFonts w:hint="default"/>
      </w:rPr>
    </w:lvl>
    <w:lvl w:ilvl="4" w:tplc="AB8A685A">
      <w:numFmt w:val="bullet"/>
      <w:lvlText w:val="•"/>
      <w:lvlJc w:val="left"/>
      <w:pPr>
        <w:ind w:left="4205" w:hanging="144"/>
      </w:pPr>
      <w:rPr>
        <w:rFonts w:hint="default"/>
      </w:rPr>
    </w:lvl>
    <w:lvl w:ilvl="5" w:tplc="AA005780">
      <w:numFmt w:val="bullet"/>
      <w:lvlText w:val="•"/>
      <w:lvlJc w:val="left"/>
      <w:pPr>
        <w:ind w:left="5073" w:hanging="144"/>
      </w:pPr>
      <w:rPr>
        <w:rFonts w:hint="default"/>
      </w:rPr>
    </w:lvl>
    <w:lvl w:ilvl="6" w:tplc="42F657C8">
      <w:numFmt w:val="bullet"/>
      <w:lvlText w:val="•"/>
      <w:lvlJc w:val="left"/>
      <w:pPr>
        <w:ind w:left="5941" w:hanging="144"/>
      </w:pPr>
      <w:rPr>
        <w:rFonts w:hint="default"/>
      </w:rPr>
    </w:lvl>
    <w:lvl w:ilvl="7" w:tplc="191E0FD2">
      <w:numFmt w:val="bullet"/>
      <w:lvlText w:val="•"/>
      <w:lvlJc w:val="left"/>
      <w:pPr>
        <w:ind w:left="6810" w:hanging="144"/>
      </w:pPr>
      <w:rPr>
        <w:rFonts w:hint="default"/>
      </w:rPr>
    </w:lvl>
    <w:lvl w:ilvl="8" w:tplc="5B728786">
      <w:numFmt w:val="bullet"/>
      <w:lvlText w:val="•"/>
      <w:lvlJc w:val="left"/>
      <w:pPr>
        <w:ind w:left="7678" w:hanging="144"/>
      </w:pPr>
      <w:rPr>
        <w:rFonts w:hint="default"/>
      </w:rPr>
    </w:lvl>
  </w:abstractNum>
  <w:abstractNum w:abstractNumId="22">
    <w:nsid w:val="210B6469"/>
    <w:multiLevelType w:val="hybridMultilevel"/>
    <w:tmpl w:val="FFFFFFFF"/>
    <w:lvl w:ilvl="0" w:tplc="DAF0B60E">
      <w:numFmt w:val="bullet"/>
      <w:lvlText w:val=""/>
      <w:lvlJc w:val="left"/>
      <w:pPr>
        <w:ind w:left="1602" w:hanging="708"/>
      </w:pPr>
      <w:rPr>
        <w:rFonts w:ascii="Symbol" w:eastAsia="Times New Roman" w:hAnsi="Symbol" w:hint="default"/>
        <w:w w:val="100"/>
        <w:sz w:val="24"/>
        <w:szCs w:val="24"/>
      </w:rPr>
    </w:lvl>
    <w:lvl w:ilvl="1" w:tplc="E40C3910">
      <w:numFmt w:val="bullet"/>
      <w:lvlText w:val=""/>
      <w:lvlJc w:val="left"/>
      <w:pPr>
        <w:ind w:left="1602" w:hanging="142"/>
      </w:pPr>
      <w:rPr>
        <w:rFonts w:ascii="Symbol" w:eastAsia="Times New Roman" w:hAnsi="Symbol" w:hint="default"/>
        <w:w w:val="100"/>
        <w:sz w:val="24"/>
        <w:szCs w:val="24"/>
      </w:rPr>
    </w:lvl>
    <w:lvl w:ilvl="2" w:tplc="9246F594">
      <w:numFmt w:val="bullet"/>
      <w:lvlText w:val="•"/>
      <w:lvlJc w:val="left"/>
      <w:pPr>
        <w:ind w:left="3617" w:hanging="142"/>
      </w:pPr>
      <w:rPr>
        <w:rFonts w:hint="default"/>
      </w:rPr>
    </w:lvl>
    <w:lvl w:ilvl="3" w:tplc="BF049F72">
      <w:numFmt w:val="bullet"/>
      <w:lvlText w:val="•"/>
      <w:lvlJc w:val="left"/>
      <w:pPr>
        <w:ind w:left="4625" w:hanging="142"/>
      </w:pPr>
      <w:rPr>
        <w:rFonts w:hint="default"/>
      </w:rPr>
    </w:lvl>
    <w:lvl w:ilvl="4" w:tplc="67045D04">
      <w:numFmt w:val="bullet"/>
      <w:lvlText w:val="•"/>
      <w:lvlJc w:val="left"/>
      <w:pPr>
        <w:ind w:left="5634" w:hanging="142"/>
      </w:pPr>
      <w:rPr>
        <w:rFonts w:hint="default"/>
      </w:rPr>
    </w:lvl>
    <w:lvl w:ilvl="5" w:tplc="EFD20A48">
      <w:numFmt w:val="bullet"/>
      <w:lvlText w:val="•"/>
      <w:lvlJc w:val="left"/>
      <w:pPr>
        <w:ind w:left="6643" w:hanging="142"/>
      </w:pPr>
      <w:rPr>
        <w:rFonts w:hint="default"/>
      </w:rPr>
    </w:lvl>
    <w:lvl w:ilvl="6" w:tplc="B88EC694">
      <w:numFmt w:val="bullet"/>
      <w:lvlText w:val="•"/>
      <w:lvlJc w:val="left"/>
      <w:pPr>
        <w:ind w:left="7651" w:hanging="142"/>
      </w:pPr>
      <w:rPr>
        <w:rFonts w:hint="default"/>
      </w:rPr>
    </w:lvl>
    <w:lvl w:ilvl="7" w:tplc="91BEA298">
      <w:numFmt w:val="bullet"/>
      <w:lvlText w:val="•"/>
      <w:lvlJc w:val="left"/>
      <w:pPr>
        <w:ind w:left="8660" w:hanging="142"/>
      </w:pPr>
      <w:rPr>
        <w:rFonts w:hint="default"/>
      </w:rPr>
    </w:lvl>
    <w:lvl w:ilvl="8" w:tplc="13EA72EC">
      <w:numFmt w:val="bullet"/>
      <w:lvlText w:val="•"/>
      <w:lvlJc w:val="left"/>
      <w:pPr>
        <w:ind w:left="9669" w:hanging="142"/>
      </w:pPr>
      <w:rPr>
        <w:rFonts w:hint="default"/>
      </w:rPr>
    </w:lvl>
  </w:abstractNum>
  <w:abstractNum w:abstractNumId="23">
    <w:nsid w:val="21F86EBC"/>
    <w:multiLevelType w:val="hybridMultilevel"/>
    <w:tmpl w:val="FFFFFFFF"/>
    <w:lvl w:ilvl="0" w:tplc="D7FC936E">
      <w:start w:val="1"/>
      <w:numFmt w:val="decimal"/>
      <w:lvlText w:val="%1."/>
      <w:lvlJc w:val="left"/>
      <w:pPr>
        <w:ind w:left="1602" w:hanging="30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715C66A6">
      <w:numFmt w:val="bullet"/>
      <w:lvlText w:val="•"/>
      <w:lvlJc w:val="left"/>
      <w:pPr>
        <w:ind w:left="2608" w:hanging="300"/>
      </w:pPr>
      <w:rPr>
        <w:rFonts w:hint="default"/>
      </w:rPr>
    </w:lvl>
    <w:lvl w:ilvl="2" w:tplc="68669D8E">
      <w:numFmt w:val="bullet"/>
      <w:lvlText w:val="•"/>
      <w:lvlJc w:val="left"/>
      <w:pPr>
        <w:ind w:left="3617" w:hanging="300"/>
      </w:pPr>
      <w:rPr>
        <w:rFonts w:hint="default"/>
      </w:rPr>
    </w:lvl>
    <w:lvl w:ilvl="3" w:tplc="000C4D4E">
      <w:numFmt w:val="bullet"/>
      <w:lvlText w:val="•"/>
      <w:lvlJc w:val="left"/>
      <w:pPr>
        <w:ind w:left="4625" w:hanging="300"/>
      </w:pPr>
      <w:rPr>
        <w:rFonts w:hint="default"/>
      </w:rPr>
    </w:lvl>
    <w:lvl w:ilvl="4" w:tplc="F7D2E848">
      <w:numFmt w:val="bullet"/>
      <w:lvlText w:val="•"/>
      <w:lvlJc w:val="left"/>
      <w:pPr>
        <w:ind w:left="5634" w:hanging="300"/>
      </w:pPr>
      <w:rPr>
        <w:rFonts w:hint="default"/>
      </w:rPr>
    </w:lvl>
    <w:lvl w:ilvl="5" w:tplc="CCFC9334">
      <w:numFmt w:val="bullet"/>
      <w:lvlText w:val="•"/>
      <w:lvlJc w:val="left"/>
      <w:pPr>
        <w:ind w:left="6643" w:hanging="300"/>
      </w:pPr>
      <w:rPr>
        <w:rFonts w:hint="default"/>
      </w:rPr>
    </w:lvl>
    <w:lvl w:ilvl="6" w:tplc="CFE084F6">
      <w:numFmt w:val="bullet"/>
      <w:lvlText w:val="•"/>
      <w:lvlJc w:val="left"/>
      <w:pPr>
        <w:ind w:left="7651" w:hanging="300"/>
      </w:pPr>
      <w:rPr>
        <w:rFonts w:hint="default"/>
      </w:rPr>
    </w:lvl>
    <w:lvl w:ilvl="7" w:tplc="32A65EFA">
      <w:numFmt w:val="bullet"/>
      <w:lvlText w:val="•"/>
      <w:lvlJc w:val="left"/>
      <w:pPr>
        <w:ind w:left="8660" w:hanging="300"/>
      </w:pPr>
      <w:rPr>
        <w:rFonts w:hint="default"/>
      </w:rPr>
    </w:lvl>
    <w:lvl w:ilvl="8" w:tplc="0A78D708">
      <w:numFmt w:val="bullet"/>
      <w:lvlText w:val="•"/>
      <w:lvlJc w:val="left"/>
      <w:pPr>
        <w:ind w:left="9669" w:hanging="300"/>
      </w:pPr>
      <w:rPr>
        <w:rFonts w:hint="default"/>
      </w:rPr>
    </w:lvl>
  </w:abstractNum>
  <w:abstractNum w:abstractNumId="24">
    <w:nsid w:val="22635AD4"/>
    <w:multiLevelType w:val="hybridMultilevel"/>
    <w:tmpl w:val="FFFFFFFF"/>
    <w:lvl w:ilvl="0" w:tplc="8F924CA6">
      <w:numFmt w:val="bullet"/>
      <w:lvlText w:val="•"/>
      <w:lvlJc w:val="left"/>
      <w:pPr>
        <w:ind w:left="1602" w:hanging="281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CD92D19E">
      <w:numFmt w:val="bullet"/>
      <w:lvlText w:val="•"/>
      <w:lvlJc w:val="left"/>
      <w:pPr>
        <w:ind w:left="2608" w:hanging="281"/>
      </w:pPr>
      <w:rPr>
        <w:rFonts w:hint="default"/>
      </w:rPr>
    </w:lvl>
    <w:lvl w:ilvl="2" w:tplc="55261A62">
      <w:numFmt w:val="bullet"/>
      <w:lvlText w:val="•"/>
      <w:lvlJc w:val="left"/>
      <w:pPr>
        <w:ind w:left="3617" w:hanging="281"/>
      </w:pPr>
      <w:rPr>
        <w:rFonts w:hint="default"/>
      </w:rPr>
    </w:lvl>
    <w:lvl w:ilvl="3" w:tplc="8FBED798">
      <w:numFmt w:val="bullet"/>
      <w:lvlText w:val="•"/>
      <w:lvlJc w:val="left"/>
      <w:pPr>
        <w:ind w:left="4625" w:hanging="281"/>
      </w:pPr>
      <w:rPr>
        <w:rFonts w:hint="default"/>
      </w:rPr>
    </w:lvl>
    <w:lvl w:ilvl="4" w:tplc="75F4AB0C">
      <w:numFmt w:val="bullet"/>
      <w:lvlText w:val="•"/>
      <w:lvlJc w:val="left"/>
      <w:pPr>
        <w:ind w:left="5634" w:hanging="281"/>
      </w:pPr>
      <w:rPr>
        <w:rFonts w:hint="default"/>
      </w:rPr>
    </w:lvl>
    <w:lvl w:ilvl="5" w:tplc="90BE4A8A">
      <w:numFmt w:val="bullet"/>
      <w:lvlText w:val="•"/>
      <w:lvlJc w:val="left"/>
      <w:pPr>
        <w:ind w:left="6643" w:hanging="281"/>
      </w:pPr>
      <w:rPr>
        <w:rFonts w:hint="default"/>
      </w:rPr>
    </w:lvl>
    <w:lvl w:ilvl="6" w:tplc="E9D41570">
      <w:numFmt w:val="bullet"/>
      <w:lvlText w:val="•"/>
      <w:lvlJc w:val="left"/>
      <w:pPr>
        <w:ind w:left="7651" w:hanging="281"/>
      </w:pPr>
      <w:rPr>
        <w:rFonts w:hint="default"/>
      </w:rPr>
    </w:lvl>
    <w:lvl w:ilvl="7" w:tplc="D68EB726">
      <w:numFmt w:val="bullet"/>
      <w:lvlText w:val="•"/>
      <w:lvlJc w:val="left"/>
      <w:pPr>
        <w:ind w:left="8660" w:hanging="281"/>
      </w:pPr>
      <w:rPr>
        <w:rFonts w:hint="default"/>
      </w:rPr>
    </w:lvl>
    <w:lvl w:ilvl="8" w:tplc="DE481DDC">
      <w:numFmt w:val="bullet"/>
      <w:lvlText w:val="•"/>
      <w:lvlJc w:val="left"/>
      <w:pPr>
        <w:ind w:left="9669" w:hanging="281"/>
      </w:pPr>
      <w:rPr>
        <w:rFonts w:hint="default"/>
      </w:rPr>
    </w:lvl>
  </w:abstractNum>
  <w:abstractNum w:abstractNumId="25">
    <w:nsid w:val="22E268E2"/>
    <w:multiLevelType w:val="multilevel"/>
    <w:tmpl w:val="A00C99DC"/>
    <w:lvl w:ilvl="0">
      <w:start w:val="1"/>
      <w:numFmt w:val="decimal"/>
      <w:lvlText w:val="%1"/>
      <w:lvlJc w:val="left"/>
      <w:pPr>
        <w:ind w:left="2310" w:hanging="9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10" w:hanging="9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310" w:hanging="96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2310" w:hanging="9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10" w:hanging="960"/>
      </w:pPr>
      <w:rPr>
        <w:rFonts w:ascii="Times New Roman" w:eastAsia="Times New Roman" w:hAnsi="Times New Roman" w:hint="default"/>
        <w:b/>
        <w:bCs/>
        <w:i/>
        <w:iCs/>
        <w:w w:val="100"/>
        <w:sz w:val="24"/>
        <w:szCs w:val="24"/>
      </w:rPr>
    </w:lvl>
    <w:lvl w:ilvl="5">
      <w:numFmt w:val="bullet"/>
      <w:lvlText w:val=""/>
      <w:lvlJc w:val="left"/>
      <w:pPr>
        <w:ind w:left="2322" w:hanging="697"/>
      </w:pPr>
      <w:rPr>
        <w:rFonts w:ascii="Symbol" w:eastAsia="Times New Roman" w:hAnsi="Symbol" w:hint="default"/>
        <w:w w:val="100"/>
        <w:sz w:val="24"/>
        <w:szCs w:val="24"/>
      </w:rPr>
    </w:lvl>
    <w:lvl w:ilvl="6">
      <w:numFmt w:val="bullet"/>
      <w:lvlText w:val="•"/>
      <w:lvlJc w:val="left"/>
      <w:pPr>
        <w:ind w:left="7939" w:hanging="697"/>
      </w:pPr>
      <w:rPr>
        <w:rFonts w:hint="default"/>
      </w:rPr>
    </w:lvl>
    <w:lvl w:ilvl="7">
      <w:numFmt w:val="bullet"/>
      <w:lvlText w:val="•"/>
      <w:lvlJc w:val="left"/>
      <w:pPr>
        <w:ind w:left="8876" w:hanging="697"/>
      </w:pPr>
      <w:rPr>
        <w:rFonts w:hint="default"/>
      </w:rPr>
    </w:lvl>
    <w:lvl w:ilvl="8">
      <w:numFmt w:val="bullet"/>
      <w:lvlText w:val="•"/>
      <w:lvlJc w:val="left"/>
      <w:pPr>
        <w:ind w:left="9813" w:hanging="697"/>
      </w:pPr>
      <w:rPr>
        <w:rFonts w:hint="default"/>
      </w:rPr>
    </w:lvl>
  </w:abstractNum>
  <w:abstractNum w:abstractNumId="26">
    <w:nsid w:val="267A568D"/>
    <w:multiLevelType w:val="hybridMultilevel"/>
    <w:tmpl w:val="FFFFFFFF"/>
    <w:lvl w:ilvl="0" w:tplc="2AD0BFF2">
      <w:numFmt w:val="bullet"/>
      <w:lvlText w:val=""/>
      <w:lvlJc w:val="left"/>
      <w:pPr>
        <w:ind w:left="414" w:hanging="286"/>
      </w:pPr>
      <w:rPr>
        <w:rFonts w:ascii="Symbol" w:eastAsia="Times New Roman" w:hAnsi="Symbol" w:hint="default"/>
        <w:w w:val="100"/>
        <w:sz w:val="24"/>
        <w:szCs w:val="24"/>
      </w:rPr>
    </w:lvl>
    <w:lvl w:ilvl="1" w:tplc="1D50FA8E">
      <w:numFmt w:val="bullet"/>
      <w:lvlText w:val=""/>
      <w:lvlJc w:val="left"/>
      <w:pPr>
        <w:ind w:left="1602" w:hanging="286"/>
      </w:pPr>
      <w:rPr>
        <w:rFonts w:ascii="Symbol" w:eastAsia="Times New Roman" w:hAnsi="Symbol" w:hint="default"/>
        <w:w w:val="100"/>
        <w:sz w:val="24"/>
        <w:szCs w:val="24"/>
      </w:rPr>
    </w:lvl>
    <w:lvl w:ilvl="2" w:tplc="CDB666B2">
      <w:numFmt w:val="bullet"/>
      <w:lvlText w:val="•"/>
      <w:lvlJc w:val="left"/>
      <w:pPr>
        <w:ind w:left="2478" w:hanging="286"/>
      </w:pPr>
      <w:rPr>
        <w:rFonts w:hint="default"/>
      </w:rPr>
    </w:lvl>
    <w:lvl w:ilvl="3" w:tplc="4964E0A2">
      <w:numFmt w:val="bullet"/>
      <w:lvlText w:val="•"/>
      <w:lvlJc w:val="left"/>
      <w:pPr>
        <w:ind w:left="3356" w:hanging="286"/>
      </w:pPr>
      <w:rPr>
        <w:rFonts w:hint="default"/>
      </w:rPr>
    </w:lvl>
    <w:lvl w:ilvl="4" w:tplc="593CBC1E">
      <w:numFmt w:val="bullet"/>
      <w:lvlText w:val="•"/>
      <w:lvlJc w:val="left"/>
      <w:pPr>
        <w:ind w:left="4235" w:hanging="286"/>
      </w:pPr>
      <w:rPr>
        <w:rFonts w:hint="default"/>
      </w:rPr>
    </w:lvl>
    <w:lvl w:ilvl="5" w:tplc="83942512">
      <w:numFmt w:val="bullet"/>
      <w:lvlText w:val="•"/>
      <w:lvlJc w:val="left"/>
      <w:pPr>
        <w:ind w:left="5113" w:hanging="286"/>
      </w:pPr>
      <w:rPr>
        <w:rFonts w:hint="default"/>
      </w:rPr>
    </w:lvl>
    <w:lvl w:ilvl="6" w:tplc="8034DAA4">
      <w:numFmt w:val="bullet"/>
      <w:lvlText w:val="•"/>
      <w:lvlJc w:val="left"/>
      <w:pPr>
        <w:ind w:left="5991" w:hanging="286"/>
      </w:pPr>
      <w:rPr>
        <w:rFonts w:hint="default"/>
      </w:rPr>
    </w:lvl>
    <w:lvl w:ilvl="7" w:tplc="4530D1C0">
      <w:numFmt w:val="bullet"/>
      <w:lvlText w:val="•"/>
      <w:lvlJc w:val="left"/>
      <w:pPr>
        <w:ind w:left="6870" w:hanging="286"/>
      </w:pPr>
      <w:rPr>
        <w:rFonts w:hint="default"/>
      </w:rPr>
    </w:lvl>
    <w:lvl w:ilvl="8" w:tplc="4FC6C76E">
      <w:numFmt w:val="bullet"/>
      <w:lvlText w:val="•"/>
      <w:lvlJc w:val="left"/>
      <w:pPr>
        <w:ind w:left="7748" w:hanging="286"/>
      </w:pPr>
      <w:rPr>
        <w:rFonts w:hint="default"/>
      </w:rPr>
    </w:lvl>
  </w:abstractNum>
  <w:abstractNum w:abstractNumId="27">
    <w:nsid w:val="2CE03DA6"/>
    <w:multiLevelType w:val="hybridMultilevel"/>
    <w:tmpl w:val="FFFFFFFF"/>
    <w:lvl w:ilvl="0" w:tplc="ADCE3188">
      <w:numFmt w:val="bullet"/>
      <w:lvlText w:val="–"/>
      <w:lvlJc w:val="left"/>
      <w:pPr>
        <w:ind w:left="1782" w:hanging="18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9B3238AA">
      <w:numFmt w:val="bullet"/>
      <w:lvlText w:val=""/>
      <w:lvlJc w:val="left"/>
      <w:pPr>
        <w:ind w:left="1602" w:hanging="286"/>
      </w:pPr>
      <w:rPr>
        <w:rFonts w:ascii="Symbol" w:eastAsia="Times New Roman" w:hAnsi="Symbol" w:hint="default"/>
        <w:w w:val="100"/>
        <w:sz w:val="24"/>
        <w:szCs w:val="24"/>
      </w:rPr>
    </w:lvl>
    <w:lvl w:ilvl="2" w:tplc="637CFB94">
      <w:numFmt w:val="bullet"/>
      <w:lvlText w:val="•"/>
      <w:lvlJc w:val="left"/>
      <w:pPr>
        <w:ind w:left="2880" w:hanging="286"/>
      </w:pPr>
      <w:rPr>
        <w:rFonts w:hint="default"/>
      </w:rPr>
    </w:lvl>
    <w:lvl w:ilvl="3" w:tplc="FA426862">
      <w:numFmt w:val="bullet"/>
      <w:lvlText w:val="•"/>
      <w:lvlJc w:val="left"/>
      <w:pPr>
        <w:ind w:left="3981" w:hanging="286"/>
      </w:pPr>
      <w:rPr>
        <w:rFonts w:hint="default"/>
      </w:rPr>
    </w:lvl>
    <w:lvl w:ilvl="4" w:tplc="0D32B292">
      <w:numFmt w:val="bullet"/>
      <w:lvlText w:val="•"/>
      <w:lvlJc w:val="left"/>
      <w:pPr>
        <w:ind w:left="5082" w:hanging="286"/>
      </w:pPr>
      <w:rPr>
        <w:rFonts w:hint="default"/>
      </w:rPr>
    </w:lvl>
    <w:lvl w:ilvl="5" w:tplc="31609880">
      <w:numFmt w:val="bullet"/>
      <w:lvlText w:val="•"/>
      <w:lvlJc w:val="left"/>
      <w:pPr>
        <w:ind w:left="6182" w:hanging="286"/>
      </w:pPr>
      <w:rPr>
        <w:rFonts w:hint="default"/>
      </w:rPr>
    </w:lvl>
    <w:lvl w:ilvl="6" w:tplc="DC14AB4E">
      <w:numFmt w:val="bullet"/>
      <w:lvlText w:val="•"/>
      <w:lvlJc w:val="left"/>
      <w:pPr>
        <w:ind w:left="7283" w:hanging="286"/>
      </w:pPr>
      <w:rPr>
        <w:rFonts w:hint="default"/>
      </w:rPr>
    </w:lvl>
    <w:lvl w:ilvl="7" w:tplc="7C2E7E86">
      <w:numFmt w:val="bullet"/>
      <w:lvlText w:val="•"/>
      <w:lvlJc w:val="left"/>
      <w:pPr>
        <w:ind w:left="8384" w:hanging="286"/>
      </w:pPr>
      <w:rPr>
        <w:rFonts w:hint="default"/>
      </w:rPr>
    </w:lvl>
    <w:lvl w:ilvl="8" w:tplc="4950EF24">
      <w:numFmt w:val="bullet"/>
      <w:lvlText w:val="•"/>
      <w:lvlJc w:val="left"/>
      <w:pPr>
        <w:ind w:left="9484" w:hanging="286"/>
      </w:pPr>
      <w:rPr>
        <w:rFonts w:hint="default"/>
      </w:rPr>
    </w:lvl>
  </w:abstractNum>
  <w:abstractNum w:abstractNumId="28">
    <w:nsid w:val="2D9F7B62"/>
    <w:multiLevelType w:val="hybridMultilevel"/>
    <w:tmpl w:val="FFFFFFFF"/>
    <w:lvl w:ilvl="0" w:tplc="6C18356E">
      <w:numFmt w:val="bullet"/>
      <w:lvlText w:val=""/>
      <w:lvlJc w:val="left"/>
      <w:pPr>
        <w:ind w:left="3018" w:hanging="648"/>
      </w:pPr>
      <w:rPr>
        <w:rFonts w:ascii="Symbol" w:eastAsia="Times New Roman" w:hAnsi="Symbol" w:hint="default"/>
        <w:w w:val="100"/>
        <w:sz w:val="24"/>
        <w:szCs w:val="24"/>
      </w:rPr>
    </w:lvl>
    <w:lvl w:ilvl="1" w:tplc="39500B00">
      <w:numFmt w:val="bullet"/>
      <w:lvlText w:val="•"/>
      <w:lvlJc w:val="left"/>
      <w:pPr>
        <w:ind w:left="3886" w:hanging="648"/>
      </w:pPr>
      <w:rPr>
        <w:rFonts w:hint="default"/>
      </w:rPr>
    </w:lvl>
    <w:lvl w:ilvl="2" w:tplc="4C72176E">
      <w:numFmt w:val="bullet"/>
      <w:lvlText w:val="•"/>
      <w:lvlJc w:val="left"/>
      <w:pPr>
        <w:ind w:left="4753" w:hanging="648"/>
      </w:pPr>
      <w:rPr>
        <w:rFonts w:hint="default"/>
      </w:rPr>
    </w:lvl>
    <w:lvl w:ilvl="3" w:tplc="3DDA2F94">
      <w:numFmt w:val="bullet"/>
      <w:lvlText w:val="•"/>
      <w:lvlJc w:val="left"/>
      <w:pPr>
        <w:ind w:left="5619" w:hanging="648"/>
      </w:pPr>
      <w:rPr>
        <w:rFonts w:hint="default"/>
      </w:rPr>
    </w:lvl>
    <w:lvl w:ilvl="4" w:tplc="C80E70EA">
      <w:numFmt w:val="bullet"/>
      <w:lvlText w:val="•"/>
      <w:lvlJc w:val="left"/>
      <w:pPr>
        <w:ind w:left="6486" w:hanging="648"/>
      </w:pPr>
      <w:rPr>
        <w:rFonts w:hint="default"/>
      </w:rPr>
    </w:lvl>
    <w:lvl w:ilvl="5" w:tplc="53A42DEA">
      <w:numFmt w:val="bullet"/>
      <w:lvlText w:val="•"/>
      <w:lvlJc w:val="left"/>
      <w:pPr>
        <w:ind w:left="7353" w:hanging="648"/>
      </w:pPr>
      <w:rPr>
        <w:rFonts w:hint="default"/>
      </w:rPr>
    </w:lvl>
    <w:lvl w:ilvl="6" w:tplc="FA005400">
      <w:numFmt w:val="bullet"/>
      <w:lvlText w:val="•"/>
      <w:lvlJc w:val="left"/>
      <w:pPr>
        <w:ind w:left="8219" w:hanging="648"/>
      </w:pPr>
      <w:rPr>
        <w:rFonts w:hint="default"/>
      </w:rPr>
    </w:lvl>
    <w:lvl w:ilvl="7" w:tplc="052822CE">
      <w:numFmt w:val="bullet"/>
      <w:lvlText w:val="•"/>
      <w:lvlJc w:val="left"/>
      <w:pPr>
        <w:ind w:left="9086" w:hanging="648"/>
      </w:pPr>
      <w:rPr>
        <w:rFonts w:hint="default"/>
      </w:rPr>
    </w:lvl>
    <w:lvl w:ilvl="8" w:tplc="8774E220">
      <w:numFmt w:val="bullet"/>
      <w:lvlText w:val="•"/>
      <w:lvlJc w:val="left"/>
      <w:pPr>
        <w:ind w:left="9953" w:hanging="648"/>
      </w:pPr>
      <w:rPr>
        <w:rFonts w:hint="default"/>
      </w:rPr>
    </w:lvl>
  </w:abstractNum>
  <w:abstractNum w:abstractNumId="29">
    <w:nsid w:val="2F8B1339"/>
    <w:multiLevelType w:val="hybridMultilevel"/>
    <w:tmpl w:val="FFFFFFFF"/>
    <w:lvl w:ilvl="0" w:tplc="7110F532">
      <w:numFmt w:val="bullet"/>
      <w:lvlText w:val=""/>
      <w:lvlJc w:val="left"/>
      <w:pPr>
        <w:ind w:left="452" w:hanging="113"/>
      </w:pPr>
      <w:rPr>
        <w:rFonts w:ascii="Symbol" w:eastAsia="Times New Roman" w:hAnsi="Symbol" w:hint="default"/>
        <w:spacing w:val="2"/>
        <w:w w:val="100"/>
        <w:sz w:val="22"/>
        <w:szCs w:val="22"/>
      </w:rPr>
    </w:lvl>
    <w:lvl w:ilvl="1" w:tplc="0CFA2756">
      <w:numFmt w:val="bullet"/>
      <w:lvlText w:val=""/>
      <w:lvlJc w:val="left"/>
      <w:pPr>
        <w:ind w:left="1602" w:hanging="1181"/>
      </w:pPr>
      <w:rPr>
        <w:rFonts w:ascii="Symbol" w:eastAsia="Times New Roman" w:hAnsi="Symbol" w:hint="default"/>
        <w:w w:val="100"/>
        <w:sz w:val="24"/>
        <w:szCs w:val="24"/>
      </w:rPr>
    </w:lvl>
    <w:lvl w:ilvl="2" w:tplc="78782130">
      <w:numFmt w:val="bullet"/>
      <w:lvlText w:val=""/>
      <w:lvlJc w:val="left"/>
      <w:pPr>
        <w:ind w:left="1602" w:hanging="286"/>
      </w:pPr>
      <w:rPr>
        <w:rFonts w:ascii="Symbol" w:eastAsia="Times New Roman" w:hAnsi="Symbol" w:hint="default"/>
        <w:w w:val="100"/>
        <w:sz w:val="24"/>
        <w:szCs w:val="24"/>
      </w:rPr>
    </w:lvl>
    <w:lvl w:ilvl="3" w:tplc="8570ABF0">
      <w:numFmt w:val="bullet"/>
      <w:lvlText w:val="•"/>
      <w:lvlJc w:val="left"/>
      <w:pPr>
        <w:ind w:left="3403" w:hanging="286"/>
      </w:pPr>
      <w:rPr>
        <w:rFonts w:hint="default"/>
      </w:rPr>
    </w:lvl>
    <w:lvl w:ilvl="4" w:tplc="85B8501E">
      <w:numFmt w:val="bullet"/>
      <w:lvlText w:val="•"/>
      <w:lvlJc w:val="left"/>
      <w:pPr>
        <w:ind w:left="4305" w:hanging="286"/>
      </w:pPr>
      <w:rPr>
        <w:rFonts w:hint="default"/>
      </w:rPr>
    </w:lvl>
    <w:lvl w:ilvl="5" w:tplc="FCD06502">
      <w:numFmt w:val="bullet"/>
      <w:lvlText w:val="•"/>
      <w:lvlJc w:val="left"/>
      <w:pPr>
        <w:ind w:left="5207" w:hanging="286"/>
      </w:pPr>
      <w:rPr>
        <w:rFonts w:hint="default"/>
      </w:rPr>
    </w:lvl>
    <w:lvl w:ilvl="6" w:tplc="96FCCA5A">
      <w:numFmt w:val="bullet"/>
      <w:lvlText w:val="•"/>
      <w:lvlJc w:val="left"/>
      <w:pPr>
        <w:ind w:left="6108" w:hanging="286"/>
      </w:pPr>
      <w:rPr>
        <w:rFonts w:hint="default"/>
      </w:rPr>
    </w:lvl>
    <w:lvl w:ilvl="7" w:tplc="5B5C4924">
      <w:numFmt w:val="bullet"/>
      <w:lvlText w:val="•"/>
      <w:lvlJc w:val="left"/>
      <w:pPr>
        <w:ind w:left="7010" w:hanging="286"/>
      </w:pPr>
      <w:rPr>
        <w:rFonts w:hint="default"/>
      </w:rPr>
    </w:lvl>
    <w:lvl w:ilvl="8" w:tplc="3B604038">
      <w:numFmt w:val="bullet"/>
      <w:lvlText w:val="•"/>
      <w:lvlJc w:val="left"/>
      <w:pPr>
        <w:ind w:left="7912" w:hanging="286"/>
      </w:pPr>
      <w:rPr>
        <w:rFonts w:hint="default"/>
      </w:rPr>
    </w:lvl>
  </w:abstractNum>
  <w:abstractNum w:abstractNumId="30">
    <w:nsid w:val="31FF4ADB"/>
    <w:multiLevelType w:val="hybridMultilevel"/>
    <w:tmpl w:val="FFFFFFFF"/>
    <w:lvl w:ilvl="0" w:tplc="113EBAF4">
      <w:numFmt w:val="bullet"/>
      <w:lvlText w:val=""/>
      <w:lvlJc w:val="left"/>
      <w:pPr>
        <w:ind w:left="1602" w:hanging="286"/>
      </w:pPr>
      <w:rPr>
        <w:rFonts w:ascii="Symbol" w:eastAsia="Times New Roman" w:hAnsi="Symbol" w:hint="default"/>
        <w:w w:val="100"/>
        <w:sz w:val="24"/>
        <w:szCs w:val="24"/>
      </w:rPr>
    </w:lvl>
    <w:lvl w:ilvl="1" w:tplc="B3622838">
      <w:numFmt w:val="bullet"/>
      <w:lvlText w:val="•"/>
      <w:lvlJc w:val="left"/>
      <w:pPr>
        <w:ind w:left="2608" w:hanging="286"/>
      </w:pPr>
      <w:rPr>
        <w:rFonts w:hint="default"/>
      </w:rPr>
    </w:lvl>
    <w:lvl w:ilvl="2" w:tplc="546AB7F2">
      <w:numFmt w:val="bullet"/>
      <w:lvlText w:val="•"/>
      <w:lvlJc w:val="left"/>
      <w:pPr>
        <w:ind w:left="3617" w:hanging="286"/>
      </w:pPr>
      <w:rPr>
        <w:rFonts w:hint="default"/>
      </w:rPr>
    </w:lvl>
    <w:lvl w:ilvl="3" w:tplc="741E123A">
      <w:numFmt w:val="bullet"/>
      <w:lvlText w:val="•"/>
      <w:lvlJc w:val="left"/>
      <w:pPr>
        <w:ind w:left="4625" w:hanging="286"/>
      </w:pPr>
      <w:rPr>
        <w:rFonts w:hint="default"/>
      </w:rPr>
    </w:lvl>
    <w:lvl w:ilvl="4" w:tplc="BC8E1682">
      <w:numFmt w:val="bullet"/>
      <w:lvlText w:val="•"/>
      <w:lvlJc w:val="left"/>
      <w:pPr>
        <w:ind w:left="5634" w:hanging="286"/>
      </w:pPr>
      <w:rPr>
        <w:rFonts w:hint="default"/>
      </w:rPr>
    </w:lvl>
    <w:lvl w:ilvl="5" w:tplc="CC8C992E">
      <w:numFmt w:val="bullet"/>
      <w:lvlText w:val="•"/>
      <w:lvlJc w:val="left"/>
      <w:pPr>
        <w:ind w:left="6643" w:hanging="286"/>
      </w:pPr>
      <w:rPr>
        <w:rFonts w:hint="default"/>
      </w:rPr>
    </w:lvl>
    <w:lvl w:ilvl="6" w:tplc="006C8ADC">
      <w:numFmt w:val="bullet"/>
      <w:lvlText w:val="•"/>
      <w:lvlJc w:val="left"/>
      <w:pPr>
        <w:ind w:left="7651" w:hanging="286"/>
      </w:pPr>
      <w:rPr>
        <w:rFonts w:hint="default"/>
      </w:rPr>
    </w:lvl>
    <w:lvl w:ilvl="7" w:tplc="A26A4376">
      <w:numFmt w:val="bullet"/>
      <w:lvlText w:val="•"/>
      <w:lvlJc w:val="left"/>
      <w:pPr>
        <w:ind w:left="8660" w:hanging="286"/>
      </w:pPr>
      <w:rPr>
        <w:rFonts w:hint="default"/>
      </w:rPr>
    </w:lvl>
    <w:lvl w:ilvl="8" w:tplc="5904552E">
      <w:numFmt w:val="bullet"/>
      <w:lvlText w:val="•"/>
      <w:lvlJc w:val="left"/>
      <w:pPr>
        <w:ind w:left="9669" w:hanging="286"/>
      </w:pPr>
      <w:rPr>
        <w:rFonts w:hint="default"/>
      </w:rPr>
    </w:lvl>
  </w:abstractNum>
  <w:abstractNum w:abstractNumId="31">
    <w:nsid w:val="322D2FFE"/>
    <w:multiLevelType w:val="multilevel"/>
    <w:tmpl w:val="2D965C62"/>
    <w:lvl w:ilvl="0">
      <w:start w:val="1"/>
      <w:numFmt w:val="decimal"/>
      <w:lvlText w:val="%1"/>
      <w:lvlJc w:val="left"/>
      <w:pPr>
        <w:ind w:left="434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4" w:hanging="42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614" w:hanging="60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1465" w:hanging="600"/>
      </w:pPr>
      <w:rPr>
        <w:rFonts w:hint="default"/>
      </w:rPr>
    </w:lvl>
    <w:lvl w:ilvl="4">
      <w:numFmt w:val="bullet"/>
      <w:lvlText w:val="•"/>
      <w:lvlJc w:val="left"/>
      <w:pPr>
        <w:ind w:left="1888" w:hanging="600"/>
      </w:pPr>
      <w:rPr>
        <w:rFonts w:hint="default"/>
      </w:rPr>
    </w:lvl>
    <w:lvl w:ilvl="5">
      <w:numFmt w:val="bullet"/>
      <w:lvlText w:val="•"/>
      <w:lvlJc w:val="left"/>
      <w:pPr>
        <w:ind w:left="2310" w:hanging="600"/>
      </w:pPr>
      <w:rPr>
        <w:rFonts w:hint="default"/>
      </w:rPr>
    </w:lvl>
    <w:lvl w:ilvl="6">
      <w:numFmt w:val="bullet"/>
      <w:lvlText w:val="•"/>
      <w:lvlJc w:val="left"/>
      <w:pPr>
        <w:ind w:left="2733" w:hanging="600"/>
      </w:pPr>
      <w:rPr>
        <w:rFonts w:hint="default"/>
      </w:rPr>
    </w:lvl>
    <w:lvl w:ilvl="7">
      <w:numFmt w:val="bullet"/>
      <w:lvlText w:val="•"/>
      <w:lvlJc w:val="left"/>
      <w:pPr>
        <w:ind w:left="3156" w:hanging="600"/>
      </w:pPr>
      <w:rPr>
        <w:rFonts w:hint="default"/>
      </w:rPr>
    </w:lvl>
    <w:lvl w:ilvl="8">
      <w:numFmt w:val="bullet"/>
      <w:lvlText w:val="•"/>
      <w:lvlJc w:val="left"/>
      <w:pPr>
        <w:ind w:left="3578" w:hanging="600"/>
      </w:pPr>
      <w:rPr>
        <w:rFonts w:hint="default"/>
      </w:rPr>
    </w:lvl>
  </w:abstractNum>
  <w:abstractNum w:abstractNumId="32">
    <w:nsid w:val="32B46E8B"/>
    <w:multiLevelType w:val="multilevel"/>
    <w:tmpl w:val="A232FBF0"/>
    <w:lvl w:ilvl="0">
      <w:start w:val="1"/>
      <w:numFmt w:val="decimal"/>
      <w:lvlText w:val="%1"/>
      <w:lvlJc w:val="left"/>
      <w:pPr>
        <w:ind w:left="2310" w:hanging="7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10" w:hanging="7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31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20" w:hanging="780"/>
      </w:pPr>
      <w:rPr>
        <w:rFonts w:hint="default"/>
        <w:b/>
        <w:bCs/>
        <w:w w:val="100"/>
      </w:rPr>
    </w:lvl>
    <w:lvl w:ilvl="4">
      <w:start w:val="1"/>
      <w:numFmt w:val="upperRoman"/>
      <w:lvlText w:val="%5"/>
      <w:lvlJc w:val="left"/>
      <w:pPr>
        <w:ind w:left="1602" w:hanging="329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5">
      <w:numFmt w:val="bullet"/>
      <w:lvlText w:val="•"/>
      <w:lvlJc w:val="left"/>
      <w:pPr>
        <w:ind w:left="6482" w:hanging="329"/>
      </w:pPr>
      <w:rPr>
        <w:rFonts w:hint="default"/>
      </w:rPr>
    </w:lvl>
    <w:lvl w:ilvl="6">
      <w:numFmt w:val="bullet"/>
      <w:lvlText w:val="•"/>
      <w:lvlJc w:val="left"/>
      <w:pPr>
        <w:ind w:left="7523" w:hanging="329"/>
      </w:pPr>
      <w:rPr>
        <w:rFonts w:hint="default"/>
      </w:rPr>
    </w:lvl>
    <w:lvl w:ilvl="7">
      <w:numFmt w:val="bullet"/>
      <w:lvlText w:val="•"/>
      <w:lvlJc w:val="left"/>
      <w:pPr>
        <w:ind w:left="8564" w:hanging="329"/>
      </w:pPr>
      <w:rPr>
        <w:rFonts w:hint="default"/>
      </w:rPr>
    </w:lvl>
    <w:lvl w:ilvl="8">
      <w:numFmt w:val="bullet"/>
      <w:lvlText w:val="•"/>
      <w:lvlJc w:val="left"/>
      <w:pPr>
        <w:ind w:left="9604" w:hanging="329"/>
      </w:pPr>
      <w:rPr>
        <w:rFonts w:hint="default"/>
      </w:rPr>
    </w:lvl>
  </w:abstractNum>
  <w:abstractNum w:abstractNumId="33">
    <w:nsid w:val="395C4613"/>
    <w:multiLevelType w:val="hybridMultilevel"/>
    <w:tmpl w:val="FFFFFFFF"/>
    <w:lvl w:ilvl="0" w:tplc="15D86D94">
      <w:start w:val="1"/>
      <w:numFmt w:val="decimal"/>
      <w:lvlText w:val="%1)"/>
      <w:lvlJc w:val="left"/>
      <w:pPr>
        <w:ind w:left="1602" w:hanging="343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2BF84D46">
      <w:numFmt w:val="bullet"/>
      <w:lvlText w:val="•"/>
      <w:lvlJc w:val="left"/>
      <w:pPr>
        <w:ind w:left="2608" w:hanging="343"/>
      </w:pPr>
      <w:rPr>
        <w:rFonts w:hint="default"/>
      </w:rPr>
    </w:lvl>
    <w:lvl w:ilvl="2" w:tplc="FF6EA3C0">
      <w:numFmt w:val="bullet"/>
      <w:lvlText w:val="•"/>
      <w:lvlJc w:val="left"/>
      <w:pPr>
        <w:ind w:left="3617" w:hanging="343"/>
      </w:pPr>
      <w:rPr>
        <w:rFonts w:hint="default"/>
      </w:rPr>
    </w:lvl>
    <w:lvl w:ilvl="3" w:tplc="9712FDDE">
      <w:numFmt w:val="bullet"/>
      <w:lvlText w:val="•"/>
      <w:lvlJc w:val="left"/>
      <w:pPr>
        <w:ind w:left="4625" w:hanging="343"/>
      </w:pPr>
      <w:rPr>
        <w:rFonts w:hint="default"/>
      </w:rPr>
    </w:lvl>
    <w:lvl w:ilvl="4" w:tplc="E8D86E62">
      <w:numFmt w:val="bullet"/>
      <w:lvlText w:val="•"/>
      <w:lvlJc w:val="left"/>
      <w:pPr>
        <w:ind w:left="5634" w:hanging="343"/>
      </w:pPr>
      <w:rPr>
        <w:rFonts w:hint="default"/>
      </w:rPr>
    </w:lvl>
    <w:lvl w:ilvl="5" w:tplc="041E4DA0">
      <w:numFmt w:val="bullet"/>
      <w:lvlText w:val="•"/>
      <w:lvlJc w:val="left"/>
      <w:pPr>
        <w:ind w:left="6643" w:hanging="343"/>
      </w:pPr>
      <w:rPr>
        <w:rFonts w:hint="default"/>
      </w:rPr>
    </w:lvl>
    <w:lvl w:ilvl="6" w:tplc="4CE8F3E8">
      <w:numFmt w:val="bullet"/>
      <w:lvlText w:val="•"/>
      <w:lvlJc w:val="left"/>
      <w:pPr>
        <w:ind w:left="7651" w:hanging="343"/>
      </w:pPr>
      <w:rPr>
        <w:rFonts w:hint="default"/>
      </w:rPr>
    </w:lvl>
    <w:lvl w:ilvl="7" w:tplc="8C6CA3E6">
      <w:numFmt w:val="bullet"/>
      <w:lvlText w:val="•"/>
      <w:lvlJc w:val="left"/>
      <w:pPr>
        <w:ind w:left="8660" w:hanging="343"/>
      </w:pPr>
      <w:rPr>
        <w:rFonts w:hint="default"/>
      </w:rPr>
    </w:lvl>
    <w:lvl w:ilvl="8" w:tplc="37F054F8">
      <w:numFmt w:val="bullet"/>
      <w:lvlText w:val="•"/>
      <w:lvlJc w:val="left"/>
      <w:pPr>
        <w:ind w:left="9669" w:hanging="343"/>
      </w:pPr>
      <w:rPr>
        <w:rFonts w:hint="default"/>
      </w:rPr>
    </w:lvl>
  </w:abstractNum>
  <w:abstractNum w:abstractNumId="34">
    <w:nsid w:val="3B4E6A15"/>
    <w:multiLevelType w:val="hybridMultilevel"/>
    <w:tmpl w:val="FFFFFFFF"/>
    <w:lvl w:ilvl="0" w:tplc="E5F8F3E6">
      <w:numFmt w:val="bullet"/>
      <w:lvlText w:val=""/>
      <w:lvlJc w:val="left"/>
      <w:pPr>
        <w:ind w:left="1017" w:hanging="425"/>
      </w:pPr>
      <w:rPr>
        <w:rFonts w:ascii="Symbol" w:eastAsia="Times New Roman" w:hAnsi="Symbol" w:hint="default"/>
        <w:w w:val="100"/>
        <w:sz w:val="24"/>
        <w:szCs w:val="24"/>
      </w:rPr>
    </w:lvl>
    <w:lvl w:ilvl="1" w:tplc="701E93DE">
      <w:numFmt w:val="bullet"/>
      <w:lvlText w:val="•"/>
      <w:lvlJc w:val="left"/>
      <w:pPr>
        <w:ind w:left="2028" w:hanging="425"/>
      </w:pPr>
      <w:rPr>
        <w:rFonts w:hint="default"/>
      </w:rPr>
    </w:lvl>
    <w:lvl w:ilvl="2" w:tplc="3A5894C2">
      <w:numFmt w:val="bullet"/>
      <w:lvlText w:val="•"/>
      <w:lvlJc w:val="left"/>
      <w:pPr>
        <w:ind w:left="3037" w:hanging="425"/>
      </w:pPr>
      <w:rPr>
        <w:rFonts w:hint="default"/>
      </w:rPr>
    </w:lvl>
    <w:lvl w:ilvl="3" w:tplc="4A60D0BA">
      <w:numFmt w:val="bullet"/>
      <w:lvlText w:val="•"/>
      <w:lvlJc w:val="left"/>
      <w:pPr>
        <w:ind w:left="4045" w:hanging="425"/>
      </w:pPr>
      <w:rPr>
        <w:rFonts w:hint="default"/>
      </w:rPr>
    </w:lvl>
    <w:lvl w:ilvl="4" w:tplc="13D4EA92">
      <w:numFmt w:val="bullet"/>
      <w:lvlText w:val="•"/>
      <w:lvlJc w:val="left"/>
      <w:pPr>
        <w:ind w:left="5054" w:hanging="425"/>
      </w:pPr>
      <w:rPr>
        <w:rFonts w:hint="default"/>
      </w:rPr>
    </w:lvl>
    <w:lvl w:ilvl="5" w:tplc="66E83560">
      <w:numFmt w:val="bullet"/>
      <w:lvlText w:val="•"/>
      <w:lvlJc w:val="left"/>
      <w:pPr>
        <w:ind w:left="6063" w:hanging="425"/>
      </w:pPr>
      <w:rPr>
        <w:rFonts w:hint="default"/>
      </w:rPr>
    </w:lvl>
    <w:lvl w:ilvl="6" w:tplc="206C53AA">
      <w:numFmt w:val="bullet"/>
      <w:lvlText w:val="•"/>
      <w:lvlJc w:val="left"/>
      <w:pPr>
        <w:ind w:left="7071" w:hanging="425"/>
      </w:pPr>
      <w:rPr>
        <w:rFonts w:hint="default"/>
      </w:rPr>
    </w:lvl>
    <w:lvl w:ilvl="7" w:tplc="3114290E">
      <w:numFmt w:val="bullet"/>
      <w:lvlText w:val="•"/>
      <w:lvlJc w:val="left"/>
      <w:pPr>
        <w:ind w:left="8080" w:hanging="425"/>
      </w:pPr>
      <w:rPr>
        <w:rFonts w:hint="default"/>
      </w:rPr>
    </w:lvl>
    <w:lvl w:ilvl="8" w:tplc="4D04E930">
      <w:numFmt w:val="bullet"/>
      <w:lvlText w:val="•"/>
      <w:lvlJc w:val="left"/>
      <w:pPr>
        <w:ind w:left="9089" w:hanging="425"/>
      </w:pPr>
      <w:rPr>
        <w:rFonts w:hint="default"/>
      </w:rPr>
    </w:lvl>
  </w:abstractNum>
  <w:abstractNum w:abstractNumId="35">
    <w:nsid w:val="3F3F1FA8"/>
    <w:multiLevelType w:val="hybridMultilevel"/>
    <w:tmpl w:val="FFFFFFFF"/>
    <w:lvl w:ilvl="0" w:tplc="362A47F8">
      <w:numFmt w:val="bullet"/>
      <w:lvlText w:val=""/>
      <w:lvlJc w:val="left"/>
      <w:pPr>
        <w:ind w:left="398" w:hanging="286"/>
      </w:pPr>
      <w:rPr>
        <w:rFonts w:ascii="Symbol" w:eastAsia="Times New Roman" w:hAnsi="Symbol" w:hint="default"/>
        <w:w w:val="100"/>
        <w:sz w:val="24"/>
        <w:szCs w:val="24"/>
      </w:rPr>
    </w:lvl>
    <w:lvl w:ilvl="1" w:tplc="700ACC90">
      <w:numFmt w:val="bullet"/>
      <w:lvlText w:val=""/>
      <w:lvlJc w:val="left"/>
      <w:pPr>
        <w:ind w:left="1602" w:hanging="286"/>
      </w:pPr>
      <w:rPr>
        <w:rFonts w:ascii="Symbol" w:eastAsia="Times New Roman" w:hAnsi="Symbol" w:hint="default"/>
        <w:w w:val="100"/>
        <w:sz w:val="24"/>
        <w:szCs w:val="24"/>
      </w:rPr>
    </w:lvl>
    <w:lvl w:ilvl="2" w:tplc="55F2BF02">
      <w:numFmt w:val="bullet"/>
      <w:lvlText w:val=""/>
      <w:lvlJc w:val="left"/>
      <w:pPr>
        <w:ind w:left="2322" w:hanging="697"/>
      </w:pPr>
      <w:rPr>
        <w:rFonts w:ascii="Symbol" w:eastAsia="Times New Roman" w:hAnsi="Symbol" w:hint="default"/>
        <w:w w:val="100"/>
        <w:sz w:val="24"/>
        <w:szCs w:val="24"/>
      </w:rPr>
    </w:lvl>
    <w:lvl w:ilvl="3" w:tplc="537AD5EA">
      <w:numFmt w:val="bullet"/>
      <w:lvlText w:val="•"/>
      <w:lvlJc w:val="left"/>
      <w:pPr>
        <w:ind w:left="3216" w:hanging="697"/>
      </w:pPr>
      <w:rPr>
        <w:rFonts w:hint="default"/>
      </w:rPr>
    </w:lvl>
    <w:lvl w:ilvl="4" w:tplc="0C0C7A36">
      <w:numFmt w:val="bullet"/>
      <w:lvlText w:val="•"/>
      <w:lvlJc w:val="left"/>
      <w:pPr>
        <w:ind w:left="4112" w:hanging="697"/>
      </w:pPr>
      <w:rPr>
        <w:rFonts w:hint="default"/>
      </w:rPr>
    </w:lvl>
    <w:lvl w:ilvl="5" w:tplc="E72C1A84">
      <w:numFmt w:val="bullet"/>
      <w:lvlText w:val="•"/>
      <w:lvlJc w:val="left"/>
      <w:pPr>
        <w:ind w:left="5008" w:hanging="697"/>
      </w:pPr>
      <w:rPr>
        <w:rFonts w:hint="default"/>
      </w:rPr>
    </w:lvl>
    <w:lvl w:ilvl="6" w:tplc="C3E4B1DE">
      <w:numFmt w:val="bullet"/>
      <w:lvlText w:val="•"/>
      <w:lvlJc w:val="left"/>
      <w:pPr>
        <w:ind w:left="5904" w:hanging="697"/>
      </w:pPr>
      <w:rPr>
        <w:rFonts w:hint="default"/>
      </w:rPr>
    </w:lvl>
    <w:lvl w:ilvl="7" w:tplc="381023F8">
      <w:numFmt w:val="bullet"/>
      <w:lvlText w:val="•"/>
      <w:lvlJc w:val="left"/>
      <w:pPr>
        <w:ind w:left="6801" w:hanging="697"/>
      </w:pPr>
      <w:rPr>
        <w:rFonts w:hint="default"/>
      </w:rPr>
    </w:lvl>
    <w:lvl w:ilvl="8" w:tplc="47002C76">
      <w:numFmt w:val="bullet"/>
      <w:lvlText w:val="•"/>
      <w:lvlJc w:val="left"/>
      <w:pPr>
        <w:ind w:left="7697" w:hanging="697"/>
      </w:pPr>
      <w:rPr>
        <w:rFonts w:hint="default"/>
      </w:rPr>
    </w:lvl>
  </w:abstractNum>
  <w:abstractNum w:abstractNumId="36">
    <w:nsid w:val="3F4756B7"/>
    <w:multiLevelType w:val="hybridMultilevel"/>
    <w:tmpl w:val="E65AC8EC"/>
    <w:lvl w:ilvl="0" w:tplc="0032C7EC">
      <w:numFmt w:val="bullet"/>
      <w:lvlText w:val=""/>
      <w:lvlJc w:val="left"/>
      <w:pPr>
        <w:ind w:left="400" w:hanging="286"/>
      </w:pPr>
      <w:rPr>
        <w:rFonts w:ascii="Symbol" w:eastAsia="Times New Roman" w:hAnsi="Symbol" w:hint="default"/>
        <w:w w:val="100"/>
        <w:sz w:val="24"/>
        <w:szCs w:val="24"/>
      </w:rPr>
    </w:lvl>
    <w:lvl w:ilvl="1" w:tplc="31249100">
      <w:numFmt w:val="bullet"/>
      <w:lvlText w:val=""/>
      <w:lvlJc w:val="left"/>
      <w:pPr>
        <w:ind w:left="1602" w:hanging="286"/>
      </w:pPr>
      <w:rPr>
        <w:rFonts w:ascii="Symbol" w:eastAsia="Times New Roman" w:hAnsi="Symbol" w:hint="default"/>
        <w:w w:val="100"/>
        <w:sz w:val="24"/>
        <w:szCs w:val="24"/>
      </w:rPr>
    </w:lvl>
    <w:lvl w:ilvl="2" w:tplc="2728B66C">
      <w:numFmt w:val="bullet"/>
      <w:lvlText w:val="•"/>
      <w:lvlJc w:val="left"/>
      <w:pPr>
        <w:ind w:left="2476" w:hanging="286"/>
      </w:pPr>
      <w:rPr>
        <w:rFonts w:hint="default"/>
      </w:rPr>
    </w:lvl>
    <w:lvl w:ilvl="3" w:tplc="D138CCC8">
      <w:numFmt w:val="bullet"/>
      <w:lvlText w:val="•"/>
      <w:lvlJc w:val="left"/>
      <w:pPr>
        <w:ind w:left="3353" w:hanging="286"/>
      </w:pPr>
      <w:rPr>
        <w:rFonts w:hint="default"/>
      </w:rPr>
    </w:lvl>
    <w:lvl w:ilvl="4" w:tplc="8C68E572">
      <w:numFmt w:val="bullet"/>
      <w:lvlText w:val="•"/>
      <w:lvlJc w:val="left"/>
      <w:pPr>
        <w:ind w:left="4230" w:hanging="286"/>
      </w:pPr>
      <w:rPr>
        <w:rFonts w:hint="default"/>
      </w:rPr>
    </w:lvl>
    <w:lvl w:ilvl="5" w:tplc="FE1AD30C">
      <w:numFmt w:val="bullet"/>
      <w:lvlText w:val="•"/>
      <w:lvlJc w:val="left"/>
      <w:pPr>
        <w:ind w:left="5107" w:hanging="286"/>
      </w:pPr>
      <w:rPr>
        <w:rFonts w:hint="default"/>
      </w:rPr>
    </w:lvl>
    <w:lvl w:ilvl="6" w:tplc="2DD6D0D0">
      <w:numFmt w:val="bullet"/>
      <w:lvlText w:val="•"/>
      <w:lvlJc w:val="left"/>
      <w:pPr>
        <w:ind w:left="5983" w:hanging="286"/>
      </w:pPr>
      <w:rPr>
        <w:rFonts w:hint="default"/>
      </w:rPr>
    </w:lvl>
    <w:lvl w:ilvl="7" w:tplc="3FD8A6F8">
      <w:numFmt w:val="bullet"/>
      <w:lvlText w:val="•"/>
      <w:lvlJc w:val="left"/>
      <w:pPr>
        <w:ind w:left="6860" w:hanging="286"/>
      </w:pPr>
      <w:rPr>
        <w:rFonts w:hint="default"/>
      </w:rPr>
    </w:lvl>
    <w:lvl w:ilvl="8" w:tplc="FBC8C788">
      <w:numFmt w:val="bullet"/>
      <w:lvlText w:val="•"/>
      <w:lvlJc w:val="left"/>
      <w:pPr>
        <w:ind w:left="7737" w:hanging="286"/>
      </w:pPr>
      <w:rPr>
        <w:rFonts w:hint="default"/>
      </w:rPr>
    </w:lvl>
  </w:abstractNum>
  <w:abstractNum w:abstractNumId="37">
    <w:nsid w:val="3FC10B59"/>
    <w:multiLevelType w:val="hybridMultilevel"/>
    <w:tmpl w:val="4E880662"/>
    <w:lvl w:ilvl="0" w:tplc="EC786BD6">
      <w:numFmt w:val="bullet"/>
      <w:lvlText w:val=""/>
      <w:lvlJc w:val="left"/>
      <w:pPr>
        <w:ind w:left="267" w:hanging="286"/>
      </w:pPr>
      <w:rPr>
        <w:rFonts w:ascii="Symbol" w:eastAsia="Times New Roman" w:hAnsi="Symbol" w:hint="default"/>
        <w:w w:val="100"/>
        <w:sz w:val="24"/>
        <w:szCs w:val="24"/>
      </w:rPr>
    </w:lvl>
    <w:lvl w:ilvl="1" w:tplc="72583918">
      <w:numFmt w:val="bullet"/>
      <w:lvlText w:val=""/>
      <w:lvlJc w:val="left"/>
      <w:pPr>
        <w:ind w:left="1602" w:hanging="286"/>
      </w:pPr>
      <w:rPr>
        <w:rFonts w:hint="default"/>
        <w:w w:val="100"/>
        <w:sz w:val="24"/>
        <w:szCs w:val="24"/>
      </w:rPr>
    </w:lvl>
    <w:lvl w:ilvl="2" w:tplc="BBF062E6">
      <w:numFmt w:val="bullet"/>
      <w:lvlText w:val="•"/>
      <w:lvlJc w:val="left"/>
      <w:pPr>
        <w:ind w:left="2462" w:hanging="286"/>
      </w:pPr>
      <w:rPr>
        <w:rFonts w:hint="default"/>
      </w:rPr>
    </w:lvl>
    <w:lvl w:ilvl="3" w:tplc="6A2EF638">
      <w:numFmt w:val="bullet"/>
      <w:lvlText w:val="•"/>
      <w:lvlJc w:val="left"/>
      <w:pPr>
        <w:ind w:left="3324" w:hanging="286"/>
      </w:pPr>
      <w:rPr>
        <w:rFonts w:hint="default"/>
      </w:rPr>
    </w:lvl>
    <w:lvl w:ilvl="4" w:tplc="66040294">
      <w:numFmt w:val="bullet"/>
      <w:lvlText w:val="•"/>
      <w:lvlJc w:val="left"/>
      <w:pPr>
        <w:ind w:left="4186" w:hanging="286"/>
      </w:pPr>
      <w:rPr>
        <w:rFonts w:hint="default"/>
      </w:rPr>
    </w:lvl>
    <w:lvl w:ilvl="5" w:tplc="4014A380">
      <w:numFmt w:val="bullet"/>
      <w:lvlText w:val="•"/>
      <w:lvlJc w:val="left"/>
      <w:pPr>
        <w:ind w:left="5048" w:hanging="286"/>
      </w:pPr>
      <w:rPr>
        <w:rFonts w:hint="default"/>
      </w:rPr>
    </w:lvl>
    <w:lvl w:ilvl="6" w:tplc="009A6774">
      <w:numFmt w:val="bullet"/>
      <w:lvlText w:val="•"/>
      <w:lvlJc w:val="left"/>
      <w:pPr>
        <w:ind w:left="5910" w:hanging="286"/>
      </w:pPr>
      <w:rPr>
        <w:rFonts w:hint="default"/>
      </w:rPr>
    </w:lvl>
    <w:lvl w:ilvl="7" w:tplc="60ECD280">
      <w:numFmt w:val="bullet"/>
      <w:lvlText w:val="•"/>
      <w:lvlJc w:val="left"/>
      <w:pPr>
        <w:ind w:left="6772" w:hanging="286"/>
      </w:pPr>
      <w:rPr>
        <w:rFonts w:hint="default"/>
      </w:rPr>
    </w:lvl>
    <w:lvl w:ilvl="8" w:tplc="2B9ED24C">
      <w:numFmt w:val="bullet"/>
      <w:lvlText w:val="•"/>
      <w:lvlJc w:val="left"/>
      <w:pPr>
        <w:ind w:left="7634" w:hanging="286"/>
      </w:pPr>
      <w:rPr>
        <w:rFonts w:hint="default"/>
      </w:rPr>
    </w:lvl>
  </w:abstractNum>
  <w:abstractNum w:abstractNumId="38">
    <w:nsid w:val="41B80326"/>
    <w:multiLevelType w:val="hybridMultilevel"/>
    <w:tmpl w:val="FFFFFFFF"/>
    <w:lvl w:ilvl="0" w:tplc="F8D0FC0C">
      <w:start w:val="1"/>
      <w:numFmt w:val="decimal"/>
      <w:lvlText w:val="%1)"/>
      <w:lvlJc w:val="left"/>
      <w:pPr>
        <w:ind w:left="1602" w:hanging="425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EE6F7A2">
      <w:numFmt w:val="bullet"/>
      <w:lvlText w:val="•"/>
      <w:lvlJc w:val="left"/>
      <w:pPr>
        <w:ind w:left="2608" w:hanging="425"/>
      </w:pPr>
      <w:rPr>
        <w:rFonts w:hint="default"/>
      </w:rPr>
    </w:lvl>
    <w:lvl w:ilvl="2" w:tplc="9E0CB6A8">
      <w:numFmt w:val="bullet"/>
      <w:lvlText w:val="•"/>
      <w:lvlJc w:val="left"/>
      <w:pPr>
        <w:ind w:left="3617" w:hanging="425"/>
      </w:pPr>
      <w:rPr>
        <w:rFonts w:hint="default"/>
      </w:rPr>
    </w:lvl>
    <w:lvl w:ilvl="3" w:tplc="C7DCC864">
      <w:numFmt w:val="bullet"/>
      <w:lvlText w:val="•"/>
      <w:lvlJc w:val="left"/>
      <w:pPr>
        <w:ind w:left="4625" w:hanging="425"/>
      </w:pPr>
      <w:rPr>
        <w:rFonts w:hint="default"/>
      </w:rPr>
    </w:lvl>
    <w:lvl w:ilvl="4" w:tplc="4ECA135E">
      <w:numFmt w:val="bullet"/>
      <w:lvlText w:val="•"/>
      <w:lvlJc w:val="left"/>
      <w:pPr>
        <w:ind w:left="5634" w:hanging="425"/>
      </w:pPr>
      <w:rPr>
        <w:rFonts w:hint="default"/>
      </w:rPr>
    </w:lvl>
    <w:lvl w:ilvl="5" w:tplc="82624726">
      <w:numFmt w:val="bullet"/>
      <w:lvlText w:val="•"/>
      <w:lvlJc w:val="left"/>
      <w:pPr>
        <w:ind w:left="6643" w:hanging="425"/>
      </w:pPr>
      <w:rPr>
        <w:rFonts w:hint="default"/>
      </w:rPr>
    </w:lvl>
    <w:lvl w:ilvl="6" w:tplc="EBF8347A">
      <w:numFmt w:val="bullet"/>
      <w:lvlText w:val="•"/>
      <w:lvlJc w:val="left"/>
      <w:pPr>
        <w:ind w:left="7651" w:hanging="425"/>
      </w:pPr>
      <w:rPr>
        <w:rFonts w:hint="default"/>
      </w:rPr>
    </w:lvl>
    <w:lvl w:ilvl="7" w:tplc="9690AC06">
      <w:numFmt w:val="bullet"/>
      <w:lvlText w:val="•"/>
      <w:lvlJc w:val="left"/>
      <w:pPr>
        <w:ind w:left="8660" w:hanging="425"/>
      </w:pPr>
      <w:rPr>
        <w:rFonts w:hint="default"/>
      </w:rPr>
    </w:lvl>
    <w:lvl w:ilvl="8" w:tplc="EB14DC16">
      <w:numFmt w:val="bullet"/>
      <w:lvlText w:val="•"/>
      <w:lvlJc w:val="left"/>
      <w:pPr>
        <w:ind w:left="9669" w:hanging="425"/>
      </w:pPr>
      <w:rPr>
        <w:rFonts w:hint="default"/>
      </w:rPr>
    </w:lvl>
  </w:abstractNum>
  <w:abstractNum w:abstractNumId="39">
    <w:nsid w:val="42297292"/>
    <w:multiLevelType w:val="multilevel"/>
    <w:tmpl w:val="E982D5F6"/>
    <w:lvl w:ilvl="0">
      <w:start w:val="1"/>
      <w:numFmt w:val="decimal"/>
      <w:lvlText w:val="%1"/>
      <w:lvlJc w:val="left"/>
      <w:pPr>
        <w:ind w:left="2310" w:hanging="9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10" w:hanging="9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310" w:hanging="96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2310" w:hanging="9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10" w:hanging="960"/>
      </w:pPr>
      <w:rPr>
        <w:rFonts w:ascii="Times New Roman" w:eastAsia="Times New Roman" w:hAnsi="Times New Roman" w:hint="default"/>
        <w:b/>
        <w:bCs/>
        <w:i/>
        <w:iCs/>
        <w:w w:val="100"/>
        <w:sz w:val="24"/>
        <w:szCs w:val="24"/>
      </w:rPr>
    </w:lvl>
    <w:lvl w:ilvl="5">
      <w:numFmt w:val="bullet"/>
      <w:lvlText w:val="•"/>
      <w:lvlJc w:val="left"/>
      <w:pPr>
        <w:ind w:left="7003" w:hanging="960"/>
      </w:pPr>
      <w:rPr>
        <w:rFonts w:hint="default"/>
      </w:rPr>
    </w:lvl>
    <w:lvl w:ilvl="6">
      <w:numFmt w:val="bullet"/>
      <w:lvlText w:val="•"/>
      <w:lvlJc w:val="left"/>
      <w:pPr>
        <w:ind w:left="7939" w:hanging="960"/>
      </w:pPr>
      <w:rPr>
        <w:rFonts w:hint="default"/>
      </w:rPr>
    </w:lvl>
    <w:lvl w:ilvl="7">
      <w:numFmt w:val="bullet"/>
      <w:lvlText w:val="•"/>
      <w:lvlJc w:val="left"/>
      <w:pPr>
        <w:ind w:left="8876" w:hanging="960"/>
      </w:pPr>
      <w:rPr>
        <w:rFonts w:hint="default"/>
      </w:rPr>
    </w:lvl>
    <w:lvl w:ilvl="8">
      <w:numFmt w:val="bullet"/>
      <w:lvlText w:val="•"/>
      <w:lvlJc w:val="left"/>
      <w:pPr>
        <w:ind w:left="9813" w:hanging="960"/>
      </w:pPr>
      <w:rPr>
        <w:rFonts w:hint="default"/>
      </w:rPr>
    </w:lvl>
  </w:abstractNum>
  <w:abstractNum w:abstractNumId="40">
    <w:nsid w:val="42DC3380"/>
    <w:multiLevelType w:val="multilevel"/>
    <w:tmpl w:val="C31E12E4"/>
    <w:lvl w:ilvl="0">
      <w:start w:val="1"/>
      <w:numFmt w:val="decimal"/>
      <w:lvlText w:val="%1."/>
      <w:lvlJc w:val="left"/>
      <w:pPr>
        <w:ind w:left="1602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2730" w:hanging="42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602" w:hanging="708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602" w:hanging="24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4">
      <w:numFmt w:val="bullet"/>
      <w:lvlText w:val="•"/>
      <w:lvlJc w:val="left"/>
      <w:pPr>
        <w:ind w:left="5111" w:hanging="240"/>
      </w:pPr>
      <w:rPr>
        <w:rFonts w:hint="default"/>
      </w:rPr>
    </w:lvl>
    <w:lvl w:ilvl="5">
      <w:numFmt w:val="bullet"/>
      <w:lvlText w:val="•"/>
      <w:lvlJc w:val="left"/>
      <w:pPr>
        <w:ind w:left="6207" w:hanging="240"/>
      </w:pPr>
      <w:rPr>
        <w:rFonts w:hint="default"/>
      </w:rPr>
    </w:lvl>
    <w:lvl w:ilvl="6">
      <w:numFmt w:val="bullet"/>
      <w:lvlText w:val="•"/>
      <w:lvlJc w:val="left"/>
      <w:pPr>
        <w:ind w:left="7303" w:hanging="240"/>
      </w:pPr>
      <w:rPr>
        <w:rFonts w:hint="default"/>
      </w:rPr>
    </w:lvl>
    <w:lvl w:ilvl="7">
      <w:numFmt w:val="bullet"/>
      <w:lvlText w:val="•"/>
      <w:lvlJc w:val="left"/>
      <w:pPr>
        <w:ind w:left="8399" w:hanging="240"/>
      </w:pPr>
      <w:rPr>
        <w:rFonts w:hint="default"/>
      </w:rPr>
    </w:lvl>
    <w:lvl w:ilvl="8">
      <w:numFmt w:val="bullet"/>
      <w:lvlText w:val="•"/>
      <w:lvlJc w:val="left"/>
      <w:pPr>
        <w:ind w:left="9494" w:hanging="240"/>
      </w:pPr>
      <w:rPr>
        <w:rFonts w:hint="default"/>
      </w:rPr>
    </w:lvl>
  </w:abstractNum>
  <w:abstractNum w:abstractNumId="41">
    <w:nsid w:val="45337085"/>
    <w:multiLevelType w:val="hybridMultilevel"/>
    <w:tmpl w:val="FFFFFFFF"/>
    <w:lvl w:ilvl="0" w:tplc="E4BA6CD6">
      <w:start w:val="5"/>
      <w:numFmt w:val="decimal"/>
      <w:lvlText w:val="%1"/>
      <w:lvlJc w:val="left"/>
      <w:pPr>
        <w:ind w:left="2490" w:hanging="18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CA06CEC0">
      <w:numFmt w:val="bullet"/>
      <w:lvlText w:val="•"/>
      <w:lvlJc w:val="left"/>
      <w:pPr>
        <w:ind w:left="3418" w:hanging="180"/>
      </w:pPr>
      <w:rPr>
        <w:rFonts w:hint="default"/>
      </w:rPr>
    </w:lvl>
    <w:lvl w:ilvl="2" w:tplc="40123C54">
      <w:numFmt w:val="bullet"/>
      <w:lvlText w:val="•"/>
      <w:lvlJc w:val="left"/>
      <w:pPr>
        <w:ind w:left="4337" w:hanging="180"/>
      </w:pPr>
      <w:rPr>
        <w:rFonts w:hint="default"/>
      </w:rPr>
    </w:lvl>
    <w:lvl w:ilvl="3" w:tplc="D8222A3E">
      <w:numFmt w:val="bullet"/>
      <w:lvlText w:val="•"/>
      <w:lvlJc w:val="left"/>
      <w:pPr>
        <w:ind w:left="5255" w:hanging="180"/>
      </w:pPr>
      <w:rPr>
        <w:rFonts w:hint="default"/>
      </w:rPr>
    </w:lvl>
    <w:lvl w:ilvl="4" w:tplc="FE28EE80">
      <w:numFmt w:val="bullet"/>
      <w:lvlText w:val="•"/>
      <w:lvlJc w:val="left"/>
      <w:pPr>
        <w:ind w:left="6174" w:hanging="180"/>
      </w:pPr>
      <w:rPr>
        <w:rFonts w:hint="default"/>
      </w:rPr>
    </w:lvl>
    <w:lvl w:ilvl="5" w:tplc="47B0B16E">
      <w:numFmt w:val="bullet"/>
      <w:lvlText w:val="•"/>
      <w:lvlJc w:val="left"/>
      <w:pPr>
        <w:ind w:left="7093" w:hanging="180"/>
      </w:pPr>
      <w:rPr>
        <w:rFonts w:hint="default"/>
      </w:rPr>
    </w:lvl>
    <w:lvl w:ilvl="6" w:tplc="373AFD98">
      <w:numFmt w:val="bullet"/>
      <w:lvlText w:val="•"/>
      <w:lvlJc w:val="left"/>
      <w:pPr>
        <w:ind w:left="8011" w:hanging="180"/>
      </w:pPr>
      <w:rPr>
        <w:rFonts w:hint="default"/>
      </w:rPr>
    </w:lvl>
    <w:lvl w:ilvl="7" w:tplc="7B3077FE">
      <w:numFmt w:val="bullet"/>
      <w:lvlText w:val="•"/>
      <w:lvlJc w:val="left"/>
      <w:pPr>
        <w:ind w:left="8930" w:hanging="180"/>
      </w:pPr>
      <w:rPr>
        <w:rFonts w:hint="default"/>
      </w:rPr>
    </w:lvl>
    <w:lvl w:ilvl="8" w:tplc="F0FA2C74">
      <w:numFmt w:val="bullet"/>
      <w:lvlText w:val="•"/>
      <w:lvlJc w:val="left"/>
      <w:pPr>
        <w:ind w:left="9849" w:hanging="180"/>
      </w:pPr>
      <w:rPr>
        <w:rFonts w:hint="default"/>
      </w:rPr>
    </w:lvl>
  </w:abstractNum>
  <w:abstractNum w:abstractNumId="42">
    <w:nsid w:val="45EF24B6"/>
    <w:multiLevelType w:val="multilevel"/>
    <w:tmpl w:val="36688704"/>
    <w:lvl w:ilvl="0">
      <w:start w:val="2"/>
      <w:numFmt w:val="decimal"/>
      <w:lvlText w:val="%1"/>
      <w:lvlJc w:val="left"/>
      <w:pPr>
        <w:ind w:left="1734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34" w:hanging="720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1734" w:hanging="72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4723" w:hanging="720"/>
      </w:pPr>
      <w:rPr>
        <w:rFonts w:hint="default"/>
      </w:rPr>
    </w:lvl>
    <w:lvl w:ilvl="4">
      <w:numFmt w:val="bullet"/>
      <w:lvlText w:val="•"/>
      <w:lvlJc w:val="left"/>
      <w:pPr>
        <w:ind w:left="5718" w:hanging="720"/>
      </w:pPr>
      <w:rPr>
        <w:rFonts w:hint="default"/>
      </w:rPr>
    </w:lvl>
    <w:lvl w:ilvl="5">
      <w:numFmt w:val="bullet"/>
      <w:lvlText w:val="•"/>
      <w:lvlJc w:val="left"/>
      <w:pPr>
        <w:ind w:left="6713" w:hanging="720"/>
      </w:pPr>
      <w:rPr>
        <w:rFonts w:hint="default"/>
      </w:rPr>
    </w:lvl>
    <w:lvl w:ilvl="6">
      <w:numFmt w:val="bullet"/>
      <w:lvlText w:val="•"/>
      <w:lvlJc w:val="left"/>
      <w:pPr>
        <w:ind w:left="7707" w:hanging="720"/>
      </w:pPr>
      <w:rPr>
        <w:rFonts w:hint="default"/>
      </w:rPr>
    </w:lvl>
    <w:lvl w:ilvl="7">
      <w:numFmt w:val="bullet"/>
      <w:lvlText w:val="•"/>
      <w:lvlJc w:val="left"/>
      <w:pPr>
        <w:ind w:left="8702" w:hanging="720"/>
      </w:pPr>
      <w:rPr>
        <w:rFonts w:hint="default"/>
      </w:rPr>
    </w:lvl>
    <w:lvl w:ilvl="8">
      <w:numFmt w:val="bullet"/>
      <w:lvlText w:val="•"/>
      <w:lvlJc w:val="left"/>
      <w:pPr>
        <w:ind w:left="9697" w:hanging="720"/>
      </w:pPr>
      <w:rPr>
        <w:rFonts w:hint="default"/>
      </w:rPr>
    </w:lvl>
  </w:abstractNum>
  <w:abstractNum w:abstractNumId="43">
    <w:nsid w:val="46E802FB"/>
    <w:multiLevelType w:val="hybridMultilevel"/>
    <w:tmpl w:val="FFFFFFFF"/>
    <w:lvl w:ilvl="0" w:tplc="FFEE1744">
      <w:numFmt w:val="bullet"/>
      <w:lvlText w:val=""/>
      <w:lvlJc w:val="left"/>
      <w:pPr>
        <w:ind w:left="2322" w:hanging="360"/>
      </w:pPr>
      <w:rPr>
        <w:rFonts w:ascii="Symbol" w:eastAsia="Times New Roman" w:hAnsi="Symbol" w:hint="default"/>
        <w:w w:val="100"/>
        <w:sz w:val="22"/>
        <w:szCs w:val="22"/>
      </w:rPr>
    </w:lvl>
    <w:lvl w:ilvl="1" w:tplc="FE883732">
      <w:numFmt w:val="bullet"/>
      <w:lvlText w:val=""/>
      <w:lvlJc w:val="left"/>
      <w:pPr>
        <w:ind w:left="2682" w:hanging="360"/>
      </w:pPr>
      <w:rPr>
        <w:rFonts w:ascii="Symbol" w:eastAsia="Times New Roman" w:hAnsi="Symbol" w:hint="default"/>
        <w:w w:val="100"/>
        <w:sz w:val="22"/>
        <w:szCs w:val="22"/>
      </w:rPr>
    </w:lvl>
    <w:lvl w:ilvl="2" w:tplc="0A12B272">
      <w:numFmt w:val="bullet"/>
      <w:lvlText w:val="•"/>
      <w:lvlJc w:val="left"/>
      <w:pPr>
        <w:ind w:left="3680" w:hanging="360"/>
      </w:pPr>
      <w:rPr>
        <w:rFonts w:hint="default"/>
      </w:rPr>
    </w:lvl>
    <w:lvl w:ilvl="3" w:tplc="40382FB0">
      <w:numFmt w:val="bullet"/>
      <w:lvlText w:val="•"/>
      <w:lvlJc w:val="left"/>
      <w:pPr>
        <w:ind w:left="4681" w:hanging="360"/>
      </w:pPr>
      <w:rPr>
        <w:rFonts w:hint="default"/>
      </w:rPr>
    </w:lvl>
    <w:lvl w:ilvl="4" w:tplc="F410B050">
      <w:numFmt w:val="bullet"/>
      <w:lvlText w:val="•"/>
      <w:lvlJc w:val="left"/>
      <w:pPr>
        <w:ind w:left="5682" w:hanging="360"/>
      </w:pPr>
      <w:rPr>
        <w:rFonts w:hint="default"/>
      </w:rPr>
    </w:lvl>
    <w:lvl w:ilvl="5" w:tplc="8AD46ABC">
      <w:numFmt w:val="bullet"/>
      <w:lvlText w:val="•"/>
      <w:lvlJc w:val="left"/>
      <w:pPr>
        <w:ind w:left="6682" w:hanging="360"/>
      </w:pPr>
      <w:rPr>
        <w:rFonts w:hint="default"/>
      </w:rPr>
    </w:lvl>
    <w:lvl w:ilvl="6" w:tplc="3B76A1E4">
      <w:numFmt w:val="bullet"/>
      <w:lvlText w:val="•"/>
      <w:lvlJc w:val="left"/>
      <w:pPr>
        <w:ind w:left="7683" w:hanging="360"/>
      </w:pPr>
      <w:rPr>
        <w:rFonts w:hint="default"/>
      </w:rPr>
    </w:lvl>
    <w:lvl w:ilvl="7" w:tplc="5A107D54">
      <w:numFmt w:val="bullet"/>
      <w:lvlText w:val="•"/>
      <w:lvlJc w:val="left"/>
      <w:pPr>
        <w:ind w:left="8684" w:hanging="360"/>
      </w:pPr>
      <w:rPr>
        <w:rFonts w:hint="default"/>
      </w:rPr>
    </w:lvl>
    <w:lvl w:ilvl="8" w:tplc="922E786E">
      <w:numFmt w:val="bullet"/>
      <w:lvlText w:val="•"/>
      <w:lvlJc w:val="left"/>
      <w:pPr>
        <w:ind w:left="9684" w:hanging="360"/>
      </w:pPr>
      <w:rPr>
        <w:rFonts w:hint="default"/>
      </w:rPr>
    </w:lvl>
  </w:abstractNum>
  <w:abstractNum w:abstractNumId="44">
    <w:nsid w:val="4724764A"/>
    <w:multiLevelType w:val="hybridMultilevel"/>
    <w:tmpl w:val="FFFFFFFF"/>
    <w:lvl w:ilvl="0" w:tplc="A8682BA6">
      <w:numFmt w:val="bullet"/>
      <w:lvlText w:val="-"/>
      <w:lvlJc w:val="left"/>
      <w:pPr>
        <w:ind w:left="1602" w:hanging="185"/>
      </w:pPr>
      <w:rPr>
        <w:rFonts w:ascii="Times New Roman" w:eastAsia="Times New Roman" w:hAnsi="Times New Roman" w:hint="default"/>
        <w:b/>
        <w:bCs/>
        <w:w w:val="100"/>
        <w:sz w:val="22"/>
        <w:szCs w:val="22"/>
      </w:rPr>
    </w:lvl>
    <w:lvl w:ilvl="1" w:tplc="E8B29472">
      <w:numFmt w:val="bullet"/>
      <w:lvlText w:val="-"/>
      <w:lvlJc w:val="left"/>
      <w:pPr>
        <w:ind w:left="1602" w:hanging="128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7ED8ACA8">
      <w:numFmt w:val="bullet"/>
      <w:lvlText w:val="•"/>
      <w:lvlJc w:val="left"/>
      <w:pPr>
        <w:ind w:left="3617" w:hanging="128"/>
      </w:pPr>
      <w:rPr>
        <w:rFonts w:hint="default"/>
      </w:rPr>
    </w:lvl>
    <w:lvl w:ilvl="3" w:tplc="456488D4">
      <w:numFmt w:val="bullet"/>
      <w:lvlText w:val="•"/>
      <w:lvlJc w:val="left"/>
      <w:pPr>
        <w:ind w:left="4625" w:hanging="128"/>
      </w:pPr>
      <w:rPr>
        <w:rFonts w:hint="default"/>
      </w:rPr>
    </w:lvl>
    <w:lvl w:ilvl="4" w:tplc="C2EE992A">
      <w:numFmt w:val="bullet"/>
      <w:lvlText w:val="•"/>
      <w:lvlJc w:val="left"/>
      <w:pPr>
        <w:ind w:left="5634" w:hanging="128"/>
      </w:pPr>
      <w:rPr>
        <w:rFonts w:hint="default"/>
      </w:rPr>
    </w:lvl>
    <w:lvl w:ilvl="5" w:tplc="6A98A142">
      <w:numFmt w:val="bullet"/>
      <w:lvlText w:val="•"/>
      <w:lvlJc w:val="left"/>
      <w:pPr>
        <w:ind w:left="6643" w:hanging="128"/>
      </w:pPr>
      <w:rPr>
        <w:rFonts w:hint="default"/>
      </w:rPr>
    </w:lvl>
    <w:lvl w:ilvl="6" w:tplc="03DA10A2">
      <w:numFmt w:val="bullet"/>
      <w:lvlText w:val="•"/>
      <w:lvlJc w:val="left"/>
      <w:pPr>
        <w:ind w:left="7651" w:hanging="128"/>
      </w:pPr>
      <w:rPr>
        <w:rFonts w:hint="default"/>
      </w:rPr>
    </w:lvl>
    <w:lvl w:ilvl="7" w:tplc="9C2A7894">
      <w:numFmt w:val="bullet"/>
      <w:lvlText w:val="•"/>
      <w:lvlJc w:val="left"/>
      <w:pPr>
        <w:ind w:left="8660" w:hanging="128"/>
      </w:pPr>
      <w:rPr>
        <w:rFonts w:hint="default"/>
      </w:rPr>
    </w:lvl>
    <w:lvl w:ilvl="8" w:tplc="407417BA">
      <w:numFmt w:val="bullet"/>
      <w:lvlText w:val="•"/>
      <w:lvlJc w:val="left"/>
      <w:pPr>
        <w:ind w:left="9669" w:hanging="128"/>
      </w:pPr>
      <w:rPr>
        <w:rFonts w:hint="default"/>
      </w:rPr>
    </w:lvl>
  </w:abstractNum>
  <w:abstractNum w:abstractNumId="45">
    <w:nsid w:val="480B1EA7"/>
    <w:multiLevelType w:val="hybridMultilevel"/>
    <w:tmpl w:val="FFFFFFFF"/>
    <w:lvl w:ilvl="0" w:tplc="525601F8">
      <w:start w:val="1"/>
      <w:numFmt w:val="decimal"/>
      <w:lvlText w:val="%1)"/>
      <w:lvlJc w:val="left"/>
      <w:pPr>
        <w:ind w:left="2569" w:hanging="2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E1B473E2">
      <w:numFmt w:val="bullet"/>
      <w:lvlText w:val="•"/>
      <w:lvlJc w:val="left"/>
      <w:pPr>
        <w:ind w:left="3472" w:hanging="260"/>
      </w:pPr>
      <w:rPr>
        <w:rFonts w:hint="default"/>
      </w:rPr>
    </w:lvl>
    <w:lvl w:ilvl="2" w:tplc="273A648E">
      <w:numFmt w:val="bullet"/>
      <w:lvlText w:val="•"/>
      <w:lvlJc w:val="left"/>
      <w:pPr>
        <w:ind w:left="4385" w:hanging="260"/>
      </w:pPr>
      <w:rPr>
        <w:rFonts w:hint="default"/>
      </w:rPr>
    </w:lvl>
    <w:lvl w:ilvl="3" w:tplc="FFA60C82">
      <w:numFmt w:val="bullet"/>
      <w:lvlText w:val="•"/>
      <w:lvlJc w:val="left"/>
      <w:pPr>
        <w:ind w:left="5297" w:hanging="260"/>
      </w:pPr>
      <w:rPr>
        <w:rFonts w:hint="default"/>
      </w:rPr>
    </w:lvl>
    <w:lvl w:ilvl="4" w:tplc="5734BBBC">
      <w:numFmt w:val="bullet"/>
      <w:lvlText w:val="•"/>
      <w:lvlJc w:val="left"/>
      <w:pPr>
        <w:ind w:left="6210" w:hanging="260"/>
      </w:pPr>
      <w:rPr>
        <w:rFonts w:hint="default"/>
      </w:rPr>
    </w:lvl>
    <w:lvl w:ilvl="5" w:tplc="9572B850">
      <w:numFmt w:val="bullet"/>
      <w:lvlText w:val="•"/>
      <w:lvlJc w:val="left"/>
      <w:pPr>
        <w:ind w:left="7123" w:hanging="260"/>
      </w:pPr>
      <w:rPr>
        <w:rFonts w:hint="default"/>
      </w:rPr>
    </w:lvl>
    <w:lvl w:ilvl="6" w:tplc="6A2CAF84">
      <w:numFmt w:val="bullet"/>
      <w:lvlText w:val="•"/>
      <w:lvlJc w:val="left"/>
      <w:pPr>
        <w:ind w:left="8035" w:hanging="260"/>
      </w:pPr>
      <w:rPr>
        <w:rFonts w:hint="default"/>
      </w:rPr>
    </w:lvl>
    <w:lvl w:ilvl="7" w:tplc="E846813E">
      <w:numFmt w:val="bullet"/>
      <w:lvlText w:val="•"/>
      <w:lvlJc w:val="left"/>
      <w:pPr>
        <w:ind w:left="8948" w:hanging="260"/>
      </w:pPr>
      <w:rPr>
        <w:rFonts w:hint="default"/>
      </w:rPr>
    </w:lvl>
    <w:lvl w:ilvl="8" w:tplc="9E50C8F0">
      <w:numFmt w:val="bullet"/>
      <w:lvlText w:val="•"/>
      <w:lvlJc w:val="left"/>
      <w:pPr>
        <w:ind w:left="9861" w:hanging="260"/>
      </w:pPr>
      <w:rPr>
        <w:rFonts w:hint="default"/>
      </w:rPr>
    </w:lvl>
  </w:abstractNum>
  <w:abstractNum w:abstractNumId="46">
    <w:nsid w:val="4A16021B"/>
    <w:multiLevelType w:val="hybridMultilevel"/>
    <w:tmpl w:val="086EA810"/>
    <w:lvl w:ilvl="0" w:tplc="04190001">
      <w:start w:val="1"/>
      <w:numFmt w:val="bullet"/>
      <w:lvlText w:val=""/>
      <w:lvlJc w:val="left"/>
      <w:pPr>
        <w:tabs>
          <w:tab w:val="num" w:pos="3162"/>
        </w:tabs>
        <w:ind w:left="31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882"/>
        </w:tabs>
        <w:ind w:left="38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602"/>
        </w:tabs>
        <w:ind w:left="46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5322"/>
        </w:tabs>
        <w:ind w:left="53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6042"/>
        </w:tabs>
        <w:ind w:left="60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762"/>
        </w:tabs>
        <w:ind w:left="67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7482"/>
        </w:tabs>
        <w:ind w:left="74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8202"/>
        </w:tabs>
        <w:ind w:left="82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922"/>
        </w:tabs>
        <w:ind w:left="8922" w:hanging="360"/>
      </w:pPr>
      <w:rPr>
        <w:rFonts w:ascii="Wingdings" w:hAnsi="Wingdings" w:cs="Wingdings" w:hint="default"/>
      </w:rPr>
    </w:lvl>
  </w:abstractNum>
  <w:abstractNum w:abstractNumId="47">
    <w:nsid w:val="4AF318D3"/>
    <w:multiLevelType w:val="multilevel"/>
    <w:tmpl w:val="39D03BC0"/>
    <w:lvl w:ilvl="0">
      <w:start w:val="1"/>
      <w:numFmt w:val="decimal"/>
      <w:lvlText w:val="%1"/>
      <w:lvlJc w:val="left"/>
      <w:pPr>
        <w:ind w:left="14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" w:hanging="6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" w:hanging="60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1341" w:hanging="600"/>
      </w:pPr>
      <w:rPr>
        <w:rFonts w:hint="default"/>
      </w:rPr>
    </w:lvl>
    <w:lvl w:ilvl="4">
      <w:numFmt w:val="bullet"/>
      <w:lvlText w:val="•"/>
      <w:lvlJc w:val="left"/>
      <w:pPr>
        <w:ind w:left="1781" w:hanging="600"/>
      </w:pPr>
      <w:rPr>
        <w:rFonts w:hint="default"/>
      </w:rPr>
    </w:lvl>
    <w:lvl w:ilvl="5">
      <w:numFmt w:val="bullet"/>
      <w:lvlText w:val="•"/>
      <w:lvlJc w:val="left"/>
      <w:pPr>
        <w:ind w:left="2222" w:hanging="600"/>
      </w:pPr>
      <w:rPr>
        <w:rFonts w:hint="default"/>
      </w:rPr>
    </w:lvl>
    <w:lvl w:ilvl="6">
      <w:numFmt w:val="bullet"/>
      <w:lvlText w:val="•"/>
      <w:lvlJc w:val="left"/>
      <w:pPr>
        <w:ind w:left="2662" w:hanging="600"/>
      </w:pPr>
      <w:rPr>
        <w:rFonts w:hint="default"/>
      </w:rPr>
    </w:lvl>
    <w:lvl w:ilvl="7">
      <w:numFmt w:val="bullet"/>
      <w:lvlText w:val="•"/>
      <w:lvlJc w:val="left"/>
      <w:pPr>
        <w:ind w:left="3102" w:hanging="600"/>
      </w:pPr>
      <w:rPr>
        <w:rFonts w:hint="default"/>
      </w:rPr>
    </w:lvl>
    <w:lvl w:ilvl="8">
      <w:numFmt w:val="bullet"/>
      <w:lvlText w:val="•"/>
      <w:lvlJc w:val="left"/>
      <w:pPr>
        <w:ind w:left="3543" w:hanging="600"/>
      </w:pPr>
      <w:rPr>
        <w:rFonts w:hint="default"/>
      </w:rPr>
    </w:lvl>
  </w:abstractNum>
  <w:abstractNum w:abstractNumId="48">
    <w:nsid w:val="4BA70462"/>
    <w:multiLevelType w:val="hybridMultilevel"/>
    <w:tmpl w:val="FFFFFFFF"/>
    <w:lvl w:ilvl="0" w:tplc="C6FC63C8">
      <w:numFmt w:val="bullet"/>
      <w:lvlText w:val="•"/>
      <w:lvlJc w:val="left"/>
      <w:pPr>
        <w:ind w:left="1602" w:hanging="14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528662BC">
      <w:numFmt w:val="bullet"/>
      <w:lvlText w:val="•"/>
      <w:lvlJc w:val="left"/>
      <w:pPr>
        <w:ind w:left="2608" w:hanging="144"/>
      </w:pPr>
      <w:rPr>
        <w:rFonts w:hint="default"/>
      </w:rPr>
    </w:lvl>
    <w:lvl w:ilvl="2" w:tplc="5EAC693A">
      <w:numFmt w:val="bullet"/>
      <w:lvlText w:val="•"/>
      <w:lvlJc w:val="left"/>
      <w:pPr>
        <w:ind w:left="3617" w:hanging="144"/>
      </w:pPr>
      <w:rPr>
        <w:rFonts w:hint="default"/>
      </w:rPr>
    </w:lvl>
    <w:lvl w:ilvl="3" w:tplc="4DA8A43E">
      <w:numFmt w:val="bullet"/>
      <w:lvlText w:val="•"/>
      <w:lvlJc w:val="left"/>
      <w:pPr>
        <w:ind w:left="4625" w:hanging="144"/>
      </w:pPr>
      <w:rPr>
        <w:rFonts w:hint="default"/>
      </w:rPr>
    </w:lvl>
    <w:lvl w:ilvl="4" w:tplc="8D4ACFC0">
      <w:numFmt w:val="bullet"/>
      <w:lvlText w:val="•"/>
      <w:lvlJc w:val="left"/>
      <w:pPr>
        <w:ind w:left="5634" w:hanging="144"/>
      </w:pPr>
      <w:rPr>
        <w:rFonts w:hint="default"/>
      </w:rPr>
    </w:lvl>
    <w:lvl w:ilvl="5" w:tplc="A81EF960">
      <w:numFmt w:val="bullet"/>
      <w:lvlText w:val="•"/>
      <w:lvlJc w:val="left"/>
      <w:pPr>
        <w:ind w:left="6643" w:hanging="144"/>
      </w:pPr>
      <w:rPr>
        <w:rFonts w:hint="default"/>
      </w:rPr>
    </w:lvl>
    <w:lvl w:ilvl="6" w:tplc="92B803A8">
      <w:numFmt w:val="bullet"/>
      <w:lvlText w:val="•"/>
      <w:lvlJc w:val="left"/>
      <w:pPr>
        <w:ind w:left="7651" w:hanging="144"/>
      </w:pPr>
      <w:rPr>
        <w:rFonts w:hint="default"/>
      </w:rPr>
    </w:lvl>
    <w:lvl w:ilvl="7" w:tplc="8DCAE1BA">
      <w:numFmt w:val="bullet"/>
      <w:lvlText w:val="•"/>
      <w:lvlJc w:val="left"/>
      <w:pPr>
        <w:ind w:left="8660" w:hanging="144"/>
      </w:pPr>
      <w:rPr>
        <w:rFonts w:hint="default"/>
      </w:rPr>
    </w:lvl>
    <w:lvl w:ilvl="8" w:tplc="4EA2F392">
      <w:numFmt w:val="bullet"/>
      <w:lvlText w:val="•"/>
      <w:lvlJc w:val="left"/>
      <w:pPr>
        <w:ind w:left="9669" w:hanging="144"/>
      </w:pPr>
      <w:rPr>
        <w:rFonts w:hint="default"/>
      </w:rPr>
    </w:lvl>
  </w:abstractNum>
  <w:abstractNum w:abstractNumId="49">
    <w:nsid w:val="4E7F21B5"/>
    <w:multiLevelType w:val="hybridMultilevel"/>
    <w:tmpl w:val="FFFFFFFF"/>
    <w:lvl w:ilvl="0" w:tplc="AE94D8EA">
      <w:numFmt w:val="bullet"/>
      <w:lvlText w:val=""/>
      <w:lvlJc w:val="left"/>
      <w:pPr>
        <w:ind w:left="1602" w:hanging="286"/>
      </w:pPr>
      <w:rPr>
        <w:rFonts w:ascii="Symbol" w:eastAsia="Times New Roman" w:hAnsi="Symbol" w:hint="default"/>
        <w:w w:val="99"/>
        <w:sz w:val="20"/>
        <w:szCs w:val="20"/>
      </w:rPr>
    </w:lvl>
    <w:lvl w:ilvl="1" w:tplc="190A1248">
      <w:numFmt w:val="bullet"/>
      <w:lvlText w:val="•"/>
      <w:lvlJc w:val="left"/>
      <w:pPr>
        <w:ind w:left="2608" w:hanging="286"/>
      </w:pPr>
      <w:rPr>
        <w:rFonts w:hint="default"/>
      </w:rPr>
    </w:lvl>
    <w:lvl w:ilvl="2" w:tplc="A2ECC582">
      <w:numFmt w:val="bullet"/>
      <w:lvlText w:val="•"/>
      <w:lvlJc w:val="left"/>
      <w:pPr>
        <w:ind w:left="3617" w:hanging="286"/>
      </w:pPr>
      <w:rPr>
        <w:rFonts w:hint="default"/>
      </w:rPr>
    </w:lvl>
    <w:lvl w:ilvl="3" w:tplc="92C060B2">
      <w:numFmt w:val="bullet"/>
      <w:lvlText w:val="•"/>
      <w:lvlJc w:val="left"/>
      <w:pPr>
        <w:ind w:left="4625" w:hanging="286"/>
      </w:pPr>
      <w:rPr>
        <w:rFonts w:hint="default"/>
      </w:rPr>
    </w:lvl>
    <w:lvl w:ilvl="4" w:tplc="2660A066">
      <w:numFmt w:val="bullet"/>
      <w:lvlText w:val="•"/>
      <w:lvlJc w:val="left"/>
      <w:pPr>
        <w:ind w:left="5634" w:hanging="286"/>
      </w:pPr>
      <w:rPr>
        <w:rFonts w:hint="default"/>
      </w:rPr>
    </w:lvl>
    <w:lvl w:ilvl="5" w:tplc="D92282CE">
      <w:numFmt w:val="bullet"/>
      <w:lvlText w:val="•"/>
      <w:lvlJc w:val="left"/>
      <w:pPr>
        <w:ind w:left="6643" w:hanging="286"/>
      </w:pPr>
      <w:rPr>
        <w:rFonts w:hint="default"/>
      </w:rPr>
    </w:lvl>
    <w:lvl w:ilvl="6" w:tplc="C0980C9C">
      <w:numFmt w:val="bullet"/>
      <w:lvlText w:val="•"/>
      <w:lvlJc w:val="left"/>
      <w:pPr>
        <w:ind w:left="7651" w:hanging="286"/>
      </w:pPr>
      <w:rPr>
        <w:rFonts w:hint="default"/>
      </w:rPr>
    </w:lvl>
    <w:lvl w:ilvl="7" w:tplc="09BCE834">
      <w:numFmt w:val="bullet"/>
      <w:lvlText w:val="•"/>
      <w:lvlJc w:val="left"/>
      <w:pPr>
        <w:ind w:left="8660" w:hanging="286"/>
      </w:pPr>
      <w:rPr>
        <w:rFonts w:hint="default"/>
      </w:rPr>
    </w:lvl>
    <w:lvl w:ilvl="8" w:tplc="B896030E">
      <w:numFmt w:val="bullet"/>
      <w:lvlText w:val="•"/>
      <w:lvlJc w:val="left"/>
      <w:pPr>
        <w:ind w:left="9669" w:hanging="286"/>
      </w:pPr>
      <w:rPr>
        <w:rFonts w:hint="default"/>
      </w:rPr>
    </w:lvl>
  </w:abstractNum>
  <w:abstractNum w:abstractNumId="50">
    <w:nsid w:val="50244898"/>
    <w:multiLevelType w:val="hybridMultilevel"/>
    <w:tmpl w:val="FFFFFFFF"/>
    <w:lvl w:ilvl="0" w:tplc="4148DE00">
      <w:numFmt w:val="bullet"/>
      <w:lvlText w:val="–"/>
      <w:lvlJc w:val="left"/>
      <w:pPr>
        <w:ind w:left="1017" w:hanging="286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4FA6118C">
      <w:numFmt w:val="bullet"/>
      <w:lvlText w:val="•"/>
      <w:lvlJc w:val="left"/>
      <w:pPr>
        <w:ind w:left="2028" w:hanging="286"/>
      </w:pPr>
      <w:rPr>
        <w:rFonts w:hint="default"/>
      </w:rPr>
    </w:lvl>
    <w:lvl w:ilvl="2" w:tplc="7C3460BE">
      <w:numFmt w:val="bullet"/>
      <w:lvlText w:val="•"/>
      <w:lvlJc w:val="left"/>
      <w:pPr>
        <w:ind w:left="3037" w:hanging="286"/>
      </w:pPr>
      <w:rPr>
        <w:rFonts w:hint="default"/>
      </w:rPr>
    </w:lvl>
    <w:lvl w:ilvl="3" w:tplc="DDD48AE4">
      <w:numFmt w:val="bullet"/>
      <w:lvlText w:val="•"/>
      <w:lvlJc w:val="left"/>
      <w:pPr>
        <w:ind w:left="4045" w:hanging="286"/>
      </w:pPr>
      <w:rPr>
        <w:rFonts w:hint="default"/>
      </w:rPr>
    </w:lvl>
    <w:lvl w:ilvl="4" w:tplc="BA141A4A">
      <w:numFmt w:val="bullet"/>
      <w:lvlText w:val="•"/>
      <w:lvlJc w:val="left"/>
      <w:pPr>
        <w:ind w:left="5054" w:hanging="286"/>
      </w:pPr>
      <w:rPr>
        <w:rFonts w:hint="default"/>
      </w:rPr>
    </w:lvl>
    <w:lvl w:ilvl="5" w:tplc="0798CC9A">
      <w:numFmt w:val="bullet"/>
      <w:lvlText w:val="•"/>
      <w:lvlJc w:val="left"/>
      <w:pPr>
        <w:ind w:left="6063" w:hanging="286"/>
      </w:pPr>
      <w:rPr>
        <w:rFonts w:hint="default"/>
      </w:rPr>
    </w:lvl>
    <w:lvl w:ilvl="6" w:tplc="D376F1CC">
      <w:numFmt w:val="bullet"/>
      <w:lvlText w:val="•"/>
      <w:lvlJc w:val="left"/>
      <w:pPr>
        <w:ind w:left="7071" w:hanging="286"/>
      </w:pPr>
      <w:rPr>
        <w:rFonts w:hint="default"/>
      </w:rPr>
    </w:lvl>
    <w:lvl w:ilvl="7" w:tplc="B5B2EC36">
      <w:numFmt w:val="bullet"/>
      <w:lvlText w:val="•"/>
      <w:lvlJc w:val="left"/>
      <w:pPr>
        <w:ind w:left="8080" w:hanging="286"/>
      </w:pPr>
      <w:rPr>
        <w:rFonts w:hint="default"/>
      </w:rPr>
    </w:lvl>
    <w:lvl w:ilvl="8" w:tplc="651A24F6">
      <w:numFmt w:val="bullet"/>
      <w:lvlText w:val="•"/>
      <w:lvlJc w:val="left"/>
      <w:pPr>
        <w:ind w:left="9089" w:hanging="286"/>
      </w:pPr>
      <w:rPr>
        <w:rFonts w:hint="default"/>
      </w:rPr>
    </w:lvl>
  </w:abstractNum>
  <w:abstractNum w:abstractNumId="51">
    <w:nsid w:val="5564194E"/>
    <w:multiLevelType w:val="hybridMultilevel"/>
    <w:tmpl w:val="FFFFFFFF"/>
    <w:lvl w:ilvl="0" w:tplc="11D804AA">
      <w:numFmt w:val="bullet"/>
      <w:lvlText w:val=""/>
      <w:lvlJc w:val="left"/>
      <w:pPr>
        <w:ind w:left="2245" w:hanging="771"/>
      </w:pPr>
      <w:rPr>
        <w:rFonts w:ascii="Symbol" w:eastAsia="Times New Roman" w:hAnsi="Symbol" w:hint="default"/>
        <w:w w:val="100"/>
        <w:sz w:val="24"/>
        <w:szCs w:val="24"/>
      </w:rPr>
    </w:lvl>
    <w:lvl w:ilvl="1" w:tplc="4FFAAE5E">
      <w:numFmt w:val="bullet"/>
      <w:lvlText w:val="•"/>
      <w:lvlJc w:val="left"/>
      <w:pPr>
        <w:ind w:left="3184" w:hanging="771"/>
      </w:pPr>
      <w:rPr>
        <w:rFonts w:hint="default"/>
      </w:rPr>
    </w:lvl>
    <w:lvl w:ilvl="2" w:tplc="D1147F38">
      <w:numFmt w:val="bullet"/>
      <w:lvlText w:val="•"/>
      <w:lvlJc w:val="left"/>
      <w:pPr>
        <w:ind w:left="4129" w:hanging="771"/>
      </w:pPr>
      <w:rPr>
        <w:rFonts w:hint="default"/>
      </w:rPr>
    </w:lvl>
    <w:lvl w:ilvl="3" w:tplc="2F16B9B0">
      <w:numFmt w:val="bullet"/>
      <w:lvlText w:val="•"/>
      <w:lvlJc w:val="left"/>
      <w:pPr>
        <w:ind w:left="5073" w:hanging="771"/>
      </w:pPr>
      <w:rPr>
        <w:rFonts w:hint="default"/>
      </w:rPr>
    </w:lvl>
    <w:lvl w:ilvl="4" w:tplc="3B2C958E">
      <w:numFmt w:val="bullet"/>
      <w:lvlText w:val="•"/>
      <w:lvlJc w:val="left"/>
      <w:pPr>
        <w:ind w:left="6018" w:hanging="771"/>
      </w:pPr>
      <w:rPr>
        <w:rFonts w:hint="default"/>
      </w:rPr>
    </w:lvl>
    <w:lvl w:ilvl="5" w:tplc="F7D0A7AA">
      <w:numFmt w:val="bullet"/>
      <w:lvlText w:val="•"/>
      <w:lvlJc w:val="left"/>
      <w:pPr>
        <w:ind w:left="6963" w:hanging="771"/>
      </w:pPr>
      <w:rPr>
        <w:rFonts w:hint="default"/>
      </w:rPr>
    </w:lvl>
    <w:lvl w:ilvl="6" w:tplc="9AA2D9FA">
      <w:numFmt w:val="bullet"/>
      <w:lvlText w:val="•"/>
      <w:lvlJc w:val="left"/>
      <w:pPr>
        <w:ind w:left="7907" w:hanging="771"/>
      </w:pPr>
      <w:rPr>
        <w:rFonts w:hint="default"/>
      </w:rPr>
    </w:lvl>
    <w:lvl w:ilvl="7" w:tplc="C76291C6">
      <w:numFmt w:val="bullet"/>
      <w:lvlText w:val="•"/>
      <w:lvlJc w:val="left"/>
      <w:pPr>
        <w:ind w:left="8852" w:hanging="771"/>
      </w:pPr>
      <w:rPr>
        <w:rFonts w:hint="default"/>
      </w:rPr>
    </w:lvl>
    <w:lvl w:ilvl="8" w:tplc="F6FCA6DA">
      <w:numFmt w:val="bullet"/>
      <w:lvlText w:val="•"/>
      <w:lvlJc w:val="left"/>
      <w:pPr>
        <w:ind w:left="9797" w:hanging="771"/>
      </w:pPr>
      <w:rPr>
        <w:rFonts w:hint="default"/>
      </w:rPr>
    </w:lvl>
  </w:abstractNum>
  <w:abstractNum w:abstractNumId="52">
    <w:nsid w:val="557F1EA7"/>
    <w:multiLevelType w:val="hybridMultilevel"/>
    <w:tmpl w:val="FFFFFFFF"/>
    <w:lvl w:ilvl="0" w:tplc="6E6EF370">
      <w:numFmt w:val="bullet"/>
      <w:lvlText w:val=""/>
      <w:lvlJc w:val="left"/>
      <w:pPr>
        <w:ind w:left="1602" w:hanging="171"/>
      </w:pPr>
      <w:rPr>
        <w:rFonts w:ascii="Symbol" w:eastAsia="Times New Roman" w:hAnsi="Symbol" w:hint="default"/>
        <w:i/>
        <w:iCs/>
        <w:w w:val="96"/>
        <w:sz w:val="25"/>
        <w:szCs w:val="25"/>
      </w:rPr>
    </w:lvl>
    <w:lvl w:ilvl="1" w:tplc="CF1E3464">
      <w:numFmt w:val="bullet"/>
      <w:lvlText w:val=""/>
      <w:lvlJc w:val="left"/>
      <w:pPr>
        <w:ind w:left="2322" w:hanging="697"/>
      </w:pPr>
      <w:rPr>
        <w:rFonts w:ascii="Symbol" w:eastAsia="Times New Roman" w:hAnsi="Symbol" w:hint="default"/>
        <w:w w:val="100"/>
        <w:sz w:val="24"/>
        <w:szCs w:val="24"/>
      </w:rPr>
    </w:lvl>
    <w:lvl w:ilvl="2" w:tplc="313405DE">
      <w:numFmt w:val="bullet"/>
      <w:lvlText w:val="•"/>
      <w:lvlJc w:val="left"/>
      <w:pPr>
        <w:ind w:left="3360" w:hanging="697"/>
      </w:pPr>
      <w:rPr>
        <w:rFonts w:hint="default"/>
      </w:rPr>
    </w:lvl>
    <w:lvl w:ilvl="3" w:tplc="71B80AE4">
      <w:numFmt w:val="bullet"/>
      <w:lvlText w:val="•"/>
      <w:lvlJc w:val="left"/>
      <w:pPr>
        <w:ind w:left="4401" w:hanging="697"/>
      </w:pPr>
      <w:rPr>
        <w:rFonts w:hint="default"/>
      </w:rPr>
    </w:lvl>
    <w:lvl w:ilvl="4" w:tplc="4C8ACB26">
      <w:numFmt w:val="bullet"/>
      <w:lvlText w:val="•"/>
      <w:lvlJc w:val="left"/>
      <w:pPr>
        <w:ind w:left="5442" w:hanging="697"/>
      </w:pPr>
      <w:rPr>
        <w:rFonts w:hint="default"/>
      </w:rPr>
    </w:lvl>
    <w:lvl w:ilvl="5" w:tplc="E8163984">
      <w:numFmt w:val="bullet"/>
      <w:lvlText w:val="•"/>
      <w:lvlJc w:val="left"/>
      <w:pPr>
        <w:ind w:left="6482" w:hanging="697"/>
      </w:pPr>
      <w:rPr>
        <w:rFonts w:hint="default"/>
      </w:rPr>
    </w:lvl>
    <w:lvl w:ilvl="6" w:tplc="098C8146">
      <w:numFmt w:val="bullet"/>
      <w:lvlText w:val="•"/>
      <w:lvlJc w:val="left"/>
      <w:pPr>
        <w:ind w:left="7523" w:hanging="697"/>
      </w:pPr>
      <w:rPr>
        <w:rFonts w:hint="default"/>
      </w:rPr>
    </w:lvl>
    <w:lvl w:ilvl="7" w:tplc="F92EE774">
      <w:numFmt w:val="bullet"/>
      <w:lvlText w:val="•"/>
      <w:lvlJc w:val="left"/>
      <w:pPr>
        <w:ind w:left="8564" w:hanging="697"/>
      </w:pPr>
      <w:rPr>
        <w:rFonts w:hint="default"/>
      </w:rPr>
    </w:lvl>
    <w:lvl w:ilvl="8" w:tplc="DE12ECEE">
      <w:numFmt w:val="bullet"/>
      <w:lvlText w:val="•"/>
      <w:lvlJc w:val="left"/>
      <w:pPr>
        <w:ind w:left="9604" w:hanging="697"/>
      </w:pPr>
      <w:rPr>
        <w:rFonts w:hint="default"/>
      </w:rPr>
    </w:lvl>
  </w:abstractNum>
  <w:abstractNum w:abstractNumId="53">
    <w:nsid w:val="56E678DF"/>
    <w:multiLevelType w:val="hybridMultilevel"/>
    <w:tmpl w:val="FFFFFFFF"/>
    <w:lvl w:ilvl="0" w:tplc="AE56C12C">
      <w:numFmt w:val="bullet"/>
      <w:lvlText w:val="-"/>
      <w:lvlJc w:val="left"/>
      <w:pPr>
        <w:ind w:left="1602" w:hanging="240"/>
      </w:pPr>
      <w:rPr>
        <w:rFonts w:ascii="Times New Roman" w:eastAsia="Times New Roman" w:hAnsi="Times New Roman" w:hint="default"/>
        <w:b/>
        <w:bCs/>
        <w:w w:val="100"/>
        <w:sz w:val="22"/>
        <w:szCs w:val="22"/>
      </w:rPr>
    </w:lvl>
    <w:lvl w:ilvl="1" w:tplc="52D2C736">
      <w:numFmt w:val="bullet"/>
      <w:lvlText w:val="-"/>
      <w:lvlJc w:val="left"/>
      <w:pPr>
        <w:ind w:left="1602" w:hanging="128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F4B0982E">
      <w:numFmt w:val="bullet"/>
      <w:lvlText w:val="•"/>
      <w:lvlJc w:val="left"/>
      <w:pPr>
        <w:ind w:left="3617" w:hanging="128"/>
      </w:pPr>
      <w:rPr>
        <w:rFonts w:hint="default"/>
      </w:rPr>
    </w:lvl>
    <w:lvl w:ilvl="3" w:tplc="9BF0B3DE">
      <w:numFmt w:val="bullet"/>
      <w:lvlText w:val="•"/>
      <w:lvlJc w:val="left"/>
      <w:pPr>
        <w:ind w:left="4625" w:hanging="128"/>
      </w:pPr>
      <w:rPr>
        <w:rFonts w:hint="default"/>
      </w:rPr>
    </w:lvl>
    <w:lvl w:ilvl="4" w:tplc="F86017AA">
      <w:numFmt w:val="bullet"/>
      <w:lvlText w:val="•"/>
      <w:lvlJc w:val="left"/>
      <w:pPr>
        <w:ind w:left="5634" w:hanging="128"/>
      </w:pPr>
      <w:rPr>
        <w:rFonts w:hint="default"/>
      </w:rPr>
    </w:lvl>
    <w:lvl w:ilvl="5" w:tplc="5AA28BD6">
      <w:numFmt w:val="bullet"/>
      <w:lvlText w:val="•"/>
      <w:lvlJc w:val="left"/>
      <w:pPr>
        <w:ind w:left="6643" w:hanging="128"/>
      </w:pPr>
      <w:rPr>
        <w:rFonts w:hint="default"/>
      </w:rPr>
    </w:lvl>
    <w:lvl w:ilvl="6" w:tplc="311C5ACA">
      <w:numFmt w:val="bullet"/>
      <w:lvlText w:val="•"/>
      <w:lvlJc w:val="left"/>
      <w:pPr>
        <w:ind w:left="7651" w:hanging="128"/>
      </w:pPr>
      <w:rPr>
        <w:rFonts w:hint="default"/>
      </w:rPr>
    </w:lvl>
    <w:lvl w:ilvl="7" w:tplc="5630E62E">
      <w:numFmt w:val="bullet"/>
      <w:lvlText w:val="•"/>
      <w:lvlJc w:val="left"/>
      <w:pPr>
        <w:ind w:left="8660" w:hanging="128"/>
      </w:pPr>
      <w:rPr>
        <w:rFonts w:hint="default"/>
      </w:rPr>
    </w:lvl>
    <w:lvl w:ilvl="8" w:tplc="06A43098">
      <w:numFmt w:val="bullet"/>
      <w:lvlText w:val="•"/>
      <w:lvlJc w:val="left"/>
      <w:pPr>
        <w:ind w:left="9669" w:hanging="128"/>
      </w:pPr>
      <w:rPr>
        <w:rFonts w:hint="default"/>
      </w:rPr>
    </w:lvl>
  </w:abstractNum>
  <w:abstractNum w:abstractNumId="54">
    <w:nsid w:val="592B0A71"/>
    <w:multiLevelType w:val="hybridMultilevel"/>
    <w:tmpl w:val="FFFFFFFF"/>
    <w:lvl w:ilvl="0" w:tplc="616CEA9E">
      <w:start w:val="7"/>
      <w:numFmt w:val="decimal"/>
      <w:lvlText w:val="%1."/>
      <w:lvlJc w:val="left"/>
      <w:pPr>
        <w:ind w:left="1602" w:hanging="427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66F09E6E">
      <w:numFmt w:val="bullet"/>
      <w:lvlText w:val="•"/>
      <w:lvlJc w:val="left"/>
      <w:pPr>
        <w:ind w:left="2608" w:hanging="427"/>
      </w:pPr>
      <w:rPr>
        <w:rFonts w:hint="default"/>
      </w:rPr>
    </w:lvl>
    <w:lvl w:ilvl="2" w:tplc="757C7C88">
      <w:numFmt w:val="bullet"/>
      <w:lvlText w:val="•"/>
      <w:lvlJc w:val="left"/>
      <w:pPr>
        <w:ind w:left="3617" w:hanging="427"/>
      </w:pPr>
      <w:rPr>
        <w:rFonts w:hint="default"/>
      </w:rPr>
    </w:lvl>
    <w:lvl w:ilvl="3" w:tplc="D902A9EE">
      <w:numFmt w:val="bullet"/>
      <w:lvlText w:val="•"/>
      <w:lvlJc w:val="left"/>
      <w:pPr>
        <w:ind w:left="4625" w:hanging="427"/>
      </w:pPr>
      <w:rPr>
        <w:rFonts w:hint="default"/>
      </w:rPr>
    </w:lvl>
    <w:lvl w:ilvl="4" w:tplc="BA8C0F6C">
      <w:numFmt w:val="bullet"/>
      <w:lvlText w:val="•"/>
      <w:lvlJc w:val="left"/>
      <w:pPr>
        <w:ind w:left="5634" w:hanging="427"/>
      </w:pPr>
      <w:rPr>
        <w:rFonts w:hint="default"/>
      </w:rPr>
    </w:lvl>
    <w:lvl w:ilvl="5" w:tplc="18B2BF1E">
      <w:numFmt w:val="bullet"/>
      <w:lvlText w:val="•"/>
      <w:lvlJc w:val="left"/>
      <w:pPr>
        <w:ind w:left="6643" w:hanging="427"/>
      </w:pPr>
      <w:rPr>
        <w:rFonts w:hint="default"/>
      </w:rPr>
    </w:lvl>
    <w:lvl w:ilvl="6" w:tplc="550AC194">
      <w:numFmt w:val="bullet"/>
      <w:lvlText w:val="•"/>
      <w:lvlJc w:val="left"/>
      <w:pPr>
        <w:ind w:left="7651" w:hanging="427"/>
      </w:pPr>
      <w:rPr>
        <w:rFonts w:hint="default"/>
      </w:rPr>
    </w:lvl>
    <w:lvl w:ilvl="7" w:tplc="C98E0882">
      <w:numFmt w:val="bullet"/>
      <w:lvlText w:val="•"/>
      <w:lvlJc w:val="left"/>
      <w:pPr>
        <w:ind w:left="8660" w:hanging="427"/>
      </w:pPr>
      <w:rPr>
        <w:rFonts w:hint="default"/>
      </w:rPr>
    </w:lvl>
    <w:lvl w:ilvl="8" w:tplc="A80ED09A">
      <w:numFmt w:val="bullet"/>
      <w:lvlText w:val="•"/>
      <w:lvlJc w:val="left"/>
      <w:pPr>
        <w:ind w:left="9669" w:hanging="427"/>
      </w:pPr>
      <w:rPr>
        <w:rFonts w:hint="default"/>
      </w:rPr>
    </w:lvl>
  </w:abstractNum>
  <w:abstractNum w:abstractNumId="55">
    <w:nsid w:val="5A0E2528"/>
    <w:multiLevelType w:val="hybridMultilevel"/>
    <w:tmpl w:val="FFFFFFFF"/>
    <w:lvl w:ilvl="0" w:tplc="5DF28F34">
      <w:numFmt w:val="bullet"/>
      <w:lvlText w:val="•"/>
      <w:lvlJc w:val="left"/>
      <w:pPr>
        <w:ind w:left="1602" w:hanging="14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25FA5DC0">
      <w:numFmt w:val="bullet"/>
      <w:lvlText w:val="•"/>
      <w:lvlJc w:val="left"/>
      <w:pPr>
        <w:ind w:left="2608" w:hanging="144"/>
      </w:pPr>
      <w:rPr>
        <w:rFonts w:hint="default"/>
      </w:rPr>
    </w:lvl>
    <w:lvl w:ilvl="2" w:tplc="1BD8789A">
      <w:numFmt w:val="bullet"/>
      <w:lvlText w:val="•"/>
      <w:lvlJc w:val="left"/>
      <w:pPr>
        <w:ind w:left="3617" w:hanging="144"/>
      </w:pPr>
      <w:rPr>
        <w:rFonts w:hint="default"/>
      </w:rPr>
    </w:lvl>
    <w:lvl w:ilvl="3" w:tplc="1FF2EA58">
      <w:numFmt w:val="bullet"/>
      <w:lvlText w:val="•"/>
      <w:lvlJc w:val="left"/>
      <w:pPr>
        <w:ind w:left="4625" w:hanging="144"/>
      </w:pPr>
      <w:rPr>
        <w:rFonts w:hint="default"/>
      </w:rPr>
    </w:lvl>
    <w:lvl w:ilvl="4" w:tplc="FA60E578">
      <w:numFmt w:val="bullet"/>
      <w:lvlText w:val="•"/>
      <w:lvlJc w:val="left"/>
      <w:pPr>
        <w:ind w:left="5634" w:hanging="144"/>
      </w:pPr>
      <w:rPr>
        <w:rFonts w:hint="default"/>
      </w:rPr>
    </w:lvl>
    <w:lvl w:ilvl="5" w:tplc="C4022D3C">
      <w:numFmt w:val="bullet"/>
      <w:lvlText w:val="•"/>
      <w:lvlJc w:val="left"/>
      <w:pPr>
        <w:ind w:left="6643" w:hanging="144"/>
      </w:pPr>
      <w:rPr>
        <w:rFonts w:hint="default"/>
      </w:rPr>
    </w:lvl>
    <w:lvl w:ilvl="6" w:tplc="AF8E8F20">
      <w:numFmt w:val="bullet"/>
      <w:lvlText w:val="•"/>
      <w:lvlJc w:val="left"/>
      <w:pPr>
        <w:ind w:left="7651" w:hanging="144"/>
      </w:pPr>
      <w:rPr>
        <w:rFonts w:hint="default"/>
      </w:rPr>
    </w:lvl>
    <w:lvl w:ilvl="7" w:tplc="381CDA42">
      <w:numFmt w:val="bullet"/>
      <w:lvlText w:val="•"/>
      <w:lvlJc w:val="left"/>
      <w:pPr>
        <w:ind w:left="8660" w:hanging="144"/>
      </w:pPr>
      <w:rPr>
        <w:rFonts w:hint="default"/>
      </w:rPr>
    </w:lvl>
    <w:lvl w:ilvl="8" w:tplc="CE008174">
      <w:numFmt w:val="bullet"/>
      <w:lvlText w:val="•"/>
      <w:lvlJc w:val="left"/>
      <w:pPr>
        <w:ind w:left="9669" w:hanging="144"/>
      </w:pPr>
      <w:rPr>
        <w:rFonts w:hint="default"/>
      </w:rPr>
    </w:lvl>
  </w:abstractNum>
  <w:abstractNum w:abstractNumId="56">
    <w:nsid w:val="5A633EA6"/>
    <w:multiLevelType w:val="multilevel"/>
    <w:tmpl w:val="9850CE26"/>
    <w:lvl w:ilvl="0">
      <w:start w:val="2"/>
      <w:numFmt w:val="decimal"/>
      <w:lvlText w:val="%1"/>
      <w:lvlJc w:val="left"/>
      <w:pPr>
        <w:ind w:left="4253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253" w:hanging="42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1017" w:hanging="286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5781" w:hanging="286"/>
      </w:pPr>
      <w:rPr>
        <w:rFonts w:hint="default"/>
      </w:rPr>
    </w:lvl>
    <w:lvl w:ilvl="4">
      <w:numFmt w:val="bullet"/>
      <w:lvlText w:val="•"/>
      <w:lvlJc w:val="left"/>
      <w:pPr>
        <w:ind w:left="6542" w:hanging="286"/>
      </w:pPr>
      <w:rPr>
        <w:rFonts w:hint="default"/>
      </w:rPr>
    </w:lvl>
    <w:lvl w:ilvl="5">
      <w:numFmt w:val="bullet"/>
      <w:lvlText w:val="•"/>
      <w:lvlJc w:val="left"/>
      <w:pPr>
        <w:ind w:left="7302" w:hanging="286"/>
      </w:pPr>
      <w:rPr>
        <w:rFonts w:hint="default"/>
      </w:rPr>
    </w:lvl>
    <w:lvl w:ilvl="6">
      <w:numFmt w:val="bullet"/>
      <w:lvlText w:val="•"/>
      <w:lvlJc w:val="left"/>
      <w:pPr>
        <w:ind w:left="8063" w:hanging="286"/>
      </w:pPr>
      <w:rPr>
        <w:rFonts w:hint="default"/>
      </w:rPr>
    </w:lvl>
    <w:lvl w:ilvl="7">
      <w:numFmt w:val="bullet"/>
      <w:lvlText w:val="•"/>
      <w:lvlJc w:val="left"/>
      <w:pPr>
        <w:ind w:left="8824" w:hanging="286"/>
      </w:pPr>
      <w:rPr>
        <w:rFonts w:hint="default"/>
      </w:rPr>
    </w:lvl>
    <w:lvl w:ilvl="8">
      <w:numFmt w:val="bullet"/>
      <w:lvlText w:val="•"/>
      <w:lvlJc w:val="left"/>
      <w:pPr>
        <w:ind w:left="9584" w:hanging="286"/>
      </w:pPr>
      <w:rPr>
        <w:rFonts w:hint="default"/>
      </w:rPr>
    </w:lvl>
  </w:abstractNum>
  <w:abstractNum w:abstractNumId="57">
    <w:nsid w:val="5B713907"/>
    <w:multiLevelType w:val="hybridMultilevel"/>
    <w:tmpl w:val="FFFFFFFF"/>
    <w:lvl w:ilvl="0" w:tplc="1D7454D6">
      <w:start w:val="1"/>
      <w:numFmt w:val="decimal"/>
      <w:lvlText w:val="%1."/>
      <w:lvlJc w:val="left"/>
      <w:pPr>
        <w:ind w:left="1602" w:hanging="29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1ABAD3A2">
      <w:numFmt w:val="bullet"/>
      <w:lvlText w:val="•"/>
      <w:lvlJc w:val="left"/>
      <w:pPr>
        <w:ind w:left="2608" w:hanging="295"/>
      </w:pPr>
      <w:rPr>
        <w:rFonts w:hint="default"/>
      </w:rPr>
    </w:lvl>
    <w:lvl w:ilvl="2" w:tplc="8618C3FA">
      <w:numFmt w:val="bullet"/>
      <w:lvlText w:val="•"/>
      <w:lvlJc w:val="left"/>
      <w:pPr>
        <w:ind w:left="3617" w:hanging="295"/>
      </w:pPr>
      <w:rPr>
        <w:rFonts w:hint="default"/>
      </w:rPr>
    </w:lvl>
    <w:lvl w:ilvl="3" w:tplc="FB826162">
      <w:numFmt w:val="bullet"/>
      <w:lvlText w:val="•"/>
      <w:lvlJc w:val="left"/>
      <w:pPr>
        <w:ind w:left="4625" w:hanging="295"/>
      </w:pPr>
      <w:rPr>
        <w:rFonts w:hint="default"/>
      </w:rPr>
    </w:lvl>
    <w:lvl w:ilvl="4" w:tplc="7AE055E8">
      <w:numFmt w:val="bullet"/>
      <w:lvlText w:val="•"/>
      <w:lvlJc w:val="left"/>
      <w:pPr>
        <w:ind w:left="5634" w:hanging="295"/>
      </w:pPr>
      <w:rPr>
        <w:rFonts w:hint="default"/>
      </w:rPr>
    </w:lvl>
    <w:lvl w:ilvl="5" w:tplc="0ECE51DA">
      <w:numFmt w:val="bullet"/>
      <w:lvlText w:val="•"/>
      <w:lvlJc w:val="left"/>
      <w:pPr>
        <w:ind w:left="6643" w:hanging="295"/>
      </w:pPr>
      <w:rPr>
        <w:rFonts w:hint="default"/>
      </w:rPr>
    </w:lvl>
    <w:lvl w:ilvl="6" w:tplc="99F4B05E">
      <w:numFmt w:val="bullet"/>
      <w:lvlText w:val="•"/>
      <w:lvlJc w:val="left"/>
      <w:pPr>
        <w:ind w:left="7651" w:hanging="295"/>
      </w:pPr>
      <w:rPr>
        <w:rFonts w:hint="default"/>
      </w:rPr>
    </w:lvl>
    <w:lvl w:ilvl="7" w:tplc="BC660E30">
      <w:numFmt w:val="bullet"/>
      <w:lvlText w:val="•"/>
      <w:lvlJc w:val="left"/>
      <w:pPr>
        <w:ind w:left="8660" w:hanging="295"/>
      </w:pPr>
      <w:rPr>
        <w:rFonts w:hint="default"/>
      </w:rPr>
    </w:lvl>
    <w:lvl w:ilvl="8" w:tplc="BF0816C8">
      <w:numFmt w:val="bullet"/>
      <w:lvlText w:val="•"/>
      <w:lvlJc w:val="left"/>
      <w:pPr>
        <w:ind w:left="9669" w:hanging="295"/>
      </w:pPr>
      <w:rPr>
        <w:rFonts w:hint="default"/>
      </w:rPr>
    </w:lvl>
  </w:abstractNum>
  <w:abstractNum w:abstractNumId="58">
    <w:nsid w:val="61596F0B"/>
    <w:multiLevelType w:val="hybridMultilevel"/>
    <w:tmpl w:val="FFFFFFFF"/>
    <w:lvl w:ilvl="0" w:tplc="830A9CA0">
      <w:numFmt w:val="bullet"/>
      <w:lvlText w:val="–"/>
      <w:lvlJc w:val="left"/>
      <w:pPr>
        <w:ind w:left="1602" w:hanging="696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4FA4A226">
      <w:numFmt w:val="bullet"/>
      <w:lvlText w:val=""/>
      <w:lvlJc w:val="left"/>
      <w:pPr>
        <w:ind w:left="1602" w:hanging="286"/>
      </w:pPr>
      <w:rPr>
        <w:rFonts w:ascii="Symbol" w:eastAsia="Times New Roman" w:hAnsi="Symbol" w:hint="default"/>
        <w:w w:val="100"/>
        <w:sz w:val="24"/>
        <w:szCs w:val="24"/>
      </w:rPr>
    </w:lvl>
    <w:lvl w:ilvl="2" w:tplc="FCAC087E">
      <w:numFmt w:val="bullet"/>
      <w:lvlText w:val="•"/>
      <w:lvlJc w:val="left"/>
      <w:pPr>
        <w:ind w:left="3617" w:hanging="286"/>
      </w:pPr>
      <w:rPr>
        <w:rFonts w:hint="default"/>
      </w:rPr>
    </w:lvl>
    <w:lvl w:ilvl="3" w:tplc="33907452">
      <w:numFmt w:val="bullet"/>
      <w:lvlText w:val="•"/>
      <w:lvlJc w:val="left"/>
      <w:pPr>
        <w:ind w:left="4625" w:hanging="286"/>
      </w:pPr>
      <w:rPr>
        <w:rFonts w:hint="default"/>
      </w:rPr>
    </w:lvl>
    <w:lvl w:ilvl="4" w:tplc="FB8A6168">
      <w:numFmt w:val="bullet"/>
      <w:lvlText w:val="•"/>
      <w:lvlJc w:val="left"/>
      <w:pPr>
        <w:ind w:left="5634" w:hanging="286"/>
      </w:pPr>
      <w:rPr>
        <w:rFonts w:hint="default"/>
      </w:rPr>
    </w:lvl>
    <w:lvl w:ilvl="5" w:tplc="62167600">
      <w:numFmt w:val="bullet"/>
      <w:lvlText w:val="•"/>
      <w:lvlJc w:val="left"/>
      <w:pPr>
        <w:ind w:left="6643" w:hanging="286"/>
      </w:pPr>
      <w:rPr>
        <w:rFonts w:hint="default"/>
      </w:rPr>
    </w:lvl>
    <w:lvl w:ilvl="6" w:tplc="6E4EFF4E">
      <w:numFmt w:val="bullet"/>
      <w:lvlText w:val="•"/>
      <w:lvlJc w:val="left"/>
      <w:pPr>
        <w:ind w:left="7651" w:hanging="286"/>
      </w:pPr>
      <w:rPr>
        <w:rFonts w:hint="default"/>
      </w:rPr>
    </w:lvl>
    <w:lvl w:ilvl="7" w:tplc="E84A1A3C">
      <w:numFmt w:val="bullet"/>
      <w:lvlText w:val="•"/>
      <w:lvlJc w:val="left"/>
      <w:pPr>
        <w:ind w:left="8660" w:hanging="286"/>
      </w:pPr>
      <w:rPr>
        <w:rFonts w:hint="default"/>
      </w:rPr>
    </w:lvl>
    <w:lvl w:ilvl="8" w:tplc="E3C23DCE">
      <w:numFmt w:val="bullet"/>
      <w:lvlText w:val="•"/>
      <w:lvlJc w:val="left"/>
      <w:pPr>
        <w:ind w:left="9669" w:hanging="286"/>
      </w:pPr>
      <w:rPr>
        <w:rFonts w:hint="default"/>
      </w:rPr>
    </w:lvl>
  </w:abstractNum>
  <w:abstractNum w:abstractNumId="59">
    <w:nsid w:val="626D47DF"/>
    <w:multiLevelType w:val="hybridMultilevel"/>
    <w:tmpl w:val="FFFFFFFF"/>
    <w:lvl w:ilvl="0" w:tplc="DFC41AD8">
      <w:start w:val="1"/>
      <w:numFmt w:val="decimal"/>
      <w:lvlText w:val="%1."/>
      <w:lvlJc w:val="left"/>
      <w:pPr>
        <w:ind w:left="1377" w:hanging="25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15C8EBC4">
      <w:numFmt w:val="bullet"/>
      <w:lvlText w:val="•"/>
      <w:lvlJc w:val="left"/>
      <w:pPr>
        <w:ind w:left="2352" w:hanging="250"/>
      </w:pPr>
      <w:rPr>
        <w:rFonts w:hint="default"/>
      </w:rPr>
    </w:lvl>
    <w:lvl w:ilvl="2" w:tplc="783E580A">
      <w:numFmt w:val="bullet"/>
      <w:lvlText w:val="•"/>
      <w:lvlJc w:val="left"/>
      <w:pPr>
        <w:ind w:left="3325" w:hanging="250"/>
      </w:pPr>
      <w:rPr>
        <w:rFonts w:hint="default"/>
      </w:rPr>
    </w:lvl>
    <w:lvl w:ilvl="3" w:tplc="DA0C9170">
      <w:numFmt w:val="bullet"/>
      <w:lvlText w:val="•"/>
      <w:lvlJc w:val="left"/>
      <w:pPr>
        <w:ind w:left="4297" w:hanging="250"/>
      </w:pPr>
      <w:rPr>
        <w:rFonts w:hint="default"/>
      </w:rPr>
    </w:lvl>
    <w:lvl w:ilvl="4" w:tplc="E938ABAE">
      <w:numFmt w:val="bullet"/>
      <w:lvlText w:val="•"/>
      <w:lvlJc w:val="left"/>
      <w:pPr>
        <w:ind w:left="5270" w:hanging="250"/>
      </w:pPr>
      <w:rPr>
        <w:rFonts w:hint="default"/>
      </w:rPr>
    </w:lvl>
    <w:lvl w:ilvl="5" w:tplc="D5C47002">
      <w:numFmt w:val="bullet"/>
      <w:lvlText w:val="•"/>
      <w:lvlJc w:val="left"/>
      <w:pPr>
        <w:ind w:left="6243" w:hanging="250"/>
      </w:pPr>
      <w:rPr>
        <w:rFonts w:hint="default"/>
      </w:rPr>
    </w:lvl>
    <w:lvl w:ilvl="6" w:tplc="8D661012">
      <w:numFmt w:val="bullet"/>
      <w:lvlText w:val="•"/>
      <w:lvlJc w:val="left"/>
      <w:pPr>
        <w:ind w:left="7215" w:hanging="250"/>
      </w:pPr>
      <w:rPr>
        <w:rFonts w:hint="default"/>
      </w:rPr>
    </w:lvl>
    <w:lvl w:ilvl="7" w:tplc="C5CA717E">
      <w:numFmt w:val="bullet"/>
      <w:lvlText w:val="•"/>
      <w:lvlJc w:val="left"/>
      <w:pPr>
        <w:ind w:left="8188" w:hanging="250"/>
      </w:pPr>
      <w:rPr>
        <w:rFonts w:hint="default"/>
      </w:rPr>
    </w:lvl>
    <w:lvl w:ilvl="8" w:tplc="8408CC88">
      <w:numFmt w:val="bullet"/>
      <w:lvlText w:val="•"/>
      <w:lvlJc w:val="left"/>
      <w:pPr>
        <w:ind w:left="9161" w:hanging="250"/>
      </w:pPr>
      <w:rPr>
        <w:rFonts w:hint="default"/>
      </w:rPr>
    </w:lvl>
  </w:abstractNum>
  <w:abstractNum w:abstractNumId="60">
    <w:nsid w:val="63AB5F20"/>
    <w:multiLevelType w:val="hybridMultilevel"/>
    <w:tmpl w:val="0E7AA95A"/>
    <w:lvl w:ilvl="0" w:tplc="04190001">
      <w:start w:val="1"/>
      <w:numFmt w:val="bullet"/>
      <w:lvlText w:val=""/>
      <w:lvlJc w:val="left"/>
      <w:pPr>
        <w:tabs>
          <w:tab w:val="num" w:pos="3410"/>
        </w:tabs>
        <w:ind w:left="341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4130"/>
        </w:tabs>
        <w:ind w:left="41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850"/>
        </w:tabs>
        <w:ind w:left="485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5570"/>
        </w:tabs>
        <w:ind w:left="557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6290"/>
        </w:tabs>
        <w:ind w:left="62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7010"/>
        </w:tabs>
        <w:ind w:left="701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7730"/>
        </w:tabs>
        <w:ind w:left="773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8450"/>
        </w:tabs>
        <w:ind w:left="84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9170"/>
        </w:tabs>
        <w:ind w:left="9170" w:hanging="360"/>
      </w:pPr>
      <w:rPr>
        <w:rFonts w:ascii="Wingdings" w:hAnsi="Wingdings" w:cs="Wingdings" w:hint="default"/>
      </w:rPr>
    </w:lvl>
  </w:abstractNum>
  <w:abstractNum w:abstractNumId="61">
    <w:nsid w:val="63B02917"/>
    <w:multiLevelType w:val="multilevel"/>
    <w:tmpl w:val="2CB69F4E"/>
    <w:lvl w:ilvl="0">
      <w:start w:val="2"/>
      <w:numFmt w:val="decimal"/>
      <w:lvlText w:val="%1."/>
      <w:lvlJc w:val="left"/>
      <w:pPr>
        <w:ind w:left="2406" w:hanging="392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602" w:hanging="507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3303" w:hanging="60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4348" w:hanging="600"/>
      </w:pPr>
      <w:rPr>
        <w:rFonts w:hint="default"/>
      </w:rPr>
    </w:lvl>
    <w:lvl w:ilvl="4">
      <w:numFmt w:val="bullet"/>
      <w:lvlText w:val="•"/>
      <w:lvlJc w:val="left"/>
      <w:pPr>
        <w:ind w:left="5396" w:hanging="600"/>
      </w:pPr>
      <w:rPr>
        <w:rFonts w:hint="default"/>
      </w:rPr>
    </w:lvl>
    <w:lvl w:ilvl="5">
      <w:numFmt w:val="bullet"/>
      <w:lvlText w:val="•"/>
      <w:lvlJc w:val="left"/>
      <w:pPr>
        <w:ind w:left="6444" w:hanging="600"/>
      </w:pPr>
      <w:rPr>
        <w:rFonts w:hint="default"/>
      </w:rPr>
    </w:lvl>
    <w:lvl w:ilvl="6">
      <w:numFmt w:val="bullet"/>
      <w:lvlText w:val="•"/>
      <w:lvlJc w:val="left"/>
      <w:pPr>
        <w:ind w:left="7493" w:hanging="600"/>
      </w:pPr>
      <w:rPr>
        <w:rFonts w:hint="default"/>
      </w:rPr>
    </w:lvl>
    <w:lvl w:ilvl="7">
      <w:numFmt w:val="bullet"/>
      <w:lvlText w:val="•"/>
      <w:lvlJc w:val="left"/>
      <w:pPr>
        <w:ind w:left="8541" w:hanging="600"/>
      </w:pPr>
      <w:rPr>
        <w:rFonts w:hint="default"/>
      </w:rPr>
    </w:lvl>
    <w:lvl w:ilvl="8">
      <w:numFmt w:val="bullet"/>
      <w:lvlText w:val="•"/>
      <w:lvlJc w:val="left"/>
      <w:pPr>
        <w:ind w:left="9589" w:hanging="600"/>
      </w:pPr>
      <w:rPr>
        <w:rFonts w:hint="default"/>
      </w:rPr>
    </w:lvl>
  </w:abstractNum>
  <w:abstractNum w:abstractNumId="62">
    <w:nsid w:val="64641D17"/>
    <w:multiLevelType w:val="hybridMultilevel"/>
    <w:tmpl w:val="FFFFFFFF"/>
    <w:lvl w:ilvl="0" w:tplc="8838523E">
      <w:numFmt w:val="bullet"/>
      <w:lvlText w:val="–"/>
      <w:lvlJc w:val="left"/>
      <w:pPr>
        <w:ind w:left="1017" w:hanging="348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87CE79B8">
      <w:numFmt w:val="bullet"/>
      <w:lvlText w:val="•"/>
      <w:lvlJc w:val="left"/>
      <w:pPr>
        <w:ind w:left="2028" w:hanging="348"/>
      </w:pPr>
      <w:rPr>
        <w:rFonts w:hint="default"/>
      </w:rPr>
    </w:lvl>
    <w:lvl w:ilvl="2" w:tplc="19EA7B3C">
      <w:numFmt w:val="bullet"/>
      <w:lvlText w:val="•"/>
      <w:lvlJc w:val="left"/>
      <w:pPr>
        <w:ind w:left="3037" w:hanging="348"/>
      </w:pPr>
      <w:rPr>
        <w:rFonts w:hint="default"/>
      </w:rPr>
    </w:lvl>
    <w:lvl w:ilvl="3" w:tplc="38E0710E">
      <w:numFmt w:val="bullet"/>
      <w:lvlText w:val="•"/>
      <w:lvlJc w:val="left"/>
      <w:pPr>
        <w:ind w:left="4045" w:hanging="348"/>
      </w:pPr>
      <w:rPr>
        <w:rFonts w:hint="default"/>
      </w:rPr>
    </w:lvl>
    <w:lvl w:ilvl="4" w:tplc="883CFE00">
      <w:numFmt w:val="bullet"/>
      <w:lvlText w:val="•"/>
      <w:lvlJc w:val="left"/>
      <w:pPr>
        <w:ind w:left="5054" w:hanging="348"/>
      </w:pPr>
      <w:rPr>
        <w:rFonts w:hint="default"/>
      </w:rPr>
    </w:lvl>
    <w:lvl w:ilvl="5" w:tplc="E526732A">
      <w:numFmt w:val="bullet"/>
      <w:lvlText w:val="•"/>
      <w:lvlJc w:val="left"/>
      <w:pPr>
        <w:ind w:left="6063" w:hanging="348"/>
      </w:pPr>
      <w:rPr>
        <w:rFonts w:hint="default"/>
      </w:rPr>
    </w:lvl>
    <w:lvl w:ilvl="6" w:tplc="7FEE4B9C">
      <w:numFmt w:val="bullet"/>
      <w:lvlText w:val="•"/>
      <w:lvlJc w:val="left"/>
      <w:pPr>
        <w:ind w:left="7071" w:hanging="348"/>
      </w:pPr>
      <w:rPr>
        <w:rFonts w:hint="default"/>
      </w:rPr>
    </w:lvl>
    <w:lvl w:ilvl="7" w:tplc="FB28EB44">
      <w:numFmt w:val="bullet"/>
      <w:lvlText w:val="•"/>
      <w:lvlJc w:val="left"/>
      <w:pPr>
        <w:ind w:left="8080" w:hanging="348"/>
      </w:pPr>
      <w:rPr>
        <w:rFonts w:hint="default"/>
      </w:rPr>
    </w:lvl>
    <w:lvl w:ilvl="8" w:tplc="0CB282EA">
      <w:numFmt w:val="bullet"/>
      <w:lvlText w:val="•"/>
      <w:lvlJc w:val="left"/>
      <w:pPr>
        <w:ind w:left="9089" w:hanging="348"/>
      </w:pPr>
      <w:rPr>
        <w:rFonts w:hint="default"/>
      </w:rPr>
    </w:lvl>
  </w:abstractNum>
  <w:abstractNum w:abstractNumId="63">
    <w:nsid w:val="690D6B4D"/>
    <w:multiLevelType w:val="hybridMultilevel"/>
    <w:tmpl w:val="FFFFFFFF"/>
    <w:lvl w:ilvl="0" w:tplc="67B02DC6">
      <w:numFmt w:val="bullet"/>
      <w:lvlText w:val="•"/>
      <w:lvlJc w:val="left"/>
      <w:pPr>
        <w:ind w:left="2454" w:hanging="144"/>
      </w:pPr>
      <w:rPr>
        <w:rFonts w:ascii="Times New Roman" w:eastAsia="Times New Roman" w:hAnsi="Times New Roman" w:hint="default"/>
        <w:i/>
        <w:iCs/>
        <w:w w:val="100"/>
        <w:sz w:val="24"/>
        <w:szCs w:val="24"/>
      </w:rPr>
    </w:lvl>
    <w:lvl w:ilvl="1" w:tplc="68DC453E">
      <w:numFmt w:val="bullet"/>
      <w:lvlText w:val="•"/>
      <w:lvlJc w:val="left"/>
      <w:pPr>
        <w:ind w:left="3382" w:hanging="144"/>
      </w:pPr>
      <w:rPr>
        <w:rFonts w:hint="default"/>
      </w:rPr>
    </w:lvl>
    <w:lvl w:ilvl="2" w:tplc="F2D684F6">
      <w:numFmt w:val="bullet"/>
      <w:lvlText w:val="•"/>
      <w:lvlJc w:val="left"/>
      <w:pPr>
        <w:ind w:left="4305" w:hanging="144"/>
      </w:pPr>
      <w:rPr>
        <w:rFonts w:hint="default"/>
      </w:rPr>
    </w:lvl>
    <w:lvl w:ilvl="3" w:tplc="58A8A1E8">
      <w:numFmt w:val="bullet"/>
      <w:lvlText w:val="•"/>
      <w:lvlJc w:val="left"/>
      <w:pPr>
        <w:ind w:left="5227" w:hanging="144"/>
      </w:pPr>
      <w:rPr>
        <w:rFonts w:hint="default"/>
      </w:rPr>
    </w:lvl>
    <w:lvl w:ilvl="4" w:tplc="C25CDA26">
      <w:numFmt w:val="bullet"/>
      <w:lvlText w:val="•"/>
      <w:lvlJc w:val="left"/>
      <w:pPr>
        <w:ind w:left="6150" w:hanging="144"/>
      </w:pPr>
      <w:rPr>
        <w:rFonts w:hint="default"/>
      </w:rPr>
    </w:lvl>
    <w:lvl w:ilvl="5" w:tplc="7E90E5D4">
      <w:numFmt w:val="bullet"/>
      <w:lvlText w:val="•"/>
      <w:lvlJc w:val="left"/>
      <w:pPr>
        <w:ind w:left="7073" w:hanging="144"/>
      </w:pPr>
      <w:rPr>
        <w:rFonts w:hint="default"/>
      </w:rPr>
    </w:lvl>
    <w:lvl w:ilvl="6" w:tplc="7660CE16">
      <w:numFmt w:val="bullet"/>
      <w:lvlText w:val="•"/>
      <w:lvlJc w:val="left"/>
      <w:pPr>
        <w:ind w:left="7995" w:hanging="144"/>
      </w:pPr>
      <w:rPr>
        <w:rFonts w:hint="default"/>
      </w:rPr>
    </w:lvl>
    <w:lvl w:ilvl="7" w:tplc="B3A406D0">
      <w:numFmt w:val="bullet"/>
      <w:lvlText w:val="•"/>
      <w:lvlJc w:val="left"/>
      <w:pPr>
        <w:ind w:left="8918" w:hanging="144"/>
      </w:pPr>
      <w:rPr>
        <w:rFonts w:hint="default"/>
      </w:rPr>
    </w:lvl>
    <w:lvl w:ilvl="8" w:tplc="CD90BA3A">
      <w:numFmt w:val="bullet"/>
      <w:lvlText w:val="•"/>
      <w:lvlJc w:val="left"/>
      <w:pPr>
        <w:ind w:left="9841" w:hanging="144"/>
      </w:pPr>
      <w:rPr>
        <w:rFonts w:hint="default"/>
      </w:rPr>
    </w:lvl>
  </w:abstractNum>
  <w:abstractNum w:abstractNumId="64">
    <w:nsid w:val="69DF5FC4"/>
    <w:multiLevelType w:val="hybridMultilevel"/>
    <w:tmpl w:val="FFFFFFFF"/>
    <w:lvl w:ilvl="0" w:tplc="5E74F6AC">
      <w:numFmt w:val="bullet"/>
      <w:lvlText w:val=""/>
      <w:lvlJc w:val="left"/>
      <w:pPr>
        <w:ind w:left="1602" w:hanging="360"/>
      </w:pPr>
      <w:rPr>
        <w:rFonts w:ascii="Symbol" w:eastAsia="Times New Roman" w:hAnsi="Symbol" w:hint="default"/>
        <w:w w:val="100"/>
        <w:sz w:val="24"/>
        <w:szCs w:val="24"/>
      </w:rPr>
    </w:lvl>
    <w:lvl w:ilvl="1" w:tplc="E5745910">
      <w:numFmt w:val="bullet"/>
      <w:lvlText w:val="•"/>
      <w:lvlJc w:val="left"/>
      <w:pPr>
        <w:ind w:left="2608" w:hanging="360"/>
      </w:pPr>
      <w:rPr>
        <w:rFonts w:hint="default"/>
      </w:rPr>
    </w:lvl>
    <w:lvl w:ilvl="2" w:tplc="2586E86A">
      <w:numFmt w:val="bullet"/>
      <w:lvlText w:val="•"/>
      <w:lvlJc w:val="left"/>
      <w:pPr>
        <w:ind w:left="3617" w:hanging="360"/>
      </w:pPr>
      <w:rPr>
        <w:rFonts w:hint="default"/>
      </w:rPr>
    </w:lvl>
    <w:lvl w:ilvl="3" w:tplc="C0FC0330">
      <w:numFmt w:val="bullet"/>
      <w:lvlText w:val="•"/>
      <w:lvlJc w:val="left"/>
      <w:pPr>
        <w:ind w:left="4625" w:hanging="360"/>
      </w:pPr>
      <w:rPr>
        <w:rFonts w:hint="default"/>
      </w:rPr>
    </w:lvl>
    <w:lvl w:ilvl="4" w:tplc="97E6D53E">
      <w:numFmt w:val="bullet"/>
      <w:lvlText w:val="•"/>
      <w:lvlJc w:val="left"/>
      <w:pPr>
        <w:ind w:left="5634" w:hanging="360"/>
      </w:pPr>
      <w:rPr>
        <w:rFonts w:hint="default"/>
      </w:rPr>
    </w:lvl>
    <w:lvl w:ilvl="5" w:tplc="62D2AD96">
      <w:numFmt w:val="bullet"/>
      <w:lvlText w:val="•"/>
      <w:lvlJc w:val="left"/>
      <w:pPr>
        <w:ind w:left="6643" w:hanging="360"/>
      </w:pPr>
      <w:rPr>
        <w:rFonts w:hint="default"/>
      </w:rPr>
    </w:lvl>
    <w:lvl w:ilvl="6" w:tplc="00A402A4">
      <w:numFmt w:val="bullet"/>
      <w:lvlText w:val="•"/>
      <w:lvlJc w:val="left"/>
      <w:pPr>
        <w:ind w:left="7651" w:hanging="360"/>
      </w:pPr>
      <w:rPr>
        <w:rFonts w:hint="default"/>
      </w:rPr>
    </w:lvl>
    <w:lvl w:ilvl="7" w:tplc="9FAAC944">
      <w:numFmt w:val="bullet"/>
      <w:lvlText w:val="•"/>
      <w:lvlJc w:val="left"/>
      <w:pPr>
        <w:ind w:left="8660" w:hanging="360"/>
      </w:pPr>
      <w:rPr>
        <w:rFonts w:hint="default"/>
      </w:rPr>
    </w:lvl>
    <w:lvl w:ilvl="8" w:tplc="EEFAABD4">
      <w:numFmt w:val="bullet"/>
      <w:lvlText w:val="•"/>
      <w:lvlJc w:val="left"/>
      <w:pPr>
        <w:ind w:left="9669" w:hanging="360"/>
      </w:pPr>
      <w:rPr>
        <w:rFonts w:hint="default"/>
      </w:rPr>
    </w:lvl>
  </w:abstractNum>
  <w:abstractNum w:abstractNumId="65">
    <w:nsid w:val="6CB10429"/>
    <w:multiLevelType w:val="hybridMultilevel"/>
    <w:tmpl w:val="FFFFFFFF"/>
    <w:lvl w:ilvl="0" w:tplc="8376ED74">
      <w:numFmt w:val="bullet"/>
      <w:lvlText w:val="•"/>
      <w:lvlJc w:val="left"/>
      <w:pPr>
        <w:ind w:left="1602" w:hanging="14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393658BA">
      <w:numFmt w:val="bullet"/>
      <w:lvlText w:val="•"/>
      <w:lvlJc w:val="left"/>
      <w:pPr>
        <w:ind w:left="2608" w:hanging="144"/>
      </w:pPr>
      <w:rPr>
        <w:rFonts w:hint="default"/>
      </w:rPr>
    </w:lvl>
    <w:lvl w:ilvl="2" w:tplc="5700F5FC">
      <w:numFmt w:val="bullet"/>
      <w:lvlText w:val="•"/>
      <w:lvlJc w:val="left"/>
      <w:pPr>
        <w:ind w:left="3617" w:hanging="144"/>
      </w:pPr>
      <w:rPr>
        <w:rFonts w:hint="default"/>
      </w:rPr>
    </w:lvl>
    <w:lvl w:ilvl="3" w:tplc="57F008C2">
      <w:numFmt w:val="bullet"/>
      <w:lvlText w:val="•"/>
      <w:lvlJc w:val="left"/>
      <w:pPr>
        <w:ind w:left="4625" w:hanging="144"/>
      </w:pPr>
      <w:rPr>
        <w:rFonts w:hint="default"/>
      </w:rPr>
    </w:lvl>
    <w:lvl w:ilvl="4" w:tplc="51602966">
      <w:numFmt w:val="bullet"/>
      <w:lvlText w:val="•"/>
      <w:lvlJc w:val="left"/>
      <w:pPr>
        <w:ind w:left="5634" w:hanging="144"/>
      </w:pPr>
      <w:rPr>
        <w:rFonts w:hint="default"/>
      </w:rPr>
    </w:lvl>
    <w:lvl w:ilvl="5" w:tplc="7478959A">
      <w:numFmt w:val="bullet"/>
      <w:lvlText w:val="•"/>
      <w:lvlJc w:val="left"/>
      <w:pPr>
        <w:ind w:left="6643" w:hanging="144"/>
      </w:pPr>
      <w:rPr>
        <w:rFonts w:hint="default"/>
      </w:rPr>
    </w:lvl>
    <w:lvl w:ilvl="6" w:tplc="C4F44384">
      <w:numFmt w:val="bullet"/>
      <w:lvlText w:val="•"/>
      <w:lvlJc w:val="left"/>
      <w:pPr>
        <w:ind w:left="7651" w:hanging="144"/>
      </w:pPr>
      <w:rPr>
        <w:rFonts w:hint="default"/>
      </w:rPr>
    </w:lvl>
    <w:lvl w:ilvl="7" w:tplc="9600146A">
      <w:numFmt w:val="bullet"/>
      <w:lvlText w:val="•"/>
      <w:lvlJc w:val="left"/>
      <w:pPr>
        <w:ind w:left="8660" w:hanging="144"/>
      </w:pPr>
      <w:rPr>
        <w:rFonts w:hint="default"/>
      </w:rPr>
    </w:lvl>
    <w:lvl w:ilvl="8" w:tplc="8C563FAC">
      <w:numFmt w:val="bullet"/>
      <w:lvlText w:val="•"/>
      <w:lvlJc w:val="left"/>
      <w:pPr>
        <w:ind w:left="9669" w:hanging="144"/>
      </w:pPr>
      <w:rPr>
        <w:rFonts w:hint="default"/>
      </w:rPr>
    </w:lvl>
  </w:abstractNum>
  <w:abstractNum w:abstractNumId="66">
    <w:nsid w:val="6D523984"/>
    <w:multiLevelType w:val="hybridMultilevel"/>
    <w:tmpl w:val="FFFFFFFF"/>
    <w:lvl w:ilvl="0" w:tplc="5BEE39EC">
      <w:start w:val="1"/>
      <w:numFmt w:val="decimal"/>
      <w:lvlText w:val="%1."/>
      <w:lvlJc w:val="left"/>
      <w:pPr>
        <w:ind w:left="1017" w:hanging="181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8D72DE58">
      <w:numFmt w:val="bullet"/>
      <w:lvlText w:val="•"/>
      <w:lvlJc w:val="left"/>
      <w:pPr>
        <w:ind w:left="2028" w:hanging="181"/>
      </w:pPr>
      <w:rPr>
        <w:rFonts w:hint="default"/>
      </w:rPr>
    </w:lvl>
    <w:lvl w:ilvl="2" w:tplc="646286F4">
      <w:numFmt w:val="bullet"/>
      <w:lvlText w:val="•"/>
      <w:lvlJc w:val="left"/>
      <w:pPr>
        <w:ind w:left="3037" w:hanging="181"/>
      </w:pPr>
      <w:rPr>
        <w:rFonts w:hint="default"/>
      </w:rPr>
    </w:lvl>
    <w:lvl w:ilvl="3" w:tplc="D2A8155A">
      <w:numFmt w:val="bullet"/>
      <w:lvlText w:val="•"/>
      <w:lvlJc w:val="left"/>
      <w:pPr>
        <w:ind w:left="4045" w:hanging="181"/>
      </w:pPr>
      <w:rPr>
        <w:rFonts w:hint="default"/>
      </w:rPr>
    </w:lvl>
    <w:lvl w:ilvl="4" w:tplc="636C94A0">
      <w:numFmt w:val="bullet"/>
      <w:lvlText w:val="•"/>
      <w:lvlJc w:val="left"/>
      <w:pPr>
        <w:ind w:left="5054" w:hanging="181"/>
      </w:pPr>
      <w:rPr>
        <w:rFonts w:hint="default"/>
      </w:rPr>
    </w:lvl>
    <w:lvl w:ilvl="5" w:tplc="52A8623E">
      <w:numFmt w:val="bullet"/>
      <w:lvlText w:val="•"/>
      <w:lvlJc w:val="left"/>
      <w:pPr>
        <w:ind w:left="6063" w:hanging="181"/>
      </w:pPr>
      <w:rPr>
        <w:rFonts w:hint="default"/>
      </w:rPr>
    </w:lvl>
    <w:lvl w:ilvl="6" w:tplc="62908546">
      <w:numFmt w:val="bullet"/>
      <w:lvlText w:val="•"/>
      <w:lvlJc w:val="left"/>
      <w:pPr>
        <w:ind w:left="7071" w:hanging="181"/>
      </w:pPr>
      <w:rPr>
        <w:rFonts w:hint="default"/>
      </w:rPr>
    </w:lvl>
    <w:lvl w:ilvl="7" w:tplc="67025640">
      <w:numFmt w:val="bullet"/>
      <w:lvlText w:val="•"/>
      <w:lvlJc w:val="left"/>
      <w:pPr>
        <w:ind w:left="8080" w:hanging="181"/>
      </w:pPr>
      <w:rPr>
        <w:rFonts w:hint="default"/>
      </w:rPr>
    </w:lvl>
    <w:lvl w:ilvl="8" w:tplc="68C6FF04">
      <w:numFmt w:val="bullet"/>
      <w:lvlText w:val="•"/>
      <w:lvlJc w:val="left"/>
      <w:pPr>
        <w:ind w:left="9089" w:hanging="181"/>
      </w:pPr>
      <w:rPr>
        <w:rFonts w:hint="default"/>
      </w:rPr>
    </w:lvl>
  </w:abstractNum>
  <w:abstractNum w:abstractNumId="67">
    <w:nsid w:val="6EDA79D8"/>
    <w:multiLevelType w:val="hybridMultilevel"/>
    <w:tmpl w:val="FFFFFFFF"/>
    <w:lvl w:ilvl="0" w:tplc="4B6833F6">
      <w:numFmt w:val="bullet"/>
      <w:lvlText w:val="•"/>
      <w:lvlJc w:val="left"/>
      <w:pPr>
        <w:ind w:left="2446" w:hanging="329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EB42ED12">
      <w:numFmt w:val="bullet"/>
      <w:lvlText w:val="•"/>
      <w:lvlJc w:val="left"/>
      <w:pPr>
        <w:ind w:left="3364" w:hanging="329"/>
      </w:pPr>
      <w:rPr>
        <w:rFonts w:hint="default"/>
      </w:rPr>
    </w:lvl>
    <w:lvl w:ilvl="2" w:tplc="56DEE646">
      <w:numFmt w:val="bullet"/>
      <w:lvlText w:val="•"/>
      <w:lvlJc w:val="left"/>
      <w:pPr>
        <w:ind w:left="4289" w:hanging="329"/>
      </w:pPr>
      <w:rPr>
        <w:rFonts w:hint="default"/>
      </w:rPr>
    </w:lvl>
    <w:lvl w:ilvl="3" w:tplc="8AE05022">
      <w:numFmt w:val="bullet"/>
      <w:lvlText w:val="•"/>
      <w:lvlJc w:val="left"/>
      <w:pPr>
        <w:ind w:left="5213" w:hanging="329"/>
      </w:pPr>
      <w:rPr>
        <w:rFonts w:hint="default"/>
      </w:rPr>
    </w:lvl>
    <w:lvl w:ilvl="4" w:tplc="ADD07422">
      <w:numFmt w:val="bullet"/>
      <w:lvlText w:val="•"/>
      <w:lvlJc w:val="left"/>
      <w:pPr>
        <w:ind w:left="6138" w:hanging="329"/>
      </w:pPr>
      <w:rPr>
        <w:rFonts w:hint="default"/>
      </w:rPr>
    </w:lvl>
    <w:lvl w:ilvl="5" w:tplc="AEA45318">
      <w:numFmt w:val="bullet"/>
      <w:lvlText w:val="•"/>
      <w:lvlJc w:val="left"/>
      <w:pPr>
        <w:ind w:left="7063" w:hanging="329"/>
      </w:pPr>
      <w:rPr>
        <w:rFonts w:hint="default"/>
      </w:rPr>
    </w:lvl>
    <w:lvl w:ilvl="6" w:tplc="1F845226">
      <w:numFmt w:val="bullet"/>
      <w:lvlText w:val="•"/>
      <w:lvlJc w:val="left"/>
      <w:pPr>
        <w:ind w:left="7987" w:hanging="329"/>
      </w:pPr>
      <w:rPr>
        <w:rFonts w:hint="default"/>
      </w:rPr>
    </w:lvl>
    <w:lvl w:ilvl="7" w:tplc="0F36FD06">
      <w:numFmt w:val="bullet"/>
      <w:lvlText w:val="•"/>
      <w:lvlJc w:val="left"/>
      <w:pPr>
        <w:ind w:left="8912" w:hanging="329"/>
      </w:pPr>
      <w:rPr>
        <w:rFonts w:hint="default"/>
      </w:rPr>
    </w:lvl>
    <w:lvl w:ilvl="8" w:tplc="574C9934">
      <w:numFmt w:val="bullet"/>
      <w:lvlText w:val="•"/>
      <w:lvlJc w:val="left"/>
      <w:pPr>
        <w:ind w:left="9837" w:hanging="329"/>
      </w:pPr>
      <w:rPr>
        <w:rFonts w:hint="default"/>
      </w:rPr>
    </w:lvl>
  </w:abstractNum>
  <w:abstractNum w:abstractNumId="68">
    <w:nsid w:val="708B5700"/>
    <w:multiLevelType w:val="hybridMultilevel"/>
    <w:tmpl w:val="FFFFFFFF"/>
    <w:lvl w:ilvl="0" w:tplc="DD52429C">
      <w:numFmt w:val="bullet"/>
      <w:lvlText w:val=""/>
      <w:lvlJc w:val="left"/>
      <w:pPr>
        <w:ind w:left="1602" w:hanging="286"/>
      </w:pPr>
      <w:rPr>
        <w:rFonts w:ascii="Symbol" w:eastAsia="Times New Roman" w:hAnsi="Symbol" w:hint="default"/>
        <w:w w:val="99"/>
        <w:sz w:val="20"/>
        <w:szCs w:val="20"/>
      </w:rPr>
    </w:lvl>
    <w:lvl w:ilvl="1" w:tplc="DD861A5C">
      <w:numFmt w:val="bullet"/>
      <w:lvlText w:val="•"/>
      <w:lvlJc w:val="left"/>
      <w:pPr>
        <w:ind w:left="2608" w:hanging="286"/>
      </w:pPr>
      <w:rPr>
        <w:rFonts w:hint="default"/>
      </w:rPr>
    </w:lvl>
    <w:lvl w:ilvl="2" w:tplc="90C6A82C">
      <w:numFmt w:val="bullet"/>
      <w:lvlText w:val="•"/>
      <w:lvlJc w:val="left"/>
      <w:pPr>
        <w:ind w:left="3617" w:hanging="286"/>
      </w:pPr>
      <w:rPr>
        <w:rFonts w:hint="default"/>
      </w:rPr>
    </w:lvl>
    <w:lvl w:ilvl="3" w:tplc="472834CE">
      <w:numFmt w:val="bullet"/>
      <w:lvlText w:val="•"/>
      <w:lvlJc w:val="left"/>
      <w:pPr>
        <w:ind w:left="4625" w:hanging="286"/>
      </w:pPr>
      <w:rPr>
        <w:rFonts w:hint="default"/>
      </w:rPr>
    </w:lvl>
    <w:lvl w:ilvl="4" w:tplc="12C0C1EA">
      <w:numFmt w:val="bullet"/>
      <w:lvlText w:val="•"/>
      <w:lvlJc w:val="left"/>
      <w:pPr>
        <w:ind w:left="5634" w:hanging="286"/>
      </w:pPr>
      <w:rPr>
        <w:rFonts w:hint="default"/>
      </w:rPr>
    </w:lvl>
    <w:lvl w:ilvl="5" w:tplc="DCCAB9A6">
      <w:numFmt w:val="bullet"/>
      <w:lvlText w:val="•"/>
      <w:lvlJc w:val="left"/>
      <w:pPr>
        <w:ind w:left="6643" w:hanging="286"/>
      </w:pPr>
      <w:rPr>
        <w:rFonts w:hint="default"/>
      </w:rPr>
    </w:lvl>
    <w:lvl w:ilvl="6" w:tplc="9D18199A">
      <w:numFmt w:val="bullet"/>
      <w:lvlText w:val="•"/>
      <w:lvlJc w:val="left"/>
      <w:pPr>
        <w:ind w:left="7651" w:hanging="286"/>
      </w:pPr>
      <w:rPr>
        <w:rFonts w:hint="default"/>
      </w:rPr>
    </w:lvl>
    <w:lvl w:ilvl="7" w:tplc="8F12173E">
      <w:numFmt w:val="bullet"/>
      <w:lvlText w:val="•"/>
      <w:lvlJc w:val="left"/>
      <w:pPr>
        <w:ind w:left="8660" w:hanging="286"/>
      </w:pPr>
      <w:rPr>
        <w:rFonts w:hint="default"/>
      </w:rPr>
    </w:lvl>
    <w:lvl w:ilvl="8" w:tplc="1B363E68">
      <w:numFmt w:val="bullet"/>
      <w:lvlText w:val="•"/>
      <w:lvlJc w:val="left"/>
      <w:pPr>
        <w:ind w:left="9669" w:hanging="286"/>
      </w:pPr>
      <w:rPr>
        <w:rFonts w:hint="default"/>
      </w:rPr>
    </w:lvl>
  </w:abstractNum>
  <w:abstractNum w:abstractNumId="69">
    <w:nsid w:val="76323DE1"/>
    <w:multiLevelType w:val="hybridMultilevel"/>
    <w:tmpl w:val="FFFFFFFF"/>
    <w:lvl w:ilvl="0" w:tplc="52F021B0">
      <w:numFmt w:val="bullet"/>
      <w:lvlText w:val="—"/>
      <w:lvlJc w:val="left"/>
      <w:pPr>
        <w:ind w:left="1017" w:hanging="320"/>
      </w:pPr>
      <w:rPr>
        <w:rFonts w:hint="default"/>
        <w:w w:val="100"/>
      </w:rPr>
    </w:lvl>
    <w:lvl w:ilvl="1" w:tplc="C29672D4">
      <w:numFmt w:val="bullet"/>
      <w:lvlText w:val=""/>
      <w:lvlJc w:val="left"/>
      <w:pPr>
        <w:ind w:left="1017" w:hanging="286"/>
      </w:pPr>
      <w:rPr>
        <w:rFonts w:ascii="Symbol" w:eastAsia="Times New Roman" w:hAnsi="Symbol" w:hint="default"/>
        <w:w w:val="99"/>
        <w:sz w:val="20"/>
        <w:szCs w:val="20"/>
      </w:rPr>
    </w:lvl>
    <w:lvl w:ilvl="2" w:tplc="B7FE26B4">
      <w:numFmt w:val="bullet"/>
      <w:lvlText w:val="•"/>
      <w:lvlJc w:val="left"/>
      <w:pPr>
        <w:ind w:left="3037" w:hanging="286"/>
      </w:pPr>
      <w:rPr>
        <w:rFonts w:hint="default"/>
      </w:rPr>
    </w:lvl>
    <w:lvl w:ilvl="3" w:tplc="0EC2A6B2">
      <w:numFmt w:val="bullet"/>
      <w:lvlText w:val="•"/>
      <w:lvlJc w:val="left"/>
      <w:pPr>
        <w:ind w:left="4045" w:hanging="286"/>
      </w:pPr>
      <w:rPr>
        <w:rFonts w:hint="default"/>
      </w:rPr>
    </w:lvl>
    <w:lvl w:ilvl="4" w:tplc="A6F8F476">
      <w:numFmt w:val="bullet"/>
      <w:lvlText w:val="•"/>
      <w:lvlJc w:val="left"/>
      <w:pPr>
        <w:ind w:left="5054" w:hanging="286"/>
      </w:pPr>
      <w:rPr>
        <w:rFonts w:hint="default"/>
      </w:rPr>
    </w:lvl>
    <w:lvl w:ilvl="5" w:tplc="F9F615F0">
      <w:numFmt w:val="bullet"/>
      <w:lvlText w:val="•"/>
      <w:lvlJc w:val="left"/>
      <w:pPr>
        <w:ind w:left="6063" w:hanging="286"/>
      </w:pPr>
      <w:rPr>
        <w:rFonts w:hint="default"/>
      </w:rPr>
    </w:lvl>
    <w:lvl w:ilvl="6" w:tplc="104CA778">
      <w:numFmt w:val="bullet"/>
      <w:lvlText w:val="•"/>
      <w:lvlJc w:val="left"/>
      <w:pPr>
        <w:ind w:left="7071" w:hanging="286"/>
      </w:pPr>
      <w:rPr>
        <w:rFonts w:hint="default"/>
      </w:rPr>
    </w:lvl>
    <w:lvl w:ilvl="7" w:tplc="193C6648">
      <w:numFmt w:val="bullet"/>
      <w:lvlText w:val="•"/>
      <w:lvlJc w:val="left"/>
      <w:pPr>
        <w:ind w:left="8080" w:hanging="286"/>
      </w:pPr>
      <w:rPr>
        <w:rFonts w:hint="default"/>
      </w:rPr>
    </w:lvl>
    <w:lvl w:ilvl="8" w:tplc="31DE5880">
      <w:numFmt w:val="bullet"/>
      <w:lvlText w:val="•"/>
      <w:lvlJc w:val="left"/>
      <w:pPr>
        <w:ind w:left="9089" w:hanging="286"/>
      </w:pPr>
      <w:rPr>
        <w:rFonts w:hint="default"/>
      </w:rPr>
    </w:lvl>
  </w:abstractNum>
  <w:abstractNum w:abstractNumId="70">
    <w:nsid w:val="76601586"/>
    <w:multiLevelType w:val="hybridMultilevel"/>
    <w:tmpl w:val="FFFFFFFF"/>
    <w:lvl w:ilvl="0" w:tplc="D60E8A28">
      <w:numFmt w:val="bullet"/>
      <w:lvlText w:val=""/>
      <w:lvlJc w:val="left"/>
      <w:pPr>
        <w:ind w:left="1602" w:hanging="286"/>
      </w:pPr>
      <w:rPr>
        <w:rFonts w:hint="default"/>
        <w:w w:val="99"/>
      </w:rPr>
    </w:lvl>
    <w:lvl w:ilvl="1" w:tplc="9BC2F0BE">
      <w:numFmt w:val="bullet"/>
      <w:lvlText w:val="•"/>
      <w:lvlJc w:val="left"/>
      <w:pPr>
        <w:ind w:left="2608" w:hanging="286"/>
      </w:pPr>
      <w:rPr>
        <w:rFonts w:hint="default"/>
      </w:rPr>
    </w:lvl>
    <w:lvl w:ilvl="2" w:tplc="2BE09E3A">
      <w:numFmt w:val="bullet"/>
      <w:lvlText w:val="•"/>
      <w:lvlJc w:val="left"/>
      <w:pPr>
        <w:ind w:left="3617" w:hanging="286"/>
      </w:pPr>
      <w:rPr>
        <w:rFonts w:hint="default"/>
      </w:rPr>
    </w:lvl>
    <w:lvl w:ilvl="3" w:tplc="9496EBC8">
      <w:numFmt w:val="bullet"/>
      <w:lvlText w:val="•"/>
      <w:lvlJc w:val="left"/>
      <w:pPr>
        <w:ind w:left="4625" w:hanging="286"/>
      </w:pPr>
      <w:rPr>
        <w:rFonts w:hint="default"/>
      </w:rPr>
    </w:lvl>
    <w:lvl w:ilvl="4" w:tplc="FF8E81FC">
      <w:numFmt w:val="bullet"/>
      <w:lvlText w:val="•"/>
      <w:lvlJc w:val="left"/>
      <w:pPr>
        <w:ind w:left="5634" w:hanging="286"/>
      </w:pPr>
      <w:rPr>
        <w:rFonts w:hint="default"/>
      </w:rPr>
    </w:lvl>
    <w:lvl w:ilvl="5" w:tplc="32DA3124">
      <w:numFmt w:val="bullet"/>
      <w:lvlText w:val="•"/>
      <w:lvlJc w:val="left"/>
      <w:pPr>
        <w:ind w:left="6643" w:hanging="286"/>
      </w:pPr>
      <w:rPr>
        <w:rFonts w:hint="default"/>
      </w:rPr>
    </w:lvl>
    <w:lvl w:ilvl="6" w:tplc="938041E4">
      <w:numFmt w:val="bullet"/>
      <w:lvlText w:val="•"/>
      <w:lvlJc w:val="left"/>
      <w:pPr>
        <w:ind w:left="7651" w:hanging="286"/>
      </w:pPr>
      <w:rPr>
        <w:rFonts w:hint="default"/>
      </w:rPr>
    </w:lvl>
    <w:lvl w:ilvl="7" w:tplc="4F142AE6">
      <w:numFmt w:val="bullet"/>
      <w:lvlText w:val="•"/>
      <w:lvlJc w:val="left"/>
      <w:pPr>
        <w:ind w:left="8660" w:hanging="286"/>
      </w:pPr>
      <w:rPr>
        <w:rFonts w:hint="default"/>
      </w:rPr>
    </w:lvl>
    <w:lvl w:ilvl="8" w:tplc="2592D0EE">
      <w:numFmt w:val="bullet"/>
      <w:lvlText w:val="•"/>
      <w:lvlJc w:val="left"/>
      <w:pPr>
        <w:ind w:left="9669" w:hanging="286"/>
      </w:pPr>
      <w:rPr>
        <w:rFonts w:hint="default"/>
      </w:rPr>
    </w:lvl>
  </w:abstractNum>
  <w:abstractNum w:abstractNumId="71">
    <w:nsid w:val="773F7BAC"/>
    <w:multiLevelType w:val="hybridMultilevel"/>
    <w:tmpl w:val="FFFFFFFF"/>
    <w:lvl w:ilvl="0" w:tplc="7B40C136">
      <w:numFmt w:val="bullet"/>
      <w:lvlText w:val="–"/>
      <w:lvlJc w:val="left"/>
      <w:pPr>
        <w:ind w:left="2595" w:hanging="28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E94EDF3E">
      <w:numFmt w:val="bullet"/>
      <w:lvlText w:val="•"/>
      <w:lvlJc w:val="left"/>
      <w:pPr>
        <w:ind w:left="3508" w:hanging="286"/>
      </w:pPr>
      <w:rPr>
        <w:rFonts w:hint="default"/>
      </w:rPr>
    </w:lvl>
    <w:lvl w:ilvl="2" w:tplc="E7624CC4">
      <w:numFmt w:val="bullet"/>
      <w:lvlText w:val="•"/>
      <w:lvlJc w:val="left"/>
      <w:pPr>
        <w:ind w:left="4417" w:hanging="286"/>
      </w:pPr>
      <w:rPr>
        <w:rFonts w:hint="default"/>
      </w:rPr>
    </w:lvl>
    <w:lvl w:ilvl="3" w:tplc="84C61D5C">
      <w:numFmt w:val="bullet"/>
      <w:lvlText w:val="•"/>
      <w:lvlJc w:val="left"/>
      <w:pPr>
        <w:ind w:left="5325" w:hanging="286"/>
      </w:pPr>
      <w:rPr>
        <w:rFonts w:hint="default"/>
      </w:rPr>
    </w:lvl>
    <w:lvl w:ilvl="4" w:tplc="D34244FA">
      <w:numFmt w:val="bullet"/>
      <w:lvlText w:val="•"/>
      <w:lvlJc w:val="left"/>
      <w:pPr>
        <w:ind w:left="6234" w:hanging="286"/>
      </w:pPr>
      <w:rPr>
        <w:rFonts w:hint="default"/>
      </w:rPr>
    </w:lvl>
    <w:lvl w:ilvl="5" w:tplc="AF84C9E4">
      <w:numFmt w:val="bullet"/>
      <w:lvlText w:val="•"/>
      <w:lvlJc w:val="left"/>
      <w:pPr>
        <w:ind w:left="7143" w:hanging="286"/>
      </w:pPr>
      <w:rPr>
        <w:rFonts w:hint="default"/>
      </w:rPr>
    </w:lvl>
    <w:lvl w:ilvl="6" w:tplc="A4F01DB2">
      <w:numFmt w:val="bullet"/>
      <w:lvlText w:val="•"/>
      <w:lvlJc w:val="left"/>
      <w:pPr>
        <w:ind w:left="8051" w:hanging="286"/>
      </w:pPr>
      <w:rPr>
        <w:rFonts w:hint="default"/>
      </w:rPr>
    </w:lvl>
    <w:lvl w:ilvl="7" w:tplc="75E2C9F2">
      <w:numFmt w:val="bullet"/>
      <w:lvlText w:val="•"/>
      <w:lvlJc w:val="left"/>
      <w:pPr>
        <w:ind w:left="8960" w:hanging="286"/>
      </w:pPr>
      <w:rPr>
        <w:rFonts w:hint="default"/>
      </w:rPr>
    </w:lvl>
    <w:lvl w:ilvl="8" w:tplc="0638EEF2">
      <w:numFmt w:val="bullet"/>
      <w:lvlText w:val="•"/>
      <w:lvlJc w:val="left"/>
      <w:pPr>
        <w:ind w:left="9869" w:hanging="286"/>
      </w:pPr>
      <w:rPr>
        <w:rFonts w:hint="default"/>
      </w:rPr>
    </w:lvl>
  </w:abstractNum>
  <w:abstractNum w:abstractNumId="72">
    <w:nsid w:val="7CCF73C1"/>
    <w:multiLevelType w:val="hybridMultilevel"/>
    <w:tmpl w:val="FFFFFFFF"/>
    <w:lvl w:ilvl="0" w:tplc="14627208">
      <w:numFmt w:val="bullet"/>
      <w:lvlText w:val="–"/>
      <w:lvlJc w:val="left"/>
      <w:pPr>
        <w:ind w:left="83" w:hanging="24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28A0D89C">
      <w:numFmt w:val="bullet"/>
      <w:lvlText w:val="•"/>
      <w:lvlJc w:val="left"/>
      <w:pPr>
        <w:ind w:left="524" w:hanging="240"/>
      </w:pPr>
      <w:rPr>
        <w:rFonts w:hint="default"/>
      </w:rPr>
    </w:lvl>
    <w:lvl w:ilvl="2" w:tplc="748C9414">
      <w:numFmt w:val="bullet"/>
      <w:lvlText w:val="•"/>
      <w:lvlJc w:val="left"/>
      <w:pPr>
        <w:ind w:left="969" w:hanging="240"/>
      </w:pPr>
      <w:rPr>
        <w:rFonts w:hint="default"/>
      </w:rPr>
    </w:lvl>
    <w:lvl w:ilvl="3" w:tplc="48265E7E">
      <w:numFmt w:val="bullet"/>
      <w:lvlText w:val="•"/>
      <w:lvlJc w:val="left"/>
      <w:pPr>
        <w:ind w:left="1414" w:hanging="240"/>
      </w:pPr>
      <w:rPr>
        <w:rFonts w:hint="default"/>
      </w:rPr>
    </w:lvl>
    <w:lvl w:ilvl="4" w:tplc="8D22EAA4">
      <w:numFmt w:val="bullet"/>
      <w:lvlText w:val="•"/>
      <w:lvlJc w:val="left"/>
      <w:pPr>
        <w:ind w:left="1858" w:hanging="240"/>
      </w:pPr>
      <w:rPr>
        <w:rFonts w:hint="default"/>
      </w:rPr>
    </w:lvl>
    <w:lvl w:ilvl="5" w:tplc="1B027F38">
      <w:numFmt w:val="bullet"/>
      <w:lvlText w:val="•"/>
      <w:lvlJc w:val="left"/>
      <w:pPr>
        <w:ind w:left="2303" w:hanging="240"/>
      </w:pPr>
      <w:rPr>
        <w:rFonts w:hint="default"/>
      </w:rPr>
    </w:lvl>
    <w:lvl w:ilvl="6" w:tplc="2D8481EE">
      <w:numFmt w:val="bullet"/>
      <w:lvlText w:val="•"/>
      <w:lvlJc w:val="left"/>
      <w:pPr>
        <w:ind w:left="2748" w:hanging="240"/>
      </w:pPr>
      <w:rPr>
        <w:rFonts w:hint="default"/>
      </w:rPr>
    </w:lvl>
    <w:lvl w:ilvl="7" w:tplc="26B40F8C">
      <w:numFmt w:val="bullet"/>
      <w:lvlText w:val="•"/>
      <w:lvlJc w:val="left"/>
      <w:pPr>
        <w:ind w:left="3192" w:hanging="240"/>
      </w:pPr>
      <w:rPr>
        <w:rFonts w:hint="default"/>
      </w:rPr>
    </w:lvl>
    <w:lvl w:ilvl="8" w:tplc="D4CC519E">
      <w:numFmt w:val="bullet"/>
      <w:lvlText w:val="•"/>
      <w:lvlJc w:val="left"/>
      <w:pPr>
        <w:ind w:left="3637" w:hanging="240"/>
      </w:pPr>
      <w:rPr>
        <w:rFonts w:hint="default"/>
      </w:rPr>
    </w:lvl>
  </w:abstractNum>
  <w:abstractNum w:abstractNumId="73">
    <w:nsid w:val="7EB35F9E"/>
    <w:multiLevelType w:val="hybridMultilevel"/>
    <w:tmpl w:val="FFFFFFFF"/>
    <w:lvl w:ilvl="0" w:tplc="0AFA8CEA">
      <w:numFmt w:val="bullet"/>
      <w:lvlText w:val="–"/>
      <w:lvlJc w:val="left"/>
      <w:pPr>
        <w:ind w:left="1602" w:hanging="286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536E093E">
      <w:numFmt w:val="bullet"/>
      <w:lvlText w:val="•"/>
      <w:lvlJc w:val="left"/>
      <w:pPr>
        <w:ind w:left="2608" w:hanging="286"/>
      </w:pPr>
      <w:rPr>
        <w:rFonts w:hint="default"/>
      </w:rPr>
    </w:lvl>
    <w:lvl w:ilvl="2" w:tplc="D8A4BC2E">
      <w:numFmt w:val="bullet"/>
      <w:lvlText w:val="•"/>
      <w:lvlJc w:val="left"/>
      <w:pPr>
        <w:ind w:left="3617" w:hanging="286"/>
      </w:pPr>
      <w:rPr>
        <w:rFonts w:hint="default"/>
      </w:rPr>
    </w:lvl>
    <w:lvl w:ilvl="3" w:tplc="DC86BBBE">
      <w:numFmt w:val="bullet"/>
      <w:lvlText w:val="•"/>
      <w:lvlJc w:val="left"/>
      <w:pPr>
        <w:ind w:left="4625" w:hanging="286"/>
      </w:pPr>
      <w:rPr>
        <w:rFonts w:hint="default"/>
      </w:rPr>
    </w:lvl>
    <w:lvl w:ilvl="4" w:tplc="151057A8">
      <w:numFmt w:val="bullet"/>
      <w:lvlText w:val="•"/>
      <w:lvlJc w:val="left"/>
      <w:pPr>
        <w:ind w:left="5634" w:hanging="286"/>
      </w:pPr>
      <w:rPr>
        <w:rFonts w:hint="default"/>
      </w:rPr>
    </w:lvl>
    <w:lvl w:ilvl="5" w:tplc="21504C20">
      <w:numFmt w:val="bullet"/>
      <w:lvlText w:val="•"/>
      <w:lvlJc w:val="left"/>
      <w:pPr>
        <w:ind w:left="6643" w:hanging="286"/>
      </w:pPr>
      <w:rPr>
        <w:rFonts w:hint="default"/>
      </w:rPr>
    </w:lvl>
    <w:lvl w:ilvl="6" w:tplc="C9FA30E6">
      <w:numFmt w:val="bullet"/>
      <w:lvlText w:val="•"/>
      <w:lvlJc w:val="left"/>
      <w:pPr>
        <w:ind w:left="7651" w:hanging="286"/>
      </w:pPr>
      <w:rPr>
        <w:rFonts w:hint="default"/>
      </w:rPr>
    </w:lvl>
    <w:lvl w:ilvl="7" w:tplc="2E748866">
      <w:numFmt w:val="bullet"/>
      <w:lvlText w:val="•"/>
      <w:lvlJc w:val="left"/>
      <w:pPr>
        <w:ind w:left="8660" w:hanging="286"/>
      </w:pPr>
      <w:rPr>
        <w:rFonts w:hint="default"/>
      </w:rPr>
    </w:lvl>
    <w:lvl w:ilvl="8" w:tplc="1A245C54">
      <w:numFmt w:val="bullet"/>
      <w:lvlText w:val="•"/>
      <w:lvlJc w:val="left"/>
      <w:pPr>
        <w:ind w:left="9669" w:hanging="286"/>
      </w:pPr>
      <w:rPr>
        <w:rFonts w:hint="default"/>
      </w:rPr>
    </w:lvl>
  </w:abstractNum>
  <w:abstractNum w:abstractNumId="74">
    <w:nsid w:val="7F6225B8"/>
    <w:multiLevelType w:val="multilevel"/>
    <w:tmpl w:val="57B4F02A"/>
    <w:lvl w:ilvl="0">
      <w:start w:val="3"/>
      <w:numFmt w:val="decimal"/>
      <w:lvlText w:val="%1."/>
      <w:lvlJc w:val="left"/>
      <w:pPr>
        <w:ind w:left="1017" w:hanging="24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437" w:hanging="42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2044" w:hanging="60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3">
      <w:numFmt w:val="bullet"/>
      <w:lvlText w:val=""/>
      <w:lvlJc w:val="left"/>
      <w:pPr>
        <w:ind w:left="2097" w:hanging="360"/>
      </w:pPr>
      <w:rPr>
        <w:rFonts w:ascii="Symbol" w:eastAsia="Times New Roman" w:hAnsi="Symbol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3386" w:hanging="360"/>
      </w:pPr>
      <w:rPr>
        <w:rFonts w:hint="default"/>
      </w:rPr>
    </w:lvl>
    <w:lvl w:ilvl="5">
      <w:numFmt w:val="bullet"/>
      <w:lvlText w:val="•"/>
      <w:lvlJc w:val="left"/>
      <w:pPr>
        <w:ind w:left="4673" w:hanging="360"/>
      </w:pPr>
      <w:rPr>
        <w:rFonts w:hint="default"/>
      </w:rPr>
    </w:lvl>
    <w:lvl w:ilvl="6">
      <w:numFmt w:val="bullet"/>
      <w:lvlText w:val="•"/>
      <w:lvlJc w:val="left"/>
      <w:pPr>
        <w:ind w:left="5959" w:hanging="360"/>
      </w:pPr>
      <w:rPr>
        <w:rFonts w:hint="default"/>
      </w:rPr>
    </w:lvl>
    <w:lvl w:ilvl="7">
      <w:numFmt w:val="bullet"/>
      <w:lvlText w:val="•"/>
      <w:lvlJc w:val="left"/>
      <w:pPr>
        <w:ind w:left="7246" w:hanging="360"/>
      </w:pPr>
      <w:rPr>
        <w:rFonts w:hint="default"/>
      </w:rPr>
    </w:lvl>
    <w:lvl w:ilvl="8">
      <w:numFmt w:val="bullet"/>
      <w:lvlText w:val="•"/>
      <w:lvlJc w:val="left"/>
      <w:pPr>
        <w:ind w:left="8533" w:hanging="360"/>
      </w:pPr>
      <w:rPr>
        <w:rFonts w:hint="default"/>
      </w:rPr>
    </w:lvl>
  </w:abstractNum>
  <w:num w:numId="1">
    <w:abstractNumId w:val="5"/>
  </w:num>
  <w:num w:numId="2">
    <w:abstractNumId w:val="72"/>
  </w:num>
  <w:num w:numId="3">
    <w:abstractNumId w:val="50"/>
  </w:num>
  <w:num w:numId="4">
    <w:abstractNumId w:val="34"/>
  </w:num>
  <w:num w:numId="5">
    <w:abstractNumId w:val="47"/>
  </w:num>
  <w:num w:numId="6">
    <w:abstractNumId w:val="31"/>
  </w:num>
  <w:num w:numId="7">
    <w:abstractNumId w:val="14"/>
  </w:num>
  <w:num w:numId="8">
    <w:abstractNumId w:val="59"/>
  </w:num>
  <w:num w:numId="9">
    <w:abstractNumId w:val="74"/>
  </w:num>
  <w:num w:numId="10">
    <w:abstractNumId w:val="66"/>
  </w:num>
  <w:num w:numId="11">
    <w:abstractNumId w:val="62"/>
  </w:num>
  <w:num w:numId="12">
    <w:abstractNumId w:val="69"/>
  </w:num>
  <w:num w:numId="13">
    <w:abstractNumId w:val="56"/>
  </w:num>
  <w:num w:numId="14">
    <w:abstractNumId w:val="6"/>
  </w:num>
  <w:num w:numId="15">
    <w:abstractNumId w:val="0"/>
  </w:num>
  <w:num w:numId="16">
    <w:abstractNumId w:val="24"/>
  </w:num>
  <w:num w:numId="17">
    <w:abstractNumId w:val="67"/>
  </w:num>
  <w:num w:numId="18">
    <w:abstractNumId w:val="68"/>
  </w:num>
  <w:num w:numId="19">
    <w:abstractNumId w:val="49"/>
  </w:num>
  <w:num w:numId="20">
    <w:abstractNumId w:val="42"/>
  </w:num>
  <w:num w:numId="21">
    <w:abstractNumId w:val="18"/>
  </w:num>
  <w:num w:numId="22">
    <w:abstractNumId w:val="71"/>
  </w:num>
  <w:num w:numId="23">
    <w:abstractNumId w:val="38"/>
  </w:num>
  <w:num w:numId="24">
    <w:abstractNumId w:val="70"/>
  </w:num>
  <w:num w:numId="25">
    <w:abstractNumId w:val="61"/>
  </w:num>
  <w:num w:numId="26">
    <w:abstractNumId w:val="22"/>
  </w:num>
  <w:num w:numId="27">
    <w:abstractNumId w:val="7"/>
  </w:num>
  <w:num w:numId="28">
    <w:abstractNumId w:val="57"/>
  </w:num>
  <w:num w:numId="29">
    <w:abstractNumId w:val="33"/>
  </w:num>
  <w:num w:numId="30">
    <w:abstractNumId w:val="19"/>
  </w:num>
  <w:num w:numId="31">
    <w:abstractNumId w:val="45"/>
  </w:num>
  <w:num w:numId="32">
    <w:abstractNumId w:val="17"/>
  </w:num>
  <w:num w:numId="33">
    <w:abstractNumId w:val="2"/>
  </w:num>
  <w:num w:numId="34">
    <w:abstractNumId w:val="43"/>
  </w:num>
  <w:num w:numId="35">
    <w:abstractNumId w:val="44"/>
  </w:num>
  <w:num w:numId="36">
    <w:abstractNumId w:val="53"/>
  </w:num>
  <w:num w:numId="37">
    <w:abstractNumId w:val="41"/>
  </w:num>
  <w:num w:numId="38">
    <w:abstractNumId w:val="58"/>
  </w:num>
  <w:num w:numId="39">
    <w:abstractNumId w:val="36"/>
  </w:num>
  <w:num w:numId="40">
    <w:abstractNumId w:val="29"/>
  </w:num>
  <w:num w:numId="41">
    <w:abstractNumId w:val="15"/>
  </w:num>
  <w:num w:numId="42">
    <w:abstractNumId w:val="9"/>
  </w:num>
  <w:num w:numId="43">
    <w:abstractNumId w:val="11"/>
  </w:num>
  <w:num w:numId="44">
    <w:abstractNumId w:val="26"/>
  </w:num>
  <w:num w:numId="45">
    <w:abstractNumId w:val="30"/>
  </w:num>
  <w:num w:numId="46">
    <w:abstractNumId w:val="21"/>
  </w:num>
  <w:num w:numId="47">
    <w:abstractNumId w:val="48"/>
  </w:num>
  <w:num w:numId="48">
    <w:abstractNumId w:val="63"/>
  </w:num>
  <w:num w:numId="49">
    <w:abstractNumId w:val="65"/>
  </w:num>
  <w:num w:numId="50">
    <w:abstractNumId w:val="10"/>
  </w:num>
  <w:num w:numId="51">
    <w:abstractNumId w:val="73"/>
  </w:num>
  <w:num w:numId="52">
    <w:abstractNumId w:val="39"/>
  </w:num>
  <w:num w:numId="53">
    <w:abstractNumId w:val="20"/>
  </w:num>
  <w:num w:numId="54">
    <w:abstractNumId w:val="35"/>
  </w:num>
  <w:num w:numId="55">
    <w:abstractNumId w:val="13"/>
  </w:num>
  <w:num w:numId="56">
    <w:abstractNumId w:val="12"/>
  </w:num>
  <w:num w:numId="57">
    <w:abstractNumId w:val="28"/>
  </w:num>
  <w:num w:numId="58">
    <w:abstractNumId w:val="51"/>
  </w:num>
  <w:num w:numId="59">
    <w:abstractNumId w:val="52"/>
  </w:num>
  <w:num w:numId="60">
    <w:abstractNumId w:val="25"/>
  </w:num>
  <w:num w:numId="61">
    <w:abstractNumId w:val="27"/>
  </w:num>
  <w:num w:numId="62">
    <w:abstractNumId w:val="64"/>
  </w:num>
  <w:num w:numId="63">
    <w:abstractNumId w:val="37"/>
  </w:num>
  <w:num w:numId="64">
    <w:abstractNumId w:val="32"/>
  </w:num>
  <w:num w:numId="65">
    <w:abstractNumId w:val="16"/>
  </w:num>
  <w:num w:numId="66">
    <w:abstractNumId w:val="1"/>
  </w:num>
  <w:num w:numId="67">
    <w:abstractNumId w:val="8"/>
  </w:num>
  <w:num w:numId="68">
    <w:abstractNumId w:val="55"/>
  </w:num>
  <w:num w:numId="69">
    <w:abstractNumId w:val="54"/>
  </w:num>
  <w:num w:numId="70">
    <w:abstractNumId w:val="23"/>
  </w:num>
  <w:num w:numId="71">
    <w:abstractNumId w:val="3"/>
  </w:num>
  <w:num w:numId="72">
    <w:abstractNumId w:val="40"/>
  </w:num>
  <w:num w:numId="73">
    <w:abstractNumId w:val="46"/>
  </w:num>
  <w:num w:numId="74">
    <w:abstractNumId w:val="60"/>
  </w:num>
  <w:num w:numId="7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7932"/>
    <w:rsid w:val="000005EC"/>
    <w:rsid w:val="00001778"/>
    <w:rsid w:val="0001369C"/>
    <w:rsid w:val="00035083"/>
    <w:rsid w:val="000616A8"/>
    <w:rsid w:val="000D57B9"/>
    <w:rsid w:val="000E7713"/>
    <w:rsid w:val="000F79DF"/>
    <w:rsid w:val="00107681"/>
    <w:rsid w:val="00127077"/>
    <w:rsid w:val="001409BA"/>
    <w:rsid w:val="00141B22"/>
    <w:rsid w:val="00157BDD"/>
    <w:rsid w:val="001750B5"/>
    <w:rsid w:val="00193BB2"/>
    <w:rsid w:val="001B4258"/>
    <w:rsid w:val="001B6A85"/>
    <w:rsid w:val="002038B9"/>
    <w:rsid w:val="00295578"/>
    <w:rsid w:val="002D11A9"/>
    <w:rsid w:val="002E2418"/>
    <w:rsid w:val="002E60AF"/>
    <w:rsid w:val="00303409"/>
    <w:rsid w:val="00322BE4"/>
    <w:rsid w:val="0036346D"/>
    <w:rsid w:val="003771FF"/>
    <w:rsid w:val="003A46A5"/>
    <w:rsid w:val="003F30EC"/>
    <w:rsid w:val="00407FAA"/>
    <w:rsid w:val="0045621F"/>
    <w:rsid w:val="00457C4D"/>
    <w:rsid w:val="00480FA0"/>
    <w:rsid w:val="00492306"/>
    <w:rsid w:val="004B050F"/>
    <w:rsid w:val="004B399A"/>
    <w:rsid w:val="004D0E41"/>
    <w:rsid w:val="004E32AE"/>
    <w:rsid w:val="004F49D6"/>
    <w:rsid w:val="005001C0"/>
    <w:rsid w:val="005072D0"/>
    <w:rsid w:val="00511F4B"/>
    <w:rsid w:val="0052748F"/>
    <w:rsid w:val="00530546"/>
    <w:rsid w:val="005627FC"/>
    <w:rsid w:val="005675BD"/>
    <w:rsid w:val="005B21C3"/>
    <w:rsid w:val="005D0505"/>
    <w:rsid w:val="005D1471"/>
    <w:rsid w:val="005D6CFC"/>
    <w:rsid w:val="005E0124"/>
    <w:rsid w:val="005E2697"/>
    <w:rsid w:val="005E6D1C"/>
    <w:rsid w:val="006019C1"/>
    <w:rsid w:val="0064715F"/>
    <w:rsid w:val="006521C6"/>
    <w:rsid w:val="00653698"/>
    <w:rsid w:val="00656DE2"/>
    <w:rsid w:val="006E46A8"/>
    <w:rsid w:val="006F09E1"/>
    <w:rsid w:val="006F6632"/>
    <w:rsid w:val="00707B90"/>
    <w:rsid w:val="00710B1F"/>
    <w:rsid w:val="00714397"/>
    <w:rsid w:val="007175BD"/>
    <w:rsid w:val="007330D9"/>
    <w:rsid w:val="0076382D"/>
    <w:rsid w:val="00766E9B"/>
    <w:rsid w:val="007B0634"/>
    <w:rsid w:val="007C4F67"/>
    <w:rsid w:val="00802940"/>
    <w:rsid w:val="008041F3"/>
    <w:rsid w:val="0080598B"/>
    <w:rsid w:val="00825F9F"/>
    <w:rsid w:val="00842D5F"/>
    <w:rsid w:val="0087041F"/>
    <w:rsid w:val="00873084"/>
    <w:rsid w:val="008B7DB2"/>
    <w:rsid w:val="008E2AA9"/>
    <w:rsid w:val="00910EA9"/>
    <w:rsid w:val="00961791"/>
    <w:rsid w:val="009775C8"/>
    <w:rsid w:val="00990678"/>
    <w:rsid w:val="00996E40"/>
    <w:rsid w:val="009B2771"/>
    <w:rsid w:val="00A06F16"/>
    <w:rsid w:val="00A21FF5"/>
    <w:rsid w:val="00A2532D"/>
    <w:rsid w:val="00A25F95"/>
    <w:rsid w:val="00A27932"/>
    <w:rsid w:val="00A32322"/>
    <w:rsid w:val="00A5359E"/>
    <w:rsid w:val="00A60A07"/>
    <w:rsid w:val="00A60D76"/>
    <w:rsid w:val="00A95B95"/>
    <w:rsid w:val="00AB314A"/>
    <w:rsid w:val="00AE3B12"/>
    <w:rsid w:val="00B07744"/>
    <w:rsid w:val="00B16A3F"/>
    <w:rsid w:val="00B708F1"/>
    <w:rsid w:val="00B87412"/>
    <w:rsid w:val="00BA2DBD"/>
    <w:rsid w:val="00BA514F"/>
    <w:rsid w:val="00BF37AE"/>
    <w:rsid w:val="00C0508F"/>
    <w:rsid w:val="00C153A8"/>
    <w:rsid w:val="00C17B3B"/>
    <w:rsid w:val="00C3278A"/>
    <w:rsid w:val="00C40DF3"/>
    <w:rsid w:val="00C63208"/>
    <w:rsid w:val="00C779D6"/>
    <w:rsid w:val="00C93794"/>
    <w:rsid w:val="00C93DA3"/>
    <w:rsid w:val="00C9468C"/>
    <w:rsid w:val="00CD1723"/>
    <w:rsid w:val="00CF6B6E"/>
    <w:rsid w:val="00D0763F"/>
    <w:rsid w:val="00D600B0"/>
    <w:rsid w:val="00D621D0"/>
    <w:rsid w:val="00D628B0"/>
    <w:rsid w:val="00DD3628"/>
    <w:rsid w:val="00E000D8"/>
    <w:rsid w:val="00E04DDD"/>
    <w:rsid w:val="00E214DF"/>
    <w:rsid w:val="00E310B6"/>
    <w:rsid w:val="00E325E7"/>
    <w:rsid w:val="00E3465C"/>
    <w:rsid w:val="00E34868"/>
    <w:rsid w:val="00E411AD"/>
    <w:rsid w:val="00E45AC9"/>
    <w:rsid w:val="00E72704"/>
    <w:rsid w:val="00E75FBC"/>
    <w:rsid w:val="00E95519"/>
    <w:rsid w:val="00EA7A2D"/>
    <w:rsid w:val="00EB31AD"/>
    <w:rsid w:val="00EB4329"/>
    <w:rsid w:val="00EB5F1C"/>
    <w:rsid w:val="00EE1BCA"/>
    <w:rsid w:val="00EE6ED7"/>
    <w:rsid w:val="00EF52F6"/>
    <w:rsid w:val="00F5363F"/>
    <w:rsid w:val="00F57EE7"/>
    <w:rsid w:val="00F72AE4"/>
    <w:rsid w:val="00F7426D"/>
    <w:rsid w:val="00F86F21"/>
    <w:rsid w:val="00FB1979"/>
    <w:rsid w:val="00FE391F"/>
    <w:rsid w:val="00FF4242"/>
    <w:rsid w:val="00FF5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932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A27932"/>
    <w:pPr>
      <w:ind w:left="2912"/>
      <w:outlineLvl w:val="0"/>
    </w:pPr>
    <w:rPr>
      <w:rFonts w:ascii="Arial Black" w:eastAsia="Calibri" w:hAnsi="Arial Black" w:cs="Arial Black"/>
      <w:sz w:val="96"/>
      <w:szCs w:val="96"/>
    </w:rPr>
  </w:style>
  <w:style w:type="paragraph" w:styleId="Heading2">
    <w:name w:val="heading 2"/>
    <w:basedOn w:val="Normal"/>
    <w:link w:val="Heading2Char"/>
    <w:uiPriority w:val="99"/>
    <w:qFormat/>
    <w:rsid w:val="00A27932"/>
    <w:pPr>
      <w:ind w:left="231" w:right="135"/>
      <w:jc w:val="center"/>
      <w:outlineLvl w:val="1"/>
    </w:pPr>
    <w:rPr>
      <w:rFonts w:ascii="Arial Black" w:eastAsia="Calibri" w:hAnsi="Arial Black" w:cs="Arial Black"/>
      <w:sz w:val="32"/>
      <w:szCs w:val="32"/>
    </w:rPr>
  </w:style>
  <w:style w:type="paragraph" w:styleId="Heading3">
    <w:name w:val="heading 3"/>
    <w:basedOn w:val="Normal"/>
    <w:link w:val="Heading3Char"/>
    <w:uiPriority w:val="99"/>
    <w:qFormat/>
    <w:rsid w:val="00A27932"/>
    <w:pPr>
      <w:spacing w:line="394" w:lineRule="exact"/>
      <w:ind w:left="213"/>
      <w:jc w:val="center"/>
      <w:outlineLvl w:val="2"/>
    </w:pPr>
    <w:rPr>
      <w:rFonts w:ascii="Arial Black" w:eastAsia="Calibri" w:hAnsi="Arial Black" w:cs="Arial Black"/>
      <w:sz w:val="28"/>
      <w:szCs w:val="28"/>
    </w:rPr>
  </w:style>
  <w:style w:type="paragraph" w:styleId="Heading4">
    <w:name w:val="heading 4"/>
    <w:basedOn w:val="Normal"/>
    <w:link w:val="Heading4Char"/>
    <w:uiPriority w:val="99"/>
    <w:qFormat/>
    <w:rsid w:val="00A27932"/>
    <w:pPr>
      <w:spacing w:line="275" w:lineRule="exact"/>
      <w:ind w:left="2310"/>
      <w:jc w:val="both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675BD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675BD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675BD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5675BD"/>
    <w:rPr>
      <w:rFonts w:ascii="Calibri" w:hAnsi="Calibri" w:cs="Calibri"/>
      <w:b/>
      <w:bCs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rsid w:val="00A27932"/>
    <w:pPr>
      <w:ind w:left="1602" w:firstLine="707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675BD"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A27932"/>
    <w:pPr>
      <w:ind w:left="1602" w:firstLine="707"/>
      <w:jc w:val="both"/>
    </w:pPr>
  </w:style>
  <w:style w:type="paragraph" w:customStyle="1" w:styleId="TableParagraph">
    <w:name w:val="Table Paragraph"/>
    <w:basedOn w:val="Normal"/>
    <w:uiPriority w:val="99"/>
    <w:rsid w:val="00A27932"/>
  </w:style>
  <w:style w:type="paragraph" w:styleId="Header">
    <w:name w:val="header"/>
    <w:basedOn w:val="Normal"/>
    <w:link w:val="HeaderChar"/>
    <w:uiPriority w:val="99"/>
    <w:rsid w:val="005E012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32322"/>
    <w:rPr>
      <w:rFonts w:ascii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5E012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32322"/>
    <w:rPr>
      <w:rFonts w:ascii="Times New Roman" w:hAnsi="Times New Roman" w:cs="Times New Roman"/>
      <w:lang w:eastAsia="en-US"/>
    </w:rPr>
  </w:style>
  <w:style w:type="character" w:styleId="PageNumber">
    <w:name w:val="page number"/>
    <w:basedOn w:val="DefaultParagraphFont"/>
    <w:uiPriority w:val="99"/>
    <w:rsid w:val="005D05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740</TotalTime>
  <Pages>139</Pages>
  <Words>-32766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Школа№2</dc:creator>
  <cp:keywords/>
  <dc:description/>
  <cp:lastModifiedBy>Vladimir</cp:lastModifiedBy>
  <cp:revision>44</cp:revision>
  <dcterms:created xsi:type="dcterms:W3CDTF">2021-05-22T02:04:00Z</dcterms:created>
  <dcterms:modified xsi:type="dcterms:W3CDTF">2021-09-22T07:07:00Z</dcterms:modified>
</cp:coreProperties>
</file>