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A1" w:rsidRDefault="00E941A1" w:rsidP="00F53425">
      <w:pPr>
        <w:pStyle w:val="BodyText"/>
        <w:spacing w:before="90"/>
        <w:ind w:left="0" w:firstLine="0"/>
        <w:jc w:val="left"/>
      </w:pPr>
      <w:r w:rsidRPr="003F30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47.75pt">
            <v:imagedata r:id="rId7" o:title=""/>
          </v:shape>
        </w:pict>
      </w:r>
    </w:p>
    <w:p w:rsidR="00E941A1" w:rsidRDefault="00E941A1">
      <w:pPr>
        <w:tabs>
          <w:tab w:val="left" w:pos="9049"/>
        </w:tabs>
        <w:spacing w:before="67" w:line="274" w:lineRule="exact"/>
        <w:ind w:left="117"/>
        <w:rPr>
          <w:sz w:val="24"/>
          <w:szCs w:val="24"/>
        </w:rPr>
      </w:pPr>
      <w:r>
        <w:rPr>
          <w:b/>
          <w:bCs/>
          <w:sz w:val="24"/>
          <w:szCs w:val="24"/>
        </w:rPr>
        <w:t>ОГЛАВЛЕНИЕ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Стр.</w:t>
      </w:r>
    </w:p>
    <w:p w:rsidR="00E941A1" w:rsidRDefault="00E941A1" w:rsidP="00F53425">
      <w:pPr>
        <w:pStyle w:val="TOC1"/>
        <w:numPr>
          <w:ilvl w:val="0"/>
          <w:numId w:val="138"/>
        </w:numPr>
        <w:tabs>
          <w:tab w:val="left" w:pos="358"/>
          <w:tab w:val="right" w:pos="9169"/>
        </w:tabs>
        <w:spacing w:line="274" w:lineRule="exact"/>
        <w:ind w:hanging="241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59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tab/>
        <w:t>3</w:t>
      </w:r>
    </w:p>
    <w:p w:rsidR="00E941A1" w:rsidRDefault="00E941A1" w:rsidP="00F53425">
      <w:pPr>
        <w:pStyle w:val="TOC1"/>
        <w:numPr>
          <w:ilvl w:val="1"/>
          <w:numId w:val="138"/>
        </w:numPr>
        <w:tabs>
          <w:tab w:val="left" w:pos="539"/>
          <w:tab w:val="right" w:pos="9169"/>
        </w:tabs>
        <w:ind w:hanging="422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tab/>
        <w:t>3</w:t>
      </w:r>
    </w:p>
    <w:p w:rsidR="00E941A1" w:rsidRDefault="00E941A1" w:rsidP="00F53425">
      <w:pPr>
        <w:pStyle w:val="TOC1"/>
        <w:numPr>
          <w:ilvl w:val="1"/>
          <w:numId w:val="138"/>
        </w:numPr>
        <w:tabs>
          <w:tab w:val="left" w:pos="539"/>
          <w:tab w:val="left" w:pos="9049"/>
        </w:tabs>
        <w:ind w:left="117" w:right="1454" w:firstLine="0"/>
      </w:pP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tab/>
      </w:r>
      <w:r>
        <w:rPr>
          <w:spacing w:val="-1"/>
        </w:rPr>
        <w:t>6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941A1" w:rsidRDefault="00E941A1" w:rsidP="00F53425">
      <w:pPr>
        <w:pStyle w:val="TOC1"/>
        <w:numPr>
          <w:ilvl w:val="2"/>
          <w:numId w:val="138"/>
        </w:numPr>
        <w:tabs>
          <w:tab w:val="left" w:pos="719"/>
          <w:tab w:val="right" w:pos="9169"/>
        </w:tabs>
        <w:ind w:hanging="602"/>
      </w:pPr>
      <w:r>
        <w:t>Планируемые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ООП</w:t>
      </w:r>
      <w:r>
        <w:tab/>
        <w:t>6</w:t>
      </w:r>
    </w:p>
    <w:p w:rsidR="00E941A1" w:rsidRDefault="00E941A1" w:rsidP="00F53425">
      <w:pPr>
        <w:pStyle w:val="TOC1"/>
        <w:numPr>
          <w:ilvl w:val="2"/>
          <w:numId w:val="138"/>
        </w:numPr>
        <w:tabs>
          <w:tab w:val="left" w:pos="719"/>
          <w:tab w:val="right" w:pos="9169"/>
        </w:tabs>
        <w:ind w:hanging="602"/>
      </w:pPr>
      <w:r>
        <w:t>Планируемые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ООП</w:t>
      </w:r>
      <w:r>
        <w:tab/>
        <w:t>9</w:t>
      </w:r>
    </w:p>
    <w:p w:rsidR="00E941A1" w:rsidRDefault="00E941A1" w:rsidP="00F53425">
      <w:pPr>
        <w:pStyle w:val="TOC1"/>
        <w:numPr>
          <w:ilvl w:val="2"/>
          <w:numId w:val="138"/>
        </w:numPr>
        <w:tabs>
          <w:tab w:val="left" w:pos="719"/>
          <w:tab w:val="right" w:pos="9289"/>
        </w:tabs>
        <w:ind w:hanging="602"/>
      </w:pPr>
      <w:r>
        <w:t>Планируемые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ООП</w:t>
      </w:r>
      <w:r>
        <w:tab/>
        <w:t>10</w:t>
      </w:r>
    </w:p>
    <w:p w:rsidR="00E941A1" w:rsidRDefault="00E941A1">
      <w:pPr>
        <w:pStyle w:val="TOC1"/>
        <w:tabs>
          <w:tab w:val="right" w:pos="9289"/>
        </w:tabs>
      </w:pPr>
      <w:hyperlink w:anchor="_TOC_250017" w:history="1">
        <w:r>
          <w:t>Русский</w:t>
        </w:r>
        <w:r>
          <w:rPr>
            <w:spacing w:val="-1"/>
          </w:rPr>
          <w:t xml:space="preserve"> </w:t>
        </w:r>
        <w:r>
          <w:t>язык</w:t>
        </w:r>
        <w:r>
          <w:tab/>
          <w:t>11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16" w:history="1">
        <w:r>
          <w:t>Литература</w:t>
        </w:r>
        <w:r>
          <w:tab/>
          <w:t>14</w:t>
        </w:r>
      </w:hyperlink>
    </w:p>
    <w:p w:rsidR="00E941A1" w:rsidRDefault="00E941A1">
      <w:pPr>
        <w:pStyle w:val="TOC1"/>
        <w:tabs>
          <w:tab w:val="right" w:pos="9289"/>
        </w:tabs>
      </w:pPr>
      <w:r>
        <w:fldChar w:fldCharType="begin"/>
      </w:r>
      <w:r>
        <w:instrText>HYPERLINK \l "_TOC_250015"</w:instrText>
      </w:r>
      <w:r>
        <w:fldChar w:fldCharType="separate"/>
      </w:r>
      <w:r>
        <w:t>Родной</w:t>
      </w:r>
      <w:r>
        <w:rPr>
          <w:spacing w:val="-1"/>
        </w:rPr>
        <w:t xml:space="preserve"> </w:t>
      </w:r>
      <w:r>
        <w:t>язык (русский)</w:t>
      </w:r>
    </w:p>
    <w:p w:rsidR="00E941A1" w:rsidRDefault="00E941A1">
      <w:pPr>
        <w:pStyle w:val="TOC1"/>
        <w:tabs>
          <w:tab w:val="right" w:pos="9289"/>
        </w:tabs>
      </w:pPr>
      <w:r>
        <w:t>Родная литература (русская)</w:t>
      </w:r>
      <w:r>
        <w:tab/>
        <w:t>16</w:t>
      </w:r>
      <w:r>
        <w:fldChar w:fldCharType="end"/>
      </w:r>
    </w:p>
    <w:p w:rsidR="00E941A1" w:rsidRDefault="00E941A1">
      <w:pPr>
        <w:pStyle w:val="TOC1"/>
        <w:tabs>
          <w:tab w:val="right" w:pos="9289"/>
        </w:tabs>
      </w:pPr>
      <w:hyperlink w:anchor="_TOC_250014" w:history="1">
        <w:r>
          <w:t>Иностранный</w:t>
        </w:r>
        <w:r>
          <w:rPr>
            <w:spacing w:val="-1"/>
          </w:rPr>
          <w:t xml:space="preserve"> </w:t>
        </w:r>
        <w:r>
          <w:t>язык (немецкий)</w:t>
        </w:r>
        <w:r>
          <w:tab/>
          <w:t>17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13" w:history="1">
        <w:r>
          <w:t>История</w:t>
        </w:r>
        <w:r>
          <w:tab/>
          <w:t>27</w:t>
        </w:r>
      </w:hyperlink>
    </w:p>
    <w:p w:rsidR="00E941A1" w:rsidRDefault="00E941A1">
      <w:pPr>
        <w:pStyle w:val="TOC1"/>
        <w:tabs>
          <w:tab w:val="right" w:pos="9289"/>
        </w:tabs>
        <w:spacing w:before="1"/>
      </w:pPr>
      <w:hyperlink w:anchor="_TOC_250012" w:history="1">
        <w:r>
          <w:t>География</w:t>
        </w:r>
        <w:r>
          <w:tab/>
          <w:t>29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9" w:history="1">
        <w:r>
          <w:t>Обществознание</w:t>
        </w:r>
        <w:r>
          <w:tab/>
          <w:t>42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8" w:history="1">
        <w:r>
          <w:t>Математика</w:t>
        </w:r>
        <w:r>
          <w:tab/>
          <w:t>48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7" w:history="1">
        <w:r>
          <w:t>Информатика</w:t>
        </w:r>
        <w:r>
          <w:tab/>
          <w:t>76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6" w:history="1">
        <w:r>
          <w:t>Физика</w:t>
        </w:r>
        <w:r>
          <w:tab/>
          <w:t>80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5" w:history="1">
        <w:r>
          <w:t>Астрономия</w:t>
        </w:r>
        <w:r>
          <w:tab/>
          <w:t>82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4" w:history="1">
        <w:r>
          <w:t>Химия</w:t>
        </w:r>
        <w:r>
          <w:tab/>
          <w:t>83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3" w:history="1">
        <w:r>
          <w:t>Биология</w:t>
        </w:r>
        <w:r>
          <w:tab/>
          <w:t>87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2" w:history="1">
        <w:r>
          <w:t>Физическая</w:t>
        </w:r>
        <w:r>
          <w:rPr>
            <w:spacing w:val="-1"/>
          </w:rPr>
          <w:t xml:space="preserve"> </w:t>
        </w:r>
        <w:r>
          <w:t>культура</w:t>
        </w:r>
        <w:r>
          <w:tab/>
          <w:t>90</w:t>
        </w:r>
      </w:hyperlink>
    </w:p>
    <w:p w:rsidR="00E941A1" w:rsidRDefault="00E941A1">
      <w:pPr>
        <w:pStyle w:val="TOC1"/>
        <w:tabs>
          <w:tab w:val="right" w:pos="9289"/>
        </w:tabs>
      </w:pPr>
      <w:hyperlink w:anchor="_TOC_250000" w:history="1">
        <w:r>
          <w:t>Основы</w:t>
        </w:r>
        <w:r>
          <w:rPr>
            <w:spacing w:val="-2"/>
          </w:rPr>
          <w:t xml:space="preserve"> </w:t>
        </w:r>
        <w:r>
          <w:t>безопасности жизнедеятельности</w:t>
        </w:r>
        <w:r>
          <w:tab/>
          <w:t>92</w:t>
        </w:r>
      </w:hyperlink>
    </w:p>
    <w:p w:rsidR="00E941A1" w:rsidRDefault="00E941A1">
      <w:pPr>
        <w:sectPr w:rsidR="00E941A1">
          <w:footerReference w:type="default" r:id="rId8"/>
          <w:pgSz w:w="11910" w:h="16840"/>
          <w:pgMar w:top="1320" w:right="440" w:bottom="1134" w:left="840" w:header="0" w:footer="1246" w:gutter="0"/>
          <w:pgNumType w:start="2"/>
          <w:cols w:space="720"/>
        </w:sectPr>
      </w:pPr>
    </w:p>
    <w:p w:rsidR="00E941A1" w:rsidRDefault="00E941A1">
      <w:pPr>
        <w:pStyle w:val="BodyText"/>
        <w:ind w:left="117" w:right="5798" w:firstLine="0"/>
        <w:jc w:val="left"/>
      </w:pPr>
      <w:r>
        <w:t>Индивидуальный проект</w:t>
      </w:r>
      <w:r>
        <w:rPr>
          <w:spacing w:val="1"/>
        </w:rPr>
        <w:t xml:space="preserve"> </w:t>
      </w:r>
    </w:p>
    <w:p w:rsidR="00E941A1" w:rsidRDefault="00E941A1">
      <w:pPr>
        <w:pStyle w:val="BodyText"/>
        <w:ind w:left="117" w:right="4355" w:firstLine="0"/>
        <w:jc w:val="left"/>
      </w:pPr>
      <w:r>
        <w:t>Технология</w:t>
      </w:r>
    </w:p>
    <w:p w:rsidR="00E941A1" w:rsidRDefault="00E941A1" w:rsidP="0049132B">
      <w:pPr>
        <w:pStyle w:val="BodyText"/>
        <w:spacing w:before="1"/>
        <w:ind w:left="117" w:right="3048" w:firstLine="0"/>
        <w:jc w:val="left"/>
        <w:rPr>
          <w:spacing w:val="1"/>
        </w:rPr>
      </w:pPr>
      <w:r>
        <w:t>Практикум по решению задач по математике</w:t>
      </w:r>
      <w:r>
        <w:rPr>
          <w:spacing w:val="1"/>
        </w:rPr>
        <w:t xml:space="preserve"> </w:t>
      </w:r>
    </w:p>
    <w:p w:rsidR="00E941A1" w:rsidRDefault="00E941A1" w:rsidP="0049132B">
      <w:pPr>
        <w:pStyle w:val="BodyText"/>
        <w:spacing w:before="1"/>
        <w:ind w:left="117" w:right="3048" w:firstLine="0"/>
        <w:jc w:val="left"/>
      </w:pPr>
      <w:r>
        <w:t>Система</w:t>
      </w:r>
      <w:r>
        <w:rPr>
          <w:spacing w:val="36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E941A1" w:rsidRDefault="00E941A1">
      <w:pPr>
        <w:ind w:left="11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98</w:t>
      </w:r>
    </w:p>
    <w:p w:rsidR="00E941A1" w:rsidRDefault="00E941A1">
      <w:pPr>
        <w:pStyle w:val="BodyText"/>
        <w:ind w:left="117" w:firstLine="0"/>
        <w:jc w:val="left"/>
      </w:pPr>
    </w:p>
    <w:p w:rsidR="00E941A1" w:rsidRDefault="00E941A1">
      <w:pPr>
        <w:pStyle w:val="BodyText"/>
        <w:ind w:left="117" w:firstLine="0"/>
        <w:jc w:val="left"/>
      </w:pPr>
    </w:p>
    <w:p w:rsidR="00E941A1" w:rsidRDefault="00E941A1">
      <w:pPr>
        <w:pStyle w:val="BodyText"/>
        <w:ind w:left="117" w:firstLine="0"/>
        <w:jc w:val="left"/>
      </w:pPr>
      <w:r>
        <w:t>101</w:t>
      </w:r>
    </w:p>
    <w:p w:rsidR="00E941A1" w:rsidRDefault="00E941A1">
      <w:pPr>
        <w:pStyle w:val="BodyText"/>
        <w:spacing w:before="1"/>
        <w:ind w:left="117" w:firstLine="0"/>
        <w:jc w:val="left"/>
      </w:pPr>
      <w:r>
        <w:t>102</w:t>
      </w:r>
    </w:p>
    <w:p w:rsidR="00E941A1" w:rsidRDefault="00E941A1">
      <w:pPr>
        <w:pStyle w:val="BodyText"/>
        <w:ind w:left="117" w:firstLine="0"/>
        <w:jc w:val="left"/>
      </w:pPr>
      <w:r>
        <w:t>103</w:t>
      </w:r>
    </w:p>
    <w:p w:rsidR="00E941A1" w:rsidRDefault="00E941A1">
      <w:pPr>
        <w:pStyle w:val="BodyText"/>
        <w:ind w:left="117" w:firstLine="0"/>
        <w:jc w:val="left"/>
      </w:pPr>
      <w:r>
        <w:t>104</w:t>
      </w:r>
    </w:p>
    <w:p w:rsidR="00E941A1" w:rsidRDefault="00E941A1">
      <w:pPr>
        <w:pStyle w:val="BodyText"/>
        <w:ind w:left="117" w:firstLine="0"/>
        <w:jc w:val="left"/>
      </w:pPr>
      <w:r>
        <w:t>104</w:t>
      </w:r>
    </w:p>
    <w:p w:rsidR="00E941A1" w:rsidRDefault="00E941A1">
      <w:pPr>
        <w:sectPr w:rsidR="00E941A1">
          <w:type w:val="continuous"/>
          <w:pgSz w:w="11910" w:h="16840"/>
          <w:pgMar w:top="1040" w:right="440" w:bottom="280" w:left="840" w:header="720" w:footer="720" w:gutter="0"/>
          <w:cols w:num="2" w:space="720" w:equalWidth="0">
            <w:col w:w="8867" w:space="66"/>
            <w:col w:w="1697"/>
          </w:cols>
        </w:sectPr>
      </w:pPr>
    </w:p>
    <w:p w:rsidR="00E941A1" w:rsidRDefault="00E941A1">
      <w:pPr>
        <w:pStyle w:val="BodyText"/>
        <w:spacing w:before="2"/>
        <w:ind w:left="0" w:firstLine="0"/>
        <w:jc w:val="left"/>
        <w:rPr>
          <w:sz w:val="16"/>
          <w:szCs w:val="16"/>
        </w:rPr>
      </w:pPr>
    </w:p>
    <w:p w:rsidR="00E941A1" w:rsidRDefault="00E941A1">
      <w:pPr>
        <w:rPr>
          <w:sz w:val="16"/>
          <w:szCs w:val="16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8"/>
        </w:numPr>
        <w:tabs>
          <w:tab w:val="left" w:pos="358"/>
        </w:tabs>
        <w:spacing w:before="90"/>
        <w:ind w:left="117" w:right="38" w:firstLine="0"/>
        <w:rPr>
          <w:sz w:val="24"/>
          <w:szCs w:val="24"/>
        </w:rPr>
      </w:pPr>
      <w:r>
        <w:rPr>
          <w:sz w:val="24"/>
          <w:szCs w:val="24"/>
        </w:rPr>
        <w:t>Содержательный раздел основной образовательной программы среднего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735"/>
        </w:tabs>
        <w:ind w:left="117" w:right="39" w:firstLine="0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</w:p>
    <w:p w:rsidR="00E941A1" w:rsidRDefault="00E941A1">
      <w:pPr>
        <w:spacing w:before="90"/>
        <w:ind w:left="11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111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>
      <w:pPr>
        <w:pStyle w:val="BodyText"/>
        <w:ind w:left="117" w:firstLine="0"/>
        <w:jc w:val="left"/>
      </w:pPr>
      <w:r>
        <w:t>111</w:t>
      </w:r>
    </w:p>
    <w:p w:rsidR="00E941A1" w:rsidRDefault="00E941A1">
      <w:pPr>
        <w:sectPr w:rsidR="00E941A1">
          <w:type w:val="continuous"/>
          <w:pgSz w:w="11910" w:h="16840"/>
          <w:pgMar w:top="1040" w:right="440" w:bottom="280" w:left="840" w:header="720" w:footer="720" w:gutter="0"/>
          <w:cols w:num="2" w:space="720" w:equalWidth="0">
            <w:col w:w="8870" w:space="62"/>
            <w:col w:w="1698"/>
          </w:cols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98"/>
          <w:tab w:val="right" w:pos="9409"/>
        </w:tabs>
        <w:ind w:left="597" w:hanging="481"/>
        <w:jc w:val="left"/>
        <w:rPr>
          <w:sz w:val="24"/>
          <w:szCs w:val="24"/>
        </w:rPr>
      </w:pP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z w:val="24"/>
          <w:szCs w:val="24"/>
        </w:rPr>
        <w:tab/>
        <w:t>123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space="720"/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615"/>
        </w:tabs>
        <w:ind w:left="117" w:right="38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</w:p>
    <w:p w:rsidR="00E941A1" w:rsidRDefault="00E941A1">
      <w:pPr>
        <w:ind w:left="11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123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num="2" w:space="720" w:equalWidth="0">
            <w:col w:w="8867" w:space="65"/>
            <w:col w:w="1698"/>
          </w:cols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99"/>
          <w:tab w:val="right" w:pos="9409"/>
        </w:tabs>
        <w:spacing w:before="3"/>
        <w:ind w:left="598" w:hanging="482"/>
        <w:jc w:val="left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 работы</w:t>
      </w:r>
      <w:r>
        <w:rPr>
          <w:sz w:val="24"/>
          <w:szCs w:val="24"/>
        </w:rPr>
        <w:tab/>
        <w:t>136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8"/>
        </w:numPr>
        <w:tabs>
          <w:tab w:val="left" w:pos="358"/>
        </w:tabs>
        <w:spacing w:before="137"/>
        <w:ind w:left="117" w:right="38" w:firstLine="0"/>
        <w:jc w:val="left"/>
        <w:rPr>
          <w:sz w:val="24"/>
          <w:szCs w:val="24"/>
        </w:rPr>
      </w:pPr>
      <w:r>
        <w:rPr>
          <w:sz w:val="24"/>
          <w:szCs w:val="24"/>
        </w:rPr>
        <w:t>Организационный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</w:p>
    <w:p w:rsidR="00E941A1" w:rsidRDefault="00E941A1">
      <w:pPr>
        <w:spacing w:before="137"/>
        <w:ind w:left="11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140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num="2" w:space="720" w:equalWidth="0">
            <w:col w:w="8869" w:space="64"/>
            <w:col w:w="1697"/>
          </w:cols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8"/>
          <w:tab w:val="right" w:pos="9409"/>
        </w:tabs>
        <w:ind w:left="537"/>
        <w:jc w:val="left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z w:val="24"/>
          <w:szCs w:val="24"/>
        </w:rPr>
        <w:tab/>
        <w:t>140</w:t>
      </w: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9"/>
          <w:tab w:val="right" w:pos="9409"/>
        </w:tabs>
        <w:ind w:hanging="422"/>
        <w:jc w:val="left"/>
        <w:rPr>
          <w:sz w:val="24"/>
          <w:szCs w:val="24"/>
        </w:rPr>
      </w:pPr>
      <w:r>
        <w:rPr>
          <w:sz w:val="24"/>
          <w:szCs w:val="24"/>
        </w:rPr>
        <w:t>План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внеурочной деятельности</w:t>
      </w:r>
      <w:r>
        <w:rPr>
          <w:sz w:val="24"/>
          <w:szCs w:val="24"/>
        </w:rPr>
        <w:tab/>
        <w:t>140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space="720"/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9"/>
          <w:tab w:val="right" w:pos="9409"/>
        </w:tabs>
        <w:spacing w:before="66"/>
        <w:ind w:hanging="422"/>
        <w:jc w:val="left"/>
        <w:rPr>
          <w:sz w:val="24"/>
          <w:szCs w:val="24"/>
        </w:rPr>
      </w:pPr>
      <w:r>
        <w:rPr>
          <w:spacing w:val="-6"/>
          <w:sz w:val="24"/>
          <w:szCs w:val="24"/>
        </w:rPr>
        <w:t>Система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условий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реализации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основной</w:t>
      </w:r>
      <w:r>
        <w:rPr>
          <w:spacing w:val="-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образовательной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программы</w:t>
      </w:r>
      <w:r>
        <w:rPr>
          <w:spacing w:val="-5"/>
          <w:sz w:val="24"/>
          <w:szCs w:val="24"/>
        </w:rPr>
        <w:tab/>
        <w:t>141</w:t>
      </w: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9"/>
          <w:tab w:val="right" w:pos="9409"/>
        </w:tabs>
        <w:spacing w:before="101"/>
        <w:ind w:hanging="422"/>
        <w:jc w:val="left"/>
        <w:rPr>
          <w:sz w:val="24"/>
          <w:szCs w:val="24"/>
        </w:rPr>
      </w:pPr>
      <w:r>
        <w:rPr>
          <w:sz w:val="24"/>
          <w:szCs w:val="24"/>
        </w:rPr>
        <w:t>Механизмы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z w:val="24"/>
          <w:szCs w:val="24"/>
        </w:rPr>
        <w:tab/>
        <w:t>147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9"/>
        </w:tabs>
        <w:spacing w:before="101"/>
        <w:ind w:left="117" w:right="38" w:firstLine="0"/>
        <w:jc w:val="left"/>
        <w:rPr>
          <w:sz w:val="24"/>
          <w:szCs w:val="24"/>
        </w:rPr>
      </w:pPr>
      <w:r>
        <w:rPr>
          <w:sz w:val="24"/>
          <w:szCs w:val="24"/>
        </w:rPr>
        <w:t>Разработка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сетевого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графика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(дорожная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карта)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</w:p>
    <w:p w:rsidR="00E941A1" w:rsidRDefault="00E941A1">
      <w:pPr>
        <w:spacing w:before="101"/>
        <w:ind w:left="117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148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num="2" w:space="720" w:equalWidth="0">
            <w:col w:w="8868" w:space="64"/>
            <w:col w:w="1698"/>
          </w:cols>
        </w:sectPr>
      </w:pPr>
    </w:p>
    <w:p w:rsidR="00E941A1" w:rsidRDefault="00E941A1" w:rsidP="00F53425">
      <w:pPr>
        <w:pStyle w:val="ListParagraph"/>
        <w:numPr>
          <w:ilvl w:val="1"/>
          <w:numId w:val="138"/>
        </w:numPr>
        <w:tabs>
          <w:tab w:val="left" w:pos="539"/>
          <w:tab w:val="right" w:pos="9409"/>
        </w:tabs>
        <w:spacing w:before="99"/>
        <w:ind w:hanging="422"/>
        <w:jc w:val="left"/>
        <w:rPr>
          <w:sz w:val="24"/>
          <w:szCs w:val="24"/>
        </w:rPr>
      </w:pPr>
      <w:r>
        <w:rPr>
          <w:sz w:val="24"/>
          <w:szCs w:val="24"/>
        </w:rPr>
        <w:t>Разработка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контроля состояния системы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z w:val="24"/>
          <w:szCs w:val="24"/>
        </w:rPr>
        <w:tab/>
        <w:t>150</w:t>
      </w:r>
    </w:p>
    <w:p w:rsidR="00E941A1" w:rsidRDefault="00E941A1">
      <w:pPr>
        <w:rPr>
          <w:sz w:val="24"/>
          <w:szCs w:val="24"/>
        </w:rPr>
        <w:sectPr w:rsidR="00E941A1">
          <w:type w:val="continuous"/>
          <w:pgSz w:w="11910" w:h="16840"/>
          <w:pgMar w:top="1040" w:right="440" w:bottom="280" w:left="840" w:header="720" w:footer="720" w:gutter="0"/>
          <w:cols w:space="720"/>
        </w:sectPr>
      </w:pPr>
    </w:p>
    <w:p w:rsidR="00E941A1" w:rsidRDefault="00E941A1" w:rsidP="00F53425">
      <w:pPr>
        <w:pStyle w:val="Heading2"/>
        <w:numPr>
          <w:ilvl w:val="0"/>
          <w:numId w:val="137"/>
        </w:numPr>
        <w:tabs>
          <w:tab w:val="left" w:pos="1076"/>
          <w:tab w:val="left" w:pos="2560"/>
          <w:tab w:val="left" w:pos="4301"/>
          <w:tab w:val="left" w:pos="6022"/>
          <w:tab w:val="left" w:pos="8819"/>
        </w:tabs>
        <w:spacing w:before="71"/>
        <w:ind w:right="125" w:firstLine="0"/>
      </w:pPr>
      <w:r>
        <w:t>ЦЕЛЕВОЙ</w:t>
      </w:r>
      <w:r>
        <w:tab/>
        <w:t>РАЗДЕЛ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pStyle w:val="ListParagraph"/>
        <w:numPr>
          <w:ilvl w:val="1"/>
          <w:numId w:val="137"/>
        </w:numPr>
        <w:tabs>
          <w:tab w:val="left" w:pos="1256"/>
        </w:tabs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Пояснительная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записка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pStyle w:val="Heading2"/>
        <w:ind w:left="862" w:right="131" w:firstLine="70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941A1" w:rsidRDefault="00E941A1">
      <w:pPr>
        <w:pStyle w:val="BodyText"/>
        <w:ind w:left="862" w:right="129" w:firstLine="707"/>
      </w:pPr>
      <w:r>
        <w:rPr>
          <w:b/>
          <w:bCs/>
        </w:rPr>
        <w:t>Целями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реализации</w:t>
      </w:r>
      <w:r>
        <w:rPr>
          <w:b/>
          <w:bCs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траекторией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состоянием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  <w:tab w:val="left" w:pos="8111"/>
        </w:tabs>
        <w:ind w:right="118" w:firstLine="283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«Школа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обучающемуся   высокое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z w:val="24"/>
          <w:szCs w:val="24"/>
        </w:rPr>
        <w:tab/>
        <w:t>духовно-нравственной,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инициативной,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среде.</w:t>
      </w:r>
    </w:p>
    <w:p w:rsidR="00E941A1" w:rsidRDefault="00E941A1">
      <w:pPr>
        <w:pStyle w:val="BodyText"/>
        <w:ind w:left="862" w:right="127" w:firstLine="70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  <w:bCs/>
        </w:rPr>
        <w:t>основных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задач</w:t>
      </w:r>
      <w:r>
        <w:t>: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0" w:firstLine="283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духовными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обеспечение достижения обучающимися образовательных результатов в соответствии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 (далее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 СОО);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2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углубленном уровне), а также внеурочную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установление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самоидентификации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программу;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общего, профессионального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государственно-общественного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образовании;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7" w:firstLine="283"/>
        <w:rPr>
          <w:sz w:val="24"/>
          <w:szCs w:val="24"/>
        </w:rPr>
      </w:pPr>
      <w:r>
        <w:rPr>
          <w:sz w:val="24"/>
          <w:szCs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>
      <w:pPr>
        <w:pStyle w:val="Heading2"/>
        <w:spacing w:before="71"/>
        <w:ind w:left="862" w:firstLine="707"/>
      </w:pPr>
      <w:r>
        <w:t>Принципы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E941A1" w:rsidRDefault="00E941A1">
      <w:pPr>
        <w:pStyle w:val="BodyText"/>
        <w:ind w:left="862" w:firstLine="707"/>
        <w:jc w:val="left"/>
      </w:pPr>
      <w:r>
        <w:t>Методологической</w:t>
      </w:r>
      <w:r>
        <w:rPr>
          <w:spacing w:val="38"/>
        </w:rPr>
        <w:t xml:space="preserve"> </w:t>
      </w:r>
      <w:r>
        <w:t>основой</w:t>
      </w:r>
      <w:r>
        <w:rPr>
          <w:spacing w:val="38"/>
        </w:rPr>
        <w:t xml:space="preserve"> </w:t>
      </w:r>
      <w:r>
        <w:t>ФГОС</w:t>
      </w:r>
      <w:r>
        <w:rPr>
          <w:spacing w:val="38"/>
        </w:rPr>
        <w:t xml:space="preserve"> </w:t>
      </w:r>
      <w:r>
        <w:t>СОО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системно-деятельностный</w:t>
      </w:r>
      <w:r>
        <w:rPr>
          <w:spacing w:val="35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  <w:tab w:val="left" w:pos="3344"/>
          <w:tab w:val="left" w:pos="4766"/>
          <w:tab w:val="left" w:pos="6457"/>
          <w:tab w:val="left" w:pos="6850"/>
          <w:tab w:val="left" w:pos="8591"/>
          <w:tab w:val="left" w:pos="8996"/>
        </w:tabs>
        <w:ind w:right="123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готовности</w:t>
      </w:r>
      <w:r>
        <w:rPr>
          <w:sz w:val="24"/>
          <w:szCs w:val="24"/>
        </w:rPr>
        <w:tab/>
        <w:t>обучающихся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саморазвитию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непрерывному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  <w:tab w:val="left" w:pos="3550"/>
          <w:tab w:val="left" w:pos="4011"/>
          <w:tab w:val="left" w:pos="6109"/>
          <w:tab w:val="left" w:pos="7826"/>
          <w:tab w:val="left" w:pos="9881"/>
        </w:tabs>
        <w:ind w:right="12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проектирование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конструирование</w:t>
      </w:r>
      <w:r>
        <w:rPr>
          <w:sz w:val="24"/>
          <w:szCs w:val="24"/>
        </w:rPr>
        <w:tab/>
        <w:t>развивающей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среды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 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активную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учебно-познавательную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6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построение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возрастных,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941A1" w:rsidRDefault="00E941A1">
      <w:pPr>
        <w:pStyle w:val="BodyText"/>
        <w:ind w:left="862" w:right="123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 общего, среднего общего, профессионального образования, который может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E941A1" w:rsidRDefault="00E941A1">
      <w:pPr>
        <w:pStyle w:val="BodyText"/>
        <w:ind w:left="862" w:right="127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E941A1" w:rsidRDefault="00E941A1">
      <w:pPr>
        <w:pStyle w:val="BodyText"/>
        <w:ind w:left="862" w:right="126" w:firstLine="707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E941A1" w:rsidRDefault="00E941A1">
      <w:pPr>
        <w:pStyle w:val="BodyText"/>
        <w:ind w:left="862" w:right="11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 лет,</w:t>
      </w:r>
      <w:r>
        <w:rPr>
          <w:spacing w:val="-1"/>
        </w:rPr>
        <w:t xml:space="preserve"> </w:t>
      </w:r>
      <w:r>
        <w:t>связанных: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готовности руководствоваться ими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16" w:firstLine="283"/>
        <w:rPr>
          <w:sz w:val="24"/>
          <w:szCs w:val="24"/>
        </w:rPr>
      </w:pPr>
      <w:r>
        <w:rPr>
          <w:sz w:val="24"/>
          <w:szCs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подготовкой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дальнейшим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образованием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самообразованием.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мотивы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приобретают личностный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становятся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действенными;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18" w:firstLine="283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получению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построению индивидуальной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траектории;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spacing w:before="66"/>
        <w:ind w:right="132" w:firstLine="283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терминологией,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ключевыми понятиями,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методами и приемами;</w:t>
      </w:r>
    </w:p>
    <w:p w:rsidR="00E941A1" w:rsidRDefault="00E941A1" w:rsidP="00F53425">
      <w:pPr>
        <w:pStyle w:val="ListParagraph"/>
        <w:numPr>
          <w:ilvl w:val="2"/>
          <w:numId w:val="137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бóльшим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ролям;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фрустрациям;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влиять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людей.</w:t>
      </w:r>
    </w:p>
    <w:p w:rsidR="00E941A1" w:rsidRDefault="00E941A1">
      <w:pPr>
        <w:pStyle w:val="BodyText"/>
        <w:spacing w:before="1"/>
        <w:ind w:left="862" w:right="122" w:firstLine="707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 этому периоду фактически 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E941A1" w:rsidRDefault="00E941A1">
      <w:pPr>
        <w:pStyle w:val="BodyText"/>
        <w:ind w:left="862" w:right="121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941A1" w:rsidRDefault="00E941A1">
      <w:pPr>
        <w:pStyle w:val="BodyText"/>
        <w:spacing w:before="1"/>
        <w:ind w:left="862" w:right="125" w:firstLine="707"/>
      </w:pPr>
      <w:r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941A1" w:rsidRDefault="00E941A1">
      <w:pPr>
        <w:pStyle w:val="BodyText"/>
        <w:ind w:left="862" w:right="123" w:firstLine="707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2</w:t>
      </w:r>
      <w:r>
        <w:t>, учитывает региональные, национальные и этнокультурные потребности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в соответствии с требованиями, установленными ФГОС СОО, определяет 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организацию образовательной деятельности</w:t>
      </w:r>
      <w:r>
        <w:rPr>
          <w:spacing w:val="1"/>
        </w:rPr>
        <w:t xml:space="preserve"> </w:t>
      </w:r>
      <w:r>
        <w:t>на уровне среднего общего образования и реализуется образовательной организацией 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E941A1" w:rsidRDefault="00E941A1">
      <w:pPr>
        <w:pStyle w:val="BodyText"/>
        <w:ind w:left="1570" w:right="122" w:firstLine="0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 xml:space="preserve">Основная  </w:t>
      </w:r>
      <w:r>
        <w:rPr>
          <w:spacing w:val="26"/>
        </w:rPr>
        <w:t xml:space="preserve"> </w:t>
      </w:r>
      <w:r>
        <w:t xml:space="preserve">образовательная  </w:t>
      </w:r>
      <w:r>
        <w:rPr>
          <w:spacing w:val="26"/>
        </w:rPr>
        <w:t xml:space="preserve"> </w:t>
      </w:r>
      <w:r>
        <w:t xml:space="preserve">программа  </w:t>
      </w:r>
      <w:r>
        <w:rPr>
          <w:spacing w:val="28"/>
        </w:rPr>
        <w:t xml:space="preserve"> </w:t>
      </w:r>
      <w:r>
        <w:t xml:space="preserve">содержит  </w:t>
      </w:r>
      <w:r>
        <w:rPr>
          <w:spacing w:val="28"/>
        </w:rPr>
        <w:t xml:space="preserve"> </w:t>
      </w:r>
      <w:r>
        <w:t xml:space="preserve">обязательную  </w:t>
      </w:r>
      <w:r>
        <w:rPr>
          <w:spacing w:val="29"/>
        </w:rPr>
        <w:t xml:space="preserve"> </w:t>
      </w:r>
      <w:r>
        <w:t xml:space="preserve">часть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часть,</w:t>
      </w:r>
    </w:p>
    <w:p w:rsidR="00E941A1" w:rsidRDefault="00E941A1">
      <w:pPr>
        <w:pStyle w:val="BodyText"/>
        <w:ind w:left="862" w:firstLine="0"/>
      </w:pPr>
      <w:r>
        <w:t>формируемую</w:t>
      </w:r>
      <w:r>
        <w:rPr>
          <w:spacing w:val="91"/>
        </w:rPr>
        <w:t xml:space="preserve"> </w:t>
      </w:r>
      <w:r>
        <w:t>участниками</w:t>
      </w:r>
      <w:r>
        <w:rPr>
          <w:spacing w:val="87"/>
        </w:rPr>
        <w:t xml:space="preserve"> </w:t>
      </w:r>
      <w:r>
        <w:t>образовательных</w:t>
      </w:r>
      <w:r>
        <w:rPr>
          <w:spacing w:val="85"/>
        </w:rPr>
        <w:t xml:space="preserve"> </w:t>
      </w:r>
      <w:r>
        <w:t>отношений.</w:t>
      </w:r>
      <w:r>
        <w:rPr>
          <w:spacing w:val="86"/>
        </w:rPr>
        <w:t xml:space="preserve"> </w:t>
      </w:r>
      <w:r>
        <w:t>Обязательная</w:t>
      </w:r>
      <w:r>
        <w:rPr>
          <w:spacing w:val="85"/>
        </w:rPr>
        <w:t xml:space="preserve"> </w:t>
      </w:r>
      <w:r>
        <w:t>часть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полном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29"/>
          <w:szCs w:val="29"/>
        </w:rPr>
      </w:pPr>
      <w:r>
        <w:rPr>
          <w:noProof/>
          <w:lang w:eastAsia="ru-RU"/>
        </w:rPr>
        <w:pict>
          <v:rect id="_x0000_s1029" style="position:absolute;margin-left:120.5pt;margin-top:19.05pt;width:2in;height:.7pt;z-index:-251660288;mso-wrap-distance-left:0;mso-wrap-distance-right:0;mso-position-horizontal-relative:page" fillcolor="black" stroked="f">
            <w10:wrap type="topAndBottom" anchorx="page"/>
          </v:rect>
        </w:pict>
      </w:r>
    </w:p>
    <w:p w:rsidR="00E941A1" w:rsidRDefault="00E941A1">
      <w:pPr>
        <w:tabs>
          <w:tab w:val="left" w:pos="1620"/>
        </w:tabs>
        <w:spacing w:before="89"/>
        <w:ind w:left="862" w:right="134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ab/>
        <w:t>Конституция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Федерации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(Собрание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законодательства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Федерации,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1996,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3,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152;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7,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676;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2001,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24,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2421;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2003,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30, ст.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3051;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2004,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13,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1110;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2005,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42,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4212;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2006,</w:t>
      </w:r>
    </w:p>
    <w:p w:rsidR="00E941A1" w:rsidRDefault="00E941A1">
      <w:pPr>
        <w:spacing w:before="1" w:line="212" w:lineRule="exact"/>
        <w:ind w:left="862"/>
        <w:rPr>
          <w:sz w:val="20"/>
          <w:szCs w:val="20"/>
        </w:rPr>
      </w:pPr>
      <w:r>
        <w:rPr>
          <w:sz w:val="20"/>
          <w:szCs w:val="20"/>
        </w:rPr>
        <w:t>№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29, ст. 3119;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2007,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1, ст.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1;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30, ст.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3745;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2009,</w:t>
      </w:r>
      <w:r>
        <w:rPr>
          <w:spacing w:val="49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1, ст. 1,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ст. 2;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4,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ст. 445).</w:t>
      </w:r>
    </w:p>
    <w:p w:rsidR="00E941A1" w:rsidRDefault="00E941A1">
      <w:pPr>
        <w:tabs>
          <w:tab w:val="left" w:pos="1620"/>
        </w:tabs>
        <w:spacing w:line="323" w:lineRule="exact"/>
        <w:ind w:left="862"/>
        <w:rPr>
          <w:sz w:val="20"/>
          <w:szCs w:val="20"/>
        </w:rPr>
      </w:pPr>
      <w:r>
        <w:rPr>
          <w:position w:val="13"/>
          <w:sz w:val="18"/>
          <w:szCs w:val="18"/>
        </w:rPr>
        <w:t>2</w:t>
      </w:r>
      <w:r>
        <w:rPr>
          <w:position w:val="13"/>
          <w:sz w:val="18"/>
          <w:szCs w:val="18"/>
        </w:rPr>
        <w:tab/>
      </w:r>
      <w:r>
        <w:rPr>
          <w:sz w:val="20"/>
          <w:szCs w:val="20"/>
        </w:rPr>
        <w:t>Конвенция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ООН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правах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ребенка,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принятая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20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ноября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1989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г.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(Сборник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международных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договоров</w:t>
      </w:r>
    </w:p>
    <w:p w:rsidR="00E941A1" w:rsidRDefault="00E941A1">
      <w:pPr>
        <w:spacing w:before="17"/>
        <w:ind w:left="862"/>
        <w:rPr>
          <w:sz w:val="20"/>
          <w:szCs w:val="20"/>
        </w:rPr>
      </w:pPr>
      <w:r>
        <w:rPr>
          <w:sz w:val="20"/>
          <w:szCs w:val="20"/>
        </w:rPr>
        <w:t>СССР,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1993,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выпуск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XLVI).</w:t>
      </w:r>
    </w:p>
    <w:p w:rsidR="00E941A1" w:rsidRDefault="00E941A1">
      <w:pPr>
        <w:rPr>
          <w:sz w:val="20"/>
          <w:szCs w:val="20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>
      <w:pPr>
        <w:pStyle w:val="BodyText"/>
        <w:spacing w:before="66"/>
        <w:ind w:left="862" w:right="124" w:firstLine="0"/>
      </w:pP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941A1" w:rsidRDefault="00E941A1">
      <w:pPr>
        <w:pStyle w:val="BodyText"/>
        <w:spacing w:before="1"/>
        <w:ind w:left="862" w:right="12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  <w:r>
        <w:rPr>
          <w:spacing w:val="-1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деятельность.</w:t>
      </w:r>
    </w:p>
    <w:p w:rsidR="00E941A1" w:rsidRDefault="00E941A1">
      <w:pPr>
        <w:pStyle w:val="BodyText"/>
        <w:ind w:left="862" w:right="122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на базовом или углубленном 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59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before="1" w:line="274" w:lineRule="exact"/>
        <w:ind w:left="1570"/>
        <w:jc w:val="both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941A1" w:rsidRDefault="00E941A1">
      <w:pPr>
        <w:pStyle w:val="BodyText"/>
        <w:ind w:left="862" w:right="128" w:firstLine="707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 систему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E941A1" w:rsidRDefault="00E941A1">
      <w:pPr>
        <w:pStyle w:val="BodyText"/>
        <w:ind w:left="862" w:right="125" w:firstLine="707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:rsidR="00E941A1" w:rsidRDefault="00E941A1">
      <w:pPr>
        <w:pStyle w:val="BodyText"/>
        <w:tabs>
          <w:tab w:val="left" w:pos="2487"/>
          <w:tab w:val="left" w:pos="5502"/>
          <w:tab w:val="left" w:pos="7716"/>
        </w:tabs>
        <w:ind w:left="862" w:right="121" w:firstLine="707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tab/>
        <w:t>(естественно-научный,</w:t>
      </w:r>
      <w:r>
        <w:tab/>
        <w:t>гуманитарный,</w:t>
      </w:r>
      <w:r>
        <w:tab/>
        <w:t>социально-экономический,</w:t>
      </w:r>
      <w:r>
        <w:rPr>
          <w:spacing w:val="-58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 внеурочной деятельности 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 w:rsidP="00F53425">
      <w:pPr>
        <w:pStyle w:val="Heading2"/>
        <w:numPr>
          <w:ilvl w:val="1"/>
          <w:numId w:val="137"/>
        </w:numPr>
        <w:tabs>
          <w:tab w:val="left" w:pos="1256"/>
        </w:tabs>
        <w:ind w:left="862" w:right="12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pStyle w:val="ListParagraph"/>
        <w:numPr>
          <w:ilvl w:val="2"/>
          <w:numId w:val="136"/>
        </w:numPr>
        <w:tabs>
          <w:tab w:val="left" w:pos="143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личностные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результаты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освоения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ООП</w:t>
      </w:r>
    </w:p>
    <w:p w:rsidR="00E941A1" w:rsidRDefault="00E941A1">
      <w:pPr>
        <w:pStyle w:val="Heading2"/>
        <w:ind w:left="862" w:right="132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себя: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планы;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близким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достойную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самостоятельной, творческой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ответственной деятельности;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отстаиванию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духовных ценностей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2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спортивно-оздоровительной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before="66"/>
        <w:ind w:left="1570"/>
        <w:rPr>
          <w:sz w:val="24"/>
          <w:szCs w:val="24"/>
        </w:rPr>
      </w:pPr>
      <w:r>
        <w:rPr>
          <w:sz w:val="24"/>
          <w:szCs w:val="24"/>
        </w:rPr>
        <w:t>неприятие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привычек: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курения, употребления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наркотиков.</w:t>
      </w:r>
    </w:p>
    <w:p w:rsidR="00E941A1" w:rsidRDefault="00E941A1">
      <w:pPr>
        <w:pStyle w:val="Heading2"/>
        <w:spacing w:before="5"/>
        <w:ind w:left="862" w:right="132" w:firstLine="707"/>
        <w:jc w:val="both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2" w:firstLine="283"/>
        <w:rPr>
          <w:sz w:val="24"/>
          <w:szCs w:val="24"/>
        </w:rPr>
      </w:pPr>
      <w:r>
        <w:rPr>
          <w:sz w:val="24"/>
          <w:szCs w:val="24"/>
        </w:rPr>
        <w:t>российская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символам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(герб, флаг,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гимн);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1" w:firstLine="283"/>
        <w:rPr>
          <w:sz w:val="24"/>
          <w:szCs w:val="24"/>
        </w:rPr>
      </w:pPr>
      <w:r>
        <w:rPr>
          <w:sz w:val="24"/>
          <w:szCs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Heading2"/>
        <w:ind w:left="862" w:right="130" w:firstLine="707"/>
        <w:jc w:val="both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гражданскому обществу: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гражданственность,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уважающего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правопорядок,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принимающего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традиционные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2" w:firstLine="283"/>
        <w:rPr>
          <w:sz w:val="24"/>
          <w:szCs w:val="24"/>
        </w:rPr>
      </w:pPr>
      <w:r>
        <w:rPr>
          <w:sz w:val="24"/>
          <w:szCs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грамотность;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сознания,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солидарности,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регулированию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0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 значимой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приверженность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дружбы,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отношения 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оинству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другим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явлениям.</w:t>
      </w:r>
    </w:p>
    <w:p w:rsidR="00E941A1" w:rsidRDefault="00E941A1">
      <w:pPr>
        <w:pStyle w:val="BodyText"/>
        <w:spacing w:before="2"/>
        <w:ind w:left="0" w:firstLine="0"/>
        <w:jc w:val="left"/>
      </w:pPr>
    </w:p>
    <w:p w:rsidR="00E941A1" w:rsidRDefault="00E941A1">
      <w:pPr>
        <w:pStyle w:val="Heading2"/>
        <w:ind w:left="862" w:right="133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before="66"/>
        <w:ind w:right="131" w:firstLine="283"/>
        <w:rPr>
          <w:sz w:val="24"/>
          <w:szCs w:val="24"/>
        </w:rPr>
      </w:pPr>
      <w:r>
        <w:rPr>
          <w:sz w:val="24"/>
          <w:szCs w:val="24"/>
        </w:rPr>
        <w:t>принятие гуманистических ценностей, осознанное, уважительное и доброжелательное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другому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человеку,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мнению, мировоззрению;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первую помощь;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before="1"/>
        <w:ind w:right="127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(чести,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милосердия и дружелюбия);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862" w:right="133" w:firstLine="707"/>
        <w:jc w:val="both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7" w:firstLine="283"/>
        <w:rPr>
          <w:sz w:val="24"/>
          <w:szCs w:val="24"/>
        </w:rPr>
      </w:pPr>
      <w:r>
        <w:rPr>
          <w:sz w:val="24"/>
          <w:szCs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 знаниях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устройстве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общества;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общественной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7" w:firstLine="283"/>
        <w:rPr>
          <w:sz w:val="24"/>
          <w:szCs w:val="24"/>
        </w:rPr>
      </w:pPr>
      <w:r>
        <w:rPr>
          <w:sz w:val="24"/>
          <w:szCs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экологии;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эколого-направленной деятельности;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обустройству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быта.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Heading2"/>
        <w:ind w:left="862" w:right="46" w:firstLine="707"/>
      </w:pPr>
      <w:r>
        <w:t>Личностные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9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семье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подготовка к семейной жизни: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7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ответственное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семейной жизни;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  <w:tab w:val="left" w:pos="3555"/>
          <w:tab w:val="left" w:pos="4460"/>
          <w:tab w:val="left" w:pos="5464"/>
          <w:tab w:val="left" w:pos="7165"/>
          <w:tab w:val="left" w:pos="8604"/>
          <w:tab w:val="left" w:pos="9077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положительный</w:t>
      </w:r>
      <w:r>
        <w:rPr>
          <w:sz w:val="24"/>
          <w:szCs w:val="24"/>
        </w:rPr>
        <w:tab/>
        <w:t>образ</w:t>
      </w:r>
      <w:r>
        <w:rPr>
          <w:sz w:val="24"/>
          <w:szCs w:val="24"/>
        </w:rPr>
        <w:tab/>
        <w:t>семьи,</w:t>
      </w:r>
      <w:r>
        <w:rPr>
          <w:sz w:val="24"/>
          <w:szCs w:val="24"/>
        </w:rPr>
        <w:tab/>
        <w:t>родительства</w:t>
      </w:r>
      <w:r>
        <w:rPr>
          <w:sz w:val="24"/>
          <w:szCs w:val="24"/>
        </w:rPr>
        <w:tab/>
        <w:t>(отцовства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материнства),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интериоризация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Heading2"/>
        <w:ind w:left="862" w:right="123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line="271" w:lineRule="exact"/>
        <w:ind w:left="1570"/>
        <w:rPr>
          <w:sz w:val="24"/>
          <w:szCs w:val="24"/>
        </w:rPr>
      </w:pPr>
      <w:r>
        <w:rPr>
          <w:sz w:val="24"/>
          <w:szCs w:val="24"/>
        </w:rPr>
        <w:t>уважение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собственности,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самообслуживанию,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>
      <w:pPr>
        <w:pStyle w:val="Heading2"/>
        <w:spacing w:before="83"/>
        <w:ind w:left="862" w:right="130" w:firstLine="707"/>
        <w:jc w:val="both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7" w:firstLine="283"/>
        <w:rPr>
          <w:sz w:val="24"/>
          <w:szCs w:val="24"/>
        </w:rPr>
      </w:pPr>
      <w:r>
        <w:rPr>
          <w:sz w:val="24"/>
          <w:szCs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>
      <w:pPr>
        <w:pStyle w:val="Heading2"/>
        <w:numPr>
          <w:ilvl w:val="2"/>
          <w:numId w:val="136"/>
        </w:numPr>
        <w:tabs>
          <w:tab w:val="left" w:pos="1436"/>
        </w:tabs>
        <w:spacing w:line="274" w:lineRule="exact"/>
      </w:pPr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E941A1" w:rsidRDefault="00E941A1">
      <w:pPr>
        <w:pStyle w:val="BodyText"/>
        <w:ind w:left="862" w:right="130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 (УУД).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 w:rsidP="00F53425">
      <w:pPr>
        <w:pStyle w:val="Heading2"/>
        <w:numPr>
          <w:ilvl w:val="0"/>
          <w:numId w:val="135"/>
        </w:numPr>
        <w:tabs>
          <w:tab w:val="left" w:pos="2281"/>
        </w:tabs>
        <w:ind w:right="3011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1" w:firstLine="283"/>
        <w:rPr>
          <w:sz w:val="24"/>
          <w:szCs w:val="24"/>
        </w:rPr>
      </w:pPr>
      <w:r>
        <w:rPr>
          <w:sz w:val="24"/>
          <w:szCs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определить,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цель достигнута;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3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 достижения поставленной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3" w:firstLine="283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оптимизируя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нематериальные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затраты;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заранее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целью.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 w:rsidP="00F53425">
      <w:pPr>
        <w:pStyle w:val="Heading2"/>
        <w:numPr>
          <w:ilvl w:val="0"/>
          <w:numId w:val="135"/>
        </w:numPr>
        <w:tabs>
          <w:tab w:val="left" w:pos="1810"/>
        </w:tabs>
        <w:ind w:right="3215" w:firstLine="0"/>
        <w:jc w:val="both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3" w:firstLine="283"/>
        <w:rPr>
          <w:sz w:val="24"/>
          <w:szCs w:val="24"/>
        </w:rPr>
      </w:pPr>
      <w:r>
        <w:rPr>
          <w:sz w:val="24"/>
          <w:szCs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2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фиксировать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противоречия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модельно-схематические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находить и приводить критические аргументы в отношении действий и суждений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другого;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спокойно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суждения,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 собственного развития;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выходить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широкого переноса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 и способов действия;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участников и ресурсные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ограничения;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удерживать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 w:rsidP="00F53425">
      <w:pPr>
        <w:pStyle w:val="Heading2"/>
        <w:numPr>
          <w:ilvl w:val="0"/>
          <w:numId w:val="135"/>
        </w:numPr>
        <w:tabs>
          <w:tab w:val="left" w:pos="1856"/>
        </w:tabs>
        <w:ind w:right="2906" w:hanging="75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>
      <w:pPr>
        <w:sectPr w:rsidR="00E941A1">
          <w:pgSz w:w="11910" w:h="16840"/>
          <w:pgMar w:top="158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before="66"/>
        <w:ind w:right="121" w:firstLine="283"/>
        <w:rPr>
          <w:sz w:val="24"/>
          <w:szCs w:val="24"/>
        </w:rPr>
      </w:pPr>
      <w:r>
        <w:rPr>
          <w:sz w:val="24"/>
          <w:szCs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пределами),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соображений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симпатий;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spacing w:before="1"/>
        <w:ind w:right="132" w:firstLine="283"/>
        <w:rPr>
          <w:sz w:val="24"/>
          <w:szCs w:val="24"/>
        </w:rPr>
      </w:pPr>
      <w:r>
        <w:rPr>
          <w:sz w:val="24"/>
          <w:szCs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разных ролях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(генератор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идей,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критик,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исполнитель,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выступающий,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эксперт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т.д.);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координировать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развернуто,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адекватных (устных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письменных) языковых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3"/>
          <w:numId w:val="136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распознавать конфликтогенные ситуации и предотвращать конфликты до их активной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фазы,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numPr>
          <w:ilvl w:val="2"/>
          <w:numId w:val="136"/>
        </w:numPr>
        <w:tabs>
          <w:tab w:val="left" w:pos="1436"/>
        </w:tabs>
        <w:spacing w:line="274" w:lineRule="exact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E941A1" w:rsidRDefault="00E941A1">
      <w:pPr>
        <w:pStyle w:val="BodyText"/>
        <w:ind w:left="862" w:right="122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уровней.</w:t>
      </w:r>
    </w:p>
    <w:p w:rsidR="00E941A1" w:rsidRDefault="00E941A1">
      <w:pPr>
        <w:pStyle w:val="BodyText"/>
        <w:ind w:left="862" w:right="123" w:firstLine="566"/>
      </w:pPr>
      <w:r>
        <w:t>Логика представления результатов четырех видов: «Выпускник научится</w:t>
      </w:r>
      <w:r>
        <w:rPr>
          <w:spacing w:val="1"/>
        </w:rPr>
        <w:t xml:space="preserve"> </w:t>
      </w:r>
      <w:r>
        <w:t>–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– 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E941A1" w:rsidRDefault="00E941A1">
      <w:pPr>
        <w:pStyle w:val="BodyText"/>
        <w:ind w:left="862" w:right="123" w:firstLine="566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 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E941A1" w:rsidRDefault="00E941A1">
      <w:pPr>
        <w:pStyle w:val="BodyText"/>
        <w:ind w:left="862" w:right="122" w:firstLine="707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 Эта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818"/>
        </w:tabs>
        <w:ind w:right="129" w:firstLine="707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данной предметной области;</w:t>
      </w: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825"/>
        </w:tabs>
        <w:ind w:right="124" w:firstLine="707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инструментария данной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863"/>
        </w:tabs>
        <w:ind w:right="131" w:firstLine="707"/>
        <w:rPr>
          <w:sz w:val="24"/>
          <w:szCs w:val="24"/>
        </w:rPr>
      </w:pP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типичных связей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некоторыми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другими областями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знания.</w:t>
      </w:r>
    </w:p>
    <w:p w:rsidR="00E941A1" w:rsidRDefault="00E941A1">
      <w:pPr>
        <w:pStyle w:val="BodyText"/>
        <w:ind w:left="862" w:right="127" w:firstLine="707"/>
      </w:pPr>
      <w:r>
        <w:t xml:space="preserve">Результаты </w:t>
      </w:r>
      <w:r>
        <w:rPr>
          <w:b/>
          <w:bCs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 предполагает:</w:t>
      </w:r>
    </w:p>
    <w:p w:rsidR="00E941A1" w:rsidRDefault="00E941A1">
      <w:p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762"/>
        </w:tabs>
        <w:spacing w:before="66"/>
        <w:ind w:right="121" w:firstLine="707"/>
        <w:rPr>
          <w:sz w:val="24"/>
          <w:szCs w:val="24"/>
        </w:rPr>
      </w:pPr>
      <w:r>
        <w:rPr>
          <w:sz w:val="24"/>
          <w:szCs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 демонстрировать различные подходы к изучению явлений, характерных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предметной области;</w:t>
      </w: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774"/>
        </w:tabs>
        <w:spacing w:before="1"/>
        <w:ind w:right="126" w:firstLine="707"/>
        <w:rPr>
          <w:sz w:val="24"/>
          <w:szCs w:val="24"/>
        </w:rPr>
      </w:pPr>
      <w:r>
        <w:rPr>
          <w:sz w:val="24"/>
          <w:szCs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E941A1" w:rsidRDefault="00E941A1" w:rsidP="00F53425">
      <w:pPr>
        <w:pStyle w:val="ListParagraph"/>
        <w:numPr>
          <w:ilvl w:val="0"/>
          <w:numId w:val="134"/>
        </w:numPr>
        <w:tabs>
          <w:tab w:val="left" w:pos="1854"/>
        </w:tabs>
        <w:ind w:right="129" w:firstLine="707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(совокупности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теорий),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основных связях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смежными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областями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E941A1" w:rsidRDefault="00E941A1">
      <w:pPr>
        <w:pStyle w:val="BodyText"/>
        <w:ind w:left="862" w:right="128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не выносятся на итоговую аттестацию, но при этом возможность их 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862"/>
        <w:jc w:val="both"/>
      </w:pPr>
      <w:bookmarkStart w:id="0" w:name="_TOC_250017"/>
      <w:r>
        <w:t>Русский</w:t>
      </w:r>
      <w:r>
        <w:rPr>
          <w:spacing w:val="-2"/>
        </w:rPr>
        <w:t xml:space="preserve"> </w:t>
      </w:r>
      <w:bookmarkEnd w:id="0"/>
      <w:r>
        <w:t>язык</w:t>
      </w:r>
    </w:p>
    <w:p w:rsidR="00E941A1" w:rsidRDefault="00E941A1">
      <w:pPr>
        <w:ind w:left="862" w:right="126" w:firstLine="70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результате изучения учебного предмета «Русский язык» на уровне среднего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line="274" w:lineRule="exact"/>
        <w:ind w:left="157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ситуации;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просторечие,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говоры,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разновидности,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жаргон,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арго)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текстов;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рассуждение) и 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 (тезисы, конспекты, выступления, лекции, отчеты,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аннотации,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рефераты, доклады, сочинения);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left="1570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композицию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структурных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элементах;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1" w:firstLine="283"/>
        <w:rPr>
          <w:sz w:val="24"/>
          <w:szCs w:val="24"/>
        </w:rPr>
      </w:pP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профиля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правильно использовать лексические и грамматические средства связи 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функционально-стилевой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4" w:firstLine="283"/>
        <w:rPr>
          <w:sz w:val="24"/>
          <w:szCs w:val="24"/>
        </w:rPr>
      </w:pPr>
      <w:r>
        <w:rPr>
          <w:sz w:val="24"/>
          <w:szCs w:val="24"/>
        </w:rPr>
        <w:t>сознательно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изобразительно-выразительные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выбранным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профилем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ознакомительное, изучающее, реферативное) и аудирования (с полным пониманием текста,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выборочным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извлечением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right="131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 наличия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скрытой,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второстепенной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мысль;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4" w:firstLine="283"/>
        <w:rPr>
          <w:sz w:val="24"/>
          <w:szCs w:val="24"/>
        </w:rPr>
      </w:pPr>
      <w:r>
        <w:rPr>
          <w:sz w:val="24"/>
          <w:szCs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формат;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преобразовывать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подбирать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выступления;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публичной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орфоэпические,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чужую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нормам;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нормам.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>
      <w:pPr>
        <w:pStyle w:val="Heading2"/>
        <w:spacing w:before="67" w:line="274" w:lineRule="exact"/>
        <w:ind w:left="157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уровни и единицы языка в предъявленном тексте и видеть взаимосвязь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чужой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уместности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богатстве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выразительности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 языка);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отличать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разновидностей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синонимические ресурсы русского языка для более точного выражения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мысли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усиления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иметь представление об историческом развитии русского языка и истории русского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языкознания;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согласие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несогласие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мнением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собеседника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диалогической 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дифференцировать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второстепенную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известную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неизвестную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прослушанном тексте;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самостоятельный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нетекстовой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анализировать полученную информацию;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сохранять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 умениями информационно перерабатывать прочитанные и прослушанные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 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тезисов,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конспектов,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аннотаций, рефератов;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отзывы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рецензии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предложенный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говорения,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аудирования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 культуру научного и делового общения в устной и письменной форме,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обсуждении дискуссионных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нормы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речевого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разговорной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речи,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учебно-научной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официально-деловой сферах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самоконтроль;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совершенствовать орфографические и пунктуационные умения и навыки на 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нормах русского литературного 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справочники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расширения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запаса и спектра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используемых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эстетическую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сторону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 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 литературы).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line="274" w:lineRule="exact"/>
        <w:ind w:left="1570"/>
        <w:rPr>
          <w:sz w:val="24"/>
          <w:szCs w:val="24"/>
        </w:rPr>
      </w:pPr>
      <w:r>
        <w:rPr>
          <w:sz w:val="24"/>
          <w:szCs w:val="24"/>
        </w:rPr>
        <w:t>воспринимать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лингвистику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гуманитарного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рассматривать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многофункциональной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развивающейся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1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комментировать авторские высказывания на различные темы (в том числе о богатстве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 русского языка);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отмечать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разновидностей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русского языка;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32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66"/>
        <w:ind w:right="127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синонимические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точного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мысли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усиления выразительности 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иметь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историческом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языкознания;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согласие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несогласие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мнением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собеседника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ведения диалогической 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  <w:tab w:val="left" w:pos="3802"/>
          <w:tab w:val="left" w:pos="4944"/>
          <w:tab w:val="left" w:pos="5351"/>
          <w:tab w:val="left" w:pos="7317"/>
          <w:tab w:val="left" w:pos="9003"/>
          <w:tab w:val="left" w:pos="10362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дифференцировать</w:t>
      </w:r>
      <w:r>
        <w:rPr>
          <w:sz w:val="24"/>
          <w:szCs w:val="24"/>
        </w:rPr>
        <w:tab/>
        <w:t>главную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второстепенную</w:t>
      </w:r>
      <w:r>
        <w:rPr>
          <w:sz w:val="24"/>
          <w:szCs w:val="24"/>
        </w:rPr>
        <w:tab/>
        <w:t>информацию,</w:t>
      </w:r>
      <w:r>
        <w:rPr>
          <w:sz w:val="24"/>
          <w:szCs w:val="24"/>
        </w:rPr>
        <w:tab/>
        <w:t>известную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неизвестную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информацию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прослушанном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текстовой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нетекстовой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отбирать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полученную информацию;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сохранять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стилевое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стиля;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перерабатывать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прослушанные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тезисов, конспектов,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аннотаций,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рефератов;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отзывы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рецензии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говорения,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аудирования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письма;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7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делового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форме,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 обсуждении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дискуссионных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официально-деловой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самоконтроль;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совершенствовать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 нормах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 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словари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справочники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расширения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словарного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запаса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спектра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сторону 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 текстов (в 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литературы).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line="274" w:lineRule="exact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комплексный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единиц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лингвистические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эксперименты,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связанные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социальными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функциями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 речевой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  <w:tab w:val="left" w:pos="3412"/>
          <w:tab w:val="left" w:pos="4678"/>
          <w:tab w:val="left" w:pos="5750"/>
          <w:tab w:val="left" w:pos="6168"/>
          <w:tab w:val="left" w:pos="7267"/>
          <w:tab w:val="left" w:pos="8946"/>
        </w:tabs>
        <w:ind w:right="12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z w:val="24"/>
          <w:szCs w:val="24"/>
        </w:rPr>
        <w:tab/>
        <w:t>языковые</w:t>
      </w:r>
      <w:r>
        <w:rPr>
          <w:i/>
          <w:iCs/>
          <w:sz w:val="24"/>
          <w:szCs w:val="24"/>
        </w:rPr>
        <w:tab/>
        <w:t>явления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факты,</w:t>
      </w:r>
      <w:r>
        <w:rPr>
          <w:i/>
          <w:iCs/>
          <w:sz w:val="24"/>
          <w:szCs w:val="24"/>
        </w:rPr>
        <w:tab/>
        <w:t>допускающие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неоднозначную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интерпретацию;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становлении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прочитанных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прослушанных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статьи, рецензии,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резюме;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right="12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комплексный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лингвистический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функционально-стилевой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жанровой принадлежностью;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устный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монологический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устный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диалогический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выступать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самоконтроль,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самооценку,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самокоррекцию;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языковые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учетом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вариативности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эффективности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редактировать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устные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нормах русского литературного языка;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66"/>
        <w:ind w:right="12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 пути совершенствования собственных коммуникативных способностей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речи.</w:t>
      </w:r>
    </w:p>
    <w:p w:rsidR="00E941A1" w:rsidRDefault="00E941A1">
      <w:pPr>
        <w:pStyle w:val="Heading2"/>
        <w:spacing w:before="5"/>
        <w:ind w:left="1570"/>
      </w:pPr>
      <w:bookmarkStart w:id="1" w:name="_TOC_250016"/>
      <w:bookmarkEnd w:id="1"/>
      <w:r>
        <w:t>Литература</w:t>
      </w:r>
    </w:p>
    <w:p w:rsidR="00E941A1" w:rsidRDefault="00E941A1">
      <w:pPr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«Литература»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ind w:left="1570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русской,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 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проблемы;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обобщать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читательский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именно: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17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 (темы) произведения, 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его проблематику (содержащиеся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смыслы и подтексты);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53"/>
        </w:tabs>
        <w:ind w:right="122" w:firstLine="0"/>
        <w:rPr>
          <w:sz w:val="24"/>
          <w:szCs w:val="24"/>
        </w:rPr>
      </w:pPr>
      <w:r>
        <w:rPr>
          <w:sz w:val="24"/>
          <w:szCs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носящие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требующие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7"/>
        </w:tabs>
        <w:ind w:right="128" w:firstLine="0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объективное изложение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текста: характеризуя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взаимовлияние,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41"/>
        </w:tabs>
        <w:ind w:right="126" w:firstLine="0"/>
        <w:rPr>
          <w:sz w:val="24"/>
          <w:szCs w:val="24"/>
        </w:rPr>
      </w:pPr>
      <w:r>
        <w:rPr>
          <w:sz w:val="24"/>
          <w:szCs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раскрытия 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характеров;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26"/>
        </w:tabs>
        <w:ind w:right="124" w:firstLine="0"/>
        <w:rPr>
          <w:sz w:val="24"/>
          <w:szCs w:val="24"/>
        </w:rPr>
      </w:pPr>
      <w:r>
        <w:rPr>
          <w:sz w:val="24"/>
          <w:szCs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коннотативные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новизны,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наполненности, эстетической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значимости;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856"/>
        </w:tabs>
        <w:ind w:right="123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взаиморасположение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обусловливает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зачина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счастливой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развязкой,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закрытым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финалом);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9"/>
        </w:tabs>
        <w:ind w:right="133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требуется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подразумевается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ирония,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сатира,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сарказм,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аллегория,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гипербола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55"/>
        </w:tabs>
        <w:ind w:right="122" w:firstLine="0"/>
        <w:rPr>
          <w:sz w:val="24"/>
          <w:szCs w:val="24"/>
        </w:rPr>
      </w:pPr>
      <w:r>
        <w:rPr>
          <w:sz w:val="24"/>
          <w:szCs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рецензии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эпохе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(периоду);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7"/>
        </w:tabs>
        <w:ind w:right="134" w:firstLine="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 литературных произведений.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 историко-культурный комментарий к тексту произведения (в том числе 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ресурсов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музея,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специализированной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библиотеки,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66"/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сочетании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воплощения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индивидуальности;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художественное произведение во взаимосвязи литературы с другими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областями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гуманитарного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 (философией,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психологией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одну из интерпретаций эпического, драматического или лирического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чтения; серию иллюстраций к произведению), оценивая, как интерпретируется исходный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текст.</w:t>
      </w:r>
    </w:p>
    <w:p w:rsidR="00E941A1" w:rsidRDefault="00E941A1">
      <w:pPr>
        <w:pStyle w:val="Heading3"/>
        <w:spacing w:before="4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узнать: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line="274" w:lineRule="exact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ресурсах,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историко-культурном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литературоведении;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историко-литературном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XX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веков;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ярких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чертах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течений;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ведущих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писателей,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биографии,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ключевых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героев,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ставших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«вечными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образами»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нарицательными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общемировой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отечественной культуре;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соотношении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взаимосвязях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историческим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периодом,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эпохой.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материалом,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обеспечивающим углубленное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изучение предмета;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21"/>
        </w:tabs>
        <w:ind w:right="133" w:firstLine="0"/>
        <w:rPr>
          <w:sz w:val="24"/>
          <w:szCs w:val="24"/>
        </w:rPr>
      </w:pPr>
      <w:r>
        <w:rPr>
          <w:sz w:val="24"/>
          <w:szCs w:val="24"/>
        </w:rPr>
        <w:t>конкретные произведения с использованием различных научных методов, методик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практик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69"/>
        </w:tabs>
        <w:ind w:right="132" w:firstLine="0"/>
        <w:rPr>
          <w:sz w:val="24"/>
          <w:szCs w:val="24"/>
        </w:rPr>
      </w:pPr>
      <w:r>
        <w:rPr>
          <w:sz w:val="24"/>
          <w:szCs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48"/>
        </w:tabs>
        <w:ind w:right="130" w:firstLine="0"/>
        <w:rPr>
          <w:sz w:val="24"/>
          <w:szCs w:val="24"/>
        </w:rPr>
      </w:pPr>
      <w:r>
        <w:rPr>
          <w:sz w:val="24"/>
          <w:szCs w:val="24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кинофильм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версия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интерпретирует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исходный текст;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1" w:firstLine="283"/>
        <w:rPr>
          <w:sz w:val="24"/>
          <w:szCs w:val="24"/>
        </w:rPr>
      </w:pPr>
      <w:r>
        <w:rPr>
          <w:sz w:val="24"/>
          <w:szCs w:val="24"/>
        </w:rPr>
        <w:t>ориентироваться в историко-литературном процессе XIX–ХХ веков и 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процессе, опираясь на: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21"/>
        </w:tabs>
        <w:ind w:right="123" w:firstLine="0"/>
        <w:rPr>
          <w:sz w:val="24"/>
          <w:szCs w:val="24"/>
        </w:rPr>
      </w:pPr>
      <w:r>
        <w:rPr>
          <w:sz w:val="24"/>
          <w:szCs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течения в конкретном тексте, в том числе прежде неизвестном), знание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полемике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символистов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футуристов,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сторонников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«гражданской»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941A1" w:rsidRDefault="00E941A1">
      <w:pPr>
        <w:pStyle w:val="BodyText"/>
        <w:ind w:left="1570" w:firstLine="0"/>
      </w:pPr>
      <w:r>
        <w:t>«чистой»</w:t>
      </w:r>
      <w:r>
        <w:rPr>
          <w:spacing w:val="-8"/>
        </w:rPr>
        <w:t xml:space="preserve"> </w:t>
      </w:r>
      <w:r>
        <w:t>поэзии и др.);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81"/>
        </w:tabs>
        <w:ind w:right="124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имен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биографий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писателей,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критиков,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героев,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значительных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67"/>
        </w:tabs>
        <w:ind w:right="133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представление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актуальности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эпохи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появления;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21"/>
        </w:tabs>
        <w:ind w:right="132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читателями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исторической динамике;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  <w:tab w:val="left" w:pos="2776"/>
          <w:tab w:val="left" w:pos="3121"/>
          <w:tab w:val="left" w:pos="4822"/>
          <w:tab w:val="left" w:pos="5505"/>
          <w:tab w:val="left" w:pos="7104"/>
          <w:tab w:val="left" w:pos="7833"/>
          <w:tab w:val="left" w:pos="8241"/>
          <w:tab w:val="left" w:pos="8833"/>
          <w:tab w:val="left" w:pos="9629"/>
          <w:tab w:val="left" w:pos="9975"/>
        </w:tabs>
        <w:ind w:right="13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анализировать</w:t>
      </w:r>
      <w:r>
        <w:rPr>
          <w:sz w:val="24"/>
          <w:szCs w:val="24"/>
        </w:rPr>
        <w:tab/>
        <w:t>свой</w:t>
      </w:r>
      <w:r>
        <w:rPr>
          <w:sz w:val="24"/>
          <w:szCs w:val="24"/>
        </w:rPr>
        <w:tab/>
        <w:t>читательский</w:t>
      </w:r>
      <w:r>
        <w:rPr>
          <w:sz w:val="24"/>
          <w:szCs w:val="24"/>
        </w:rPr>
        <w:tab/>
        <w:t>опыт</w:t>
      </w:r>
      <w:r>
        <w:rPr>
          <w:sz w:val="24"/>
          <w:szCs w:val="24"/>
        </w:rPr>
        <w:tab/>
        <w:t>(в</w:t>
      </w:r>
      <w:r>
        <w:rPr>
          <w:sz w:val="24"/>
          <w:szCs w:val="24"/>
        </w:rPr>
        <w:tab/>
        <w:t>том</w:t>
      </w:r>
      <w:r>
        <w:rPr>
          <w:sz w:val="24"/>
          <w:szCs w:val="24"/>
        </w:rPr>
        <w:tab/>
        <w:t>числе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опыт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чтения):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817"/>
        </w:tabs>
        <w:spacing w:before="66"/>
        <w:ind w:right="125" w:firstLine="0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(течению)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культурно-исторической эпохе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(периоду);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left="1570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925"/>
        </w:tabs>
        <w:ind w:right="129" w:firstLine="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литературоведческие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определяя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45"/>
        </w:tabs>
        <w:ind w:right="127" w:firstLine="0"/>
        <w:rPr>
          <w:sz w:val="24"/>
          <w:szCs w:val="24"/>
        </w:rPr>
      </w:pPr>
      <w:r>
        <w:rPr>
          <w:sz w:val="24"/>
          <w:szCs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др.).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before="1" w:line="274" w:lineRule="exact"/>
        <w:ind w:left="157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филологического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сообщества,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опираться в своей деятельности на ведущие направления литературоведения, в 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современного, 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 крупнейших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литературоведов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критиков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XIX–XXI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вв.;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обогащать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принимать участие в научных и творческих мероприятиях (конференциях, конкурсах,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летних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школах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пр.)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(докладчик,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содокладчик,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дискутант и др.), представляя результаты своих исследований в виде научных докладов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изданиях.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ind w:left="1570"/>
      </w:pPr>
      <w:bookmarkStart w:id="2" w:name="_TOC_250015"/>
      <w:r>
        <w:t>Родной</w:t>
      </w:r>
      <w:r>
        <w:rPr>
          <w:spacing w:val="-2"/>
        </w:rPr>
        <w:t xml:space="preserve"> </w:t>
      </w:r>
      <w:bookmarkEnd w:id="2"/>
      <w:r>
        <w:t>язык</w:t>
      </w:r>
    </w:p>
    <w:p w:rsidR="00E941A1" w:rsidRDefault="00E941A1">
      <w:pPr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«Родной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язык»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ind w:left="157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62"/>
        </w:tabs>
        <w:spacing w:line="274" w:lineRule="exact"/>
        <w:ind w:left="1061"/>
        <w:jc w:val="left"/>
        <w:rPr>
          <w:sz w:val="24"/>
          <w:szCs w:val="24"/>
        </w:rPr>
      </w:pPr>
      <w:r>
        <w:rPr>
          <w:sz w:val="24"/>
          <w:szCs w:val="24"/>
        </w:rPr>
        <w:t>совершенствовать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(аудирования,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говорения</w:t>
      </w:r>
    </w:p>
    <w:p w:rsidR="00E941A1" w:rsidRDefault="00E941A1">
      <w:pPr>
        <w:pStyle w:val="BodyText"/>
        <w:ind w:left="862" w:right="973" w:firstLine="0"/>
        <w:jc w:val="left"/>
      </w:pPr>
      <w:r>
        <w:t>и письма), обеспечивающих эффективное взаимодействие с окружающими людьми в</w:t>
      </w:r>
      <w:r>
        <w:rPr>
          <w:spacing w:val="-58"/>
        </w:rPr>
        <w:t xml:space="preserve"> </w:t>
      </w:r>
      <w:r>
        <w:t>ситуациях формального и неформального межличностного и межкультурного</w:t>
      </w:r>
      <w:r>
        <w:rPr>
          <w:spacing w:val="1"/>
        </w:rPr>
        <w:t xml:space="preserve"> </w:t>
      </w:r>
      <w:r>
        <w:t>общения;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16"/>
        </w:tabs>
        <w:ind w:right="133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 и самообразования;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62"/>
        </w:tabs>
        <w:ind w:left="1061" w:hanging="20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коммуникативно-эстетических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40"/>
        </w:tabs>
        <w:ind w:right="125" w:firstLine="0"/>
        <w:jc w:val="left"/>
        <w:rPr>
          <w:sz w:val="24"/>
          <w:szCs w:val="24"/>
        </w:rPr>
      </w:pPr>
      <w:r>
        <w:rPr>
          <w:sz w:val="24"/>
          <w:szCs w:val="24"/>
        </w:rPr>
        <w:t>расширять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научные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родном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единиц;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лингвистики,</w:t>
      </w:r>
    </w:p>
    <w:p w:rsidR="00E941A1" w:rsidRDefault="00E941A1">
      <w:pPr>
        <w:pStyle w:val="BodyText"/>
        <w:spacing w:before="1"/>
        <w:ind w:left="862" w:firstLine="0"/>
        <w:jc w:val="left"/>
      </w:pPr>
      <w:r>
        <w:t>основных</w:t>
      </w:r>
      <w:r>
        <w:rPr>
          <w:spacing w:val="-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134"/>
        </w:tabs>
        <w:ind w:right="128" w:firstLine="0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(фонетического,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морфемного,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словообразовательного,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морфологического),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синтаксического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предложения, 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многоаспектного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19"/>
        </w:tabs>
        <w:ind w:right="130" w:firstLine="0"/>
        <w:rPr>
          <w:sz w:val="24"/>
          <w:szCs w:val="24"/>
        </w:rPr>
      </w:pPr>
      <w:r>
        <w:rPr>
          <w:sz w:val="24"/>
          <w:szCs w:val="24"/>
        </w:rPr>
        <w:t>обогащать активный и потенциальный словарный запас, расширять объем используемых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 грамматических средств для свободного выражения мыслей и чувств на родном 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ситуации и стилю общения;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62"/>
        </w:tabs>
        <w:ind w:left="1061" w:hanging="200"/>
        <w:rPr>
          <w:sz w:val="24"/>
          <w:szCs w:val="24"/>
        </w:rPr>
      </w:pPr>
      <w:r>
        <w:rPr>
          <w:sz w:val="24"/>
          <w:szCs w:val="24"/>
        </w:rPr>
        <w:t>овладеть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лексики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фразеологии</w:t>
      </w:r>
    </w:p>
    <w:p w:rsidR="00E941A1" w:rsidRDefault="00E941A1">
      <w:pPr>
        <w:pStyle w:val="BodyText"/>
        <w:ind w:left="862" w:right="994" w:firstLine="0"/>
        <w:jc w:val="left"/>
      </w:pPr>
      <w:r>
        <w:t>родного языка, основными нормами родного языка (орфоэпическими, лексическими,</w:t>
      </w:r>
      <w:r>
        <w:rPr>
          <w:spacing w:val="-57"/>
        </w:rPr>
        <w:t xml:space="preserve"> </w:t>
      </w:r>
      <w:r>
        <w:t>грамматическими,</w:t>
      </w:r>
      <w:r>
        <w:rPr>
          <w:spacing w:val="-3"/>
        </w:rPr>
        <w:t xml:space="preserve"> </w:t>
      </w:r>
      <w:r>
        <w:t>орфографическими,</w:t>
      </w:r>
      <w:r>
        <w:rPr>
          <w:spacing w:val="-2"/>
        </w:rPr>
        <w:t xml:space="preserve"> </w:t>
      </w:r>
      <w:r>
        <w:t>пунктуационными),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</w:p>
    <w:p w:rsidR="00E941A1" w:rsidRDefault="00E941A1">
      <w:pPr>
        <w:pStyle w:val="BodyText"/>
        <w:ind w:left="862" w:firstLine="0"/>
        <w:jc w:val="left"/>
      </w:pP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  <w:r>
        <w:rPr>
          <w:spacing w:val="-4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left="1001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языковую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ценность.</w:t>
      </w:r>
    </w:p>
    <w:p w:rsidR="00E941A1" w:rsidRDefault="00E941A1">
      <w:pPr>
        <w:rPr>
          <w:sz w:val="24"/>
          <w:szCs w:val="24"/>
        </w:rPr>
      </w:pPr>
    </w:p>
    <w:p w:rsidR="00E941A1" w:rsidRDefault="00E941A1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86535">
        <w:rPr>
          <w:b/>
          <w:bCs/>
          <w:sz w:val="24"/>
          <w:szCs w:val="24"/>
        </w:rPr>
        <w:t>Родная литература (русская)</w:t>
      </w:r>
    </w:p>
    <w:p w:rsidR="00E941A1" w:rsidRDefault="00E941A1" w:rsidP="00186535">
      <w:pPr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«Родная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литература»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 w:rsidP="00186535">
      <w:pPr>
        <w:pStyle w:val="Heading2"/>
        <w:spacing w:line="274" w:lineRule="exact"/>
        <w:ind w:left="157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rPr>
          <w:b/>
          <w:bCs/>
          <w:sz w:val="24"/>
          <w:szCs w:val="24"/>
        </w:rPr>
      </w:pP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4"/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42"/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 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проблемы;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обобщать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читательский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именно: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17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 (темы) произведения, 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его проблематику (содержащиеся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смыслы и подтексты);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53"/>
        </w:tabs>
        <w:ind w:right="122" w:firstLine="0"/>
        <w:rPr>
          <w:sz w:val="24"/>
          <w:szCs w:val="24"/>
        </w:rPr>
      </w:pPr>
      <w:r>
        <w:rPr>
          <w:sz w:val="24"/>
          <w:szCs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носящие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требующие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7"/>
        </w:tabs>
        <w:ind w:right="128" w:firstLine="0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объективное изложение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текста: характеризуя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взаимовлияние,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41"/>
        </w:tabs>
        <w:ind w:right="126" w:firstLine="0"/>
        <w:rPr>
          <w:sz w:val="24"/>
          <w:szCs w:val="24"/>
        </w:rPr>
      </w:pPr>
      <w:r>
        <w:rPr>
          <w:sz w:val="24"/>
          <w:szCs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раскрытия 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характеров;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26"/>
        </w:tabs>
        <w:ind w:right="124" w:firstLine="0"/>
        <w:rPr>
          <w:sz w:val="24"/>
          <w:szCs w:val="24"/>
        </w:rPr>
      </w:pPr>
      <w:r>
        <w:rPr>
          <w:sz w:val="24"/>
          <w:szCs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коннотативные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новизны,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наполненности, эстетической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значимости;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856"/>
        </w:tabs>
        <w:ind w:right="123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взаиморасположение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обусловливает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зачина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счастливой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развязкой,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закрытым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финалом);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9"/>
        </w:tabs>
        <w:ind w:right="133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требуется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подразумевается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ирония,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сатира,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сарказм,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аллегория,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гипербола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55"/>
        </w:tabs>
        <w:ind w:right="122" w:firstLine="0"/>
        <w:rPr>
          <w:sz w:val="24"/>
          <w:szCs w:val="24"/>
        </w:rPr>
      </w:pPr>
      <w:r>
        <w:rPr>
          <w:sz w:val="24"/>
          <w:szCs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рецензии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эпохе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(периоду);</w:t>
      </w:r>
    </w:p>
    <w:p w:rsidR="00E941A1" w:rsidRDefault="00E941A1" w:rsidP="00F53425">
      <w:pPr>
        <w:pStyle w:val="ListParagraph"/>
        <w:numPr>
          <w:ilvl w:val="1"/>
          <w:numId w:val="133"/>
        </w:numPr>
        <w:tabs>
          <w:tab w:val="left" w:pos="1777"/>
        </w:tabs>
        <w:ind w:right="134" w:firstLine="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 литературных произведений.</w:t>
      </w:r>
    </w:p>
    <w:p w:rsidR="00E941A1" w:rsidRDefault="00E941A1" w:rsidP="00186535">
      <w:pPr>
        <w:pStyle w:val="BodyText"/>
        <w:spacing w:before="5"/>
        <w:ind w:left="0" w:firstLine="0"/>
        <w:jc w:val="left"/>
      </w:pPr>
    </w:p>
    <w:p w:rsidR="00E941A1" w:rsidRDefault="00E941A1" w:rsidP="00186535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 историко-культурный комментарий к тексту произведения (в том числе 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ресурсов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музея,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специализированной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библиотеки,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п.);</w:t>
      </w:r>
    </w:p>
    <w:p w:rsidR="00E941A1" w:rsidRDefault="00E941A1" w:rsidP="00186535">
      <w:pPr>
        <w:jc w:val="both"/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66"/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сочетании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воплощения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индивидуальности;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художественное произведение во взаимосвязи литературы с другими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областями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гуманитарного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 (философией,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историей,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психологией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одну из интерпретаций эпического, драматического или лирического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чтения; серию иллюстраций к произведению), оценивая, как интерпретируется исходный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текст.</w:t>
      </w:r>
    </w:p>
    <w:p w:rsidR="00E941A1" w:rsidRDefault="00E941A1" w:rsidP="00186535">
      <w:pPr>
        <w:pStyle w:val="Heading3"/>
        <w:spacing w:before="4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узнать: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line="274" w:lineRule="exact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родной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родной  литературы;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ресурсах,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spacing w:before="1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историко-культурном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литературоведении;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ярких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чертах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течений;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ведущих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писателей,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биографии,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ключевых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героев,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ставших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«вечными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образами»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нарицательными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общемировой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отечественной культуре;</w:t>
      </w:r>
    </w:p>
    <w:p w:rsidR="00E941A1" w:rsidRDefault="00E941A1" w:rsidP="00F53425">
      <w:pPr>
        <w:pStyle w:val="ListParagraph"/>
        <w:numPr>
          <w:ilvl w:val="0"/>
          <w:numId w:val="133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соотношении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взаимосвязях</w:t>
      </w:r>
      <w:r>
        <w:rPr>
          <w:i/>
          <w:iCs/>
          <w:spacing w:val="-3"/>
          <w:sz w:val="24"/>
          <w:szCs w:val="24"/>
        </w:rPr>
        <w:t xml:space="preserve">  родной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историческим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периодом,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эпохой.</w:t>
      </w:r>
    </w:p>
    <w:p w:rsidR="00E941A1" w:rsidRDefault="00E941A1">
      <w:pPr>
        <w:pStyle w:val="Heading2"/>
        <w:spacing w:before="67"/>
        <w:ind w:left="862"/>
      </w:pPr>
      <w:bookmarkStart w:id="3" w:name="_TOC_250014"/>
      <w:r>
        <w:t>Иностранный</w:t>
      </w:r>
      <w:r>
        <w:rPr>
          <w:spacing w:val="-3"/>
        </w:rPr>
        <w:t xml:space="preserve"> </w:t>
      </w:r>
      <w:bookmarkEnd w:id="3"/>
      <w:r>
        <w:t>язык</w:t>
      </w:r>
    </w:p>
    <w:p w:rsidR="00E941A1" w:rsidRDefault="00E941A1">
      <w:pPr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«Иностранный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язык»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(немецкий)</w:t>
      </w:r>
      <w:r>
        <w:rPr>
          <w:b/>
          <w:bCs/>
          <w:spacing w:val="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 общего образования:</w:t>
      </w:r>
    </w:p>
    <w:p w:rsidR="00E941A1" w:rsidRDefault="00E941A1">
      <w:pPr>
        <w:pStyle w:val="Heading2"/>
        <w:ind w:left="157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ind w:left="1570" w:right="5550" w:firstLine="60"/>
      </w:pP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>
      <w:pPr>
        <w:pStyle w:val="BodyText"/>
        <w:ind w:left="862" w:right="123" w:firstLine="707"/>
      </w:pPr>
      <w:r>
        <w:t>-вести диалог (диалог этикетного характера, диалог–-расспрос, диалог побуждение к</w:t>
      </w:r>
      <w:r>
        <w:rPr>
          <w:spacing w:val="1"/>
        </w:rPr>
        <w:t xml:space="preserve"> </w:t>
      </w:r>
      <w:r>
        <w:t>действию; диалог-обмен информацией, комбинированный диалог) в стандартных ситуациях</w:t>
      </w:r>
      <w:r>
        <w:rPr>
          <w:spacing w:val="1"/>
        </w:rPr>
        <w:t xml:space="preserve"> </w:t>
      </w:r>
      <w:r>
        <w:t>официального и неофициального общения в рамках освоенной тематики, соблюдая 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941A1" w:rsidRDefault="00E941A1">
      <w:pPr>
        <w:pStyle w:val="Heading2"/>
        <w:spacing w:line="274" w:lineRule="exact"/>
        <w:ind w:left="1570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941A1" w:rsidRDefault="00E941A1">
      <w:pPr>
        <w:pStyle w:val="BodyText"/>
        <w:spacing w:line="274" w:lineRule="exact"/>
        <w:ind w:left="1570" w:firstLine="0"/>
      </w:pPr>
      <w:r>
        <w:t>-участвовать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беседе/дискуссии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знакомую</w:t>
      </w:r>
      <w:r>
        <w:rPr>
          <w:spacing w:val="-3"/>
        </w:rPr>
        <w:t xml:space="preserve"> </w:t>
      </w:r>
      <w:r>
        <w:t>тему,</w:t>
      </w:r>
    </w:p>
    <w:p w:rsidR="00E941A1" w:rsidRDefault="00E941A1">
      <w:pPr>
        <w:pStyle w:val="BodyText"/>
        <w:ind w:left="1570" w:firstLine="0"/>
      </w:pPr>
      <w:r>
        <w:t>-осуществлять</w:t>
      </w:r>
      <w:r>
        <w:rPr>
          <w:spacing w:val="-3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информации,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22"/>
        </w:tabs>
        <w:ind w:left="1721"/>
        <w:rPr>
          <w:sz w:val="24"/>
          <w:szCs w:val="24"/>
        </w:rPr>
      </w:pPr>
      <w:r>
        <w:rPr>
          <w:sz w:val="24"/>
          <w:szCs w:val="24"/>
        </w:rPr>
        <w:t>обращаться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разъяснениями,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right="1816" w:firstLine="0"/>
        <w:jc w:val="left"/>
        <w:rPr>
          <w:sz w:val="24"/>
          <w:szCs w:val="24"/>
        </w:rPr>
      </w:pPr>
      <w:r>
        <w:rPr>
          <w:sz w:val="24"/>
          <w:szCs w:val="24"/>
        </w:rPr>
        <w:t>выражать свое отношение к высказыванию партнера, свое мнение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обсуждаемой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теме.</w:t>
      </w:r>
    </w:p>
    <w:p w:rsidR="00E941A1" w:rsidRDefault="00E941A1">
      <w:pPr>
        <w:pStyle w:val="Heading2"/>
        <w:spacing w:before="5"/>
        <w:ind w:left="1570" w:right="5382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>
      <w:pPr>
        <w:pStyle w:val="BodyText"/>
        <w:ind w:left="862" w:firstLine="707"/>
        <w:jc w:val="left"/>
      </w:pPr>
      <w:r>
        <w:t>-строить</w:t>
      </w:r>
      <w:r>
        <w:rPr>
          <w:spacing w:val="14"/>
        </w:rPr>
        <w:t xml:space="preserve"> </w:t>
      </w:r>
      <w:r>
        <w:t>связное</w:t>
      </w:r>
      <w:r>
        <w:rPr>
          <w:spacing w:val="12"/>
        </w:rPr>
        <w:t xml:space="preserve"> </w:t>
      </w:r>
      <w:r>
        <w:t>монологическое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зрительную</w:t>
      </w:r>
      <w:r>
        <w:rPr>
          <w:spacing w:val="16"/>
        </w:rPr>
        <w:t xml:space="preserve"> </w:t>
      </w:r>
      <w:r>
        <w:t>наглядность</w:t>
      </w:r>
      <w:r>
        <w:rPr>
          <w:spacing w:val="-5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освоенной</w:t>
      </w:r>
      <w:r>
        <w:rPr>
          <w:spacing w:val="-1"/>
        </w:rPr>
        <w:t xml:space="preserve"> </w:t>
      </w:r>
      <w:r>
        <w:t>тематики;</w:t>
      </w:r>
    </w:p>
    <w:p w:rsidR="00E941A1" w:rsidRDefault="00E941A1">
      <w:pPr>
        <w:pStyle w:val="BodyText"/>
        <w:ind w:left="862" w:firstLine="707"/>
        <w:jc w:val="left"/>
      </w:pPr>
      <w:r>
        <w:t>-описывать</w:t>
      </w:r>
      <w:r>
        <w:rPr>
          <w:spacing w:val="45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зрительную</w:t>
      </w:r>
      <w:r>
        <w:rPr>
          <w:spacing w:val="45"/>
        </w:rPr>
        <w:t xml:space="preserve"> </w:t>
      </w:r>
      <w:r>
        <w:t>наглядность</w:t>
      </w:r>
      <w:r>
        <w:rPr>
          <w:spacing w:val="44"/>
        </w:rPr>
        <w:t xml:space="preserve"> </w:t>
      </w:r>
      <w:r>
        <w:t>и/или</w:t>
      </w:r>
      <w:r>
        <w:rPr>
          <w:spacing w:val="43"/>
        </w:rPr>
        <w:t xml:space="preserve"> </w:t>
      </w:r>
      <w:r>
        <w:t>вербальную</w:t>
      </w:r>
      <w:r>
        <w:rPr>
          <w:spacing w:val="45"/>
        </w:rPr>
        <w:t xml:space="preserve"> </w:t>
      </w:r>
      <w:r>
        <w:t>опору</w:t>
      </w:r>
      <w:r>
        <w:rPr>
          <w:spacing w:val="-57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 план, вопросы);</w:t>
      </w:r>
    </w:p>
    <w:p w:rsidR="00E941A1" w:rsidRDefault="00E941A1">
      <w:pPr>
        <w:pStyle w:val="BodyText"/>
        <w:ind w:left="1570" w:firstLine="0"/>
        <w:jc w:val="left"/>
      </w:pPr>
      <w:r>
        <w:t>-давать</w:t>
      </w:r>
      <w:r>
        <w:rPr>
          <w:spacing w:val="-3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58"/>
        </w:tabs>
        <w:ind w:left="862" w:right="128" w:firstLine="719"/>
        <w:jc w:val="left"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прочитанного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опоры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текст,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слова/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план/ вопросы;</w:t>
      </w:r>
    </w:p>
    <w:p w:rsidR="00E941A1" w:rsidRDefault="00E941A1">
      <w:pPr>
        <w:pStyle w:val="BodyText"/>
        <w:ind w:left="862" w:firstLine="707"/>
        <w:jc w:val="left"/>
      </w:pPr>
      <w:r>
        <w:t>-описывать</w:t>
      </w:r>
      <w:r>
        <w:rPr>
          <w:spacing w:val="27"/>
        </w:rPr>
        <w:t xml:space="preserve"> </w:t>
      </w:r>
      <w:r>
        <w:t>картинку/</w:t>
      </w:r>
      <w:r>
        <w:rPr>
          <w:spacing w:val="29"/>
        </w:rPr>
        <w:t xml:space="preserve"> </w:t>
      </w:r>
      <w:r>
        <w:t>фото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ключевые</w:t>
      </w:r>
      <w:r>
        <w:rPr>
          <w:spacing w:val="25"/>
        </w:rPr>
        <w:t xml:space="preserve"> </w:t>
      </w:r>
      <w:r>
        <w:t>слова/</w:t>
      </w:r>
      <w:r>
        <w:rPr>
          <w:spacing w:val="27"/>
        </w:rPr>
        <w:t xml:space="preserve"> </w:t>
      </w:r>
      <w:r>
        <w:t>план/</w:t>
      </w:r>
      <w:r>
        <w:rPr>
          <w:spacing w:val="-57"/>
        </w:rPr>
        <w:t xml:space="preserve"> </w:t>
      </w:r>
      <w:r>
        <w:t>вопросы.</w:t>
      </w:r>
    </w:p>
    <w:p w:rsidR="00E941A1" w:rsidRDefault="00E941A1">
      <w:pPr>
        <w:pStyle w:val="Heading2"/>
        <w:spacing w:before="1" w:line="274" w:lineRule="exact"/>
        <w:ind w:left="157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>
      <w:pPr>
        <w:pStyle w:val="BodyText"/>
        <w:spacing w:line="274" w:lineRule="exact"/>
        <w:ind w:left="1570" w:firstLine="0"/>
        <w:jc w:val="left"/>
      </w:pPr>
      <w:r>
        <w:t>-делать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прочитанного;</w:t>
      </w:r>
    </w:p>
    <w:p w:rsidR="00E941A1" w:rsidRDefault="00E941A1">
      <w:pPr>
        <w:pStyle w:val="BodyText"/>
        <w:ind w:left="862" w:firstLine="707"/>
        <w:jc w:val="left"/>
      </w:pPr>
      <w:r>
        <w:t>-комментировать</w:t>
      </w:r>
      <w:r>
        <w:rPr>
          <w:spacing w:val="15"/>
        </w:rPr>
        <w:t xml:space="preserve"> </w:t>
      </w:r>
      <w:r>
        <w:t>факты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прочитанного/</w:t>
      </w:r>
      <w:r>
        <w:rPr>
          <w:spacing w:val="12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прочитанному/ прослушанному;</w:t>
      </w:r>
    </w:p>
    <w:p w:rsidR="00E941A1" w:rsidRDefault="00E941A1">
      <w:pPr>
        <w:pStyle w:val="BodyText"/>
        <w:ind w:left="862" w:firstLine="707"/>
        <w:jc w:val="left"/>
      </w:pPr>
      <w:r>
        <w:t>-кратко</w:t>
      </w:r>
      <w:r>
        <w:rPr>
          <w:spacing w:val="14"/>
        </w:rPr>
        <w:t xml:space="preserve"> </w:t>
      </w:r>
      <w:r>
        <w:t>высказываться</w:t>
      </w:r>
      <w:r>
        <w:rPr>
          <w:spacing w:val="14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предварительной</w:t>
      </w:r>
      <w:r>
        <w:rPr>
          <w:spacing w:val="15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заданную</w:t>
      </w:r>
      <w:r>
        <w:rPr>
          <w:spacing w:val="15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ситуацией общения;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79"/>
        </w:tabs>
        <w:ind w:left="862" w:right="130" w:firstLine="659"/>
        <w:jc w:val="left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высказываться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нелинейный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расписание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т. п.);</w:t>
      </w:r>
    </w:p>
    <w:p w:rsidR="00E941A1" w:rsidRDefault="00E941A1">
      <w:pPr>
        <w:pStyle w:val="BodyText"/>
        <w:spacing w:before="1"/>
        <w:ind w:left="1570" w:firstLine="0"/>
        <w:jc w:val="left"/>
      </w:pPr>
      <w:r>
        <w:t>-кратко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E941A1" w:rsidRDefault="00E941A1">
      <w:pPr>
        <w:pStyle w:val="Heading2"/>
        <w:spacing w:before="71"/>
        <w:ind w:left="1570"/>
      </w:pPr>
      <w:r>
        <w:t>Аудирование</w:t>
      </w:r>
    </w:p>
    <w:p w:rsidR="00E941A1" w:rsidRDefault="00E941A1">
      <w:pPr>
        <w:spacing w:line="274" w:lineRule="exact"/>
        <w:ind w:left="157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E941A1" w:rsidRDefault="00E941A1">
      <w:pPr>
        <w:pStyle w:val="BodyText"/>
        <w:ind w:left="862" w:right="125" w:firstLine="707"/>
      </w:pPr>
      <w:r>
        <w:t>-воспринимать на слух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основное содержание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 языковых явлений;</w:t>
      </w:r>
    </w:p>
    <w:p w:rsidR="00E941A1" w:rsidRDefault="00E941A1">
      <w:pPr>
        <w:pStyle w:val="BodyText"/>
        <w:ind w:left="862" w:right="132" w:firstLine="707"/>
      </w:pPr>
      <w:r>
        <w:t>-воспринимать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в аутентичных текстах, содержащих как изученные языковые явления, так и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</w:t>
      </w:r>
    </w:p>
    <w:p w:rsidR="00E941A1" w:rsidRDefault="00E941A1">
      <w:pPr>
        <w:pStyle w:val="Heading2"/>
        <w:spacing w:before="3" w:line="274" w:lineRule="exact"/>
        <w:ind w:left="1570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941A1" w:rsidRDefault="00E941A1">
      <w:pPr>
        <w:pStyle w:val="BodyText"/>
        <w:spacing w:line="274" w:lineRule="exact"/>
        <w:ind w:left="1630" w:firstLine="0"/>
      </w:pPr>
      <w:r>
        <w:t>-выявлять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факты;</w:t>
      </w:r>
    </w:p>
    <w:p w:rsidR="00E941A1" w:rsidRDefault="00E941A1">
      <w:pPr>
        <w:pStyle w:val="BodyText"/>
        <w:ind w:left="862" w:right="123" w:firstLine="767"/>
      </w:pPr>
      <w:r>
        <w:t>-определять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необходимую/интересующую</w:t>
      </w:r>
      <w:r>
        <w:rPr>
          <w:spacing w:val="-1"/>
        </w:rPr>
        <w:t xml:space="preserve"> </w:t>
      </w:r>
      <w:r>
        <w:t>информацию.</w:t>
      </w:r>
    </w:p>
    <w:p w:rsidR="00E941A1" w:rsidRDefault="00E941A1">
      <w:pPr>
        <w:pStyle w:val="BodyText"/>
        <w:ind w:left="1570" w:firstLine="0"/>
      </w:pPr>
      <w:r>
        <w:t>-выделять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 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right="831" w:firstLine="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контекстуальную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языковую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догадку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восприятии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незнакомые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слова.</w:t>
      </w:r>
    </w:p>
    <w:p w:rsidR="00E941A1" w:rsidRDefault="00E941A1">
      <w:pPr>
        <w:pStyle w:val="Heading2"/>
        <w:spacing w:before="5"/>
        <w:ind w:left="1570"/>
      </w:pPr>
      <w:r>
        <w:t>Чтение</w:t>
      </w:r>
    </w:p>
    <w:p w:rsidR="00E941A1" w:rsidRDefault="00E941A1">
      <w:pPr>
        <w:spacing w:line="274" w:lineRule="exact"/>
        <w:ind w:left="157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E941A1" w:rsidRDefault="00E941A1">
      <w:pPr>
        <w:pStyle w:val="BodyText"/>
        <w:ind w:left="862" w:right="131" w:firstLine="707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 неизученные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явления;</w:t>
      </w:r>
    </w:p>
    <w:p w:rsidR="00E941A1" w:rsidRDefault="00E941A1">
      <w:pPr>
        <w:pStyle w:val="BodyText"/>
        <w:ind w:left="862" w:right="130" w:firstLine="707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неявном</w:t>
      </w:r>
      <w:r>
        <w:rPr>
          <w:spacing w:val="-1"/>
        </w:rPr>
        <w:t xml:space="preserve"> </w:t>
      </w:r>
      <w:r>
        <w:t>виде;</w:t>
      </w:r>
    </w:p>
    <w:p w:rsidR="00E941A1" w:rsidRDefault="00E941A1">
      <w:pPr>
        <w:pStyle w:val="BodyText"/>
        <w:ind w:left="862" w:right="127" w:firstLine="707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 материале;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825"/>
        </w:tabs>
        <w:ind w:left="862" w:right="130" w:firstLine="707"/>
        <w:rPr>
          <w:sz w:val="24"/>
          <w:szCs w:val="24"/>
        </w:rPr>
      </w:pPr>
      <w:r>
        <w:rPr>
          <w:sz w:val="24"/>
          <w:szCs w:val="24"/>
        </w:rPr>
        <w:t>выразительно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прочитанного.</w:t>
      </w:r>
    </w:p>
    <w:p w:rsidR="00E941A1" w:rsidRDefault="00E941A1">
      <w:pPr>
        <w:pStyle w:val="Heading2"/>
        <w:spacing w:before="3" w:line="274" w:lineRule="exact"/>
        <w:ind w:left="157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31"/>
        </w:tabs>
        <w:ind w:left="862" w:right="130" w:firstLine="707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причинно-следственную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фактов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изложенных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несложном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аутентичном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тексте;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24"/>
        </w:tabs>
        <w:ind w:left="862" w:right="134" w:firstLine="707"/>
        <w:rPr>
          <w:sz w:val="24"/>
          <w:szCs w:val="24"/>
        </w:rPr>
      </w:pPr>
      <w:r>
        <w:rPr>
          <w:sz w:val="24"/>
          <w:szCs w:val="24"/>
        </w:rPr>
        <w:t>восстанавливать текст из разрозненных абзацев или путем добавления выпущенных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фрагментов.</w:t>
      </w:r>
    </w:p>
    <w:p w:rsidR="00E941A1" w:rsidRDefault="00E941A1">
      <w:pPr>
        <w:pStyle w:val="Heading2"/>
        <w:spacing w:before="2"/>
        <w:ind w:left="1570"/>
        <w:jc w:val="both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E941A1" w:rsidRDefault="00E941A1">
      <w:pPr>
        <w:spacing w:before="1" w:line="274" w:lineRule="exact"/>
        <w:ind w:left="157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E941A1" w:rsidRDefault="00E941A1">
      <w:pPr>
        <w:pStyle w:val="BodyText"/>
        <w:ind w:left="862" w:right="125" w:firstLine="707"/>
      </w:pPr>
      <w:r>
        <w:t>-заполнять анкеты и формуляры, сообщая о себе основные сведения (имя, фамилия,</w:t>
      </w:r>
      <w:r>
        <w:rPr>
          <w:spacing w:val="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возраст, гражданство,</w:t>
      </w:r>
      <w:r>
        <w:rPr>
          <w:spacing w:val="-1"/>
        </w:rPr>
        <w:t xml:space="preserve"> </w:t>
      </w:r>
      <w:r>
        <w:t>национальность,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832"/>
        </w:tabs>
        <w:ind w:left="862" w:right="128" w:firstLine="719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короткие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пожелания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(объемом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30–40 слов,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включая адрес);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29"/>
        </w:tabs>
        <w:ind w:left="862" w:right="128" w:firstLine="707"/>
        <w:rPr>
          <w:sz w:val="24"/>
          <w:szCs w:val="24"/>
        </w:rPr>
      </w:pPr>
      <w:r>
        <w:rPr>
          <w:sz w:val="24"/>
          <w:szCs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этикета,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аналогичную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 друге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 переписке;</w:t>
      </w:r>
    </w:p>
    <w:p w:rsidR="00E941A1" w:rsidRDefault="00E941A1">
      <w:pPr>
        <w:pStyle w:val="BodyText"/>
        <w:ind w:left="1570" w:firstLine="0"/>
      </w:pPr>
      <w:r>
        <w:t>выражать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извинения,</w:t>
      </w:r>
      <w:r>
        <w:rPr>
          <w:spacing w:val="-3"/>
        </w:rPr>
        <w:t xml:space="preserve"> </w:t>
      </w:r>
      <w:r>
        <w:t>просьбу;</w:t>
      </w:r>
      <w:r>
        <w:rPr>
          <w:spacing w:val="-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образец</w:t>
      </w:r>
    </w:p>
    <w:p w:rsidR="00E941A1" w:rsidRDefault="00E941A1">
      <w:pPr>
        <w:pStyle w:val="Heading2"/>
        <w:spacing w:before="3" w:line="274" w:lineRule="exact"/>
        <w:ind w:left="1582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29"/>
        </w:tabs>
        <w:ind w:left="862" w:right="129" w:firstLine="707"/>
        <w:rPr>
          <w:sz w:val="24"/>
          <w:szCs w:val="24"/>
        </w:rPr>
      </w:pPr>
      <w:r>
        <w:rPr>
          <w:sz w:val="24"/>
          <w:szCs w:val="24"/>
        </w:rPr>
        <w:t>делать краткие выписки из текста с целью их использования в собственных 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высказываниях;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77"/>
        </w:tabs>
        <w:ind w:left="862" w:right="126" w:firstLine="707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(e-mail)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письмо-стимул;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план/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тезисы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сообщения;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письменном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818"/>
        </w:tabs>
        <w:ind w:left="862" w:right="129" w:firstLine="707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нелинейный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(таблицы,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диаграммы и т. п.).</w:t>
      </w:r>
    </w:p>
    <w:p w:rsidR="00E941A1" w:rsidRDefault="00E941A1">
      <w:pPr>
        <w:pStyle w:val="Heading2"/>
        <w:spacing w:before="71"/>
        <w:ind w:left="1570" w:right="3699"/>
        <w:jc w:val="both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E941A1" w:rsidRDefault="00E941A1">
      <w:pPr>
        <w:spacing w:line="274" w:lineRule="exact"/>
        <w:ind w:left="157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Выпускник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spacing w:line="274" w:lineRule="exact"/>
        <w:ind w:left="1709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писать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827"/>
        </w:tabs>
        <w:ind w:left="862" w:right="129" w:firstLine="707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препинания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знак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восклицательного предложения;</w:t>
      </w:r>
    </w:p>
    <w:p w:rsidR="00E941A1" w:rsidRDefault="00E941A1">
      <w:pPr>
        <w:pStyle w:val="BodyText"/>
        <w:ind w:left="862" w:right="125" w:firstLine="707"/>
      </w:pPr>
      <w:r>
        <w:t>-расставлять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диктуемые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изучаемого языка.</w:t>
      </w:r>
    </w:p>
    <w:p w:rsidR="00E941A1" w:rsidRDefault="00E941A1">
      <w:pPr>
        <w:pStyle w:val="Heading2"/>
        <w:spacing w:before="5" w:line="274" w:lineRule="exact"/>
        <w:ind w:left="157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spacing w:line="274" w:lineRule="exact"/>
        <w:ind w:left="1709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буквосочетания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немецкого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транскрипцию.</w:t>
      </w:r>
    </w:p>
    <w:p w:rsidR="00E941A1" w:rsidRDefault="00E941A1">
      <w:pPr>
        <w:pStyle w:val="Heading2"/>
        <w:spacing w:before="5"/>
        <w:ind w:left="1570" w:right="6004"/>
        <w:jc w:val="both"/>
      </w:pPr>
      <w:r>
        <w:t>Фонетическая сторона речи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86"/>
        </w:tabs>
        <w:ind w:left="862" w:right="132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адекватно,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фонематических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сбою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произносить слова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ударение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словах;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интонации;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jc w:val="left"/>
        <w:rPr>
          <w:sz w:val="24"/>
          <w:szCs w:val="24"/>
        </w:rPr>
      </w:pPr>
      <w:r>
        <w:rPr>
          <w:sz w:val="24"/>
          <w:szCs w:val="24"/>
        </w:rPr>
        <w:t>членить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смысловые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группы;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26"/>
        </w:tabs>
        <w:ind w:left="862" w:right="126" w:firstLine="707"/>
        <w:rPr>
          <w:sz w:val="24"/>
          <w:szCs w:val="24"/>
        </w:rPr>
      </w:pPr>
      <w:r>
        <w:rPr>
          <w:sz w:val="24"/>
          <w:szCs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ритмико-интонационных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(побудительное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 альтернативный и разделительный вопросы), в том числе, соблюдая правило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фразового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ударения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служебных словах.</w:t>
      </w:r>
    </w:p>
    <w:p w:rsidR="00E941A1" w:rsidRDefault="00E941A1">
      <w:pPr>
        <w:pStyle w:val="Heading2"/>
        <w:spacing w:before="1" w:line="274" w:lineRule="exact"/>
        <w:ind w:left="157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662"/>
        </w:tabs>
        <w:spacing w:line="274" w:lineRule="exact"/>
        <w:ind w:left="1661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эмоции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интонации.</w:t>
      </w:r>
    </w:p>
    <w:p w:rsidR="00E941A1" w:rsidRDefault="00E941A1">
      <w:pPr>
        <w:pStyle w:val="Heading2"/>
        <w:spacing w:before="5"/>
        <w:ind w:left="1570" w:right="6162"/>
        <w:jc w:val="both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38"/>
        </w:tabs>
        <w:ind w:left="862" w:right="128" w:firstLine="707"/>
        <w:rPr>
          <w:sz w:val="24"/>
          <w:szCs w:val="24"/>
        </w:rPr>
      </w:pPr>
      <w:r>
        <w:rPr>
          <w:sz w:val="24"/>
          <w:szCs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словосочетания, реплики-клише речевого этикета), в том числе многозначные в 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школы;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91"/>
        </w:tabs>
        <w:ind w:left="862" w:right="123" w:firstLine="707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 единицы (слова, словосочетания, реплики-клише речевого этикета),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многозначные,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задачей;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немецком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лексической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сочетаемости;</w:t>
      </w:r>
    </w:p>
    <w:p w:rsidR="00E941A1" w:rsidRDefault="00E941A1">
      <w:pPr>
        <w:pStyle w:val="BodyText"/>
        <w:ind w:left="862" w:right="132" w:firstLine="707"/>
      </w:pPr>
      <w:r>
        <w:t>-распознавать и образовывать родственные слова с использованием словосложения 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E941A1" w:rsidRDefault="00E941A1">
      <w:pPr>
        <w:pStyle w:val="BodyText"/>
        <w:ind w:left="862" w:right="123" w:firstLine="707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 слова с 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задачей:</w:t>
      </w:r>
    </w:p>
    <w:p w:rsidR="00E941A1" w:rsidRDefault="00E941A1">
      <w:pPr>
        <w:pStyle w:val="Heading2"/>
        <w:spacing w:before="1" w:line="274" w:lineRule="exact"/>
        <w:ind w:left="157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right="632" w:firstLine="0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значениях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многозначные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тематики основной школы;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right="818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явлениями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синонимии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антонимии;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синонимы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антонимы адекватно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аффиксам;</w:t>
      </w:r>
    </w:p>
    <w:p w:rsidR="00E941A1" w:rsidRDefault="00E941A1" w:rsidP="00F53425">
      <w:pPr>
        <w:pStyle w:val="ListParagraph"/>
        <w:numPr>
          <w:ilvl w:val="0"/>
          <w:numId w:val="131"/>
        </w:numPr>
        <w:tabs>
          <w:tab w:val="left" w:pos="1710"/>
        </w:tabs>
        <w:ind w:left="1709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языковую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догадку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аудирования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(догадываться</w:t>
      </w:r>
    </w:p>
    <w:p w:rsidR="00E941A1" w:rsidRDefault="00E941A1">
      <w:pPr>
        <w:pStyle w:val="BodyText"/>
        <w:ind w:left="1570" w:firstLine="0"/>
        <w:jc w:val="left"/>
      </w:pPr>
      <w:r>
        <w:t>o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сходству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русским/</w:t>
      </w:r>
      <w:r>
        <w:rPr>
          <w:spacing w:val="-2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словообразовательным элементам.</w:t>
      </w:r>
    </w:p>
    <w:p w:rsidR="00E941A1" w:rsidRDefault="00E941A1">
      <w:pPr>
        <w:pStyle w:val="Heading2"/>
        <w:spacing w:before="3"/>
        <w:ind w:left="1570" w:right="5704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>
      <w:pPr>
        <w:pStyle w:val="BodyText"/>
        <w:spacing w:before="66"/>
        <w:ind w:left="862" w:right="122" w:firstLine="0"/>
      </w:pPr>
      <w:r>
        <w:t>-оперировать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 и морфологическими формами в соответствии с коммуникативной задачей 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2"/>
        </w:rPr>
        <w:t xml:space="preserve"> </w:t>
      </w:r>
      <w:r>
        <w:t>контексте: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spacing w:before="1"/>
        <w:ind w:left="1001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</w:p>
    <w:p w:rsidR="00E941A1" w:rsidRDefault="00E941A1">
      <w:pPr>
        <w:pStyle w:val="BodyText"/>
        <w:ind w:left="862" w:right="1016" w:firstLine="0"/>
        <w:jc w:val="left"/>
      </w:pPr>
      <w:r>
        <w:t>предложений: повествовательные (в утвердительной и отрицательной форме)</w:t>
      </w:r>
      <w:r>
        <w:rPr>
          <w:spacing w:val="1"/>
        </w:rPr>
        <w:t xml:space="preserve"> </w:t>
      </w:r>
      <w:r>
        <w:t>вопросительные (общий, специальный, альтернативный и разделительный вопросы),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и восклицательные;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left="1001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немецком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предложении;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right="1574" w:firstLine="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 косвенную речь, в том числе косвенный вопрос с союзом ob, без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 сослагательного наклонения;</w:t>
      </w:r>
    </w:p>
    <w:p w:rsidR="00E941A1" w:rsidRDefault="00E941A1">
      <w:pPr>
        <w:pStyle w:val="BodyText"/>
        <w:ind w:left="862" w:right="1870" w:firstLine="0"/>
        <w:jc w:val="left"/>
      </w:pPr>
      <w:r>
        <w:t>-распознавать и употреблять в речи имена существительные в единственном</w:t>
      </w:r>
      <w:r>
        <w:rPr>
          <w:spacing w:val="-5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spacing w:line="242" w:lineRule="auto"/>
        <w:ind w:right="2392" w:firstLine="0"/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>распознавать и употреблять в речи существительные с определенным/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неопределенным/нулевым артиклем, знать их склонение;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Социокультурные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знания и умения</w:t>
      </w:r>
    </w:p>
    <w:p w:rsidR="00E941A1" w:rsidRDefault="00E941A1">
      <w:pPr>
        <w:pStyle w:val="Heading2"/>
        <w:spacing w:line="271" w:lineRule="exact"/>
        <w:ind w:left="86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4"/>
        </w:tabs>
        <w:spacing w:line="274" w:lineRule="exact"/>
        <w:ind w:left="1003" w:hanging="142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ситуациях формального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941A1" w:rsidRDefault="00E941A1">
      <w:pPr>
        <w:pStyle w:val="BodyText"/>
        <w:ind w:left="862" w:right="1485" w:firstLine="0"/>
        <w:jc w:val="left"/>
      </w:pPr>
      <w:r>
        <w:t>неформального общения основные нормы речевого этикета, принятые в 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left="1001"/>
        <w:jc w:val="left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родную страну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английском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языке;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right="2270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социокультурные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реалии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аудировании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E941A1" w:rsidRDefault="00E941A1">
      <w:pPr>
        <w:pStyle w:val="Heading2"/>
        <w:spacing w:before="5" w:line="274" w:lineRule="exact"/>
        <w:ind w:left="8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right="1870" w:firstLine="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 социокультурные реалии при создании устных и письменных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высказываний;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right="2043" w:firstLine="0"/>
        <w:jc w:val="left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сходство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традициях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страны/стран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E941A1" w:rsidRDefault="00E941A1">
      <w:pPr>
        <w:pStyle w:val="Heading2"/>
        <w:spacing w:before="3"/>
        <w:ind w:left="862" w:right="7020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ind w:right="2311" w:firstLine="0"/>
        <w:jc w:val="left"/>
        <w:rPr>
          <w:sz w:val="24"/>
          <w:szCs w:val="24"/>
        </w:rPr>
      </w:pPr>
      <w:r>
        <w:rPr>
          <w:sz w:val="24"/>
          <w:szCs w:val="24"/>
        </w:rPr>
        <w:t>выходить из положения при дефиците языковых средств: использовать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переспрос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говорении.</w:t>
      </w:r>
    </w:p>
    <w:p w:rsidR="00E941A1" w:rsidRDefault="00E941A1">
      <w:pPr>
        <w:pStyle w:val="Heading2"/>
        <w:spacing w:line="274" w:lineRule="exact"/>
        <w:ind w:left="86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2"/>
        </w:numPr>
        <w:tabs>
          <w:tab w:val="left" w:pos="1002"/>
        </w:tabs>
        <w:spacing w:line="274" w:lineRule="exact"/>
        <w:ind w:left="1001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перифраз,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синонимические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антонимические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говорении;</w:t>
      </w:r>
    </w:p>
    <w:p w:rsidR="00E941A1" w:rsidRDefault="00E941A1">
      <w:pPr>
        <w:pStyle w:val="BodyText"/>
        <w:ind w:left="862" w:firstLine="0"/>
        <w:jc w:val="left"/>
      </w:pPr>
      <w:r>
        <w:t>-пользоваться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контекстуальной</w:t>
      </w:r>
      <w:r>
        <w:rPr>
          <w:spacing w:val="-3"/>
        </w:rPr>
        <w:t xml:space="preserve"> </w:t>
      </w:r>
      <w:r>
        <w:t>догадкой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чтении.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ind w:left="862"/>
      </w:pPr>
      <w:bookmarkStart w:id="4" w:name="_TOC_250013"/>
      <w:bookmarkEnd w:id="4"/>
      <w:r>
        <w:t>История</w:t>
      </w:r>
    </w:p>
    <w:p w:rsidR="00E941A1" w:rsidRDefault="00E941A1">
      <w:pPr>
        <w:spacing w:before="71"/>
        <w:ind w:left="86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«История»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ind w:left="86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1" w:firstLine="0"/>
        <w:jc w:val="left"/>
        <w:rPr>
          <w:sz w:val="24"/>
          <w:szCs w:val="24"/>
        </w:rPr>
      </w:pPr>
      <w:r>
        <w:rPr>
          <w:sz w:val="24"/>
          <w:szCs w:val="24"/>
        </w:rPr>
        <w:t>рассматривать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неотъемлемую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0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даты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временные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периоды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дидактических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8" w:firstLine="0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длительность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  <w:tab w:val="left" w:pos="3533"/>
          <w:tab w:val="left" w:pos="4466"/>
          <w:tab w:val="left" w:pos="6369"/>
          <w:tab w:val="left" w:pos="7879"/>
          <w:tab w:val="left" w:pos="9310"/>
        </w:tabs>
        <w:ind w:right="130" w:firstLine="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место,</w:t>
      </w:r>
      <w:r>
        <w:rPr>
          <w:sz w:val="24"/>
          <w:szCs w:val="24"/>
        </w:rPr>
        <w:tab/>
        <w:t>обстоятельства,</w:t>
      </w:r>
      <w:r>
        <w:rPr>
          <w:sz w:val="24"/>
          <w:szCs w:val="24"/>
        </w:rPr>
        <w:tab/>
        <w:t>участников,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важнейших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наследие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документами;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документы,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характеристику;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8" w:firstLine="0"/>
        <w:jc w:val="left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иллюстративный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событиями,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явлениями,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персоналиями;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4" w:firstLine="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статистическую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(информационную)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таблицу,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график,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диаграмму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аудиовизуальный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1" w:firstLine="0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иллюстраций,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макетов, интернет-ресурсов;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хронологическими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таблицами,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картами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схемами;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легенду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карты;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3" w:firstLine="0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терминологией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программой;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8" w:firstLine="0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диалог,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дискуссии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века;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  <w:tab w:val="left" w:pos="3502"/>
          <w:tab w:val="left" w:pos="3816"/>
          <w:tab w:val="left" w:pos="5612"/>
          <w:tab w:val="left" w:pos="6749"/>
          <w:tab w:val="left" w:pos="8130"/>
          <w:tab w:val="left" w:pos="9171"/>
          <w:tab w:val="left" w:pos="9720"/>
          <w:tab w:val="left" w:pos="10363"/>
        </w:tabs>
        <w:ind w:right="132" w:firstLine="0"/>
        <w:jc w:val="left"/>
        <w:rPr>
          <w:sz w:val="24"/>
          <w:szCs w:val="24"/>
        </w:rPr>
      </w:pPr>
      <w:r>
        <w:rPr>
          <w:sz w:val="24"/>
          <w:szCs w:val="24"/>
        </w:rPr>
        <w:t>ориентироваться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дискуссионных</w:t>
      </w:r>
      <w:r>
        <w:rPr>
          <w:sz w:val="24"/>
          <w:szCs w:val="24"/>
        </w:rPr>
        <w:tab/>
        <w:t>вопросах</w:t>
      </w:r>
      <w:r>
        <w:rPr>
          <w:sz w:val="24"/>
          <w:szCs w:val="24"/>
        </w:rPr>
        <w:tab/>
        <w:t>российской</w:t>
      </w:r>
      <w:r>
        <w:rPr>
          <w:sz w:val="24"/>
          <w:szCs w:val="24"/>
        </w:rPr>
        <w:tab/>
        <w:t>истории</w:t>
      </w:r>
      <w:r>
        <w:rPr>
          <w:sz w:val="24"/>
          <w:szCs w:val="24"/>
        </w:rPr>
        <w:tab/>
        <w:t>ХХ</w:t>
      </w:r>
      <w:r>
        <w:rPr>
          <w:sz w:val="24"/>
          <w:szCs w:val="24"/>
        </w:rPr>
        <w:tab/>
        <w:t>века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науке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версиях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трактовках.</w:t>
      </w:r>
    </w:p>
    <w:p w:rsidR="00E941A1" w:rsidRDefault="00E941A1">
      <w:pPr>
        <w:pStyle w:val="Heading2"/>
        <w:spacing w:before="4" w:line="274" w:lineRule="exact"/>
        <w:ind w:left="86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9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демонстрировать умение сравнивать и обобщать исторические события российской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истории,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общие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черты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сообществе;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9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аналогии и оценивать вклад разных стран в сокровищницу мировой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4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 отбор необходимой информации и использовать информацию Интернета,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телевидения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руководителей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ведущих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зарубежных стран;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0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трактовки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всемирной истории;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7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объективную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субъективную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обусловленность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контрреформ,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внешнеполитических событий, войн и революций;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9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картографические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привязки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месту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0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заполнять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контурную карту;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spacing w:before="66"/>
        <w:ind w:right="131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соотносить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личностей ХХ века;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7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и оценивать исторические события местного масштаба в контексте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общероссийской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мировой истории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века;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spacing w:before="1"/>
        <w:ind w:right="131"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ключевым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Новейшего времени с опорой на материалы из разных источников, знание исторических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владение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 терминологией;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элементами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E941A1" w:rsidRDefault="00E941A1">
      <w:pPr>
        <w:pStyle w:val="Heading2"/>
        <w:spacing w:before="4" w:line="274" w:lineRule="exact"/>
        <w:ind w:left="862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8" w:firstLine="0"/>
        <w:rPr>
          <w:sz w:val="24"/>
          <w:szCs w:val="24"/>
        </w:rPr>
      </w:pPr>
      <w:r>
        <w:rPr>
          <w:sz w:val="24"/>
          <w:szCs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национальной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региональной/локальной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4" w:firstLine="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сообществе;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0" w:firstLine="0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предпосылки,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1" w:firstLine="0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знаковых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системах;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6" w:firstLine="0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важнейшими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событиями (явлениями, процессами);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3" w:firstLine="0"/>
        <w:rPr>
          <w:sz w:val="24"/>
          <w:szCs w:val="24"/>
        </w:rPr>
      </w:pPr>
      <w:r>
        <w:rPr>
          <w:sz w:val="24"/>
          <w:szCs w:val="24"/>
        </w:rPr>
        <w:t>различать в исторической информации факты и мнения,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 описания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объяснения;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3" w:firstLine="0"/>
        <w:rPr>
          <w:sz w:val="24"/>
          <w:szCs w:val="24"/>
        </w:rPr>
      </w:pPr>
      <w:r>
        <w:rPr>
          <w:sz w:val="24"/>
          <w:szCs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привязки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 конкретному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месту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времени;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презентовать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таблиц,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схем,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графиков;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2" w:firstLine="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дискуссионных,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«трудных»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достижениях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историографии;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7" w:firstLine="0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мировой истории ХХ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в.;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4" w:firstLine="0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 собственную точку зрения на основные события истории России Новейшего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1" w:firstLine="0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вклад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9" w:firstLine="0"/>
        <w:rPr>
          <w:sz w:val="24"/>
          <w:szCs w:val="24"/>
        </w:rPr>
      </w:pPr>
      <w:r>
        <w:rPr>
          <w:sz w:val="24"/>
          <w:szCs w:val="24"/>
        </w:rPr>
        <w:t>изучать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полководцев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 энциклопедий,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справочников;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31" w:firstLine="0"/>
        <w:rPr>
          <w:sz w:val="24"/>
          <w:szCs w:val="24"/>
        </w:rPr>
      </w:pPr>
      <w:r>
        <w:rPr>
          <w:sz w:val="24"/>
          <w:szCs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групп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ind w:right="129" w:firstLine="0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раскопок;</w:t>
      </w:r>
    </w:p>
    <w:p w:rsidR="00E941A1" w:rsidRDefault="00E941A1" w:rsidP="00F53425">
      <w:pPr>
        <w:pStyle w:val="ListParagraph"/>
        <w:numPr>
          <w:ilvl w:val="0"/>
          <w:numId w:val="130"/>
        </w:numPr>
        <w:tabs>
          <w:tab w:val="left" w:pos="1570"/>
        </w:tabs>
        <w:spacing w:before="1"/>
        <w:ind w:right="131" w:firstLine="0"/>
        <w:rPr>
          <w:sz w:val="24"/>
          <w:szCs w:val="24"/>
        </w:rPr>
      </w:pPr>
      <w:r>
        <w:rPr>
          <w:sz w:val="24"/>
          <w:szCs w:val="24"/>
        </w:rPr>
        <w:t>объяснять, в чем состояли мотивы, цели и результаты деятельности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групп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right="126" w:firstLine="283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периодизацией,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анализ.</w:t>
      </w:r>
    </w:p>
    <w:p w:rsidR="00E941A1" w:rsidRDefault="00E941A1">
      <w:pPr>
        <w:pStyle w:val="Heading2"/>
        <w:spacing w:before="5" w:line="274" w:lineRule="exact"/>
        <w:ind w:left="1570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структурно-функционального,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временнóго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пространственного анализа при работе с источниками, интерпретировать и сравнивать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содержащуюся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реконструкции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действительности,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аргументации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выводов, вынесения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оценочных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вненаучные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прошлого,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фактическом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 заведомых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искажений, фальсификации;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 событий и деятельности личностей на основе представлений о достижениях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историографии;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источниковедческого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материалами (определение принадлежности и достоверности источника, обстоятельства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цели его создания, позиций авторов и др.), излагать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выявленную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 раскрывая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познавательную ценность;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целенаправленно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начальные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историографические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поликультурном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обсуждениях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т.д.;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(концепции)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знакомиться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оценками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«трудных»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тематике;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 истории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в.;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корректно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дискуссии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т.д.;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историко-познавательной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свободной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ориентацией 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E941A1" w:rsidRDefault="00E941A1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  <w:sz w:val="22"/>
          <w:szCs w:val="22"/>
        </w:rPr>
      </w:pPr>
    </w:p>
    <w:p w:rsidR="00E941A1" w:rsidRDefault="00E941A1">
      <w:pPr>
        <w:pStyle w:val="Heading2"/>
        <w:ind w:left="862"/>
      </w:pPr>
      <w:bookmarkStart w:id="5" w:name="_TOC_250012"/>
      <w:bookmarkEnd w:id="5"/>
      <w:r>
        <w:t>География</w:t>
      </w:r>
    </w:p>
    <w:p w:rsidR="00E941A1" w:rsidRDefault="00E941A1">
      <w:pPr>
        <w:spacing w:before="1"/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«География»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ind w:left="157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понимать значение 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 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наблюдений,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исследований;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картосхемы,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явлений;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left="1570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критериям;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24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природно-хозяйственных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аспекты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антропогенных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rPr>
          <w:sz w:val="24"/>
          <w:szCs w:val="24"/>
        </w:rPr>
      </w:pPr>
      <w:r>
        <w:rPr>
          <w:sz w:val="24"/>
          <w:szCs w:val="24"/>
        </w:rPr>
        <w:t>решать задачи по определению состояния окружающей среды, ее пригодности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3" w:firstLine="283"/>
        <w:rPr>
          <w:sz w:val="24"/>
          <w:szCs w:val="24"/>
        </w:rPr>
      </w:pPr>
      <w:r>
        <w:rPr>
          <w:sz w:val="24"/>
          <w:szCs w:val="24"/>
        </w:rPr>
        <w:t>оценивать демографическую ситуацию, процессы урбанизации, миграции в странах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объяснять состав, структуру и закономерности размещения населения мира, регионов,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частей;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рассчитывать численность населения с учетом естественного движения и миграции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стран, регионов 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2" w:firstLine="283"/>
        <w:rPr>
          <w:sz w:val="24"/>
          <w:szCs w:val="24"/>
        </w:rPr>
      </w:pPr>
      <w:r>
        <w:rPr>
          <w:sz w:val="24"/>
          <w:szCs w:val="24"/>
        </w:rPr>
        <w:t>анализировать факторы и объяснять закономерности размещения отраслей хозяйства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 и регионов 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отраслевую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объясняющие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разделение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одному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 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показатель внутреннего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валового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ресурсообеспеченность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хозяйстве;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18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мировом хозяйстве, системе международных финансово-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sz w:val="24"/>
          <w:szCs w:val="24"/>
        </w:rPr>
      </w:pPr>
      <w:r>
        <w:rPr>
          <w:sz w:val="24"/>
          <w:szCs w:val="24"/>
        </w:rPr>
        <w:t>объяснять влияние глобальных проблем человечества на жизнь населения и 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хозяйства.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63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процессы,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происходящие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собой,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выводы на основе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переводить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один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другой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посредством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карт, работы 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графиками и диаграммами;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3040"/>
          <w:tab w:val="left" w:pos="4890"/>
          <w:tab w:val="left" w:pos="6068"/>
          <w:tab w:val="left" w:pos="7382"/>
          <w:tab w:val="left" w:pos="8677"/>
          <w:tab w:val="left" w:pos="9040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z w:val="24"/>
          <w:szCs w:val="24"/>
        </w:rPr>
        <w:tab/>
        <w:t>географические</w:t>
      </w:r>
      <w:r>
        <w:rPr>
          <w:i/>
          <w:iCs/>
          <w:sz w:val="24"/>
          <w:szCs w:val="24"/>
        </w:rPr>
        <w:tab/>
        <w:t>описания</w:t>
      </w:r>
      <w:r>
        <w:rPr>
          <w:i/>
          <w:iCs/>
          <w:sz w:val="24"/>
          <w:szCs w:val="24"/>
        </w:rPr>
        <w:tab/>
        <w:t>населения,</w:t>
      </w:r>
      <w:r>
        <w:rPr>
          <w:i/>
          <w:iCs/>
          <w:sz w:val="24"/>
          <w:szCs w:val="24"/>
        </w:rPr>
        <w:tab/>
        <w:t>хозяйства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экологической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обстановки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регионов 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прогнозы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комплексов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экологические,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социально-экономические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научное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объяснение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процессам,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явлениям,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закономерностям,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протекающим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оболочке;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возникновения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явлений,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влияющих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безопасность окружающей среды;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 природы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концепции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устойчивого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сущность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интеграционных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мировом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right="12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630"/>
          <w:tab w:val="left" w:pos="3098"/>
          <w:tab w:val="left" w:pos="6110"/>
          <w:tab w:val="left" w:pos="7778"/>
          <w:tab w:val="left" w:pos="9205"/>
        </w:tabs>
        <w:ind w:right="12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z w:val="24"/>
          <w:szCs w:val="24"/>
        </w:rPr>
        <w:tab/>
        <w:t>социально-экономические</w:t>
      </w:r>
      <w:r>
        <w:rPr>
          <w:i/>
          <w:iCs/>
          <w:sz w:val="24"/>
          <w:szCs w:val="24"/>
        </w:rPr>
        <w:tab/>
        <w:t>последствия</w:t>
      </w:r>
      <w:r>
        <w:rPr>
          <w:i/>
          <w:iCs/>
          <w:sz w:val="24"/>
          <w:szCs w:val="24"/>
        </w:rPr>
        <w:tab/>
        <w:t>изменения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современной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 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949"/>
          <w:tab w:val="left" w:pos="4979"/>
          <w:tab w:val="left" w:pos="5905"/>
          <w:tab w:val="left" w:pos="7286"/>
          <w:tab w:val="left" w:pos="10381"/>
        </w:tabs>
        <w:spacing w:before="1"/>
        <w:ind w:right="123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z w:val="24"/>
          <w:szCs w:val="24"/>
        </w:rPr>
        <w:tab/>
        <w:t>геополитические</w:t>
      </w:r>
      <w:r>
        <w:rPr>
          <w:i/>
          <w:iCs/>
          <w:sz w:val="24"/>
          <w:szCs w:val="24"/>
        </w:rPr>
        <w:tab/>
        <w:t>риски,</w:t>
      </w:r>
      <w:r>
        <w:rPr>
          <w:i/>
          <w:iCs/>
          <w:sz w:val="24"/>
          <w:szCs w:val="24"/>
        </w:rPr>
        <w:tab/>
        <w:t>вызванные</w:t>
      </w:r>
      <w:r>
        <w:rPr>
          <w:i/>
          <w:iCs/>
          <w:sz w:val="24"/>
          <w:szCs w:val="24"/>
        </w:rPr>
        <w:tab/>
        <w:t>социально-экономическими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2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геоэкологическими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процессами, происходящими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отраслевой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 отдельных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хозяйство;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региональную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международных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малоизученных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809"/>
          <w:tab w:val="left" w:pos="4404"/>
          <w:tab w:val="left" w:pos="6054"/>
          <w:tab w:val="left" w:pos="8168"/>
          <w:tab w:val="left" w:pos="8550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z w:val="24"/>
          <w:szCs w:val="24"/>
        </w:rPr>
        <w:tab/>
        <w:t>особенности</w:t>
      </w:r>
      <w:r>
        <w:rPr>
          <w:i/>
          <w:iCs/>
          <w:sz w:val="24"/>
          <w:szCs w:val="24"/>
        </w:rPr>
        <w:tab/>
        <w:t>современного</w:t>
      </w:r>
      <w:r>
        <w:rPr>
          <w:i/>
          <w:iCs/>
          <w:sz w:val="24"/>
          <w:szCs w:val="24"/>
        </w:rPr>
        <w:tab/>
        <w:t>геополитического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геоэкономического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географическом разделении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944"/>
          <w:tab w:val="left" w:pos="4280"/>
          <w:tab w:val="left" w:pos="5676"/>
          <w:tab w:val="left" w:pos="6134"/>
          <w:tab w:val="left" w:pos="8053"/>
          <w:tab w:val="left" w:pos="9785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z w:val="24"/>
          <w:szCs w:val="24"/>
        </w:rPr>
        <w:tab/>
        <w:t>принципы</w:t>
      </w:r>
      <w:r>
        <w:rPr>
          <w:i/>
          <w:iCs/>
          <w:sz w:val="24"/>
          <w:szCs w:val="24"/>
        </w:rPr>
        <w:tab/>
        <w:t>выделения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устанавливать</w:t>
      </w:r>
      <w:r>
        <w:rPr>
          <w:i/>
          <w:iCs/>
          <w:sz w:val="24"/>
          <w:szCs w:val="24"/>
        </w:rPr>
        <w:tab/>
        <w:t>соотношения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между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исключительной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зоной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международной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направленной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человечества.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ind w:left="862"/>
      </w:pPr>
      <w:bookmarkStart w:id="6" w:name="_TOC_250011"/>
      <w:bookmarkStart w:id="7" w:name="_TOC_250010"/>
      <w:bookmarkStart w:id="8" w:name="_TOC_250009"/>
      <w:bookmarkEnd w:id="6"/>
      <w:bookmarkEnd w:id="7"/>
      <w:bookmarkEnd w:id="8"/>
      <w:r>
        <w:t>Обществознание</w:t>
      </w:r>
    </w:p>
    <w:p w:rsidR="00E941A1" w:rsidRDefault="00E941A1">
      <w:pPr>
        <w:spacing w:before="1"/>
        <w:ind w:left="86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«Обществознание»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ind w:left="157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spacing w:line="274" w:lineRule="exact"/>
        <w:ind w:left="157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Человек.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Человек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общественных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признакам,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поступки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принятыми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морали;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религии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агентов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мышлением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1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чувственного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рационального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познания,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поясняя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познания;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абсолютную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истины;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конкретными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 человека.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before="1" w:line="274" w:lineRule="exact"/>
        <w:ind w:left="1570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4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целостную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развивающуюся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(динамическую)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взаимодействии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институтов;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944"/>
          <w:tab w:val="left" w:pos="4860"/>
          <w:tab w:val="left" w:pos="7172"/>
          <w:tab w:val="left" w:pos="7673"/>
          <w:tab w:val="left" w:pos="9087"/>
        </w:tabs>
        <w:ind w:right="128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выявлять,</w:t>
      </w:r>
      <w:r>
        <w:rPr>
          <w:sz w:val="24"/>
          <w:szCs w:val="24"/>
        </w:rPr>
        <w:tab/>
        <w:t>анализировать,</w:t>
      </w:r>
      <w:r>
        <w:rPr>
          <w:sz w:val="24"/>
          <w:szCs w:val="24"/>
        </w:rPr>
        <w:tab/>
        <w:t>систематизировать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  <w:t>информацию,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иллюстрирующую многообразие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противоречивость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прогрессивных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регрессивных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изменений,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свои суждения, выводы;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сущности,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причинах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последствиях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глобализации;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</w:p>
    <w:p w:rsidR="00E941A1" w:rsidRDefault="00E941A1">
      <w:pPr>
        <w:pStyle w:val="BodyText"/>
        <w:spacing w:before="2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Экономика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left="1570"/>
        <w:jc w:val="left"/>
        <w:rPr>
          <w:sz w:val="24"/>
          <w:szCs w:val="24"/>
        </w:rPr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факторные</w:t>
      </w:r>
      <w:r>
        <w:rPr>
          <w:spacing w:val="-5"/>
        </w:rPr>
        <w:t xml:space="preserve"> </w:t>
      </w:r>
      <w:r>
        <w:t xml:space="preserve">доходы; </w:t>
      </w:r>
      <w:r>
        <w:rPr>
          <w:sz w:val="24"/>
          <w:szCs w:val="24"/>
        </w:rPr>
        <w:t>объяснять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ценообразования,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спроса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предложения;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конкуренции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монополии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экономическую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жизнь,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участников экономики;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бизнеса;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 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рыночной экономики;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бухгалтерские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издержки;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постоянных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переменных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издержек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производства;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797"/>
          <w:tab w:val="left" w:pos="4360"/>
          <w:tab w:val="left" w:pos="5674"/>
          <w:tab w:val="left" w:pos="7157"/>
          <w:tab w:val="left" w:pos="8588"/>
          <w:tab w:val="left" w:pos="9754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z w:val="24"/>
          <w:szCs w:val="24"/>
        </w:rPr>
        <w:tab/>
        <w:t>деятельность</w:t>
      </w:r>
      <w:r>
        <w:rPr>
          <w:sz w:val="24"/>
          <w:szCs w:val="24"/>
        </w:rPr>
        <w:tab/>
        <w:t>различных</w:t>
      </w:r>
      <w:r>
        <w:rPr>
          <w:sz w:val="24"/>
          <w:szCs w:val="24"/>
        </w:rPr>
        <w:tab/>
        <w:t>финансовых</w:t>
      </w:r>
      <w:r>
        <w:rPr>
          <w:sz w:val="24"/>
          <w:szCs w:val="24"/>
        </w:rPr>
        <w:tab/>
        <w:t>институтов,</w:t>
      </w:r>
      <w:r>
        <w:rPr>
          <w:sz w:val="24"/>
          <w:szCs w:val="24"/>
        </w:rPr>
        <w:tab/>
        <w:t>выделять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задачи,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Центрального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банковской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формы,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инфляции,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инфляции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спроса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рынке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безработицы,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занятости;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835"/>
          <w:tab w:val="left" w:pos="4126"/>
          <w:tab w:val="left" w:pos="5804"/>
          <w:tab w:val="left" w:pos="7147"/>
          <w:tab w:val="left" w:pos="8648"/>
          <w:tab w:val="left" w:pos="8984"/>
          <w:tab w:val="left" w:pos="9806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z w:val="24"/>
          <w:szCs w:val="24"/>
        </w:rPr>
        <w:tab/>
        <w:t>поведение</w:t>
      </w:r>
      <w:r>
        <w:rPr>
          <w:sz w:val="24"/>
          <w:szCs w:val="24"/>
        </w:rPr>
        <w:tab/>
        <w:t>собственника,</w:t>
      </w:r>
      <w:r>
        <w:rPr>
          <w:sz w:val="24"/>
          <w:szCs w:val="24"/>
        </w:rPr>
        <w:tab/>
        <w:t>работника,</w:t>
      </w:r>
      <w:r>
        <w:rPr>
          <w:sz w:val="24"/>
          <w:szCs w:val="24"/>
        </w:rPr>
        <w:tab/>
        <w:t>потребителя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точки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зрения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рациональности,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потребительское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3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гражданами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регулировании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рыночной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влиянии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ВНП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(валовой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продукт), ВВП (валовой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внутренний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продукт);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роста.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стратификации;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4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направлениях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юношества;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обоснованное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суждение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факторах,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успешность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молодежи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 рынка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конфликтов,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моделировать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конфликтов;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роль,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санкции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социального контроля;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7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негативные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девиации,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отклоняющегося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поведения для 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возможную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точки зрения социальных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норм;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мобильности,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этносоциальных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конфликтов,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разрешения;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этапе;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right="127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института современной семьи;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26" w:firstLine="283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совести,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веротерпимости;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19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решать познавательные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Политика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829"/>
          <w:tab w:val="left" w:pos="4133"/>
          <w:tab w:val="left" w:pos="5828"/>
          <w:tab w:val="left" w:pos="7464"/>
          <w:tab w:val="left" w:pos="7859"/>
          <w:tab w:val="left" w:pos="8979"/>
        </w:tabs>
        <w:ind w:right="126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z w:val="24"/>
          <w:szCs w:val="24"/>
        </w:rPr>
        <w:tab/>
        <w:t>субъектов</w:t>
      </w:r>
      <w:r>
        <w:rPr>
          <w:sz w:val="24"/>
          <w:szCs w:val="24"/>
        </w:rPr>
        <w:tab/>
        <w:t>политической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объекты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политического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воздействия;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власть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власти;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3283"/>
          <w:tab w:val="left" w:pos="4084"/>
          <w:tab w:val="left" w:pos="4998"/>
          <w:tab w:val="left" w:pos="6636"/>
          <w:tab w:val="left" w:pos="8130"/>
          <w:tab w:val="left" w:pos="9123"/>
          <w:tab w:val="left" w:pos="9499"/>
        </w:tabs>
        <w:ind w:right="134" w:firstLine="283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z w:val="24"/>
          <w:szCs w:val="24"/>
        </w:rPr>
        <w:tab/>
        <w:t>связи</w:t>
      </w:r>
      <w:r>
        <w:rPr>
          <w:sz w:val="24"/>
          <w:szCs w:val="24"/>
        </w:rPr>
        <w:tab/>
        <w:t>между</w:t>
      </w:r>
      <w:r>
        <w:rPr>
          <w:sz w:val="24"/>
          <w:szCs w:val="24"/>
        </w:rPr>
        <w:tab/>
        <w:t>социальными</w:t>
      </w:r>
      <w:r>
        <w:rPr>
          <w:sz w:val="24"/>
          <w:szCs w:val="24"/>
        </w:rPr>
        <w:tab/>
        <w:t>интересами,</w:t>
      </w:r>
      <w:r>
        <w:rPr>
          <w:sz w:val="24"/>
          <w:szCs w:val="24"/>
        </w:rPr>
        <w:tab/>
        <w:t>целями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методами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4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соотношении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политике;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государство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центральный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институт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режимов,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режимов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(ценностях,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принципах,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признаках,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развитии) демократии;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демократическую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избирательную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систему;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мажоритарную,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пропорциональную,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смешанную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избирательные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3267"/>
          <w:tab w:val="left" w:pos="4746"/>
          <w:tab w:val="left" w:pos="6015"/>
          <w:tab w:val="left" w:pos="7468"/>
          <w:tab w:val="left" w:pos="7828"/>
          <w:tab w:val="left" w:pos="9468"/>
        </w:tabs>
        <w:ind w:right="133" w:firstLine="283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z w:val="24"/>
          <w:szCs w:val="24"/>
        </w:rPr>
        <w:tab/>
        <w:t>взаимосвязь</w:t>
      </w:r>
      <w:r>
        <w:rPr>
          <w:sz w:val="24"/>
          <w:szCs w:val="24"/>
        </w:rPr>
        <w:tab/>
        <w:t>правового</w:t>
      </w:r>
      <w:r>
        <w:rPr>
          <w:sz w:val="24"/>
          <w:szCs w:val="24"/>
        </w:rPr>
        <w:tab/>
        <w:t>государства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гражданского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общества,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ценностный смысл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лидера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идеологии;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партийных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3409"/>
          <w:tab w:val="left" w:pos="4646"/>
          <w:tab w:val="left" w:pos="5018"/>
          <w:tab w:val="left" w:pos="6212"/>
          <w:tab w:val="left" w:pos="8385"/>
          <w:tab w:val="left" w:pos="8762"/>
        </w:tabs>
        <w:ind w:right="129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z w:val="24"/>
          <w:szCs w:val="24"/>
        </w:rPr>
        <w:tab/>
        <w:t>суждение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значении</w:t>
      </w:r>
      <w:r>
        <w:rPr>
          <w:sz w:val="24"/>
          <w:szCs w:val="24"/>
        </w:rPr>
        <w:tab/>
        <w:t>многопартийности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идеологического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плюрализма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участия,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высказывать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обоснованное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суждение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политике.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570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нормами;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иерархию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стадии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законотворческого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5" w:firstLine="283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проблемами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гражданства,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правами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обязанностями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реализацией гражданами своих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свобод;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right="122" w:firstLine="283"/>
        <w:rPr>
          <w:sz w:val="24"/>
          <w:szCs w:val="24"/>
        </w:rPr>
      </w:pPr>
      <w:r>
        <w:rPr>
          <w:sz w:val="24"/>
          <w:szCs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2" w:firstLine="283"/>
        <w:rPr>
          <w:sz w:val="24"/>
          <w:szCs w:val="24"/>
        </w:rPr>
      </w:pPr>
      <w:r>
        <w:rPr>
          <w:sz w:val="24"/>
          <w:szCs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 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правоотношений;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прогнозируя последствия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принимаемых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организационно-правовые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предприятий;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sz w:val="24"/>
          <w:szCs w:val="24"/>
        </w:rPr>
      </w:pPr>
      <w:r>
        <w:rPr>
          <w:sz w:val="24"/>
          <w:szCs w:val="24"/>
        </w:rPr>
        <w:t>давать обоснованные оценки правомерного и неправомерного поведения субъектов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rPr>
          <w:sz w:val="24"/>
          <w:szCs w:val="24"/>
        </w:rPr>
      </w:pPr>
      <w:r>
        <w:rPr>
          <w:sz w:val="24"/>
          <w:szCs w:val="24"/>
        </w:rPr>
        <w:t>находить и использовать в повседневной жизни информацию о правилах приема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высшего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заключения,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расторжения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договора;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3" w:firstLine="283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(Конституция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ГПК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АПК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УПК РФ);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sz w:val="24"/>
          <w:szCs w:val="24"/>
        </w:rPr>
      </w:pPr>
      <w:r>
        <w:rPr>
          <w:sz w:val="24"/>
          <w:szCs w:val="24"/>
        </w:rPr>
        <w:t>объяснять основные идеи международных документов, направленных на защиту 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57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>
      <w:pPr>
        <w:pStyle w:val="Heading3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ценностях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 принимаемых решений;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методах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повседневной жизни;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 общественного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мировоззрений;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специфику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взаимовлияния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природного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природы человека и его мировоззрения;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3035"/>
          <w:tab w:val="left" w:pos="4721"/>
          <w:tab w:val="left" w:pos="5918"/>
          <w:tab w:val="left" w:pos="6489"/>
          <w:tab w:val="left" w:pos="7617"/>
          <w:tab w:val="left" w:pos="9529"/>
          <w:tab w:val="left" w:pos="10375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z w:val="24"/>
          <w:szCs w:val="24"/>
        </w:rPr>
        <w:tab/>
        <w:t>собственную</w:t>
      </w:r>
      <w:r>
        <w:rPr>
          <w:i/>
          <w:iCs/>
          <w:sz w:val="24"/>
          <w:szCs w:val="24"/>
        </w:rPr>
        <w:tab/>
        <w:t>позицию</w:t>
      </w:r>
      <w:r>
        <w:rPr>
          <w:i/>
          <w:iCs/>
          <w:sz w:val="24"/>
          <w:szCs w:val="24"/>
        </w:rPr>
        <w:tab/>
        <w:t>по</w:t>
      </w:r>
      <w:r>
        <w:rPr>
          <w:i/>
          <w:iCs/>
          <w:sz w:val="24"/>
          <w:szCs w:val="24"/>
        </w:rPr>
        <w:tab/>
        <w:t>вопросу</w:t>
      </w:r>
      <w:r>
        <w:rPr>
          <w:i/>
          <w:iCs/>
          <w:sz w:val="24"/>
          <w:szCs w:val="24"/>
        </w:rPr>
        <w:tab/>
        <w:t>познаваемости</w:t>
      </w:r>
      <w:r>
        <w:rPr>
          <w:i/>
          <w:iCs/>
          <w:sz w:val="24"/>
          <w:szCs w:val="24"/>
        </w:rPr>
        <w:tab/>
        <w:t>мира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jc w:val="both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 и общественным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выявлять, опираясь на теоретические положения и материалы СМИ, тенденции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перспективы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общественного развития;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систематизировать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картине общества (его структурных элементов, процессов, понятий) и представлять ее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формах (текст,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таблица).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spacing w:before="1"/>
      </w:pPr>
      <w:r>
        <w:t>Экономика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рыночных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фондового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рыночных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структурах;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финансирования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крупных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фирм;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бизнеса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конкретных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66"/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финансирования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предприятий;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назначение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менеджмента;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маркетинга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работника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производителя;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трудоустройства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фазы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противоречивом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противоречивым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 глобализации;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общемирового экономического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spacing w:before="1"/>
        <w:jc w:val="both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line="274" w:lineRule="exact"/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обеспечивающих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успешность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самореализации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молодежи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ситуации, связанные с различными способами разрешения 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 собственное отношение к различным способам разрешения 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толерантно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себя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относящимся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этническим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общностям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религиозным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конфессиям;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толерантности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и анализировать социальную информацию о тенденциях развития семьи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существенные параметры демографической ситуации в России на 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переписи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Федерации, давать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причины и последствия отклоняющегося поведения, объяснять с опорой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имеющиеся знания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преодоления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отклоняющегося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численность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E941A1" w:rsidRDefault="00E941A1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E941A1" w:rsidRDefault="00E941A1">
      <w:pPr>
        <w:pStyle w:val="Heading3"/>
      </w:pPr>
      <w:r>
        <w:t>Политика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Находить,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правового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 Федерации,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выделять проблемы;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избирательной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кампании;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перспективе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участвовать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избирательных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кампаниях;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2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систематизировать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функциях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самоуправления;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2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аргументированную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личных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лидеров;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right="13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Действовать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пределах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правовых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успешного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жизненных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перечислять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участников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законотворческого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судебной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защиты прав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гражданина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ind w:left="157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предпринимательских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правоотношениях;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752"/>
          <w:tab w:val="left" w:pos="4490"/>
          <w:tab w:val="left" w:pos="5788"/>
          <w:tab w:val="left" w:pos="7052"/>
          <w:tab w:val="left" w:pos="7594"/>
          <w:tab w:val="left" w:pos="9136"/>
          <w:tab w:val="left" w:pos="10371"/>
        </w:tabs>
        <w:spacing w:before="66"/>
        <w:ind w:right="132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z w:val="24"/>
          <w:szCs w:val="24"/>
        </w:rPr>
        <w:tab/>
        <w:t>общественную</w:t>
      </w:r>
      <w:r>
        <w:rPr>
          <w:i/>
          <w:iCs/>
          <w:sz w:val="24"/>
          <w:szCs w:val="24"/>
        </w:rPr>
        <w:tab/>
        <w:t>опасность</w:t>
      </w:r>
      <w:r>
        <w:rPr>
          <w:i/>
          <w:iCs/>
          <w:sz w:val="24"/>
          <w:szCs w:val="24"/>
        </w:rPr>
        <w:tab/>
        <w:t>коррупции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  <w:t>гражданина,</w:t>
      </w:r>
      <w:r>
        <w:rPr>
          <w:i/>
          <w:iCs/>
          <w:sz w:val="24"/>
          <w:szCs w:val="24"/>
        </w:rPr>
        <w:tab/>
        <w:t>общества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  <w:tab w:val="left" w:pos="2923"/>
          <w:tab w:val="left" w:pos="3823"/>
          <w:tab w:val="left" w:pos="5000"/>
          <w:tab w:val="left" w:pos="5734"/>
          <w:tab w:val="left" w:pos="6540"/>
          <w:tab w:val="left" w:pos="6864"/>
          <w:tab w:val="left" w:pos="8169"/>
          <w:tab w:val="left" w:pos="9759"/>
        </w:tabs>
        <w:ind w:right="12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z w:val="24"/>
          <w:szCs w:val="24"/>
        </w:rPr>
        <w:tab/>
        <w:t>знание</w:t>
      </w:r>
      <w:r>
        <w:rPr>
          <w:i/>
          <w:iCs/>
          <w:sz w:val="24"/>
          <w:szCs w:val="24"/>
        </w:rPr>
        <w:tab/>
        <w:t>основных</w:t>
      </w:r>
      <w:r>
        <w:rPr>
          <w:i/>
          <w:iCs/>
          <w:sz w:val="24"/>
          <w:szCs w:val="24"/>
        </w:rPr>
        <w:tab/>
        <w:t>норм</w:t>
      </w:r>
      <w:r>
        <w:rPr>
          <w:i/>
          <w:iCs/>
          <w:sz w:val="24"/>
          <w:szCs w:val="24"/>
        </w:rPr>
        <w:tab/>
        <w:t>права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ситуациях</w:t>
      </w:r>
      <w:r>
        <w:rPr>
          <w:i/>
          <w:iCs/>
          <w:sz w:val="24"/>
          <w:szCs w:val="24"/>
        </w:rPr>
        <w:tab/>
        <w:t>повседневной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жизни,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принимаемых решений;</w:t>
      </w:r>
    </w:p>
    <w:p w:rsidR="00E941A1" w:rsidRDefault="00E941A1" w:rsidP="00F53425">
      <w:pPr>
        <w:pStyle w:val="ListParagraph"/>
        <w:numPr>
          <w:ilvl w:val="1"/>
          <w:numId w:val="130"/>
        </w:numPr>
        <w:tabs>
          <w:tab w:val="left" w:pos="1570"/>
        </w:tabs>
        <w:spacing w:before="1"/>
        <w:ind w:right="132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происходящие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поведение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людей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закону;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440" w:bottom="1134" w:left="840" w:header="0" w:footer="1246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i/>
          <w:iCs/>
          <w:sz w:val="20"/>
          <w:szCs w:val="20"/>
        </w:rPr>
      </w:pPr>
    </w:p>
    <w:p w:rsidR="00E941A1" w:rsidRDefault="00E941A1">
      <w:pPr>
        <w:pStyle w:val="BodyText"/>
        <w:spacing w:before="8"/>
        <w:ind w:left="0" w:firstLine="0"/>
        <w:jc w:val="left"/>
        <w:rPr>
          <w:i/>
          <w:iCs/>
          <w:sz w:val="23"/>
          <w:szCs w:val="23"/>
        </w:rPr>
      </w:pPr>
    </w:p>
    <w:p w:rsidR="00E941A1" w:rsidRDefault="00E941A1">
      <w:pPr>
        <w:pStyle w:val="Heading2"/>
        <w:spacing w:before="90"/>
        <w:ind w:left="212"/>
      </w:pPr>
      <w:bookmarkStart w:id="9" w:name="_TOC_250008"/>
      <w:bookmarkEnd w:id="9"/>
      <w:r>
        <w:t>Математика</w:t>
      </w:r>
    </w:p>
    <w:p w:rsidR="00E941A1" w:rsidRDefault="00E941A1">
      <w:pPr>
        <w:pStyle w:val="BodyText"/>
        <w:spacing w:before="3"/>
        <w:ind w:left="0" w:firstLine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17"/>
        <w:gridCol w:w="3289"/>
        <w:gridCol w:w="3289"/>
        <w:gridCol w:w="3289"/>
      </w:tblGrid>
      <w:tr w:rsidR="00E941A1">
        <w:trPr>
          <w:trHeight w:val="551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6724" w:type="dxa"/>
            <w:gridSpan w:val="3"/>
          </w:tcPr>
          <w:p w:rsidR="00E941A1" w:rsidRDefault="00E941A1">
            <w:pPr>
              <w:pStyle w:val="TableParagraph"/>
              <w:spacing w:line="273" w:lineRule="exact"/>
              <w:ind w:left="955" w:right="94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Базовый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уровень</w:t>
            </w:r>
          </w:p>
          <w:p w:rsidR="00E941A1" w:rsidRDefault="00E941A1">
            <w:pPr>
              <w:pStyle w:val="TableParagraph"/>
              <w:spacing w:line="259" w:lineRule="exact"/>
              <w:ind w:left="955" w:right="94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«Проблемно-функциональные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E941A1" w:rsidRDefault="00E941A1">
            <w:pPr>
              <w:pStyle w:val="TableParagraph"/>
              <w:spacing w:line="273" w:lineRule="exact"/>
              <w:ind w:left="1131" w:right="112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Углубленный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уровень</w:t>
            </w:r>
          </w:p>
          <w:p w:rsidR="00E941A1" w:rsidRDefault="00E941A1">
            <w:pPr>
              <w:pStyle w:val="TableParagraph"/>
              <w:spacing w:line="259" w:lineRule="exact"/>
              <w:ind w:left="1134" w:right="112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«Системно-теоретические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результаты»</w:t>
            </w:r>
          </w:p>
        </w:tc>
      </w:tr>
      <w:tr w:rsidR="00E941A1">
        <w:trPr>
          <w:trHeight w:val="551"/>
        </w:trPr>
        <w:tc>
          <w:tcPr>
            <w:tcW w:w="1527" w:type="dxa"/>
          </w:tcPr>
          <w:p w:rsidR="00E941A1" w:rsidRDefault="00E941A1">
            <w:pPr>
              <w:pStyle w:val="TableParagraph"/>
              <w:spacing w:line="273" w:lineRule="exact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E941A1" w:rsidRDefault="00E941A1">
            <w:pPr>
              <w:pStyle w:val="TableParagraph"/>
              <w:spacing w:line="273" w:lineRule="exact"/>
              <w:ind w:left="4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Выпускник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spacing w:line="276" w:lineRule="exact"/>
              <w:ind w:left="342" w:right="301" w:hanging="1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III. Выпускник получит</w:t>
            </w:r>
            <w:r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возможность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научиться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spacing w:line="273" w:lineRule="exact"/>
              <w:ind w:left="3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Выпускник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spacing w:line="276" w:lineRule="exact"/>
              <w:ind w:left="341" w:right="309" w:hanging="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IV. Выпускник получит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возможность</w:t>
            </w:r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научиться</w:t>
            </w:r>
          </w:p>
        </w:tc>
      </w:tr>
      <w:tr w:rsidR="00E941A1">
        <w:trPr>
          <w:trHeight w:val="2484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38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Цели</w:t>
            </w:r>
            <w:r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освоения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предмета</w:t>
            </w:r>
          </w:p>
        </w:tc>
        <w:tc>
          <w:tcPr>
            <w:tcW w:w="3435" w:type="dxa"/>
            <w:gridSpan w:val="2"/>
          </w:tcPr>
          <w:p w:rsidR="00E941A1" w:rsidRDefault="00E941A1">
            <w:pPr>
              <w:pStyle w:val="TableParagraph"/>
              <w:ind w:left="107" w:right="6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использования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повседневной жизни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успешного продолжения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</w:p>
          <w:p w:rsidR="00E941A1" w:rsidRDefault="00E941A1">
            <w:pPr>
              <w:pStyle w:val="TableParagraph"/>
              <w:ind w:left="107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специальностям, не связанным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прикладным использованием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ind w:left="110" w:right="9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Для развития мышления,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использования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повседневной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жизни</w:t>
            </w:r>
          </w:p>
          <w:p w:rsidR="00E941A1" w:rsidRDefault="00E941A1">
            <w:pPr>
              <w:pStyle w:val="TableParagraph"/>
              <w:spacing w:line="270" w:lineRule="atLeast"/>
              <w:ind w:left="110" w:right="13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 обеспечения возможности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успешного продолжения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образования по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специальностям, не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связанным с прикладным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использованием</w:t>
            </w:r>
            <w:r>
              <w:rPr>
                <w:i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математики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ind w:left="109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успешного продолжения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</w:p>
          <w:p w:rsidR="00E941A1" w:rsidRDefault="00E941A1">
            <w:pPr>
              <w:pStyle w:val="TableParagraph"/>
              <w:ind w:left="109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специальностям,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связанным с прикладным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ind w:left="109" w:right="8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Для обеспечения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возможности успешного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продолжения образования по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специальностям, связанным с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осуществлением научной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исследовательской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деятельности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области</w:t>
            </w:r>
          </w:p>
          <w:p w:rsidR="00E941A1" w:rsidRDefault="00E941A1">
            <w:pPr>
              <w:pStyle w:val="TableParagraph"/>
              <w:spacing w:line="270" w:lineRule="atLeast"/>
              <w:ind w:left="109" w:right="58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математики и смежных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наук</w:t>
            </w:r>
          </w:p>
        </w:tc>
      </w:tr>
      <w:tr w:rsidR="00E941A1">
        <w:trPr>
          <w:trHeight w:val="396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3302" w:type="dxa"/>
            <w:gridSpan w:val="5"/>
          </w:tcPr>
          <w:p w:rsidR="00E941A1" w:rsidRDefault="00E941A1">
            <w:pPr>
              <w:pStyle w:val="TableParagraph"/>
              <w:spacing w:before="57"/>
              <w:ind w:left="5176" w:right="516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результатам</w:t>
            </w:r>
          </w:p>
        </w:tc>
      </w:tr>
      <w:tr w:rsidR="00E941A1">
        <w:trPr>
          <w:trHeight w:val="2812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96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Элементы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теории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множеств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математич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еской</w:t>
            </w:r>
          </w:p>
          <w:p w:rsidR="00E941A1" w:rsidRDefault="00E941A1">
            <w:pPr>
              <w:pStyle w:val="TableParagraph"/>
              <w:ind w:left="107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логики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конечное множество,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 множества,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подмножество,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пересечение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righ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 множества 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координатной прямой,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отрезок,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интервал;</w:t>
            </w:r>
          </w:p>
        </w:tc>
        <w:tc>
          <w:tcPr>
            <w:tcW w:w="3606" w:type="dxa"/>
            <w:gridSpan w:val="2"/>
          </w:tcPr>
          <w:p w:rsidR="00E941A1" w:rsidRDefault="00E941A1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</w:tabs>
              <w:ind w:right="37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</w:t>
            </w:r>
            <w:r>
              <w:rPr>
                <w:i/>
                <w:iCs/>
                <w:sz w:val="24"/>
                <w:szCs w:val="24"/>
                <w:vertAlign w:val="superscript"/>
              </w:rPr>
              <w:t>4</w:t>
            </w:r>
            <w:r>
              <w:rPr>
                <w:i/>
                <w:iCs/>
                <w:sz w:val="24"/>
                <w:szCs w:val="24"/>
              </w:rPr>
              <w:t xml:space="preserve"> понятиями: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конечное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множество,</w:t>
            </w:r>
          </w:p>
          <w:p w:rsidR="00E941A1" w:rsidRDefault="00E941A1">
            <w:pPr>
              <w:pStyle w:val="TableParagraph"/>
              <w:ind w:right="18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элемент множества,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подмножество,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пересечение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объединение множеств,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множества на</w:t>
            </w:r>
          </w:p>
          <w:p w:rsidR="00E941A1" w:rsidRDefault="00E941A1">
            <w:pPr>
              <w:pStyle w:val="TableParagraph"/>
              <w:ind w:right="21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координатной прямой,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отрезок, интервал,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полуинтервал, промежуток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выколотой точкой,</w:t>
            </w:r>
          </w:p>
        </w:tc>
        <w:tc>
          <w:tcPr>
            <w:tcW w:w="3289" w:type="dxa"/>
          </w:tcPr>
          <w:p w:rsidR="00E941A1" w:rsidRDefault="00E941A1" w:rsidP="00F53425">
            <w:pPr>
              <w:pStyle w:val="TableParagraph"/>
              <w:numPr>
                <w:ilvl w:val="0"/>
                <w:numId w:val="127"/>
              </w:numPr>
              <w:tabs>
                <w:tab w:val="left" w:pos="467"/>
              </w:tabs>
              <w:ind w:left="466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 оперировать</w:t>
            </w:r>
            <w:r>
              <w:rPr>
                <w:sz w:val="24"/>
                <w:szCs w:val="24"/>
                <w:vertAlign w:val="superscript"/>
              </w:rPr>
              <w:t>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понятиями: конечное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множество, элемент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подмножество,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пересечение, объединение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разность множеств,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 множества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координатной прямой,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отрезок,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интервал,</w:t>
            </w:r>
          </w:p>
        </w:tc>
        <w:tc>
          <w:tcPr>
            <w:tcW w:w="3289" w:type="dxa"/>
          </w:tcPr>
          <w:p w:rsidR="00E941A1" w:rsidRDefault="00E941A1">
            <w:pPr>
              <w:pStyle w:val="TableParagraph"/>
              <w:numPr>
                <w:ilvl w:val="0"/>
                <w:numId w:val="126"/>
              </w:numPr>
              <w:tabs>
                <w:tab w:val="left" w:pos="467"/>
              </w:tabs>
              <w:ind w:right="33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126"/>
              </w:numPr>
              <w:tabs>
                <w:tab w:val="left" w:pos="467"/>
              </w:tabs>
              <w:ind w:right="31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определения,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основными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видами определений,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основными видами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теорем;</w:t>
            </w:r>
          </w:p>
          <w:p w:rsidR="00E941A1" w:rsidRDefault="00E941A1">
            <w:pPr>
              <w:pStyle w:val="TableParagraph"/>
              <w:numPr>
                <w:ilvl w:val="0"/>
                <w:numId w:val="126"/>
              </w:numPr>
              <w:tabs>
                <w:tab w:val="left" w:pos="467"/>
              </w:tabs>
              <w:spacing w:line="237" w:lineRule="auto"/>
              <w:ind w:right="122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понимать суть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косвенного</w:t>
            </w:r>
          </w:p>
          <w:p w:rsidR="00E941A1" w:rsidRDefault="00E941A1">
            <w:pPr>
              <w:pStyle w:val="TableParagraph"/>
              <w:spacing w:line="264" w:lineRule="exact"/>
              <w:ind w:left="46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доказательства;</w:t>
            </w:r>
          </w:p>
        </w:tc>
      </w:tr>
    </w:tbl>
    <w:p w:rsidR="00E941A1" w:rsidRDefault="00E941A1">
      <w:pPr>
        <w:pStyle w:val="BodyText"/>
        <w:spacing w:before="2"/>
        <w:ind w:left="0" w:firstLine="0"/>
        <w:jc w:val="left"/>
        <w:rPr>
          <w:b/>
          <w:bCs/>
          <w:sz w:val="25"/>
          <w:szCs w:val="25"/>
        </w:rPr>
      </w:pPr>
      <w:r>
        <w:rPr>
          <w:noProof/>
          <w:lang w:eastAsia="ru-RU"/>
        </w:rPr>
        <w:pict>
          <v:rect id="_x0000_s1033" style="position:absolute;margin-left:92.05pt;margin-top:16.45pt;width:2in;height:.7pt;z-index:-2516592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941A1" w:rsidRDefault="00E941A1">
      <w:pPr>
        <w:spacing w:before="89"/>
        <w:ind w:left="212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Здесь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далее: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распознавать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конкретные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примеры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общих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понятий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характерным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признакам,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выполнять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действия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соответствии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определением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простейшими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свойствами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понятий,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конкретизировать примерами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общие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понятия.</w:t>
      </w:r>
    </w:p>
    <w:p w:rsidR="00E941A1" w:rsidRDefault="00E941A1">
      <w:pPr>
        <w:spacing w:after="6"/>
        <w:ind w:left="212" w:right="942"/>
        <w:rPr>
          <w:sz w:val="20"/>
          <w:szCs w:val="20"/>
        </w:rPr>
      </w:pPr>
      <w:r>
        <w:rPr>
          <w:sz w:val="20"/>
          <w:szCs w:val="20"/>
          <w:vertAlign w:val="superscript"/>
        </w:rPr>
        <w:t>4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Здесь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и далее;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знать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определение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понятия,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уметь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пояснять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смысл,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уметь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использовать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понятие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свойства при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проведении рассуждений,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решении задач.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>5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Здесь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далее: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знать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определение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понятия,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знать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уметь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обосновывать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свойства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(признаки,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если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они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есть)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понятия,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характеризовать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связи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 другими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понятиями,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представляя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одно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понятие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как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часть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целостного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комплекса,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использовать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понятие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свойства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при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проведении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рассуждений,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доказательств,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решении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задач.</w:t>
      </w:r>
    </w:p>
    <w:p w:rsidR="00E941A1" w:rsidRDefault="00E941A1">
      <w:pPr>
        <w:pStyle w:val="BodyText"/>
        <w:spacing w:line="88" w:lineRule="exact"/>
        <w:ind w:left="184" w:firstLine="0"/>
        <w:jc w:val="left"/>
        <w:rPr>
          <w:sz w:val="8"/>
          <w:szCs w:val="8"/>
        </w:rPr>
      </w:pPr>
      <w:r>
        <w:rPr>
          <w:noProof/>
          <w:lang w:eastAsia="ru-RU"/>
        </w:rPr>
      </w:r>
      <w:r w:rsidRPr="00F7563A">
        <w:rPr>
          <w:position w:val="-1"/>
          <w:sz w:val="8"/>
          <w:szCs w:val="8"/>
        </w:rPr>
        <w:pict>
          <v:group id="_x0000_s1034" style="width:731.55pt;height:4.45pt;mso-position-horizontal-relative:char;mso-position-vertical-relative:line" coordsize="14631,89">
            <v:shape id="_x0000_s1035" style="position:absolute;width:14631;height:89" coordsize="14631,89" o:spt="100" adj="0,,0" path="m14630,74l,74,,89r14630,l14630,74xm14630,l,,,60r14630,l14630,xe" fillcolor="#612322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E941A1" w:rsidRDefault="00E941A1">
      <w:pPr>
        <w:spacing w:line="88" w:lineRule="exact"/>
        <w:rPr>
          <w:sz w:val="8"/>
          <w:szCs w:val="8"/>
        </w:rPr>
        <w:sectPr w:rsidR="00E941A1">
          <w:footerReference w:type="default" r:id="rId9"/>
          <w:pgSz w:w="16840" w:h="11910" w:orient="landscape"/>
          <w:pgMar w:top="1100" w:right="860" w:bottom="980" w:left="920" w:header="0" w:footer="789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ind w:right="128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утверждение,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отрицание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утверждения, истинные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ложные утверждения,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причина, следствие,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частный случай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контрпример;</w:t>
            </w:r>
          </w:p>
          <w:p w:rsidR="00E941A1" w:rsidRDefault="00E941A1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line="237" w:lineRule="auto"/>
              <w:ind w:right="191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пересечение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объединение двух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множеств,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представленных</w:t>
            </w:r>
          </w:p>
          <w:p w:rsidR="00E941A1" w:rsidRDefault="00E941A1">
            <w:pPr>
              <w:pStyle w:val="TableParagraph"/>
              <w:ind w:right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 на числовой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прямой;</w:t>
            </w:r>
          </w:p>
          <w:p w:rsidR="00E941A1" w:rsidRDefault="00E941A1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before="1"/>
              <w:ind w:right="260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 на числовой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подмножество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числового множества,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заданное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условиями;</w:t>
            </w:r>
          </w:p>
          <w:p w:rsidR="00E941A1" w:rsidRDefault="00E941A1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  <w:tab w:val="left" w:pos="2568"/>
              </w:tabs>
              <w:ind w:right="220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утверждения, ошибки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рассуждениях,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 числе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контрпримеров.</w:t>
            </w:r>
          </w:p>
          <w:p w:rsidR="00E941A1" w:rsidRDefault="00E941A1">
            <w:pPr>
              <w:pStyle w:val="TableParagraph"/>
              <w:spacing w:before="7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spacing w:before="1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before="2" w:line="281" w:lineRule="exact"/>
              <w:ind w:hanging="359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15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графическое представление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 на координатной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плоскости;</w:t>
            </w:r>
          </w:p>
          <w:p w:rsidR="00E941A1" w:rsidRDefault="00E941A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ind w:right="13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утверждение, отрицание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утверждения, истинные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ложные утверждения,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причина,</w:t>
            </w:r>
            <w:r>
              <w:rPr>
                <w:i/>
                <w:iCs/>
                <w:spacing w:val="6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следствие,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частный случай общего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утверждения,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контрпример;</w:t>
            </w:r>
          </w:p>
          <w:p w:rsidR="00E941A1" w:rsidRDefault="00E941A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spacing w:line="237" w:lineRule="auto"/>
              <w:ind w:right="20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проверять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принадлежность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элемента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множеству;</w:t>
            </w:r>
          </w:p>
          <w:p w:rsidR="00E941A1" w:rsidRDefault="00E941A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ind w:right="31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пересечение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объединение множеств,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том числе представленных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графически на числовой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прямой и на координатной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плоскости;</w:t>
            </w:r>
          </w:p>
          <w:p w:rsidR="00E941A1" w:rsidRDefault="00E941A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ind w:right="38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проводить доказательные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рассуждения для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обоснования истинности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утверждений.</w:t>
            </w:r>
          </w:p>
          <w:p w:rsidR="00E941A1" w:rsidRDefault="00E941A1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227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других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124"/>
              </w:numPr>
              <w:tabs>
                <w:tab w:val="left" w:pos="466"/>
              </w:tabs>
              <w:spacing w:before="3"/>
              <w:ind w:right="72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числовые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множества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</w:p>
          <w:p w:rsidR="00E941A1" w:rsidRDefault="00E941A1">
            <w:pPr>
              <w:pStyle w:val="TableParagraph"/>
              <w:spacing w:line="275" w:lineRule="exact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координатной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прямой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</w:p>
          <w:p w:rsidR="00E941A1" w:rsidRDefault="00E941A1">
            <w:pPr>
              <w:pStyle w:val="TableParagraph"/>
              <w:spacing w:line="270" w:lineRule="atLeast"/>
              <w:ind w:right="99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координатной плоскости для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описания реальных процессов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явлений;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полуинтервал,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промежуток с выколотой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точкой, графическое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 множеств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координатной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ind w:left="467" w:right="7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задавать множества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перечислением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характеристическим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свойством;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ind w:left="467" w:right="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утверждение, отрицание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истинные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ложные утверждения,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причина, следствие,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частный случай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контрпример;</w:t>
            </w:r>
          </w:p>
          <w:p w:rsidR="00E941A1" w:rsidRDefault="00E941A1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spacing w:line="29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</w:t>
            </w:r>
          </w:p>
          <w:p w:rsidR="00E941A1" w:rsidRDefault="00E941A1">
            <w:pPr>
              <w:pStyle w:val="TableParagraph"/>
              <w:ind w:left="467"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принадлежность элемента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множеству;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spacing w:line="237" w:lineRule="auto"/>
              <w:ind w:left="467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пересечение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объединение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представленных</w:t>
            </w:r>
          </w:p>
          <w:p w:rsidR="00E941A1" w:rsidRDefault="00E941A1">
            <w:pPr>
              <w:pStyle w:val="TableParagraph"/>
              <w:ind w:left="467" w:righ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 на числовой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координатной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spacing w:before="6" w:line="276" w:lineRule="exact"/>
              <w:ind w:left="467" w:righ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доказательные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 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обоснования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истинности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122"/>
              </w:numPr>
              <w:tabs>
                <w:tab w:val="left" w:pos="469"/>
              </w:tabs>
              <w:spacing w:line="237" w:lineRule="auto"/>
              <w:ind w:right="26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счетного и несчетного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множества;</w:t>
            </w:r>
          </w:p>
          <w:p w:rsidR="00E941A1" w:rsidRDefault="00E941A1">
            <w:pPr>
              <w:pStyle w:val="TableParagraph"/>
              <w:numPr>
                <w:ilvl w:val="0"/>
                <w:numId w:val="122"/>
              </w:numPr>
              <w:tabs>
                <w:tab w:val="left" w:pos="469"/>
              </w:tabs>
              <w:spacing w:before="3" w:line="237" w:lineRule="auto"/>
              <w:ind w:right="94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математической</w:t>
            </w:r>
          </w:p>
          <w:p w:rsidR="00E941A1" w:rsidRDefault="00E941A1">
            <w:pPr>
              <w:pStyle w:val="TableParagraph"/>
              <w:ind w:left="468" w:right="25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индукции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проведения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рассуждений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доказательств и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задач.</w:t>
            </w:r>
          </w:p>
          <w:p w:rsidR="00E941A1" w:rsidRDefault="00E941A1">
            <w:pPr>
              <w:pStyle w:val="TableParagraph"/>
              <w:spacing w:before="1"/>
              <w:ind w:left="468" w:right="238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122"/>
              </w:numPr>
              <w:tabs>
                <w:tab w:val="left" w:pos="469"/>
              </w:tabs>
              <w:spacing w:before="2"/>
              <w:ind w:right="11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теоретико-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множественный язык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язык логики для описания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реальных процессов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явлений,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других учебных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</w:t>
            </w:r>
          </w:p>
        </w:tc>
      </w:tr>
    </w:tbl>
    <w:p w:rsidR="00E941A1" w:rsidRDefault="00E941A1">
      <w:pPr>
        <w:pStyle w:val="BodyText"/>
        <w:spacing w:before="6"/>
        <w:ind w:left="0" w:firstLine="0"/>
        <w:jc w:val="left"/>
        <w:rPr>
          <w:sz w:val="9"/>
          <w:szCs w:val="9"/>
        </w:rPr>
      </w:pPr>
      <w:r>
        <w:rPr>
          <w:noProof/>
          <w:lang w:eastAsia="ru-RU"/>
        </w:rPr>
        <w:pict>
          <v:shape id="_x0000_s1039" style="position:absolute;margin-left:55.2pt;margin-top:7.4pt;width:731.55pt;height:4.45pt;z-index:-251658240;mso-wrap-distance-left:0;mso-wrap-distance-right:0;mso-position-horizontal-relative:page;mso-position-vertical-relative:text" coordorigin="1104,148" coordsize="14631,89" o:spt="100" adj="0,,0" path="m15734,223r-14630,l1104,237r14630,l15734,223xm15734,148r-14630,l1104,208r14630,l15734,148xe" fillcolor="#612322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  <w10:anchorlock/>
          </v:shape>
        </w:pict>
      </w:r>
    </w:p>
    <w:p w:rsidR="00E941A1" w:rsidRDefault="00E941A1">
      <w:pPr>
        <w:rPr>
          <w:sz w:val="9"/>
          <w:szCs w:val="9"/>
        </w:rPr>
        <w:sectPr w:rsidR="00E941A1">
          <w:pgSz w:w="16840" w:h="11910" w:orient="landscape"/>
          <w:pgMar w:top="1100" w:right="860" w:bottom="1200" w:left="920" w:header="0" w:footer="789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445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множества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координатной прямой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описания реальных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явлений;</w:t>
            </w:r>
          </w:p>
          <w:p w:rsidR="00E941A1" w:rsidRDefault="00E941A1">
            <w:pPr>
              <w:pStyle w:val="TableParagraph"/>
              <w:numPr>
                <w:ilvl w:val="0"/>
                <w:numId w:val="121"/>
              </w:numPr>
              <w:tabs>
                <w:tab w:val="left" w:pos="466"/>
              </w:tabs>
              <w:spacing w:line="237" w:lineRule="auto"/>
              <w:ind w:righ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логические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E941A1" w:rsidRDefault="00E941A1">
            <w:pPr>
              <w:pStyle w:val="TableParagraph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ситуациях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120"/>
              </w:numPr>
              <w:tabs>
                <w:tab w:val="left" w:pos="466"/>
              </w:tabs>
              <w:ind w:right="38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проводить доказательные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рассуждения в ситуациях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повседневной жизни,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 из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утверждений.</w:t>
            </w: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</w:tabs>
              <w:spacing w:before="2"/>
              <w:ind w:left="467" w:righ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числовые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множества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координатной прямой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координатной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 для описания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73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</w:tabs>
              <w:spacing w:before="2"/>
              <w:ind w:left="467" w:right="1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доказательные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 в ситуациях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повседневной жизни, 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</w:p>
          <w:p w:rsidR="00E941A1" w:rsidRDefault="00E941A1">
            <w:pPr>
              <w:pStyle w:val="TableParagraph"/>
              <w:spacing w:line="261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4226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15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Числа и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выражения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целое число, делимость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обыкновенная</w:t>
            </w:r>
          </w:p>
          <w:p w:rsidR="00E941A1" w:rsidRDefault="00E941A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дробь,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десятичная</w:t>
            </w:r>
          </w:p>
          <w:p w:rsidR="00E941A1" w:rsidRDefault="00E941A1">
            <w:pPr>
              <w:pStyle w:val="TableParagraph"/>
              <w:ind w:righ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дробь, рациональное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число, приближённое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 числа, часть,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доля, отношение,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процент, повышение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понижение на заданное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 процентов,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масштаб;</w:t>
            </w:r>
          </w:p>
          <w:p w:rsidR="00E941A1" w:rsidRDefault="00E941A1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</w:tabs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понятиями: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</w:tabs>
              <w:spacing w:line="237" w:lineRule="auto"/>
              <w:ind w:right="59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оперировать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понятиями: целое число,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делимость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чисел,</w:t>
            </w:r>
          </w:p>
          <w:p w:rsidR="00E941A1" w:rsidRDefault="00E941A1">
            <w:pPr>
              <w:pStyle w:val="TableParagraph"/>
              <w:ind w:right="27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обыкновенная дробь,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десятичная дробь,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рациональное число,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приближённое значение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числа, часть, доля,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отношение, процент,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повышение и понижение на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заданное число процентов,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масштаб;</w:t>
            </w:r>
          </w:p>
          <w:p w:rsidR="00E941A1" w:rsidRDefault="00E941A1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</w:tabs>
              <w:spacing w:before="2"/>
              <w:ind w:right="28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приводить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примеры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чисел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заданными свойствами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делимости;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</w:tabs>
              <w:ind w:left="467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 оперировать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понятиями: натуральное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число, множество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натуральных чисел, целое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число, множество целых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обыкновенная</w:t>
            </w:r>
          </w:p>
          <w:p w:rsidR="00E941A1" w:rsidRDefault="00E941A1">
            <w:pPr>
              <w:pStyle w:val="TableParagraph"/>
              <w:ind w:left="467" w:righ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дробь, десятичная дробь,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смешанное число,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рациональное число,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множество рациональных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 иррациональное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число, корень степени n,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действительное число,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множество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действительных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spacing w:line="237" w:lineRule="auto"/>
              <w:ind w:right="32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ind w:right="14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оперировать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числовыми множествами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задач;</w:t>
            </w:r>
          </w:p>
          <w:p w:rsidR="00E941A1" w:rsidRDefault="00E941A1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ind w:right="58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понимать причины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основные идеи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расширения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множеств;</w:t>
            </w:r>
          </w:p>
          <w:p w:rsidR="00E941A1" w:rsidRDefault="00E941A1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ind w:right="32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основными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понятиями теории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делимости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стандартных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  <w:p w:rsidR="00E941A1" w:rsidRDefault="00E941A1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spacing w:before="4" w:line="274" w:lineRule="exact"/>
              <w:ind w:right="109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базовые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>представления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</w:p>
        </w:tc>
      </w:tr>
    </w:tbl>
    <w:p w:rsidR="00E941A1" w:rsidRDefault="00E941A1">
      <w:pPr>
        <w:spacing w:line="274" w:lineRule="exact"/>
        <w:rPr>
          <w:sz w:val="24"/>
          <w:szCs w:val="24"/>
        </w:rPr>
        <w:sectPr w:rsidR="00E941A1">
          <w:footerReference w:type="default" r:id="rId10"/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71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логарифм числа,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окружность, градусная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угла,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угла, заданного точкой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тригонометрической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окружности, синус,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косинус, тангенс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котангенс углов,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имеющих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произвольную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величину;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4"/>
              </w:numPr>
              <w:tabs>
                <w:tab w:val="left" w:pos="466"/>
              </w:tabs>
              <w:spacing w:line="292" w:lineRule="exact"/>
              <w:ind w:hanging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</w:t>
            </w:r>
          </w:p>
          <w:p w:rsidR="00E941A1" w:rsidRDefault="00E941A1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</w:t>
            </w:r>
          </w:p>
          <w:p w:rsidR="00E941A1" w:rsidRDefault="00E941A1">
            <w:pPr>
              <w:pStyle w:val="TableParagraph"/>
              <w:ind w:right="4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с целыми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числами;</w:t>
            </w:r>
          </w:p>
          <w:p w:rsidR="00E941A1" w:rsidRDefault="00E941A1">
            <w:pPr>
              <w:pStyle w:val="TableParagraph"/>
              <w:numPr>
                <w:ilvl w:val="0"/>
                <w:numId w:val="114"/>
              </w:numPr>
              <w:tabs>
                <w:tab w:val="left" w:pos="466"/>
              </w:tabs>
              <w:ind w:right="2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несложные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числовых выражений,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содержащих степени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 либо корни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 либо логарифмы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чисел;</w:t>
            </w:r>
          </w:p>
          <w:p w:rsidR="00E941A1" w:rsidRDefault="00E941A1">
            <w:pPr>
              <w:pStyle w:val="TableParagraph"/>
              <w:numPr>
                <w:ilvl w:val="0"/>
                <w:numId w:val="114"/>
              </w:numPr>
              <w:tabs>
                <w:tab w:val="left" w:pos="466"/>
              </w:tabs>
              <w:ind w:righ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собой;</w:t>
            </w:r>
          </w:p>
          <w:p w:rsidR="00E941A1" w:rsidRDefault="00E941A1">
            <w:pPr>
              <w:pStyle w:val="TableParagraph"/>
              <w:numPr>
                <w:ilvl w:val="0"/>
                <w:numId w:val="114"/>
              </w:numPr>
              <w:tabs>
                <w:tab w:val="left" w:pos="466"/>
              </w:tabs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рациональными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числами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степеней чисел, корней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натуральной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5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логарифм числа,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тригонометрическая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окружность, радианная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градусная мера угла,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величина угла, заданного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точкой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окружности,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синус,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косинус,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тангенс и котангенс углов,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имеющих произвольную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величину,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е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π;</w:t>
            </w:r>
          </w:p>
          <w:p w:rsidR="00E941A1" w:rsidRDefault="00E941A1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7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выполнять арифметические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действия, сочетая устные 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письменные приемы,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применяя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необходимости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вычислительные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устройства;</w:t>
            </w:r>
          </w:p>
          <w:p w:rsidR="00E941A1" w:rsidRDefault="00E941A1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49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значения корня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натуральной степени,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степени с рациональным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показателем, логарифма,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используя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необходимости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вычислительные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устройства;</w:t>
            </w:r>
          </w:p>
          <w:p w:rsidR="00E941A1" w:rsidRDefault="00E941A1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37" w:lineRule="auto"/>
              <w:ind w:right="15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пользоваться оценкой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прикидкой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практических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расчетах;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hanging="35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проводить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известным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6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натуральных, целых,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рациональных,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действительных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left="467" w:right="2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и объяснять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разницу 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позиционной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непозиционной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системами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left="467" w:righ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переводить числа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 системы записи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(системы счисления)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другую;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left="467" w:right="4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доказывать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 признаки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делимости суммы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</w:p>
          <w:p w:rsidR="00E941A1" w:rsidRDefault="00E941A1">
            <w:pPr>
              <w:pStyle w:val="TableParagraph"/>
              <w:ind w:left="467" w:righ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left="467" w:right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округление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рациональных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иррациональных чисел с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точностью;</w:t>
            </w:r>
          </w:p>
          <w:p w:rsidR="00E941A1" w:rsidRDefault="00E941A1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сравнивать</w:t>
            </w:r>
          </w:p>
          <w:p w:rsidR="00E941A1" w:rsidRDefault="00E941A1">
            <w:pPr>
              <w:pStyle w:val="TableParagraph"/>
              <w:ind w:left="467" w:right="5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действительные числа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способами;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spacing w:line="237" w:lineRule="auto"/>
              <w:ind w:left="467" w:right="5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упорядочивать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записанные в виде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обыкновенной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десятичной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дроби,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числа,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19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множестве комплексных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чисел;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35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выполнять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тождественные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преобразования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тригонометрических,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логарифмических,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>степенных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выражений;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37" w:lineRule="auto"/>
              <w:ind w:right="89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формулой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бинома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Ньютона;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24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теорему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линейном представлении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НОД;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37" w:lineRule="auto"/>
              <w:ind w:right="32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Китайскую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теорему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остатках;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before="4"/>
              <w:ind w:right="32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Малую теорему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Ферма;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before="4" w:line="237" w:lineRule="auto"/>
              <w:ind w:right="24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выполнять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запись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числа в позиционной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счисления;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before="4"/>
              <w:ind w:right="23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теоретико-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числовые функции: число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сумма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делителей,</w:t>
            </w:r>
          </w:p>
          <w:p w:rsidR="00E941A1" w:rsidRDefault="00E941A1">
            <w:pPr>
              <w:pStyle w:val="TableParagraph"/>
              <w:spacing w:line="273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функцию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Эйлера;</w:t>
            </w:r>
          </w:p>
          <w:p w:rsidR="00E941A1" w:rsidRDefault="00E941A1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before="5" w:line="237" w:lineRule="auto"/>
              <w:ind w:right="32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цепные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дроби;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11"/>
              </w:numPr>
              <w:tabs>
                <w:tab w:val="left" w:pos="471"/>
              </w:tabs>
              <w:spacing w:before="2" w:line="279" w:lineRule="exact"/>
              <w:ind w:left="471" w:hanging="36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</w:p>
        </w:tc>
      </w:tr>
    </w:tbl>
    <w:p w:rsidR="00E941A1" w:rsidRDefault="00E941A1">
      <w:pPr>
        <w:spacing w:line="279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6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7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чисел,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 в простых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случаях;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spacing w:line="237" w:lineRule="auto"/>
              <w:ind w:right="183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изображать точками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spacing w:before="1"/>
              <w:ind w:right="136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изображать точками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числовой прямой целые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степени чисел, корни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натуральной степени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случаях;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ind w:right="133"/>
              <w:rPr>
                <w:rFonts w:ascii="Symbol" w:hAnsi="Symbol" w:cs="Symbol"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несложные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дробно-рациональных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буквенных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выражений;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ind w:right="172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случаях из равенства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одну переменную через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другие;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ind w:right="287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вычислять в простых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буквенных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выражений,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осуществляя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подстановки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преобразования;</w:t>
            </w:r>
          </w:p>
          <w:p w:rsidR="00E941A1" w:rsidRDefault="00E941A1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</w:tabs>
              <w:spacing w:before="2" w:line="237" w:lineRule="auto"/>
              <w:ind w:right="662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схематически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угол,</w:t>
            </w:r>
          </w:p>
          <w:p w:rsidR="00E941A1" w:rsidRDefault="00E941A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которого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8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формулам и правилам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преобразования буквенных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выражений, включающих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степени, корни, логарифмы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тригонометрические</w:t>
            </w:r>
          </w:p>
          <w:p w:rsidR="00E941A1" w:rsidRDefault="00E941A1">
            <w:pPr>
              <w:pStyle w:val="TableParagrap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ind w:right="176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значения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буквенных выражений,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осуществляя необходимые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подстановки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преобразования;</w:t>
            </w:r>
          </w:p>
          <w:p w:rsidR="00E941A1" w:rsidRDefault="00E941A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ind w:right="303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изображать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схематически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угол, величина которого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выражена в градусах или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радианах;</w:t>
            </w:r>
          </w:p>
          <w:p w:rsidR="00E941A1" w:rsidRDefault="00E941A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spacing w:line="237" w:lineRule="auto"/>
              <w:ind w:right="373"/>
              <w:jc w:val="both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табличные значения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тригонометрических</w:t>
            </w:r>
          </w:p>
          <w:p w:rsidR="00E941A1" w:rsidRDefault="00E941A1">
            <w:pPr>
              <w:pStyle w:val="TableParagraph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функций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углов;</w:t>
            </w:r>
          </w:p>
          <w:p w:rsidR="00E941A1" w:rsidRDefault="00E941A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spacing w:before="2" w:line="237" w:lineRule="auto"/>
              <w:ind w:right="13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выполнять перевод величины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угла из радианной меры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градусную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обратно.</w:t>
            </w:r>
          </w:p>
          <w:p w:rsidR="00E941A1" w:rsidRDefault="00E941A1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E941A1" w:rsidRDefault="00E941A1">
            <w:pPr>
              <w:pStyle w:val="TableParagraph"/>
              <w:ind w:right="57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spacing w:before="3"/>
              <w:ind w:right="628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выполнять действия с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числовыми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данными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  <w:p w:rsidR="00E941A1" w:rsidRDefault="00E941A1">
            <w:pPr>
              <w:pStyle w:val="TableParagraph"/>
              <w:ind w:right="12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практического характера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различных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областей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8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записанные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арифметического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квадратного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корня,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корней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больше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ind w:left="467" w:right="5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НОД и НОК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 способами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line="237" w:lineRule="auto"/>
              <w:ind w:left="467" w:righ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</w:t>
            </w:r>
          </w:p>
          <w:p w:rsidR="00E941A1" w:rsidRDefault="00E941A1">
            <w:pPr>
              <w:pStyle w:val="TableParagraph"/>
              <w:ind w:left="467" w:righ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выражений, содержащих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действительные числа,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 числе корни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натуральных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степеней;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ind w:left="467"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стандартные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тождественные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логарифмических,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степенных,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иррациональных</w:t>
            </w:r>
          </w:p>
          <w:p w:rsidR="00E941A1" w:rsidRDefault="00E941A1">
            <w:pPr>
              <w:pStyle w:val="TableParagraph"/>
              <w:spacing w:line="273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выражений.</w:t>
            </w:r>
          </w:p>
          <w:p w:rsidR="00E941A1" w:rsidRDefault="00E941A1">
            <w:pPr>
              <w:pStyle w:val="TableParagraph"/>
              <w:spacing w:before="10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before="2"/>
              <w:ind w:left="467" w:righ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и объяснять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сравнение результатов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вычислений при решении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71" w:right="70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задач многочлены с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действительными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целыми</w:t>
            </w:r>
          </w:p>
          <w:p w:rsidR="00E941A1" w:rsidRDefault="00E941A1">
            <w:pPr>
              <w:pStyle w:val="TableParagraph"/>
              <w:ind w:left="471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коэффициентами</w:t>
            </w:r>
            <w:r>
              <w:rPr>
                <w:sz w:val="24"/>
                <w:szCs w:val="24"/>
              </w:rPr>
              <w:t>;</w:t>
            </w:r>
          </w:p>
          <w:p w:rsidR="00E941A1" w:rsidRDefault="00E941A1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</w:tabs>
              <w:ind w:right="21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понятиями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приводимый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неприводимый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многочлен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применять их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</w:tabs>
              <w:spacing w:line="237" w:lineRule="auto"/>
              <w:ind w:right="21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Основную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теорему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алгебры;</w:t>
            </w:r>
          </w:p>
          <w:p w:rsidR="00E941A1" w:rsidRDefault="00E941A1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</w:tabs>
              <w:spacing w:before="3" w:line="237" w:lineRule="auto"/>
              <w:ind w:right="32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простейшие</w:t>
            </w:r>
          </w:p>
          <w:p w:rsidR="00E941A1" w:rsidRDefault="00E941A1">
            <w:pPr>
              <w:pStyle w:val="TableParagraph"/>
              <w:ind w:left="468" w:right="56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функции комплексной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переменной как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геометрические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преобразования</w:t>
            </w:r>
          </w:p>
        </w:tc>
      </w:tr>
    </w:tbl>
    <w:p w:rsidR="00E941A1" w:rsidRDefault="00E941A1">
      <w:pPr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выражена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градусах;</w:t>
            </w:r>
          </w:p>
          <w:p w:rsidR="00E941A1" w:rsidRDefault="00E941A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</w:tabs>
              <w:spacing w:before="2"/>
              <w:ind w:righ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синуса,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косинуса, тангенса,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котангенса конкретных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углов.</w:t>
            </w:r>
          </w:p>
          <w:p w:rsidR="00E941A1" w:rsidRDefault="00E941A1">
            <w:pPr>
              <w:pStyle w:val="TableParagraph"/>
              <w:spacing w:before="8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учебных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</w:tabs>
              <w:spacing w:before="3"/>
              <w:ind w:right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вычисления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решении задач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характера;</w:t>
            </w:r>
          </w:p>
          <w:p w:rsidR="00E941A1" w:rsidRDefault="00E941A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</w:tabs>
              <w:ind w:righ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практические расчеты 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справочных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вычислительных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устройств;</w:t>
            </w:r>
          </w:p>
          <w:p w:rsidR="00E941A1" w:rsidRDefault="00E941A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</w:tabs>
              <w:ind w:righ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реальные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объектов окружающего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мира с их конкретными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числовыми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значениями;</w:t>
            </w:r>
          </w:p>
          <w:p w:rsidR="00E941A1" w:rsidRDefault="00E941A1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</w:tabs>
              <w:ind w:righ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округления,</w:t>
            </w:r>
          </w:p>
          <w:p w:rsidR="00E941A1" w:rsidRDefault="00E941A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приближения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70" w:lineRule="atLeast"/>
              <w:ind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прикидки при решении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24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знаний, используя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необходимости справочные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материалы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вычислительные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устройства;</w:t>
            </w:r>
          </w:p>
          <w:p w:rsidR="00E941A1" w:rsidRDefault="00E941A1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</w:tabs>
              <w:ind w:right="21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оценивать,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сравнивать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использовать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практических задач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числовые значения реальных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величин, конкретные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числовые характеристики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объектов окружающего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мира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4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 приближенных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вычислений,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разные способы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сравнений;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4"/>
              </w:numPr>
              <w:tabs>
                <w:tab w:val="left" w:pos="468"/>
              </w:tabs>
              <w:spacing w:line="237" w:lineRule="auto"/>
              <w:ind w:left="467" w:right="333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записывать,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округлять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</w:t>
            </w:r>
          </w:p>
          <w:p w:rsidR="00E941A1" w:rsidRDefault="00E941A1">
            <w:pPr>
              <w:pStyle w:val="TableParagraph"/>
              <w:ind w:left="467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реальных величин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использованием разных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4"/>
              </w:numPr>
              <w:tabs>
                <w:tab w:val="left" w:pos="468"/>
              </w:tabs>
              <w:ind w:left="467" w:right="194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и оценивать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 способами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 выражения при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 практических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и задач из других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 предметов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275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повседневной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941A1">
        <w:trPr>
          <w:trHeight w:val="8384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162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Уравнения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неравенств</w:t>
            </w:r>
            <w:r>
              <w:rPr>
                <w:b/>
                <w:bCs/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</w:tabs>
              <w:spacing w:line="237" w:lineRule="auto"/>
              <w:ind w:right="8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линейные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неравенства,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</w:tabs>
              <w:spacing w:before="1" w:line="293" w:lineRule="exact"/>
              <w:ind w:hanging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</w:t>
            </w:r>
          </w:p>
          <w:p w:rsidR="00E941A1" w:rsidRDefault="00E941A1">
            <w:pPr>
              <w:pStyle w:val="TableParagrap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логарифмические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  <w:vertAlign w:val="subscript"/>
              </w:rPr>
              <w:t>a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bx</w:t>
            </w:r>
          </w:p>
          <w:p w:rsidR="00E941A1" w:rsidRDefault="00E941A1">
            <w:pPr>
              <w:pStyle w:val="TableParagraph"/>
              <w:ind w:right="187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 </w:t>
            </w:r>
            <w:r>
              <w:rPr>
                <w:i/>
                <w:iCs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) = </w:t>
            </w:r>
            <w:r>
              <w:rPr>
                <w:i/>
                <w:iCs/>
                <w:sz w:val="24"/>
                <w:szCs w:val="24"/>
              </w:rPr>
              <w:t xml:space="preserve">d </w:t>
            </w:r>
            <w:r>
              <w:rPr>
                <w:sz w:val="24"/>
                <w:szCs w:val="24"/>
              </w:rPr>
              <w:t>и простейшие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  <w:vertAlign w:val="subscript"/>
              </w:rPr>
              <w:t>a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x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;</w:t>
            </w:r>
          </w:p>
          <w:p w:rsidR="00E941A1" w:rsidRDefault="00E941A1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</w:tabs>
              <w:spacing w:before="3" w:line="237" w:lineRule="auto"/>
              <w:ind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показательные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уравнения, вида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i/>
                <w:iCs/>
                <w:sz w:val="24"/>
                <w:szCs w:val="24"/>
                <w:vertAlign w:val="superscript"/>
              </w:rPr>
              <w:t>bx+c</w:t>
            </w:r>
            <w:r>
              <w:rPr>
                <w:i/>
                <w:iCs/>
                <w:sz w:val="24"/>
                <w:szCs w:val="24"/>
              </w:rPr>
              <w:t>= d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(где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 xml:space="preserve">d </w:t>
            </w:r>
            <w:r>
              <w:rPr>
                <w:sz w:val="24"/>
                <w:szCs w:val="24"/>
              </w:rPr>
              <w:t>можно</w:t>
            </w:r>
          </w:p>
          <w:p w:rsidR="00E941A1" w:rsidRDefault="00E941A1">
            <w:pPr>
              <w:pStyle w:val="TableParagraph"/>
              <w:spacing w:before="3"/>
              <w:ind w:righ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представить в виде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степени с основанием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простейшие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неравенства </w:t>
            </w:r>
            <w:r>
              <w:rPr>
                <w:sz w:val="24"/>
                <w:szCs w:val="24"/>
              </w:rPr>
              <w:t xml:space="preserve">вида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i/>
                <w:iCs/>
                <w:sz w:val="24"/>
                <w:szCs w:val="24"/>
                <w:vertAlign w:val="superscript"/>
              </w:rPr>
              <w:t>x</w:t>
            </w:r>
            <w:r>
              <w:rPr>
                <w:i/>
                <w:iCs/>
                <w:sz w:val="24"/>
                <w:szCs w:val="24"/>
              </w:rPr>
              <w:t xml:space="preserve"> &lt; d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(где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 xml:space="preserve">d </w:t>
            </w:r>
            <w:r>
              <w:rPr>
                <w:sz w:val="24"/>
                <w:szCs w:val="24"/>
              </w:rPr>
              <w:t>можно</w:t>
            </w:r>
          </w:p>
          <w:p w:rsidR="00E941A1" w:rsidRDefault="00E941A1">
            <w:pPr>
              <w:pStyle w:val="TableParagraph"/>
              <w:ind w:right="3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представить в виде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основанием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  <w:r>
              <w:rPr>
                <w:color w:val="FF0000"/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>.</w:t>
            </w:r>
          </w:p>
          <w:p w:rsidR="00E941A1" w:rsidRDefault="00E941A1">
            <w:pPr>
              <w:pStyle w:val="TableParagraph"/>
              <w:numPr>
                <w:ilvl w:val="0"/>
                <w:numId w:val="103"/>
              </w:numPr>
              <w:tabs>
                <w:tab w:val="left" w:pos="466"/>
              </w:tabs>
              <w:spacing w:before="2"/>
              <w:ind w:right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несколько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примеров корней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уравнения вида: sin </w:t>
            </w:r>
            <w:r>
              <w:rPr>
                <w:i/>
                <w:iCs/>
                <w:sz w:val="24"/>
                <w:szCs w:val="24"/>
              </w:rPr>
              <w:t xml:space="preserve">x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cos </w:t>
            </w:r>
            <w:r>
              <w:rPr>
                <w:i/>
                <w:iCs/>
                <w:sz w:val="24"/>
                <w:szCs w:val="24"/>
              </w:rPr>
              <w:t xml:space="preserve">x </w:t>
            </w:r>
            <w:r>
              <w:rPr>
                <w:sz w:val="24"/>
                <w:szCs w:val="24"/>
              </w:rPr>
              <w:t xml:space="preserve">= </w:t>
            </w:r>
            <w:r>
              <w:rPr>
                <w:i/>
                <w:iCs/>
                <w:sz w:val="24"/>
                <w:szCs w:val="24"/>
              </w:rPr>
              <w:t>a,</w:t>
            </w:r>
            <w:r>
              <w:rPr>
                <w:i/>
                <w:iCs/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tg </w:t>
            </w:r>
            <w:r>
              <w:rPr>
                <w:i/>
                <w:iCs/>
                <w:sz w:val="24"/>
                <w:szCs w:val="24"/>
              </w:rPr>
              <w:t xml:space="preserve">x </w:t>
            </w:r>
            <w:r>
              <w:rPr>
                <w:sz w:val="24"/>
                <w:szCs w:val="24"/>
              </w:rPr>
              <w:t xml:space="preserve">= </w:t>
            </w:r>
            <w:r>
              <w:rPr>
                <w:i/>
                <w:iCs/>
                <w:sz w:val="24"/>
                <w:szCs w:val="24"/>
              </w:rPr>
              <w:t xml:space="preserve">a, </w:t>
            </w:r>
            <w:r>
              <w:rPr>
                <w:sz w:val="24"/>
                <w:szCs w:val="24"/>
              </w:rPr>
              <w:t>ctg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 xml:space="preserve">x </w:t>
            </w:r>
            <w:r>
              <w:rPr>
                <w:sz w:val="24"/>
                <w:szCs w:val="24"/>
              </w:rPr>
              <w:t xml:space="preserve">= </w:t>
            </w:r>
            <w:r>
              <w:rPr>
                <w:i/>
                <w:iCs/>
                <w:sz w:val="24"/>
                <w:szCs w:val="24"/>
              </w:rPr>
              <w:t xml:space="preserve">a, </w:t>
            </w:r>
            <w:r>
              <w:rPr>
                <w:sz w:val="24"/>
                <w:szCs w:val="24"/>
              </w:rPr>
              <w:t xml:space="preserve">где </w:t>
            </w:r>
            <w:r>
              <w:rPr>
                <w:i/>
                <w:iCs/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– табличное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соответствующей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ind w:right="216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рациональные,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показательные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логарифмические уравнения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неравенства, простейшие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иррациональные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уравнения,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неравенства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системы;</w:t>
            </w:r>
          </w:p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line="237" w:lineRule="auto"/>
              <w:ind w:right="830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методы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 уравнений: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приведение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виду</w:t>
            </w:r>
          </w:p>
          <w:p w:rsidR="00E941A1" w:rsidRDefault="00E941A1">
            <w:pPr>
              <w:pStyle w:val="TableParagraph"/>
              <w:ind w:right="326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«произведение равно нулю»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или «частное равно нулю»,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замена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переменных;</w:t>
            </w:r>
          </w:p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before="3" w:line="237" w:lineRule="auto"/>
              <w:ind w:right="615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метод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интервалов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неравенств;</w:t>
            </w:r>
          </w:p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before="5"/>
              <w:ind w:right="364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графический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 для приближенного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 уравнений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неравенств;</w:t>
            </w:r>
          </w:p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before="1"/>
              <w:ind w:right="52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изображать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окружности множество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решений простейших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неравенств;</w:t>
            </w:r>
          </w:p>
          <w:p w:rsidR="00E941A1" w:rsidRDefault="00E941A1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before="2" w:line="237" w:lineRule="auto"/>
              <w:ind w:right="53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выполнять отбор корней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или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решений</w:t>
            </w:r>
          </w:p>
          <w:p w:rsidR="00E941A1" w:rsidRDefault="00E941A1">
            <w:pPr>
              <w:pStyle w:val="TableParagraph"/>
              <w:spacing w:line="264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неравенств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соответствии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</w:tabs>
              <w:ind w:left="467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 оперировать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понятиями: уравнение,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неравенство,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равносильные уравнения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неравенства, уравнение,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являющееся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следствием</w:t>
            </w:r>
          </w:p>
          <w:p w:rsidR="00E941A1" w:rsidRDefault="00E941A1">
            <w:pPr>
              <w:pStyle w:val="TableParagraph"/>
              <w:ind w:left="467"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другого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уравнения, равносильные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множестве,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равносильные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</w:tabs>
              <w:ind w:left="467" w:righ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разные виды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систем, в том 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некоторые уравнения 3-й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4-й степеней, дробно-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рациональные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иррациональные;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</w:tabs>
              <w:ind w:left="467" w:righ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овладеть основными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типами показательных,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логарифмических,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иррациональных,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степенных уравнений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 w:right="2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стандартными методами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решений и применять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101"/>
              </w:numPr>
              <w:tabs>
                <w:tab w:val="left" w:pos="468"/>
              </w:tabs>
              <w:ind w:left="467" w:right="1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решению уравнений;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line="237" w:lineRule="auto"/>
              <w:ind w:right="329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ind w:right="136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определять тип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выбирать метод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показательных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логарифмических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 и неравенств,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иррациональных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 и неравенств,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 и неравенств,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систем;</w:t>
            </w:r>
          </w:p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line="237" w:lineRule="auto"/>
              <w:ind w:right="86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решать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системы линейных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уравнений;</w:t>
            </w:r>
          </w:p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before="5"/>
              <w:ind w:right="187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основные типы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параметрами;</w:t>
            </w:r>
          </w:p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before="1"/>
              <w:ind w:right="32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неравенства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Коши — Буняковского,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Бернулли;</w:t>
            </w:r>
          </w:p>
          <w:p w:rsidR="00E941A1" w:rsidRDefault="00E941A1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ind w:right="379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неравенствах между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средними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степенными</w:t>
            </w:r>
          </w:p>
        </w:tc>
      </w:tr>
    </w:tbl>
    <w:p w:rsidR="00E941A1" w:rsidRDefault="00E941A1">
      <w:pPr>
        <w:rPr>
          <w:rFonts w:ascii="Symbol" w:hAnsi="Symbol" w:cs="Symbol"/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6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18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тригонометрической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функции.</w:t>
            </w:r>
          </w:p>
          <w:p w:rsidR="00E941A1" w:rsidRDefault="00E941A1">
            <w:pPr>
              <w:pStyle w:val="TableParagraph"/>
              <w:spacing w:before="3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99"/>
              </w:numPr>
              <w:tabs>
                <w:tab w:val="left" w:pos="466"/>
              </w:tabs>
              <w:spacing w:before="2"/>
              <w:ind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и решать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 и системы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 при решении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несложных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23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 дополнительными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условиями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ограничениями.</w:t>
            </w:r>
          </w:p>
          <w:p w:rsidR="00E941A1" w:rsidRDefault="00E941A1">
            <w:pPr>
              <w:pStyle w:val="TableParagraph"/>
              <w:spacing w:before="3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57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</w:tabs>
              <w:spacing w:before="2"/>
              <w:ind w:right="13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составлять и решать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уравнения, системы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 и неравенства при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учебных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предметов;</w:t>
            </w:r>
          </w:p>
          <w:p w:rsidR="00E941A1" w:rsidRDefault="00E941A1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</w:tabs>
              <w:ind w:right="15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уравнения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неравенства для построения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исследования простейших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математических моделей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реальных ситуаций или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прикладных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</w:tabs>
              <w:ind w:right="16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интерпретировать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полученный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уравнения, неравенства или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системы результат,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оценивать его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правдоподобие в контексте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заданной реальной ситуации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или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прикладной задачи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left="467" w:right="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Виета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решения некоторых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 степени выше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второй;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left="467"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равносильных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неравносильных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</w:p>
          <w:p w:rsidR="00E941A1" w:rsidRDefault="00E941A1">
            <w:pPr>
              <w:pStyle w:val="TableParagraph"/>
              <w:spacing w:line="273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доказывать;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left="467" w:righ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методами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уравнений,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 и их систем,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 выбирать метод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и обосновывать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left="467" w:right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метод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интервалов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неравенств, в том 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дробно-рациональных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включающих в себя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иррациональные</w:t>
            </w:r>
          </w:p>
          <w:p w:rsidR="00E941A1" w:rsidRDefault="00E941A1">
            <w:pPr>
              <w:pStyle w:val="TableParagraph"/>
              <w:spacing w:line="273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ind w:left="467" w:right="2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алгебраические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 и неравенства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параметрами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алгебраическим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графическим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методами;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7"/>
              </w:numPr>
              <w:tabs>
                <w:tab w:val="left" w:pos="468"/>
              </w:tabs>
              <w:spacing w:before="4" w:line="274" w:lineRule="exact"/>
              <w:ind w:left="467"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разными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доказательства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6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неравенств;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before="4" w:line="237" w:lineRule="auto"/>
              <w:ind w:left="467" w:right="7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целых числах;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before="2"/>
              <w:ind w:left="467" w:righ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изображать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плоскости, задаваемые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неравенствами и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системами;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ind w:left="467" w:right="4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тождественные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преобразования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 уравнений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</w:t>
            </w:r>
          </w:p>
          <w:p w:rsidR="00E941A1" w:rsidRDefault="00E941A1">
            <w:pPr>
              <w:pStyle w:val="TableParagraph"/>
              <w:spacing w:before="8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before="3"/>
              <w:ind w:left="467" w:righ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и решать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уравнения, неравенства,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ind w:left="467" w:righ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оценку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правдоподобия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результатов, </w:t>
            </w:r>
            <w:r>
              <w:rPr>
                <w:sz w:val="24"/>
                <w:szCs w:val="24"/>
              </w:rPr>
              <w:t>получаемых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решении различных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уравнений, неравенств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систем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предметов;</w:t>
            </w:r>
          </w:p>
          <w:p w:rsidR="00E941A1" w:rsidRDefault="00E941A1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2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445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уравнения и неравенства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параметрами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 задач других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 предметов;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5"/>
              </w:numPr>
              <w:tabs>
                <w:tab w:val="left" w:pos="468"/>
              </w:tabs>
              <w:ind w:left="467" w:righ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уравнение,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неравенство или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систему, описывающие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реальную ситуацию или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прикладную задачу,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5"/>
              </w:numPr>
              <w:tabs>
                <w:tab w:val="left" w:pos="528"/>
              </w:tabs>
              <w:ind w:left="467" w:right="315"/>
              <w:rPr>
                <w:sz w:val="24"/>
                <w:szCs w:val="24"/>
              </w:rPr>
            </w:pPr>
            <w:r>
              <w:tab/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программные средства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решении отдельных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61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неравенств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4156"/>
        </w:trPr>
        <w:tc>
          <w:tcPr>
            <w:tcW w:w="1527" w:type="dxa"/>
          </w:tcPr>
          <w:p w:rsidR="00E941A1" w:rsidRDefault="00E941A1">
            <w:pPr>
              <w:pStyle w:val="TableParagraph"/>
              <w:spacing w:line="273" w:lineRule="exact"/>
              <w:ind w:left="107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Функции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зависимость величин,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функция, аргумент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 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область определения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множество значений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 график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зависимости, график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 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возрастание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промежутке,</w:t>
            </w:r>
          </w:p>
          <w:p w:rsidR="00E941A1" w:rsidRDefault="00E941A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убывание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числовом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line="237" w:lineRule="auto"/>
              <w:ind w:right="45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зависимость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величин,</w:t>
            </w:r>
          </w:p>
          <w:p w:rsidR="00E941A1" w:rsidRDefault="00E941A1">
            <w:pPr>
              <w:pStyle w:val="TableParagraph"/>
              <w:ind w:right="31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функция, аргумент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значение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функции,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область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определения и множество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значений функции, график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зависимости,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</w:t>
            </w:r>
          </w:p>
          <w:p w:rsidR="00E941A1" w:rsidRDefault="00E941A1">
            <w:pPr>
              <w:pStyle w:val="TableParagraph"/>
              <w:ind w:right="38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функции, нули функции,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промежутки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знакопостоянства,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возрастание на числовом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промежутке, убывание на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числовом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промежутке,</w:t>
            </w:r>
          </w:p>
          <w:p w:rsidR="00E941A1" w:rsidRDefault="00E941A1">
            <w:pPr>
              <w:pStyle w:val="TableParagraph"/>
              <w:spacing w:line="270" w:lineRule="atLeast"/>
              <w:ind w:right="4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наибольшее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наименьшее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 на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92"/>
              </w:numPr>
              <w:tabs>
                <w:tab w:val="left" w:pos="468"/>
              </w:tabs>
              <w:ind w:left="467"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зависимость величин,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функция, аргумент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 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область определения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множество значений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 график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зависимости, график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 нули 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возрастание на числовом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промежутке, убывание на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промежутке,</w:t>
            </w:r>
          </w:p>
          <w:p w:rsidR="00E941A1" w:rsidRDefault="00E941A1">
            <w:pPr>
              <w:pStyle w:val="TableParagraph"/>
              <w:spacing w:line="261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наибольшее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spacing w:line="237" w:lineRule="auto"/>
              <w:ind w:right="33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ind w:right="29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асимптоты и уметь его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ind w:left="471" w:right="608" w:hanging="36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методы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решения </w:t>
            </w:r>
            <w:r>
              <w:rPr>
                <w:i/>
                <w:iCs/>
                <w:sz w:val="24"/>
                <w:szCs w:val="24"/>
              </w:rPr>
              <w:t>простейших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дифференциальных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 первого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второго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порядков</w:t>
            </w:r>
          </w:p>
        </w:tc>
      </w:tr>
    </w:tbl>
    <w:p w:rsidR="00E941A1" w:rsidRDefault="00E941A1">
      <w:pPr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1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промежутке,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наибольшее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наименьшее значение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 на числовом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периодическая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период;</w:t>
            </w:r>
          </w:p>
          <w:p w:rsidR="00E941A1" w:rsidRDefault="00E941A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ind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прямая и обратная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пропорциональность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линейная,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квадратичная,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логарифмическая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показательная функции,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ind w:right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графики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и обратной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пропорциональности,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линейной,</w:t>
            </w:r>
          </w:p>
          <w:p w:rsidR="00E941A1" w:rsidRDefault="00E941A1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квадратичной,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логарифмической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показательной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функций;</w:t>
            </w:r>
          </w:p>
          <w:p w:rsidR="00E941A1" w:rsidRDefault="00E941A1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ind w:right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графики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 и обратной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пропорциональности,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линейной,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32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числовом промежутке,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периодическая функция,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период, четная и нечетная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89"/>
              </w:numPr>
              <w:tabs>
                <w:tab w:val="left" w:pos="466"/>
              </w:tabs>
              <w:ind w:right="506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прямая и обратная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пропорциональность,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линейная, квадратичная,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логарифмическая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показательная функции,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тригонометрические</w:t>
            </w:r>
          </w:p>
          <w:p w:rsidR="00E941A1" w:rsidRDefault="00E941A1">
            <w:pPr>
              <w:pStyle w:val="TableParagraph"/>
              <w:spacing w:line="274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89"/>
              </w:numPr>
              <w:tabs>
                <w:tab w:val="left" w:pos="466"/>
              </w:tabs>
              <w:spacing w:line="237" w:lineRule="auto"/>
              <w:ind w:right="935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определять значение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значению</w:t>
            </w:r>
          </w:p>
          <w:p w:rsidR="00E941A1" w:rsidRDefault="00E941A1">
            <w:pPr>
              <w:pStyle w:val="TableParagraph"/>
              <w:ind w:right="33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аргумента при различных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способах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задания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89"/>
              </w:numPr>
              <w:tabs>
                <w:tab w:val="left" w:pos="466"/>
              </w:tabs>
              <w:spacing w:before="3" w:line="237" w:lineRule="auto"/>
              <w:ind w:right="178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строить графики изученных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функций;</w:t>
            </w:r>
          </w:p>
          <w:p w:rsidR="00E941A1" w:rsidRDefault="00E941A1">
            <w:pPr>
              <w:pStyle w:val="TableParagraph"/>
              <w:numPr>
                <w:ilvl w:val="0"/>
                <w:numId w:val="89"/>
              </w:numPr>
              <w:tabs>
                <w:tab w:val="left" w:pos="466"/>
              </w:tabs>
              <w:spacing w:before="4" w:line="237" w:lineRule="auto"/>
              <w:ind w:right="446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описывать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графику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случаях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</w:t>
            </w:r>
          </w:p>
          <w:p w:rsidR="00E941A1" w:rsidRDefault="00E941A1">
            <w:pPr>
              <w:pStyle w:val="TableParagraph"/>
              <w:ind w:right="11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формуле поведение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свойства функций, находить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 графику функции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наибольшие и наименьшие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9"/>
              </w:numPr>
              <w:tabs>
                <w:tab w:val="left" w:pos="466"/>
              </w:tabs>
              <w:spacing w:before="3" w:line="294" w:lineRule="exact"/>
              <w:ind w:hanging="359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строить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эскиз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графика</w:t>
            </w:r>
          </w:p>
          <w:p w:rsidR="00E941A1" w:rsidRDefault="00E941A1">
            <w:pPr>
              <w:pStyle w:val="TableParagraph"/>
              <w:spacing w:line="276" w:lineRule="exact"/>
              <w:ind w:right="9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функции, удовлетворяющей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приведенному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набору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условий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(промежутки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возрастания/убывания,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значение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заданной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наименьшее значение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 на числовом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периодическая функция,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четная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нечетная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</w:p>
          <w:p w:rsidR="00E941A1" w:rsidRDefault="00E941A1">
            <w:pPr>
              <w:pStyle w:val="TableParagraph"/>
              <w:ind w:left="467" w:right="4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эти понятия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ind w:left="467" w:righ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степенная функция;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строить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уметь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свойства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степенной функции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ind w:left="467" w:right="3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показательная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экспонента; строить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графики и 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свойства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показательной функции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ind w:left="467" w:right="5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функция; строить 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свойства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 при решении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spacing w:line="237" w:lineRule="auto"/>
              <w:ind w:left="467" w:right="6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тригонометрические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квадратичной,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логарифмической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показательной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 с формулами,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они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заданы;</w:t>
            </w:r>
          </w:p>
          <w:p w:rsidR="00E941A1" w:rsidRDefault="00E941A1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</w:tabs>
              <w:ind w:right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по графику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приближённо значения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 в заданных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точках;</w:t>
            </w:r>
          </w:p>
          <w:p w:rsidR="00E941A1" w:rsidRDefault="00E941A1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</w:tabs>
              <w:ind w:righ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по графику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свойства функции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(нули, 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монотонности,</w:t>
            </w:r>
          </w:p>
          <w:p w:rsidR="00E941A1" w:rsidRDefault="00E941A1">
            <w:pPr>
              <w:pStyle w:val="TableParagraph"/>
              <w:ind w:right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наибольшие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наименьшие значения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т.п.);</w:t>
            </w:r>
          </w:p>
          <w:p w:rsidR="00E941A1" w:rsidRDefault="00E941A1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</w:tabs>
              <w:ind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 эскиз графика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удовлетворяющей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приведенному набору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 (промежутки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убывания,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:rsidR="00E941A1" w:rsidRDefault="00E941A1">
            <w:pPr>
              <w:pStyle w:val="TableParagraph"/>
              <w:ind w:righ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заданной точке, точки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экстремумов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т.д.).</w:t>
            </w:r>
          </w:p>
          <w:p w:rsidR="00E941A1" w:rsidRDefault="00E941A1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других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20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точке, точки экстремумов,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асимптоты, нули функции 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т.д.);</w:t>
            </w:r>
          </w:p>
          <w:p w:rsidR="00E941A1" w:rsidRDefault="00E941A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</w:tabs>
              <w:ind w:right="780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уравнения,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простейшие системы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уравнений, используя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свойства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графиков.</w:t>
            </w:r>
          </w:p>
          <w:p w:rsidR="00E941A1" w:rsidRDefault="00E941A1">
            <w:pPr>
              <w:pStyle w:val="TableParagraph"/>
              <w:spacing w:before="2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spacing w:before="1"/>
              <w:ind w:right="57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</w:tabs>
              <w:spacing w:before="2"/>
              <w:ind w:right="145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определять по графикам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использовать для решения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прикладных задач свойства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реальных процессов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зависимостей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(наибольшие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наименьшие значения,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промежутки возрастания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убывания функции,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промежутки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знакопостоянства,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асимптоты,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период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т.п.);</w:t>
            </w:r>
          </w:p>
          <w:p w:rsidR="00E941A1" w:rsidRDefault="00E941A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</w:tabs>
              <w:spacing w:before="1" w:line="237" w:lineRule="auto"/>
              <w:ind w:right="820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интерпретировать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свойства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контексте</w:t>
            </w:r>
          </w:p>
          <w:p w:rsidR="00E941A1" w:rsidRDefault="00E941A1">
            <w:pPr>
              <w:pStyle w:val="TableParagraph"/>
              <w:spacing w:before="1"/>
              <w:ind w:right="38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конкретной практической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ситуации;</w:t>
            </w:r>
          </w:p>
          <w:p w:rsidR="00E941A1" w:rsidRDefault="00E941A1">
            <w:pPr>
              <w:pStyle w:val="TableParagraph"/>
              <w:numPr>
                <w:ilvl w:val="0"/>
                <w:numId w:val="86"/>
              </w:numPr>
              <w:tabs>
                <w:tab w:val="left" w:pos="466"/>
              </w:tabs>
              <w:spacing w:before="2"/>
              <w:ind w:right="386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определять по графикам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характеристики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периодических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процессов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функции; строить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графики и 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свойства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тригонометрических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 при решении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ind w:left="467" w:righ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обратная функция;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это понятие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ind w:left="467" w:right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свойства функций: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четность,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периодичность,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ограниченность;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spacing w:line="237" w:lineRule="auto"/>
              <w:ind w:left="467" w:righ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преобразования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spacing w:before="2" w:line="237" w:lineRule="auto"/>
              <w:ind w:left="467" w:right="8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числовая</w:t>
            </w:r>
          </w:p>
          <w:p w:rsidR="00E941A1" w:rsidRDefault="00E941A1">
            <w:pPr>
              <w:pStyle w:val="TableParagraph"/>
              <w:ind w:left="467" w:right="20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последовательность,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арифметическая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прогрессия;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spacing w:before="2"/>
              <w:ind w:left="467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свойства и признаки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арифметической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прогрессий.</w:t>
            </w:r>
          </w:p>
          <w:p w:rsidR="00E941A1" w:rsidRDefault="00E941A1">
            <w:pPr>
              <w:pStyle w:val="TableParagraph"/>
              <w:spacing w:line="270" w:lineRule="atLeast"/>
              <w:ind w:left="467" w:right="25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6674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spacing w:line="268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</w:tabs>
              <w:spacing w:before="2"/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по графикам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свойства реальных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(наибольшие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наименьшие значения,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убывания,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т.п.);</w:t>
            </w:r>
          </w:p>
          <w:p w:rsidR="00E941A1" w:rsidRDefault="00E941A1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</w:tabs>
              <w:ind w:righ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свойства в контексте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конкретной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106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биологии, экономике, музыке,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радиосвязи и др. (амплитуда,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период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т.п.)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spacing w:line="237" w:lineRule="auto"/>
              <w:ind w:left="467" w:right="120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графикам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прикладных</w:t>
            </w:r>
          </w:p>
          <w:p w:rsidR="00E941A1" w:rsidRDefault="00E941A1">
            <w:pPr>
              <w:pStyle w:val="TableParagraph"/>
              <w:ind w:left="467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 свойства реальных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(наибольшие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наименьшие значения,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убывания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асимптоты, точки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перегиба,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spacing w:before="2"/>
              <w:ind w:left="467" w:right="156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свойства в контексте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конкретной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ситуации;.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left="467" w:right="147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по графикам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периодических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биологии, экономике,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музыке,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радиосвязи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</w:t>
            </w:r>
          </w:p>
          <w:p w:rsidR="00E941A1" w:rsidRDefault="00E941A1">
            <w:pPr>
              <w:pStyle w:val="TableParagraph"/>
              <w:spacing w:line="261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(амплитуда,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1968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8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Элементы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математич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еского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анализа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82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производная функции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точке, касательная 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графику функции,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82"/>
              </w:numPr>
              <w:tabs>
                <w:tab w:val="left" w:pos="466"/>
              </w:tabs>
              <w:spacing w:line="279" w:lineRule="exact"/>
              <w:ind w:hanging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значение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ind w:right="45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производная функции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точке, касательная к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графику функции,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производная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функции;</w:t>
            </w:r>
          </w:p>
          <w:p w:rsidR="00E941A1" w:rsidRDefault="00E941A1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before="2" w:line="274" w:lineRule="exact"/>
              <w:ind w:right="64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вычислять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производную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одночлена,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многочлена,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80"/>
              </w:numPr>
              <w:tabs>
                <w:tab w:val="left" w:pos="468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понятием</w:t>
            </w:r>
          </w:p>
          <w:p w:rsidR="00E941A1" w:rsidRDefault="00E941A1">
            <w:pPr>
              <w:pStyle w:val="TableParagraph"/>
              <w:ind w:left="467"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бесконечно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убывающая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прогрессия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80"/>
              </w:numPr>
              <w:tabs>
                <w:tab w:val="left" w:pos="468"/>
              </w:tabs>
              <w:spacing w:before="1" w:line="2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79"/>
              </w:numPr>
              <w:tabs>
                <w:tab w:val="left" w:pos="469"/>
              </w:tabs>
              <w:ind w:right="33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79"/>
              </w:numPr>
              <w:tabs>
                <w:tab w:val="left" w:pos="469"/>
              </w:tabs>
              <w:ind w:right="9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 владеть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стандартным аппаратом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анализа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вычисления</w:t>
            </w:r>
          </w:p>
          <w:p w:rsidR="00E941A1" w:rsidRDefault="00E941A1">
            <w:pPr>
              <w:pStyle w:val="TableParagraph"/>
              <w:spacing w:line="261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производных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</w:t>
            </w:r>
          </w:p>
        </w:tc>
      </w:tr>
    </w:tbl>
    <w:p w:rsidR="00E941A1" w:rsidRDefault="00E941A1">
      <w:pPr>
        <w:spacing w:line="261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7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точке по изображению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касательной к графику,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проведенной в этой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точке;</w:t>
            </w:r>
          </w:p>
          <w:p w:rsidR="00E941A1" w:rsidRDefault="00E941A1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ind w:righ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несложные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 на применение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 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монотонности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точками экстремума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функции, с 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стороны,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знакопостоянства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нулями производной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с</w:t>
            </w:r>
          </w:p>
          <w:p w:rsidR="00E941A1" w:rsidRDefault="00E941A1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другой.</w:t>
            </w:r>
          </w:p>
          <w:p w:rsidR="00E941A1" w:rsidRDefault="00E941A1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spacing w:before="2"/>
              <w:ind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пользуясь графиками,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 скорости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возрастания (роста,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повышения,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увеличения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т.п.) или скорости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убывания (падения,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снижения, уменьшения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т.п.) величин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процессах;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1072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квадратного корня,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производную суммы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7"/>
              </w:numPr>
              <w:tabs>
                <w:tab w:val="left" w:pos="466"/>
              </w:tabs>
              <w:spacing w:line="292" w:lineRule="exact"/>
              <w:ind w:hanging="359"/>
              <w:jc w:val="both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вычислять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производные</w:t>
            </w:r>
          </w:p>
          <w:p w:rsidR="00E941A1" w:rsidRDefault="00E941A1">
            <w:pPr>
              <w:pStyle w:val="TableParagraph"/>
              <w:ind w:right="21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элементарных функций и 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комбинаций, используя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справочные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материалы;</w:t>
            </w:r>
          </w:p>
          <w:p w:rsidR="00E941A1" w:rsidRDefault="00E941A1">
            <w:pPr>
              <w:pStyle w:val="TableParagraph"/>
              <w:numPr>
                <w:ilvl w:val="0"/>
                <w:numId w:val="77"/>
              </w:numPr>
              <w:tabs>
                <w:tab w:val="left" w:pos="466"/>
              </w:tabs>
              <w:ind w:right="16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исследовать в простейших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случаях функции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монотонность, находить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наибольшие и наименьшие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значения функций, строить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графики многочленов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простейших рациональных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 с использованием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аппарата математического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анализа.</w:t>
            </w:r>
          </w:p>
          <w:p w:rsidR="00E941A1" w:rsidRDefault="00E941A1">
            <w:pPr>
              <w:pStyle w:val="TableParagraph"/>
              <w:spacing w:before="3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57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77"/>
              </w:numPr>
              <w:tabs>
                <w:tab w:val="left" w:pos="466"/>
              </w:tabs>
              <w:spacing w:before="3"/>
              <w:ind w:right="278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прикладные задачи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 биологии, физики, химии,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экономики 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предметов, связанные с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исследованием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характеристик реальных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процессов, нахождением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наибольших и наименьших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значений,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скорости и</w:t>
            </w:r>
          </w:p>
          <w:p w:rsidR="00E941A1" w:rsidRDefault="00E941A1">
            <w:pPr>
              <w:pStyle w:val="TableParagraph"/>
              <w:spacing w:line="273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ускорения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т.п.;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пределов;</w:t>
            </w:r>
          </w:p>
          <w:p w:rsidR="00E941A1" w:rsidRDefault="00E941A1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2" w:line="292" w:lineRule="exact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</w:p>
          <w:p w:rsidR="00E941A1" w:rsidRDefault="00E941A1">
            <w:pPr>
              <w:pStyle w:val="TableParagraph"/>
              <w:ind w:left="467" w:right="4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бесконечно большие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бесконечно малые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числовые</w:t>
            </w:r>
          </w:p>
          <w:p w:rsidR="00E941A1" w:rsidRDefault="00E941A1">
            <w:pPr>
              <w:pStyle w:val="TableParagraph"/>
              <w:ind w:left="467" w:right="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последовательности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</w:t>
            </w:r>
          </w:p>
          <w:p w:rsidR="00E941A1" w:rsidRDefault="00E941A1">
            <w:pPr>
              <w:pStyle w:val="TableParagraph"/>
              <w:ind w:left="467" w:right="4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бесконечно большие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бесконечно малые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последовательности;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1"/>
              <w:ind w:left="467" w:right="376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производная функции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точке, производная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1" w:line="237" w:lineRule="auto"/>
              <w:ind w:left="467" w:right="197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вычислять производные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элементарных функций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комбинаций;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8" w:line="237" w:lineRule="auto"/>
              <w:ind w:left="467" w:right="305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монотонность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экстремумы;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5"/>
              <w:ind w:left="467" w:right="528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 графики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к решению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задач, в том числе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параметром;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2"/>
              <w:ind w:left="467" w:right="500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касательная к графику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 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6"/>
              </w:numPr>
              <w:tabs>
                <w:tab w:val="left" w:pos="468"/>
              </w:tabs>
              <w:spacing w:before="5" w:line="274" w:lineRule="exact"/>
              <w:ind w:left="467" w:right="304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первообразная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функция,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одной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переменной;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spacing w:before="4" w:line="237" w:lineRule="auto"/>
              <w:ind w:right="68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свободно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аппарат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математического</w:t>
            </w:r>
          </w:p>
          <w:p w:rsidR="00E941A1" w:rsidRDefault="00E941A1">
            <w:pPr>
              <w:pStyle w:val="TableParagraph"/>
              <w:spacing w:before="3"/>
              <w:ind w:left="468" w:right="19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анализа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исследования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 и построения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графиков, в том числе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исследования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</w:p>
          <w:p w:rsidR="00E941A1" w:rsidRDefault="00E941A1">
            <w:pPr>
              <w:pStyle w:val="TableParagraph"/>
              <w:spacing w:before="1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выпуклость;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spacing w:before="4" w:line="237" w:lineRule="auto"/>
              <w:ind w:right="377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понятием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первообразной функции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spacing w:before="5"/>
              <w:ind w:right="15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овладеть основными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сведениями об интеграле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Ньютона–Лейбница и его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простейших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применениях;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ind w:right="22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стандартных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ситуациях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производными высших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порядков;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ind w:right="29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свойства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непрерывных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функций;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spacing w:before="2" w:line="237" w:lineRule="auto"/>
              <w:ind w:right="30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 теоремы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Вейерштрасса;</w:t>
            </w:r>
          </w:p>
          <w:p w:rsidR="00E941A1" w:rsidRDefault="00E941A1">
            <w:pPr>
              <w:pStyle w:val="TableParagraph"/>
              <w:numPr>
                <w:ilvl w:val="0"/>
                <w:numId w:val="75"/>
              </w:numPr>
              <w:tabs>
                <w:tab w:val="left" w:pos="469"/>
              </w:tabs>
              <w:spacing w:before="8" w:line="237" w:lineRule="auto"/>
              <w:ind w:right="66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выполнять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приближенные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>вычисления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(методы</w:t>
            </w:r>
          </w:p>
          <w:p w:rsidR="00E941A1" w:rsidRDefault="00E941A1">
            <w:pPr>
              <w:pStyle w:val="TableParagraph"/>
              <w:spacing w:before="2" w:line="264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уравнений,</w:t>
            </w:r>
          </w:p>
        </w:tc>
      </w:tr>
    </w:tbl>
    <w:p w:rsidR="00E941A1" w:rsidRDefault="00E941A1">
      <w:pPr>
        <w:spacing w:line="264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5018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74"/>
              </w:numPr>
              <w:tabs>
                <w:tab w:val="left" w:pos="466"/>
              </w:tabs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графики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реальных процессов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зависимостей с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описаниями,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включающими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 изменения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(быстрый рост, плавное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понижение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т.п.);</w:t>
            </w:r>
          </w:p>
          <w:p w:rsidR="00E941A1" w:rsidRDefault="00E941A1">
            <w:pPr>
              <w:pStyle w:val="TableParagraph"/>
              <w:numPr>
                <w:ilvl w:val="0"/>
                <w:numId w:val="74"/>
              </w:numPr>
              <w:tabs>
                <w:tab w:val="left" w:pos="466"/>
              </w:tabs>
              <w:ind w:righ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графики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реальных процессов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несложных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прикладных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 определяя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графику скорость хода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</w:t>
            </w:r>
          </w:p>
        </w:tc>
        <w:tc>
          <w:tcPr>
            <w:tcW w:w="3605" w:type="dxa"/>
          </w:tcPr>
          <w:p w:rsidR="00E941A1" w:rsidRDefault="00E941A1" w:rsidP="00F5342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spacing w:line="237" w:lineRule="auto"/>
              <w:ind w:right="619" w:hanging="358"/>
              <w:rPr>
                <w:i/>
                <w:iCs/>
                <w:sz w:val="24"/>
                <w:szCs w:val="24"/>
              </w:rPr>
            </w:pPr>
            <w:r>
              <w:tab/>
            </w:r>
            <w:r>
              <w:rPr>
                <w:i/>
                <w:iCs/>
                <w:sz w:val="24"/>
                <w:szCs w:val="24"/>
              </w:rPr>
              <w:t>интерпретировать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полученные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результаты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определенный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интеграл;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</w:tabs>
              <w:spacing w:before="2"/>
              <w:ind w:left="467" w:righ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теорему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Ньютона–Лейбница и ее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следствия для решения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задач.</w:t>
            </w:r>
          </w:p>
          <w:p w:rsidR="00E941A1" w:rsidRDefault="00E941A1">
            <w:pPr>
              <w:pStyle w:val="TableParagraph"/>
              <w:spacing w:before="8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left="467" w:right="255" w:hanging="358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 учебных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</w:tabs>
              <w:spacing w:before="3"/>
              <w:ind w:left="467" w:right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прикладные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 из биологии,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физики, химии,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экономики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</w:p>
          <w:p w:rsidR="00E941A1" w:rsidRDefault="00E941A1">
            <w:pPr>
              <w:pStyle w:val="TableParagraph"/>
              <w:ind w:left="467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предметов, связанные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исследованием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процессов;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72"/>
              </w:numPr>
              <w:tabs>
                <w:tab w:val="left" w:pos="528"/>
              </w:tabs>
              <w:spacing w:before="6" w:line="274" w:lineRule="exact"/>
              <w:ind w:left="467" w:right="361"/>
              <w:rPr>
                <w:sz w:val="24"/>
                <w:szCs w:val="24"/>
              </w:rPr>
            </w:pPr>
            <w:r>
              <w:tab/>
            </w: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9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вычисления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определенного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интеграла);</w:t>
            </w:r>
          </w:p>
          <w:p w:rsidR="00E941A1" w:rsidRDefault="00E941A1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20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приложение производной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определенного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интеграла к решению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естествознания;</w:t>
            </w:r>
          </w:p>
          <w:p w:rsidR="00E941A1" w:rsidRDefault="00E941A1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66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понятиями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вторая производная,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выпуклость графика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уметь</w:t>
            </w:r>
          </w:p>
          <w:p w:rsidR="00E941A1" w:rsidRDefault="00E941A1">
            <w:pPr>
              <w:pStyle w:val="TableParagraph"/>
              <w:ind w:left="468" w:right="23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исследовать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функцию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выпуклость</w:t>
            </w:r>
          </w:p>
        </w:tc>
      </w:tr>
      <w:tr w:rsidR="00E941A1">
        <w:trPr>
          <w:trHeight w:val="365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104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Статисти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ка и теория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вероятнос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тей, логика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107" w:right="17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комбинато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рика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основными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описательными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набора:</w:t>
            </w:r>
          </w:p>
          <w:p w:rsidR="00E941A1" w:rsidRDefault="00E941A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арифметическое,</w:t>
            </w:r>
          </w:p>
          <w:p w:rsidR="00E941A1" w:rsidRDefault="00E941A1">
            <w:pPr>
              <w:pStyle w:val="TableParagraph"/>
              <w:ind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медиана,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наибольшее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наименьшее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значения;</w:t>
            </w:r>
          </w:p>
          <w:p w:rsidR="00E941A1" w:rsidRDefault="00E941A1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</w:tabs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частота и вероятность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случайный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28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дискретных и непрерывных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случайных величинах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распределениях,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независимости случайных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величин;</w:t>
            </w:r>
          </w:p>
          <w:p w:rsidR="00E941A1" w:rsidRDefault="00E941A1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16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математическом ожидании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дисперсии случайных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величин;</w:t>
            </w:r>
          </w:p>
          <w:p w:rsidR="00E941A1" w:rsidRDefault="00E941A1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37" w:lineRule="auto"/>
              <w:ind w:right="15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нормальном распределении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примерах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нормально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left="467" w:right="259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описательными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числового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набора,</w:t>
            </w:r>
          </w:p>
          <w:p w:rsidR="00E941A1" w:rsidRDefault="00E941A1">
            <w:pPr>
              <w:pStyle w:val="TableParagraph"/>
              <w:ind w:left="467"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понятием генеральная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совокупность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нее;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left="467" w:right="246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понятиями: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частота и вероятность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события, сумма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вероятностей,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вычислять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</w:tabs>
              <w:ind w:right="32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</w:tabs>
              <w:spacing w:line="237" w:lineRule="auto"/>
              <w:ind w:right="26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центральной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предельной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теореме;</w:t>
            </w:r>
          </w:p>
          <w:p w:rsidR="00E941A1" w:rsidRDefault="00E941A1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</w:tabs>
              <w:spacing w:before="4" w:line="237" w:lineRule="auto"/>
              <w:ind w:right="3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выборочном</w:t>
            </w:r>
          </w:p>
          <w:p w:rsidR="00E941A1" w:rsidRDefault="00E941A1">
            <w:pPr>
              <w:pStyle w:val="TableParagraph"/>
              <w:spacing w:before="1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коэффициенте</w:t>
            </w:r>
          </w:p>
          <w:p w:rsidR="00E941A1" w:rsidRDefault="00E941A1">
            <w:pPr>
              <w:pStyle w:val="TableParagraph"/>
              <w:ind w:left="468" w:right="46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корреляции и линейной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регрессии;</w:t>
            </w:r>
          </w:p>
          <w:p w:rsidR="00E941A1" w:rsidRDefault="00E941A1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</w:tabs>
              <w:spacing w:before="4" w:line="237" w:lineRule="auto"/>
              <w:ind w:right="3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статистических</w:t>
            </w:r>
          </w:p>
          <w:p w:rsidR="00E941A1" w:rsidRDefault="00E941A1">
            <w:pPr>
              <w:pStyle w:val="TableParagraph"/>
              <w:spacing w:before="1" w:line="264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гипотезах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проверке</w:t>
            </w:r>
          </w:p>
        </w:tc>
      </w:tr>
    </w:tbl>
    <w:p w:rsidR="00E941A1" w:rsidRDefault="00E941A1">
      <w:pPr>
        <w:spacing w:line="264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7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7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выбор, опыты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равновозможными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событиями;</w:t>
            </w:r>
          </w:p>
          <w:p w:rsidR="00E941A1" w:rsidRDefault="00E941A1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spacing w:line="237" w:lineRule="auto"/>
              <w:ind w:right="133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вычислять вероятности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 на 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подсчета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исходов.</w:t>
            </w:r>
          </w:p>
          <w:p w:rsidR="00E941A1" w:rsidRDefault="00E941A1">
            <w:pPr>
              <w:pStyle w:val="TableParagraph"/>
              <w:spacing w:before="11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spacing w:before="2"/>
              <w:ind w:right="210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простых случаях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вероятности событий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жизни;</w:t>
            </w:r>
          </w:p>
          <w:p w:rsidR="00E941A1" w:rsidRDefault="00E941A1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ind w:right="279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читать, сопоставлять,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сравнивать,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простых случаях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реальные данные,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таблиц, диаграмм,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графиков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467" w:right="34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распределенных случайных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ind w:right="98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понимать суть закона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больших чисел и выборочного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метода измерения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вероятностей;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ind w:right="433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об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условной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вероятности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полной вероятности,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их в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ind w:right="264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важных частных видах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распределений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ind w:right="699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корреляции случайных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величин, о линейной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регрессии.</w:t>
            </w:r>
          </w:p>
          <w:p w:rsidR="00E941A1" w:rsidRDefault="00E941A1">
            <w:pPr>
              <w:pStyle w:val="TableParagraph"/>
              <w:spacing w:before="11"/>
              <w:ind w:left="0"/>
            </w:pPr>
          </w:p>
          <w:p w:rsidR="00E941A1" w:rsidRDefault="00E941A1">
            <w:pPr>
              <w:pStyle w:val="TableParagraph"/>
              <w:ind w:right="227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других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spacing w:before="2"/>
              <w:ind w:right="465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вычислять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или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оценивать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вероятности событий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реальной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жизни;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spacing w:before="4" w:line="237" w:lineRule="auto"/>
              <w:ind w:right="518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выбирать подходящие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методы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представления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обработки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данных;</w:t>
            </w:r>
          </w:p>
          <w:p w:rsidR="00E941A1" w:rsidRDefault="00E941A1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</w:tabs>
              <w:spacing w:before="7" w:line="237" w:lineRule="auto"/>
              <w:ind w:right="143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решать несложные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применение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закона</w:t>
            </w:r>
          </w:p>
          <w:p w:rsidR="00E941A1" w:rsidRDefault="00E941A1">
            <w:pPr>
              <w:pStyle w:val="TableParagraph"/>
              <w:spacing w:line="264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больших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чисел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социологии,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4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подсчета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исходов;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line="237" w:lineRule="auto"/>
              <w:ind w:left="467" w:right="8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</w:p>
          <w:p w:rsidR="00E941A1" w:rsidRDefault="00E941A1">
            <w:pPr>
              <w:pStyle w:val="TableParagraph"/>
              <w:ind w:left="467" w:righ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комбинаторики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применять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1" w:line="237" w:lineRule="auto"/>
              <w:ind w:left="467" w:righ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об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вероятностей;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7" w:line="237" w:lineRule="auto"/>
              <w:ind w:left="467" w:righ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дискретных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непрерывных случайных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распределениях,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независимости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5" w:line="237" w:lineRule="auto"/>
              <w:ind w:left="467" w:righ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математическом</w:t>
            </w:r>
          </w:p>
          <w:p w:rsidR="00E941A1" w:rsidRDefault="00E941A1">
            <w:pPr>
              <w:pStyle w:val="TableParagraph"/>
              <w:ind w:left="467" w:right="4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ожидании и дисперсии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2"/>
              <w:ind w:left="467" w:righ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совместных</w:t>
            </w:r>
          </w:p>
          <w:p w:rsidR="00E941A1" w:rsidRDefault="00E941A1">
            <w:pPr>
              <w:pStyle w:val="TableParagraph"/>
              <w:ind w:left="467" w:right="7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5" w:line="237" w:lineRule="auto"/>
              <w:ind w:left="467" w:right="5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суть закона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больших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7"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выборочного метода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вероятностей;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4"/>
              </w:numPr>
              <w:tabs>
                <w:tab w:val="left" w:pos="468"/>
              </w:tabs>
              <w:spacing w:before="8" w:line="274" w:lineRule="exact"/>
              <w:ind w:left="467" w:righ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нормальном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18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статистической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гипотезы, о статистике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критерия и ее уровне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значимости;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ind w:right="3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связи эмпирических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теоретических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распределений;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spacing w:line="237" w:lineRule="auto"/>
              <w:ind w:right="23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кодировании, двоичной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записи,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двоичном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дереве;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ind w:right="22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основными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понятиями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графов (граф, вершина,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ребро, степень вершины,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путь в графе) и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их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ind w:right="32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деревьях и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ind w:right="3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связность и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компоненты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связности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spacing w:before="3" w:line="237" w:lineRule="auto"/>
              <w:ind w:right="31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осуществлять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пути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ребрам,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обходы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ребер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вершин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графа;</w:t>
            </w:r>
          </w:p>
          <w:p w:rsidR="00E941A1" w:rsidRDefault="00E941A1">
            <w:pPr>
              <w:pStyle w:val="TableParagraph"/>
              <w:numPr>
                <w:ilvl w:val="0"/>
                <w:numId w:val="63"/>
              </w:numPr>
              <w:tabs>
                <w:tab w:val="left" w:pos="469"/>
              </w:tabs>
              <w:spacing w:before="4" w:line="279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</w:t>
            </w:r>
          </w:p>
        </w:tc>
      </w:tr>
    </w:tbl>
    <w:p w:rsidR="00E941A1" w:rsidRDefault="00E941A1">
      <w:pPr>
        <w:spacing w:line="279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5018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37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страховании,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здравоохранении,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обеспечении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безопасности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населения в чрезвычайных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ситуациях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6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примерах нормально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распределенных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случайных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line="237" w:lineRule="auto"/>
              <w:ind w:left="467" w:right="4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корреляции случайных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величин.</w:t>
            </w:r>
          </w:p>
          <w:p w:rsidR="00E941A1" w:rsidRDefault="00E941A1">
            <w:pPr>
              <w:pStyle w:val="TableParagraph"/>
              <w:spacing w:before="11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4" w:line="237" w:lineRule="auto"/>
              <w:ind w:left="467"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вычислять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вероятности событий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8" w:line="237" w:lineRule="auto"/>
              <w:ind w:left="467" w:right="10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подходящего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before="3" w:line="264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37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эйлеровом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гамильтоновом пути,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трудности задачи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нахождения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гамильтонова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пути;</w:t>
            </w:r>
          </w:p>
          <w:p w:rsidR="00E941A1" w:rsidRDefault="00E941A1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line="237" w:lineRule="auto"/>
              <w:ind w:right="71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понятиями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конечные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счетные</w:t>
            </w:r>
          </w:p>
          <w:p w:rsidR="00E941A1" w:rsidRDefault="00E941A1">
            <w:pPr>
              <w:pStyle w:val="TableParagraph"/>
              <w:ind w:left="468" w:right="30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множества и уметь 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1" w:line="237" w:lineRule="auto"/>
              <w:ind w:right="23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 метод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математической</w:t>
            </w:r>
          </w:p>
          <w:p w:rsidR="00E941A1" w:rsidRDefault="00E941A1">
            <w:pPr>
              <w:pStyle w:val="TableParagraph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индукции;</w:t>
            </w:r>
          </w:p>
          <w:p w:rsidR="00E941A1" w:rsidRDefault="00E941A1">
            <w:pPr>
              <w:pStyle w:val="TableParagraph"/>
              <w:numPr>
                <w:ilvl w:val="0"/>
                <w:numId w:val="61"/>
              </w:numPr>
              <w:tabs>
                <w:tab w:val="left" w:pos="469"/>
              </w:tabs>
              <w:spacing w:before="5" w:line="237" w:lineRule="auto"/>
              <w:ind w:right="65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принцип Дирихле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</w:tc>
      </w:tr>
      <w:tr w:rsidR="00E941A1">
        <w:trPr>
          <w:trHeight w:val="365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22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Текстовые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ind w:right="691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несложные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текстовые 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типов;</w:t>
            </w:r>
          </w:p>
          <w:p w:rsidR="00E941A1" w:rsidRDefault="00E941A1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ind w:right="207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условие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 строить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ее решения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модель;</w:t>
            </w:r>
          </w:p>
          <w:p w:rsidR="00E941A1" w:rsidRDefault="00E941A1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ind w:right="866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информацию,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</w:tabs>
              <w:ind w:right="39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задачи разных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типов, в том числе задачи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повышенной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трудности;</w:t>
            </w:r>
          </w:p>
          <w:p w:rsidR="00E941A1" w:rsidRDefault="00E941A1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</w:tabs>
              <w:ind w:right="53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выбирать оптимальный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 решения задачи,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рассматривая различные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методы;</w:t>
            </w:r>
          </w:p>
          <w:p w:rsidR="00E941A1" w:rsidRDefault="00E941A1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</w:tabs>
              <w:ind w:right="5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строить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модель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задачи, проводить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доказательные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рассуждения;</w:t>
            </w:r>
          </w:p>
          <w:p w:rsidR="00E941A1" w:rsidRDefault="00E941A1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</w:tabs>
              <w:spacing w:line="274" w:lineRule="exact"/>
              <w:ind w:right="24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задачи,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требующие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перебора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вариантов,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ind w:left="467" w:righ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разные 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трудности;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ind w:left="467" w:righ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условие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 выбирать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оптимальный метод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задачи,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рассматривая различные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</w:tabs>
              <w:spacing w:line="237" w:lineRule="auto"/>
              <w:ind w:left="467" w:righ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проводить</w:t>
            </w:r>
          </w:p>
          <w:p w:rsidR="00E941A1" w:rsidRDefault="00E941A1">
            <w:pPr>
              <w:pStyle w:val="TableParagraph"/>
              <w:ind w:left="467" w:right="10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доказательные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 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задачи;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</w:tabs>
              <w:ind w:right="41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</w:t>
            </w:r>
          </w:p>
        </w:tc>
      </w:tr>
    </w:tbl>
    <w:p w:rsidR="00E941A1" w:rsidRDefault="00E941A1">
      <w:pPr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представленную в виде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текстовой и символьной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таблиц,</w:t>
            </w:r>
          </w:p>
          <w:p w:rsidR="00E941A1" w:rsidRDefault="00E941A1">
            <w:pPr>
              <w:pStyle w:val="TableParagraph"/>
              <w:ind w:righ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диаграмм,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графиков,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рисунков;</w:t>
            </w:r>
          </w:p>
          <w:p w:rsidR="00E941A1" w:rsidRDefault="00E941A1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ind w:right="8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действовать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алгоритму,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содержащемуся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задачи;</w:t>
            </w:r>
          </w:p>
          <w:p w:rsidR="00E941A1" w:rsidRDefault="00E941A1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37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логические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рассуждения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задачи;</w:t>
            </w:r>
          </w:p>
          <w:p w:rsidR="00E941A1" w:rsidRDefault="00E941A1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before="3" w:line="237" w:lineRule="auto"/>
              <w:ind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избыточными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условиями, выбирая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информации,</w:t>
            </w:r>
          </w:p>
          <w:p w:rsidR="00E941A1" w:rsidRDefault="00E941A1">
            <w:pPr>
              <w:pStyle w:val="TableParagraph"/>
              <w:spacing w:before="3"/>
              <w:ind w:right="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данные, необходимые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задачи;</w:t>
            </w:r>
          </w:p>
          <w:p w:rsidR="00E941A1" w:rsidRDefault="00E941A1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before="2"/>
              <w:ind w:right="4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несложный перебор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возможных решений,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выбирая из них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оптимальное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критериям,</w:t>
            </w:r>
          </w:p>
          <w:p w:rsidR="00E941A1" w:rsidRDefault="00E941A1">
            <w:pPr>
              <w:pStyle w:val="TableParagraph"/>
              <w:ind w:righ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сформулированным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условии;</w:t>
            </w:r>
          </w:p>
          <w:p w:rsidR="00E941A1" w:rsidRDefault="00E941A1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ind w:right="2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 решения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контексте условия</w:t>
            </w:r>
          </w:p>
          <w:p w:rsidR="00E941A1" w:rsidRDefault="00E941A1">
            <w:pPr>
              <w:pStyle w:val="TableParagraph"/>
              <w:spacing w:line="276" w:lineRule="exact"/>
              <w:ind w:right="8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задачи, выбирать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28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проверки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условий,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выбора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оптимального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результата;</w:t>
            </w:r>
          </w:p>
          <w:p w:rsidR="00E941A1" w:rsidRDefault="00E941A1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</w:tabs>
              <w:ind w:right="11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анализировать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интерпретировать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результаты в контексте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условия задачи, выбирать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решения,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противоречащие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контексту;</w:t>
            </w:r>
          </w:p>
          <w:p w:rsidR="00E941A1" w:rsidRDefault="00E941A1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</w:tabs>
              <w:ind w:right="11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переводить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 информацию из одной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формы в другую, используя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необходимости схемы,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таблицы, графики,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диаграммы;</w:t>
            </w:r>
          </w:p>
          <w:p w:rsidR="00E941A1" w:rsidRDefault="00E941A1">
            <w:pPr>
              <w:pStyle w:val="TableParagraph"/>
              <w:spacing w:before="2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227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других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55"/>
              </w:numPr>
              <w:tabs>
                <w:tab w:val="left" w:pos="466"/>
              </w:tabs>
              <w:spacing w:before="4" w:line="237" w:lineRule="auto"/>
              <w:ind w:right="5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практические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 и задачи из других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ind w:left="467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задачи,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требующие перебора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вариантов, проверки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условий, выбора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оптимального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результата;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ind w:left="467" w:righ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 решения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 решения,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противоречащие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контексту;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line="237" w:lineRule="auto"/>
              <w:ind w:left="467"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переводить при решении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 информацию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 записи в</w:t>
            </w:r>
          </w:p>
          <w:p w:rsidR="00E941A1" w:rsidRDefault="00E941A1">
            <w:pPr>
              <w:pStyle w:val="TableParagraph"/>
              <w:ind w:left="467" w:right="4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другую, используя при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 схемы,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таблицы,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графики,</w:t>
            </w:r>
          </w:p>
          <w:p w:rsidR="00E941A1" w:rsidRDefault="00E941A1">
            <w:pPr>
              <w:pStyle w:val="TableParagraph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диаграммы.</w:t>
            </w:r>
          </w:p>
          <w:p w:rsidR="00E941A1" w:rsidRDefault="00E941A1">
            <w:pPr>
              <w:pStyle w:val="TableParagraph"/>
              <w:spacing w:before="9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spacing w:before="2"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практические</w:t>
            </w:r>
          </w:p>
          <w:p w:rsidR="00E941A1" w:rsidRDefault="00E941A1">
            <w:pPr>
              <w:pStyle w:val="TableParagraph"/>
              <w:ind w:left="46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24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9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противоречащие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контексту;</w:t>
            </w:r>
          </w:p>
          <w:p w:rsidR="00E941A1" w:rsidRDefault="00E941A1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line="237" w:lineRule="auto"/>
              <w:ind w:right="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расчет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стоимости покупок,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услуг,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поездок 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т.п.;</w:t>
            </w:r>
          </w:p>
          <w:p w:rsidR="00E941A1" w:rsidRDefault="00E941A1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before="1"/>
              <w:ind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несложные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 связанные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долевым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участием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владении фирмой,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предприятием,</w:t>
            </w:r>
          </w:p>
          <w:p w:rsidR="00E941A1" w:rsidRDefault="00E941A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недвижимостью;</w:t>
            </w:r>
          </w:p>
          <w:p w:rsidR="00E941A1" w:rsidRDefault="00E941A1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before="2"/>
              <w:ind w:righ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задачи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простые проценты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(системы скидок,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комиссии) 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вычисление сложных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процентов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вкладов,</w:t>
            </w:r>
          </w:p>
          <w:p w:rsidR="00E941A1" w:rsidRDefault="00E941A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кредитов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ипотек;</w:t>
            </w:r>
          </w:p>
          <w:p w:rsidR="00E941A1" w:rsidRDefault="00E941A1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before="2"/>
              <w:ind w:right="3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практические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задачи, требующие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отрицательных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чисел: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</w:p>
          <w:p w:rsidR="00E941A1" w:rsidRDefault="00E941A1">
            <w:pPr>
              <w:pStyle w:val="TableParagraph"/>
              <w:spacing w:line="276" w:lineRule="exact"/>
              <w:ind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временнóй оси (до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нашей эры и после),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движение денежных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(приход/расход), на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5002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глубины/высоты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т.п.;</w:t>
            </w:r>
          </w:p>
          <w:p w:rsidR="00E941A1" w:rsidRDefault="00E941A1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</w:tabs>
              <w:spacing w:before="2"/>
              <w:ind w:right="185"/>
              <w:rPr>
                <w:rFonts w:ascii="Symbol" w:hAnsi="Symbol" w:cs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понятие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масштаба 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нахождения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длин на картах,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планах помещений,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выкройках, при работе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</w:t>
            </w: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</w:tabs>
              <w:ind w:right="106"/>
              <w:rPr>
                <w:rFonts w:ascii="Symbol" w:hAnsi="Symbol" w:cs="Symbol"/>
                <w:color w:val="40404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несложные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практические задачи,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возникающие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ситуациях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повседневной</w:t>
            </w:r>
          </w:p>
          <w:p w:rsidR="00E941A1" w:rsidRDefault="00E941A1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3640"/>
        </w:trPr>
        <w:tc>
          <w:tcPr>
            <w:tcW w:w="1527" w:type="dxa"/>
          </w:tcPr>
          <w:p w:rsidR="00E941A1" w:rsidRDefault="00E941A1">
            <w:pPr>
              <w:pStyle w:val="TableParagraph"/>
              <w:spacing w:line="273" w:lineRule="exact"/>
              <w:ind w:left="107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Геометрия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 понятиями: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точка,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прямая,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плоскость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параллельность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перпендикулярность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прямых 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плоскостей;</w:t>
            </w:r>
          </w:p>
          <w:p w:rsidR="00E941A1" w:rsidRDefault="00E941A1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ind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основные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виды многогранников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(призма, пирамида,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прямоугольный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куб);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</w:tabs>
              <w:ind w:right="17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понятиями: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точка, прямая, плоскость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параллельность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перпендикулярность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плоскостей;</w:t>
            </w:r>
          </w:p>
          <w:p w:rsidR="00E941A1" w:rsidRDefault="00E941A1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</w:tabs>
              <w:ind w:right="67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геометрические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факты,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если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условия</w:t>
            </w:r>
          </w:p>
          <w:p w:rsidR="00E941A1" w:rsidRDefault="00E941A1">
            <w:pPr>
              <w:pStyle w:val="TableParagraph"/>
              <w:ind w:right="31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применения заданы в явной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форме;</w:t>
            </w:r>
          </w:p>
          <w:p w:rsidR="00E941A1" w:rsidRDefault="00E941A1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</w:tabs>
              <w:spacing w:before="1" w:line="274" w:lineRule="exact"/>
              <w:ind w:right="14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задачи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нахождение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геометрических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left="467"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и проведении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математических</w:t>
            </w:r>
          </w:p>
          <w:p w:rsidR="00E941A1" w:rsidRDefault="00E941A1">
            <w:pPr>
              <w:pStyle w:val="TableParagraph"/>
              <w:spacing w:line="273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рассуждений;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left="467" w:right="1193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самостоятельно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определения</w:t>
            </w:r>
          </w:p>
          <w:p w:rsidR="00E941A1" w:rsidRDefault="00E941A1">
            <w:pPr>
              <w:pStyle w:val="TableParagraph"/>
              <w:ind w:left="467" w:righ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геометрических фигур,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выдвигать гипотезы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новых свойствах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признаках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line="237" w:lineRule="auto"/>
              <w:ind w:right="20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аксиоматическом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методе;</w:t>
            </w:r>
          </w:p>
          <w:p w:rsidR="00E941A1" w:rsidRDefault="00E941A1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1"/>
              <w:ind w:right="28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геометрические места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точек в пространстве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уметь применять их для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</w:tabs>
              <w:spacing w:before="2"/>
              <w:ind w:right="20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 применять для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 задач свойства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плоских и двугранных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углов,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трехгранного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угла,</w:t>
            </w:r>
          </w:p>
          <w:p w:rsidR="00E941A1" w:rsidRDefault="00E941A1">
            <w:pPr>
              <w:pStyle w:val="TableParagraph"/>
              <w:spacing w:line="261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теоремы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косинусов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</w:p>
        </w:tc>
      </w:tr>
    </w:tbl>
    <w:p w:rsidR="00E941A1" w:rsidRDefault="00E941A1">
      <w:pPr>
        <w:spacing w:line="261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7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ind w:right="3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изображать </w:t>
            </w:r>
            <w:r>
              <w:rPr>
                <w:sz w:val="24"/>
                <w:szCs w:val="24"/>
              </w:rPr>
              <w:t>изучаемые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фигуры от руки 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применением простых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чертежных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инструментов;</w:t>
            </w:r>
          </w:p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ind w:right="436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делать (выносные)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плоские чертежи 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рисунков простых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фигур: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сверху,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сбоку,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снизу</w:t>
            </w:r>
            <w:r>
              <w:rPr>
                <w:i/>
                <w:iCs/>
                <w:sz w:val="24"/>
                <w:szCs w:val="24"/>
              </w:rPr>
              <w:t>;</w:t>
            </w:r>
          </w:p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37" w:lineRule="auto"/>
              <w:ind w:righ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извлекать информацию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пространственных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</w:t>
            </w:r>
          </w:p>
          <w:p w:rsidR="00E941A1" w:rsidRDefault="00E941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фигурах,</w:t>
            </w:r>
          </w:p>
          <w:p w:rsidR="00E941A1" w:rsidRDefault="00E941A1">
            <w:pPr>
              <w:pStyle w:val="TableParagraph"/>
              <w:ind w:righ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представленную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чертежах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рисунках;</w:t>
            </w:r>
          </w:p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ind w:righ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теорему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Пифагора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стереометрических</w:t>
            </w:r>
          </w:p>
          <w:p w:rsidR="00E941A1" w:rsidRDefault="00E941A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фигур;</w:t>
            </w:r>
          </w:p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before="2"/>
              <w:ind w:right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объемы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площади поверхностей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применением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формул;</w:t>
            </w:r>
          </w:p>
          <w:p w:rsidR="00E941A1" w:rsidRDefault="00E941A1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before="1"/>
              <w:ind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основные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виды тел вращения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(конус, цилиндр, сфера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шар);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77" w:lineRule="exact"/>
              <w:ind w:hanging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58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величин по образцам или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алгоритмам;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10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делать (выносные) плоские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чертежи из рисунков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объемных фигур, в том числе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рисовать вид сверху, сбоку,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строить сечения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многогранников;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92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извлекать,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интерпретировать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преобразовывать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информацию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</w:p>
          <w:p w:rsidR="00E941A1" w:rsidRDefault="00E941A1">
            <w:pPr>
              <w:pStyle w:val="TableParagraph"/>
              <w:ind w:right="5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геометрических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фигурах,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представленную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чертежах;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21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геометрические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факты для решения задач, в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том числе предполагающих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несколько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шагов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spacing w:line="237" w:lineRule="auto"/>
              <w:ind w:right="14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описывать взаимное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расположение прямых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плоскостей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29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формулировать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свойства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признаки фигур;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spacing w:before="3" w:line="237" w:lineRule="auto"/>
              <w:ind w:right="17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доказывать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геометрические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утверждения</w:t>
            </w:r>
            <w:r>
              <w:rPr>
                <w:i/>
                <w:iCs/>
                <w:color w:val="FF0000"/>
                <w:sz w:val="24"/>
                <w:szCs w:val="24"/>
              </w:rPr>
              <w:t>;</w:t>
            </w:r>
          </w:p>
          <w:p w:rsidR="00E941A1" w:rsidRDefault="00E941A1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spacing w:before="4" w:line="237" w:lineRule="auto"/>
              <w:ind w:right="81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стандартной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классификацией</w:t>
            </w:r>
          </w:p>
          <w:p w:rsidR="00E941A1" w:rsidRDefault="00E941A1">
            <w:pPr>
              <w:pStyle w:val="TableParagraph"/>
              <w:spacing w:line="270" w:lineRule="atLeast"/>
              <w:ind w:right="45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пространственных</w:t>
            </w:r>
            <w:r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фигур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(пирамиды, призмы,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параллелепипеды);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опровергать их, обобщать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конкретизировать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 на новых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классах фигур, проводить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несложных случаях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классификацию фигур по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основаниям;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ind w:left="467" w:right="59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исследовать </w:t>
            </w:r>
            <w:r>
              <w:rPr>
                <w:sz w:val="24"/>
                <w:szCs w:val="24"/>
              </w:rPr>
              <w:t>чертежи,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включая комбинации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фигур, извлекать,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преобразовывать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информацию,</w:t>
            </w:r>
          </w:p>
          <w:p w:rsidR="00E941A1" w:rsidRDefault="00E941A1">
            <w:pPr>
              <w:pStyle w:val="TableParagraph"/>
              <w:ind w:left="467" w:right="8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представленную на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чертежах;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ind w:left="467"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задачи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содержания, в том числе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ситуациях,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когда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алгоритм решения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следует явно из условия,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 необходимые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 задачи</w:t>
            </w:r>
          </w:p>
          <w:p w:rsidR="00E941A1" w:rsidRDefault="00E941A1">
            <w:pPr>
              <w:pStyle w:val="TableParagraph"/>
              <w:ind w:left="467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построения, исследовать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 и формул 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line="237" w:lineRule="auto"/>
              <w:ind w:left="467" w:righ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доказывать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14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синусов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для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трехгранного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угла;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ind w:right="134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понятием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перпендикулярное сечение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призмы и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его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ind w:right="379"/>
              <w:rPr>
                <w:rFonts w:ascii="Symbol" w:hAnsi="Symbol" w:cs="Symbol"/>
                <w:i/>
                <w:iCs/>
                <w:color w:val="BEBEBE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двойственности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правильных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многогранников;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spacing w:line="237" w:lineRule="auto"/>
              <w:ind w:right="761"/>
              <w:rPr>
                <w:rFonts w:ascii="Symbol" w:hAnsi="Symbol" w:cs="Symbol"/>
                <w:i/>
                <w:iCs/>
                <w:color w:val="BEBEBE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понятиями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центральное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параллельное</w:t>
            </w:r>
          </w:p>
          <w:p w:rsidR="00E941A1" w:rsidRDefault="00E941A1">
            <w:pPr>
              <w:pStyle w:val="TableParagraph"/>
              <w:ind w:left="468" w:right="14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проектирование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их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построении сечений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многогранников методом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проекций;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ind w:right="16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развертке многогранника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кратчайшем пути на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поверхности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многогранника;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ind w:right="379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конических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сечениях;</w:t>
            </w:r>
          </w:p>
          <w:p w:rsidR="00E941A1" w:rsidRDefault="00E941A1">
            <w:pPr>
              <w:pStyle w:val="TableParagraph"/>
              <w:numPr>
                <w:ilvl w:val="0"/>
                <w:numId w:val="44"/>
              </w:numPr>
              <w:tabs>
                <w:tab w:val="left" w:pos="469"/>
              </w:tabs>
              <w:spacing w:before="3" w:line="237" w:lineRule="auto"/>
              <w:ind w:right="379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касающихся сферах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ind w:left="468" w:right="9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комбинации тел вращения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уметь</w:t>
            </w:r>
            <w:r>
              <w:rPr>
                <w:i/>
                <w:iCs/>
                <w:spacing w:val="1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1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задач;</w:t>
            </w:r>
          </w:p>
        </w:tc>
      </w:tr>
    </w:tbl>
    <w:p w:rsidR="00E941A1" w:rsidRDefault="00E941A1">
      <w:pPr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77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площади поверхностей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простейших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 и тел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вращения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применением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формул.</w:t>
            </w:r>
          </w:p>
          <w:p w:rsidR="00E941A1" w:rsidRDefault="00E941A1">
            <w:pPr>
              <w:pStyle w:val="TableParagraph"/>
              <w:spacing w:before="3"/>
              <w:ind w:left="0"/>
              <w:rPr>
                <w:sz w:val="23"/>
                <w:szCs w:val="23"/>
              </w:rPr>
            </w:pPr>
          </w:p>
          <w:p w:rsidR="00E941A1" w:rsidRDefault="00E941A1">
            <w:pPr>
              <w:pStyle w:val="TableParagraph"/>
              <w:ind w:right="491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 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spacing w:before="5" w:line="237" w:lineRule="auto"/>
              <w:ind w:right="1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абстрактные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геометрические понятия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факты 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реальными</w:t>
            </w:r>
          </w:p>
          <w:p w:rsidR="00E941A1" w:rsidRDefault="00E941A1">
            <w:pPr>
              <w:pStyle w:val="TableParagraph"/>
              <w:spacing w:before="3"/>
              <w:ind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жизненными объектами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ситуациями;</w:t>
            </w:r>
          </w:p>
          <w:p w:rsidR="00E941A1" w:rsidRDefault="00E941A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spacing w:before="2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свойства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 фигур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решения типовых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 практического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содержания;</w:t>
            </w:r>
          </w:p>
          <w:p w:rsidR="00E941A1" w:rsidRDefault="00E941A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ind w:righ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поверхностей тел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одинаковой формы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размера;</w:t>
            </w:r>
          </w:p>
          <w:p w:rsidR="00E941A1" w:rsidRDefault="00E941A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ind w:right="5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объемы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сосудов одинаковой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 различного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размера;</w:t>
            </w:r>
          </w:p>
          <w:p w:rsidR="00E941A1" w:rsidRDefault="00E941A1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ind w:right="4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оценивать форму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многогранника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line="237" w:lineRule="auto"/>
              <w:ind w:right="165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объемы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площади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поверхностей</w:t>
            </w:r>
          </w:p>
          <w:p w:rsidR="00E941A1" w:rsidRDefault="00E941A1">
            <w:pPr>
              <w:pStyle w:val="TableParagraph"/>
              <w:ind w:right="85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геометрических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тел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применением формул;</w:t>
            </w:r>
          </w:p>
          <w:p w:rsidR="00E941A1" w:rsidRDefault="00E941A1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line="237" w:lineRule="auto"/>
              <w:ind w:right="57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вычислять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расстояния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углы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</w:t>
            </w:r>
            <w:r>
              <w:rPr>
                <w:i/>
                <w:iCs/>
                <w:color w:val="FF0000"/>
                <w:sz w:val="24"/>
                <w:szCs w:val="24"/>
              </w:rPr>
              <w:t>.</w:t>
            </w:r>
          </w:p>
          <w:p w:rsidR="00E941A1" w:rsidRDefault="00E941A1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E941A1" w:rsidRDefault="00E941A1">
            <w:pPr>
              <w:pStyle w:val="TableParagraph"/>
              <w:ind w:right="227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других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before="5" w:line="237" w:lineRule="auto"/>
              <w:ind w:right="39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свойства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геометрических фигур для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решения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  <w:p w:rsidR="00E941A1" w:rsidRDefault="00E941A1">
            <w:pPr>
              <w:pStyle w:val="TableParagraph"/>
              <w:spacing w:before="2"/>
              <w:ind w:right="23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практического характера 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из других областей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знаний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118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геометрические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4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стереометрии: призма,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пирамида,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тетраэдр;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представления об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аксиомах стереометрии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следствиях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строить сечения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различных методов, в том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следов;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скрещивающихся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пространстве и 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находить угол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ними;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теоремы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параллельности прямых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плоскостей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left="467" w:right="7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применять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проектирование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изображения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фигур;</w:t>
            </w:r>
          </w:p>
          <w:p w:rsidR="00E941A1" w:rsidRDefault="00E941A1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245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формулу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расстояния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от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точки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плоскости;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526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владеть разными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способами задания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прямой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уравнениями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уметь применять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97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при решении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 и доказательстве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теорем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векторный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 координат;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204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об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аксиомах объема,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формулы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объемов прямоугольного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параллелепипеда,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призмы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пирамиды, тетраэдра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 задач;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201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теоремы об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отношениях объемов при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206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интеграл для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вычисления объемов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поверхностей тел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вращения, вычисления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площади сферического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пояса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объема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шарового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слоя;</w:t>
            </w:r>
          </w:p>
          <w:p w:rsidR="00E941A1" w:rsidRDefault="00E941A1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spacing w:line="278" w:lineRule="exact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</w:p>
        </w:tc>
      </w:tr>
    </w:tbl>
    <w:p w:rsidR="00E941A1" w:rsidRDefault="00E941A1">
      <w:pPr>
        <w:spacing w:line="278" w:lineRule="exact"/>
        <w:rPr>
          <w:rFonts w:ascii="Symbol" w:hAnsi="Symbol" w:cs="Symbol"/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4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righ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спилов, срезов и т.п.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(определять количество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вершин, ребер и граней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многогранников)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перпендикулярности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left="467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ортогональное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проектирование,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наклонные и их проекции,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 применять теорему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трех перпендикулярах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37" w:lineRule="auto"/>
              <w:ind w:left="467" w:right="8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</w:p>
          <w:p w:rsidR="00E941A1" w:rsidRDefault="00E941A1">
            <w:pPr>
              <w:pStyle w:val="TableParagraph"/>
              <w:ind w:left="467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фигурами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перпендикуляр</w:t>
            </w:r>
          </w:p>
          <w:p w:rsidR="00E941A1" w:rsidRDefault="00E941A1">
            <w:pPr>
              <w:pStyle w:val="TableParagraph"/>
              <w:ind w:left="467" w:right="4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двух скрещивающихся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прямых 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left="467" w:righ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угол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 прямой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плоскостью и 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9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</w:p>
          <w:p w:rsidR="00E941A1" w:rsidRDefault="00E941A1">
            <w:pPr>
              <w:pStyle w:val="TableParagraph"/>
              <w:ind w:left="467" w:righ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двугранный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угол,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угол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 плоскостями,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перпендикулярные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8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8" w:right="11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движениях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пространстве: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параллельном переносе,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симметрии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относительно плоскости,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центральной симметрии,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повороте относительно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прямой, винтовой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симметрии,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их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line="237" w:lineRule="auto"/>
              <w:ind w:right="30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представление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площади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ортогональной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проекции;</w:t>
            </w:r>
          </w:p>
          <w:p w:rsidR="00E941A1" w:rsidRDefault="00E941A1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2"/>
              <w:ind w:right="37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представление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трехгранном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многогранном угле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свойства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плоских углов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многогранного угла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ind w:right="23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иметь представления 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преобразовании подобия,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гомотетии и уметь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 их при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8"/>
              </w:numPr>
              <w:tabs>
                <w:tab w:val="left" w:pos="529"/>
              </w:tabs>
              <w:spacing w:before="1" w:line="237" w:lineRule="auto"/>
              <w:ind w:right="180"/>
              <w:rPr>
                <w:i/>
                <w:iCs/>
                <w:sz w:val="24"/>
                <w:szCs w:val="24"/>
              </w:rPr>
            </w:pPr>
            <w:r>
              <w:tab/>
            </w:r>
            <w:r>
              <w:rPr>
                <w:i/>
                <w:iCs/>
                <w:sz w:val="24"/>
                <w:szCs w:val="24"/>
              </w:rPr>
              <w:t>уметь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решать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плоскости методами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стереометрии;</w:t>
            </w:r>
          </w:p>
          <w:p w:rsidR="00E941A1" w:rsidRDefault="00E941A1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spacing w:before="5" w:line="294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уметь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применять</w:t>
            </w:r>
          </w:p>
          <w:p w:rsidR="00E941A1" w:rsidRDefault="00E941A1">
            <w:pPr>
              <w:pStyle w:val="TableParagraph"/>
              <w:spacing w:line="263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формулы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объемов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</w:p>
        </w:tc>
      </w:tr>
    </w:tbl>
    <w:p w:rsidR="00E941A1" w:rsidRDefault="00E941A1">
      <w:pPr>
        <w:spacing w:line="263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6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призма,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свойства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параллелепипеда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467" w:right="8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прямоугольный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467" w:right="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пирамида, виды пирамид,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элементы правильной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пирамиды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467" w:right="4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теореме Эйлера,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многогранниках;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467" w:righ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площади поверхностей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 и уметь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ind w:left="467" w:right="3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 тела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вращения (цилиндр,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конус, шар и сфера), 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сечения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7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решении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</w:tc>
      </w:tr>
    </w:tbl>
    <w:p w:rsidR="00E941A1" w:rsidRDefault="00E941A1">
      <w:pPr>
        <w:spacing w:line="268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866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5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касательные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из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left="467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представления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вписанных и описанных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сферах и уметь применять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37" w:lineRule="auto"/>
              <w:ind w:left="467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понятиями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объемы многогранников,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вращения и</w:t>
            </w:r>
          </w:p>
          <w:p w:rsidR="00E941A1" w:rsidRDefault="00E941A1">
            <w:pPr>
              <w:pStyle w:val="TableParagraph"/>
              <w:ind w:left="467" w:right="9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их 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left="467"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развертке цилиндра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конуса, площади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поверхности цилиндра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конуса,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left="467" w:righ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площади сферы и уметь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 его 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left="467"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комбинации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многогранников и тел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вращения;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" w:line="237" w:lineRule="auto"/>
              <w:ind w:left="467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подобии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</w:p>
          <w:p w:rsidR="00E941A1" w:rsidRDefault="00E941A1">
            <w:pPr>
              <w:pStyle w:val="TableParagraph"/>
              <w:spacing w:before="2" w:line="264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4433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площадей поверхностей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подобных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фигур.</w:t>
            </w:r>
          </w:p>
          <w:p w:rsidR="00E941A1" w:rsidRDefault="00E941A1">
            <w:pPr>
              <w:pStyle w:val="TableParagraph"/>
              <w:ind w:left="467" w:right="239" w:hanging="35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повседневной жизни и при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изучении других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предметов: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ind w:left="467"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составлять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 свойств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 фигур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математические модели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решения задач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практического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смежных</w:t>
            </w:r>
          </w:p>
          <w:p w:rsidR="00E941A1" w:rsidRDefault="00E941A1">
            <w:pPr>
              <w:pStyle w:val="TableParagraph"/>
              <w:ind w:left="467" w:righ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дисциплин, исследовать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 модели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интерпретировать</w:t>
            </w:r>
          </w:p>
          <w:p w:rsidR="00E941A1" w:rsidRDefault="00E941A1">
            <w:pPr>
              <w:pStyle w:val="TableParagraph"/>
              <w:spacing w:line="264" w:lineRule="exact"/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4226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215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Векторы и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координат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ы в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пространс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тве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spacing w:line="237" w:lineRule="auto"/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Оперировать на базовом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уровне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понятием</w:t>
            </w:r>
          </w:p>
          <w:p w:rsidR="00E941A1" w:rsidRDefault="00E941A1">
            <w:pPr>
              <w:pStyle w:val="TableParagraph"/>
              <w:ind w:righ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декартовы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пространстве</w:t>
            </w:r>
            <w:r>
              <w:rPr>
                <w:color w:val="FF0000"/>
                <w:sz w:val="24"/>
                <w:szCs w:val="24"/>
              </w:rPr>
              <w:t>;</w:t>
            </w:r>
          </w:p>
          <w:p w:rsidR="00E941A1" w:rsidRDefault="00E941A1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ind w:righ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находить координаты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вершин куба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прямоугольного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параллелепипеда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ind w:right="30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Оперировать понятиями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декартовы координаты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пространстве, вектор,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модуль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вектора,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равенство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векторов,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координаты</w:t>
            </w:r>
          </w:p>
          <w:p w:rsidR="00E941A1" w:rsidRDefault="00E941A1">
            <w:pPr>
              <w:pStyle w:val="TableParagraph"/>
              <w:ind w:right="66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вектора, угол между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векторами, скалярное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произведение векторов,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коллинеарные</w:t>
            </w:r>
            <w:r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векторы;</w:t>
            </w:r>
          </w:p>
          <w:p w:rsidR="00E941A1" w:rsidRDefault="00E941A1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spacing w:line="237" w:lineRule="auto"/>
              <w:ind w:right="10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расстояние между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двумя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точками,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сумму</w:t>
            </w:r>
          </w:p>
          <w:p w:rsidR="00E941A1" w:rsidRDefault="00E941A1">
            <w:pPr>
              <w:pStyle w:val="TableParagraph"/>
              <w:ind w:right="55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векторов и произведение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вектора на число, угол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между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векторами,</w:t>
            </w:r>
          </w:p>
          <w:p w:rsidR="00E941A1" w:rsidRDefault="00E941A1">
            <w:pPr>
              <w:pStyle w:val="TableParagrap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скалярное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произведение,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left="467"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 понятиями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векторы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координаты;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left="467" w:righ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операции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векторами;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2"/>
              <w:ind w:left="467" w:right="3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скалярное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произведение векторов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2"/>
              <w:ind w:left="467" w:right="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уравнение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плоскости, формулу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расстояния 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точками, уравнение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сферы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6" w:line="274" w:lineRule="exact"/>
              <w:ind w:left="467" w:right="6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векторы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координат 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line="237" w:lineRule="auto"/>
              <w:ind w:right="329"/>
              <w:rPr>
                <w:rFonts w:ascii="Symbol" w:hAnsi="Symbol" w:cs="Symbol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ind w:right="563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объем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параллелепипеда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тетраэдра, заданных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координатами своих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вершин;</w:t>
            </w:r>
          </w:p>
          <w:p w:rsidR="00E941A1" w:rsidRDefault="00E941A1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ind w:right="84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задавать прямую в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пространстве;</w:t>
            </w:r>
          </w:p>
          <w:p w:rsidR="00E941A1" w:rsidRDefault="00E941A1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before="1" w:line="237" w:lineRule="auto"/>
              <w:ind w:right="201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расстояние от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точки до плоскости в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координат;</w:t>
            </w:r>
          </w:p>
          <w:p w:rsidR="00E941A1" w:rsidRDefault="00E941A1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before="7" w:line="237" w:lineRule="auto"/>
              <w:ind w:right="104"/>
              <w:rPr>
                <w:rFonts w:ascii="Symbol" w:hAnsi="Symbol" w:cs="Symbol"/>
                <w:i/>
                <w:iCs/>
                <w:color w:val="40404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находить расстояние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между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скрещивающимися</w:t>
            </w:r>
          </w:p>
          <w:p w:rsidR="00E941A1" w:rsidRDefault="00E941A1">
            <w:pPr>
              <w:pStyle w:val="TableParagraph"/>
              <w:spacing w:line="264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прямыми,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заданными</w:t>
            </w:r>
            <w:r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</w:p>
        </w:tc>
      </w:tr>
    </w:tbl>
    <w:p w:rsidR="00E941A1" w:rsidRDefault="00E941A1">
      <w:pPr>
        <w:spacing w:line="264" w:lineRule="exact"/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2241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53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раскладывать вектор по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двум неколлинеарным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векторам;</w:t>
            </w:r>
          </w:p>
          <w:p w:rsidR="00E941A1" w:rsidRDefault="00E941A1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line="237" w:lineRule="auto"/>
              <w:ind w:right="512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задавать плоскость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уравнением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декартовой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координат;</w:t>
            </w:r>
          </w:p>
          <w:p w:rsidR="00E941A1" w:rsidRDefault="00E941A1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8" w:line="274" w:lineRule="exact"/>
              <w:ind w:right="9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решать простейшие задачи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введением</w:t>
            </w:r>
            <w:r>
              <w:rPr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векторного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базиса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9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пространстве 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spacing w:line="268" w:lineRule="exact"/>
              <w:ind w:left="46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системе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координат</w:t>
            </w:r>
          </w:p>
        </w:tc>
      </w:tr>
      <w:tr w:rsidR="00E941A1">
        <w:trPr>
          <w:trHeight w:val="3640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86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История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математик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ind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Описывать отдельные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выдающиеся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результаты,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полученные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ходе развития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науки;</w:t>
            </w:r>
          </w:p>
          <w:p w:rsidR="00E941A1" w:rsidRDefault="00E941A1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ind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примеры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открытий и их авторов в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 с отечественной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всемирной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историей;</w:t>
            </w:r>
          </w:p>
          <w:p w:rsidR="00E941A1" w:rsidRDefault="00E941A1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line="237" w:lineRule="auto"/>
              <w:ind w:righ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развитии</w:t>
            </w:r>
          </w:p>
          <w:p w:rsidR="00E941A1" w:rsidRDefault="00E941A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14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Представлять вклад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выдающихся математиков в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развитие математики и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научных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областей;</w:t>
            </w:r>
          </w:p>
          <w:p w:rsidR="00E941A1" w:rsidRDefault="00E941A1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16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понимать роль математики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развитии России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left="467" w:right="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представление 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вкладе выдающихся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математиков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науки;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left="467" w:righ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 в развитии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России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111" w:right="41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-1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</w:t>
            </w:r>
          </w:p>
        </w:tc>
      </w:tr>
      <w:tr w:rsidR="00E941A1">
        <w:trPr>
          <w:trHeight w:val="2812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107" w:right="86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Методы</w:t>
            </w:r>
            <w:r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математик</w:t>
            </w:r>
            <w:r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26"/>
              </w:numPr>
              <w:tabs>
                <w:tab w:val="left" w:pos="466"/>
              </w:tabs>
              <w:ind w:right="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известные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стандартных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26"/>
              </w:numPr>
              <w:tabs>
                <w:tab w:val="left" w:pos="466"/>
              </w:tabs>
              <w:ind w:right="8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замечать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характеризовать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закономерности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окружающей</w:t>
            </w:r>
          </w:p>
          <w:p w:rsidR="00E941A1" w:rsidRDefault="00E941A1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действительности;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</w:tabs>
              <w:ind w:right="20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Использовать основные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методы доказательства,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проводить доказательство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выполнять</w:t>
            </w:r>
            <w:r>
              <w:rPr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опровержение;</w:t>
            </w:r>
          </w:p>
          <w:p w:rsidR="00E941A1" w:rsidRDefault="00E941A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</w:tabs>
              <w:spacing w:line="237" w:lineRule="auto"/>
              <w:ind w:right="63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основные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методы решения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математических</w:t>
            </w:r>
            <w:r>
              <w:rPr>
                <w:i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задач;</w:t>
            </w:r>
          </w:p>
          <w:p w:rsidR="00E941A1" w:rsidRDefault="00E941A1">
            <w:pPr>
              <w:pStyle w:val="TableParagraph"/>
              <w:numPr>
                <w:ilvl w:val="0"/>
                <w:numId w:val="25"/>
              </w:numPr>
              <w:tabs>
                <w:tab w:val="left" w:pos="466"/>
              </w:tabs>
              <w:spacing w:before="3" w:line="237" w:lineRule="auto"/>
              <w:ind w:right="264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 основе математических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закономерностей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природе</w:t>
            </w:r>
          </w:p>
          <w:p w:rsidR="00E941A1" w:rsidRDefault="00E941A1">
            <w:pPr>
              <w:pStyle w:val="TableParagraph"/>
              <w:spacing w:line="266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характеризовать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красоту</w:t>
            </w:r>
            <w:r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288" w:type="dxa"/>
          </w:tcPr>
          <w:p w:rsidR="00E941A1" w:rsidRDefault="00E941A1" w:rsidP="00F53425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left="467"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основные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 доказательства,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проводить доказательство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выполнять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опровержение;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37" w:lineRule="auto"/>
              <w:ind w:left="467" w:right="5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основные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 решения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математических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9" w:line="274" w:lineRule="exact"/>
              <w:ind w:left="467" w:right="1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на основе математических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закономерностей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line="237" w:lineRule="auto"/>
              <w:ind w:right="32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Достижение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результатов</w:t>
            </w:r>
            <w:r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раздела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II;</w:t>
            </w:r>
          </w:p>
          <w:p w:rsidR="00E941A1" w:rsidRDefault="00E941A1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ind w:righ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математические</w:t>
            </w:r>
            <w:r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знания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к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исследованию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окружающего мира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(моделирование</w:t>
            </w:r>
          </w:p>
          <w:p w:rsidR="00E941A1" w:rsidRDefault="00E941A1">
            <w:pPr>
              <w:pStyle w:val="TableParagraph"/>
              <w:ind w:left="468" w:right="486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 xml:space="preserve">физических </w:t>
            </w:r>
            <w:r>
              <w:rPr>
                <w:i/>
                <w:iCs/>
                <w:sz w:val="24"/>
                <w:szCs w:val="24"/>
              </w:rPr>
              <w:t>процессов,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экономики)</w:t>
            </w:r>
          </w:p>
        </w:tc>
      </w:tr>
    </w:tbl>
    <w:p w:rsidR="00E941A1" w:rsidRDefault="00E941A1">
      <w:pPr>
        <w:rPr>
          <w:sz w:val="24"/>
          <w:szCs w:val="24"/>
        </w:r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9"/>
        <w:ind w:left="0" w:firstLine="0"/>
        <w:jc w:val="left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7"/>
        <w:gridCol w:w="3118"/>
        <w:gridCol w:w="3605"/>
        <w:gridCol w:w="3288"/>
        <w:gridCol w:w="3288"/>
      </w:tblGrid>
      <w:tr w:rsidR="00E941A1">
        <w:trPr>
          <w:trHeight w:val="4726"/>
        </w:trPr>
        <w:tc>
          <w:tcPr>
            <w:tcW w:w="1527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E941A1" w:rsidRDefault="00E941A1">
            <w:pPr>
              <w:pStyle w:val="TableParagraph"/>
              <w:numPr>
                <w:ilvl w:val="0"/>
                <w:numId w:val="22"/>
              </w:numPr>
              <w:tabs>
                <w:tab w:val="left" w:pos="466"/>
              </w:tabs>
              <w:ind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приводить примеры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закономерностей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природе, в том 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характеризующих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красоту и совершенство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окружающего мира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произведений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искусства</w:t>
            </w:r>
          </w:p>
        </w:tc>
        <w:tc>
          <w:tcPr>
            <w:tcW w:w="3605" w:type="dxa"/>
          </w:tcPr>
          <w:p w:rsidR="00E941A1" w:rsidRDefault="00E941A1">
            <w:pPr>
              <w:pStyle w:val="TableParagraph"/>
              <w:ind w:right="11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совершенство</w:t>
            </w:r>
            <w:r>
              <w:rPr>
                <w:i/>
                <w:iCs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окружающего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мира</w:t>
            </w:r>
            <w:r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и произведений</w:t>
            </w:r>
          </w:p>
          <w:p w:rsidR="00E941A1" w:rsidRDefault="00E941A1">
            <w:pPr>
              <w:pStyle w:val="TableParagrap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искусства;</w:t>
            </w:r>
          </w:p>
          <w:p w:rsidR="00E941A1" w:rsidRDefault="00E941A1">
            <w:pPr>
              <w:pStyle w:val="TableParagraph"/>
              <w:numPr>
                <w:ilvl w:val="0"/>
                <w:numId w:val="21"/>
              </w:numPr>
              <w:tabs>
                <w:tab w:val="left" w:pos="466"/>
              </w:tabs>
              <w:spacing w:line="237" w:lineRule="auto"/>
              <w:ind w:right="54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применять простейшие</w:t>
            </w:r>
            <w:r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программные средства и</w:t>
            </w:r>
            <w:r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электронно-</w:t>
            </w:r>
          </w:p>
          <w:p w:rsidR="00E941A1" w:rsidRDefault="00E941A1">
            <w:pPr>
              <w:pStyle w:val="TableParagraph"/>
              <w:ind w:right="14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коммуникационные</w:t>
            </w:r>
            <w:r>
              <w:rPr>
                <w:i/>
                <w:iCs/>
                <w:spacing w:val="-12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системы</w:t>
            </w:r>
            <w:r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при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решении</w:t>
            </w:r>
          </w:p>
          <w:p w:rsidR="00E941A1" w:rsidRDefault="00E941A1">
            <w:pPr>
              <w:pStyle w:val="TableParagrap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математических</w:t>
            </w:r>
            <w:r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задач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467" w:right="2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природе характеризовать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красоту и совершенство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окружающего мира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произведений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искусства;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left="467" w:right="3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применять простейшие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программные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средства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коммуникационные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 при решении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математических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задач;</w:t>
            </w:r>
          </w:p>
          <w:p w:rsidR="00E941A1" w:rsidRDefault="00E941A1" w:rsidP="00F53425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left="467"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пользоваться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прикладными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программами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программами символьных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вычислений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</w:p>
          <w:p w:rsidR="00E941A1" w:rsidRDefault="00E941A1">
            <w:pPr>
              <w:pStyle w:val="TableParagraph"/>
              <w:spacing w:line="276" w:lineRule="exact"/>
              <w:ind w:left="467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математических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объектов</w:t>
            </w:r>
          </w:p>
        </w:tc>
        <w:tc>
          <w:tcPr>
            <w:tcW w:w="3288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sectPr w:rsidR="00E941A1">
          <w:pgSz w:w="16840" w:h="11910" w:orient="landscape"/>
          <w:pgMar w:top="1100" w:right="860" w:bottom="1200" w:left="920" w:header="0" w:footer="1003" w:gutter="0"/>
          <w:cols w:space="720"/>
        </w:sectPr>
      </w:pPr>
    </w:p>
    <w:p w:rsidR="00E941A1" w:rsidRDefault="00E941A1">
      <w:pPr>
        <w:pStyle w:val="Heading2"/>
        <w:spacing w:before="71"/>
      </w:pPr>
      <w:bookmarkStart w:id="10" w:name="_TOC_250007"/>
      <w:bookmarkEnd w:id="10"/>
      <w:r>
        <w:t>Информатика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ind w:left="1102" w:right="510" w:firstLine="70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результате изучения учебного предмета «Информатика» на уровне среднего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определять информационный объем графических и звуковых данных при 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дискретизации;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 уравнения;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оптимальный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взвешенном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графе;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узнавать изученные алгоритмы обработки чисел и числовых последовательностей; 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 написанные на выбранном для изучения универсальном алгоритмическом 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пошагово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вручную)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анализа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числовых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решаемых 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по выбранной специализации;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(время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работы, размер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используемой памяти);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компьютерно-математические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готовить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публикации;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классификации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E941A1" w:rsidRDefault="00E941A1" w:rsidP="00F53425">
      <w:pPr>
        <w:pStyle w:val="ListParagraph"/>
        <w:numPr>
          <w:ilvl w:val="3"/>
          <w:numId w:val="130"/>
        </w:numPr>
        <w:tabs>
          <w:tab w:val="left" w:pos="2521"/>
        </w:tabs>
        <w:ind w:right="503" w:firstLine="355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 областей;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использовать табличные (реляционные) базы данных, в частности составлять запросы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базах данных (в том числе вычисляемые запросы), выполнять сортировку и поиск записей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БД;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создавать структурированные текстовые документы и демонстрационные материалы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возможностей современных программных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9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антивирусные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стабильной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ИКТ;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санитарно-гигиенические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нормами действующих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СанПиН.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эквивалентные преобразования логических выражений, используя законы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алгебры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логики,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при составлении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поисковых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запросов;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восьмеричную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шестнадцатеричную и обратно; сравнивать, складывать и вычитать числа, записанные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двоичной,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восьмеричной 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шестнадцатеричной системах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счисления;</w:t>
      </w:r>
    </w:p>
    <w:p w:rsidR="00E941A1" w:rsidRDefault="00E941A1">
      <w:pPr>
        <w:pStyle w:val="BodyText"/>
        <w:spacing w:before="10"/>
        <w:ind w:left="0" w:firstLine="0"/>
        <w:jc w:val="left"/>
        <w:rPr>
          <w:i/>
          <w:iCs/>
          <w:sz w:val="13"/>
          <w:szCs w:val="13"/>
        </w:rPr>
      </w:pPr>
      <w:r>
        <w:rPr>
          <w:noProof/>
          <w:lang w:eastAsia="ru-RU"/>
        </w:rPr>
        <w:pict>
          <v:shape id="_x0000_s1045" style="position:absolute;margin-left:83.65pt;margin-top:9.9pt;width:484.9pt;height:4.45pt;z-index:-251657216;mso-wrap-distance-left:0;mso-wrap-distance-right:0;mso-position-horizontal-relative:page" coordorigin="1673,198" coordsize="9698,89" o:spt="100" adj="0,,0" path="m11371,273r-9698,l1673,287r9698,l11371,273xm11371,198r-9698,l1673,258r9698,l11371,198xe" fillcolor="#612322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  <w10:anchorlock/>
          </v:shape>
        </w:pict>
      </w:r>
    </w:p>
    <w:p w:rsidR="00E941A1" w:rsidRDefault="00E941A1">
      <w:pPr>
        <w:rPr>
          <w:sz w:val="13"/>
          <w:szCs w:val="13"/>
        </w:rPr>
        <w:sectPr w:rsidR="00E941A1">
          <w:footerReference w:type="default" r:id="rId11"/>
          <w:pgSz w:w="11910" w:h="16840"/>
          <w:pgMar w:top="1040" w:right="60" w:bottom="1320" w:left="600" w:header="0" w:footer="1126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знания о графах, деревьях и списках при описании реальных объектов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строить неравномерные коды, допускающие однозначное декодирование сообщений,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 условие Фано; использовать знания о кодах, которые позволяют обнаруживать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передаче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 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помехоустойчивых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дискретизации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постановках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 и сортировки;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роли 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 задач анализа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тестирование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отладку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 созданные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разрабатывать и использовать компьютерно-математические модели; 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числовые параметры моделируемых объектов и процессов; интерпретировать результаты,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получаемые в ходе моделирования реальных процессов; анализировать готовые модели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реальному объекту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 базы данных и справочные системы при решении задач, возникающих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ее; создавать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многотабличные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классифицировать программное обеспечение в соответствии с кругом выполняемых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 основные принципы устройства современного компьютера и мобильных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мобильными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 общие принципы разработки и функционирования интернет- приложений;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веб-страницы;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надежного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функционирования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Интернет.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кодировать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декодировать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неравномерные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однозначное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декодирование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Фано;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меньшую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среднюю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диагностику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ошибок;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импликации,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эквиваленции;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эквивалентные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алгебры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конъюнкции,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Моргана, связь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импликации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дизъюнкцией);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строить таблицу истинности заданного логического выражения; строить 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истинности;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истинность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 логических операций, если известна истинность входящих в него элементарных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высказываний; исследовать область истинности высказывания, содержащего переменные;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игры;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основанием;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при решении задач свойства позиционной записи числа, в частности признак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делимости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 счисления;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записывать действительные числа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экспоненциальной форме; применять знания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памяти компьютера;</w:t>
      </w:r>
    </w:p>
    <w:p w:rsidR="00E941A1" w:rsidRDefault="00E941A1">
      <w:pPr>
        <w:jc w:val="both"/>
        <w:rPr>
          <w:sz w:val="24"/>
          <w:szCs w:val="24"/>
        </w:rPr>
        <w:sectPr w:rsidR="00E941A1">
          <w:footerReference w:type="default" r:id="rId12"/>
          <w:pgSz w:w="11910" w:h="16840"/>
          <w:pgMar w:top="1040" w:right="60" w:bottom="14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путей 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вершинами;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2" w:firstLine="283"/>
        <w:rPr>
          <w:sz w:val="24"/>
          <w:szCs w:val="24"/>
        </w:rPr>
      </w:pPr>
      <w:r>
        <w:rPr>
          <w:sz w:val="24"/>
          <w:szCs w:val="24"/>
        </w:rPr>
        <w:t>формализовать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«алгоритм»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Тьюринга;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асимптотическая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алгоритмов;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создавать,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 с анализом элементарных функций (в том числе приближенных вычислений),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счисления,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делимостью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обработкой последовательностей и массивов чисел (в том числе алгоритмы сортировки),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строк, 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рекурсивные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алгоритмы;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полиномиальных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переборных)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минимального 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ациклическом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подсчет количества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7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 алгоритмов и методов;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понятия, конструкции и структуры данных последовательного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языке программирования;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 подпрограммы для обработки символьных строк; выполнять обработку данных,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хранящихся в виде массивов различной размерности; выбирать тип цикла в зависимости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решаемой подзадачи; составлять циклы с использованием заранее определенного инварианта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цикла;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двоичными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файлами;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объеме; реализовывать решения подзадач в виде подпрограмм, связывать подпрограммы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единую программу; использовать модульный принцип построения программ; 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стандартных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подпрограмм;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сортировки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выполнять объектно-ориентированный анализ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задачи: выделять объекты, 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объектно-ориентированный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сложности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выбранном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многокомпонентные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инсталлировать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деинсталлировать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выбранной специализации;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70"/>
        </w:tabs>
        <w:spacing w:before="66"/>
        <w:ind w:right="510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отчеты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7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разрабатывать и использовать компьютерно-математические модели; 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статистическую обработку данных с помощью компьютера; интерпретировать 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моделируемых объектов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процессов;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2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стационарных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конфигурацию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решаемыми задачами;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иерархических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файлов;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шаблоны для описания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файлов;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отчета);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(электронные)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упорядочивание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(сортировку)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элементов;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диаграмм;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9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(реляционных)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наполнять разработанную базу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 TCP/IP и определять маску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сети);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доменных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имен;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IP-адресации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узлов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8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(сайты, блоги и др.);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способы и средства обеспечения надежного функционирования средств ИКТ; соблюдать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авторские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8" w:firstLine="283"/>
        <w:rPr>
          <w:sz w:val="24"/>
          <w:szCs w:val="24"/>
        </w:rPr>
      </w:pPr>
      <w:r>
        <w:rPr>
          <w:sz w:val="24"/>
          <w:szCs w:val="24"/>
        </w:rPr>
        <w:t>проектировать собственное автоматизированное место; следовать основам безопасной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экономичной работы с компьютерами и мобильными устройствами; соблюдать санитарно-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действующих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СанПиН.</w:t>
      </w:r>
    </w:p>
    <w:p w:rsidR="00E941A1" w:rsidRDefault="00E941A1">
      <w:pPr>
        <w:pStyle w:val="BodyText"/>
        <w:spacing w:before="6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исправляющие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пропускную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помехозащищенность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канала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искажение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 при передаче по каналам связи, а также использовать алгоритмы сжатия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(алгоритм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LZW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др.);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деревья,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списки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 мира; использовать префиксные деревья и другие виды деревьев при 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 анализе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«разделяй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властвуй»;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алгоритмов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одной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которые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имеют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сложность;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 понятие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переборного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515"/>
          <w:tab w:val="left" w:pos="4688"/>
          <w:tab w:val="left" w:pos="6563"/>
          <w:tab w:val="left" w:pos="7993"/>
          <w:tab w:val="left" w:pos="8417"/>
          <w:tab w:val="left" w:pos="9833"/>
        </w:tabs>
        <w:ind w:right="50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понятие</w:t>
      </w:r>
      <w:r>
        <w:rPr>
          <w:i/>
          <w:iCs/>
          <w:sz w:val="24"/>
          <w:szCs w:val="24"/>
        </w:rPr>
        <w:tab/>
        <w:t>универсального</w:t>
      </w:r>
      <w:r>
        <w:rPr>
          <w:i/>
          <w:iCs/>
          <w:sz w:val="24"/>
          <w:szCs w:val="24"/>
        </w:rPr>
        <w:tab/>
        <w:t>алгоритма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приводить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примеры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алгоритмически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неразрешимых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452"/>
          <w:tab w:val="left" w:pos="4449"/>
          <w:tab w:val="left" w:pos="5169"/>
          <w:tab w:val="left" w:pos="7424"/>
          <w:tab w:val="left" w:pos="8861"/>
          <w:tab w:val="left" w:pos="10617"/>
        </w:tabs>
        <w:spacing w:before="1"/>
        <w:ind w:right="50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второй</w:t>
      </w:r>
      <w:r>
        <w:rPr>
          <w:i/>
          <w:iCs/>
          <w:sz w:val="24"/>
          <w:szCs w:val="24"/>
        </w:rPr>
        <w:tab/>
        <w:t>язык</w:t>
      </w:r>
      <w:r>
        <w:rPr>
          <w:i/>
          <w:iCs/>
          <w:sz w:val="24"/>
          <w:szCs w:val="24"/>
        </w:rPr>
        <w:tab/>
        <w:t>программирования;</w:t>
      </w:r>
      <w:r>
        <w:rPr>
          <w:i/>
          <w:iCs/>
          <w:sz w:val="24"/>
          <w:szCs w:val="24"/>
        </w:rPr>
        <w:tab/>
        <w:t>сравнивать</w:t>
      </w:r>
      <w:r>
        <w:rPr>
          <w:i/>
          <w:iCs/>
          <w:sz w:val="24"/>
          <w:szCs w:val="24"/>
        </w:rPr>
        <w:tab/>
        <w:t>преимущества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3"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недостатки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 программирования;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информационно-коммуникационные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профилем;</w:t>
      </w:r>
    </w:p>
    <w:p w:rsidR="00E941A1" w:rsidRDefault="00E941A1" w:rsidP="00F53425">
      <w:pPr>
        <w:pStyle w:val="ListParagraph"/>
        <w:numPr>
          <w:ilvl w:val="3"/>
          <w:numId w:val="130"/>
        </w:numPr>
        <w:tabs>
          <w:tab w:val="left" w:pos="2521"/>
        </w:tabs>
        <w:ind w:right="505" w:firstLine="35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 подходить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выбору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ИКТ-средств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программного обеспечения для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 учебы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случаях)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верификацию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(проверку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надежности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согласованности)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исходных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валидацию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(проверку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компьютерных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пакеты программ и сервисы обработки и представления данных, в том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статистической обработки;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 проблеме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хранения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обработки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больших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многотабличные базы данных; работе с базами данных и справочными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 веб-интерфейса.</w:t>
      </w:r>
    </w:p>
    <w:p w:rsidR="00E941A1" w:rsidRDefault="00E941A1">
      <w:pPr>
        <w:pStyle w:val="Heading2"/>
        <w:spacing w:before="5"/>
      </w:pPr>
      <w:bookmarkStart w:id="11" w:name="_TOC_250006"/>
      <w:bookmarkEnd w:id="11"/>
      <w:r>
        <w:t>Физика</w:t>
      </w:r>
    </w:p>
    <w:p w:rsidR="00E941A1" w:rsidRDefault="00E941A1">
      <w:pPr>
        <w:ind w:left="110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2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«Физика»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2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естественно-научных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объяснения;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критически 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0" w:firstLine="283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роль и место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научном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познании;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измеряемой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погрешность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формулам;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 и определять на основе исследования значение параметров, характеризующих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 учетом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погрешности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измерений;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демонстрировать взаимосвязь 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учетом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границ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применимости;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8" w:firstLine="283"/>
        <w:rPr>
          <w:sz w:val="24"/>
          <w:szCs w:val="24"/>
        </w:rPr>
      </w:pPr>
      <w:r>
        <w:rPr>
          <w:sz w:val="24"/>
          <w:szCs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(доказательства)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предложенного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(явления);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0" w:firstLine="283"/>
        <w:rPr>
          <w:sz w:val="24"/>
          <w:szCs w:val="24"/>
        </w:rPr>
      </w:pPr>
      <w:r>
        <w:rPr>
          <w:sz w:val="24"/>
          <w:szCs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 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соблюдения норм 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среде,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принятия решений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 жизни.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место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протекания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теоретических выводов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доказательств;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основополагающими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материя (вещество,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поле),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законов;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стоящие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человечеством: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энергетические, сырьевые,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экологические, –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роль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практико-ориентированные качественные и расчетные физические задачи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связывающих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известные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межпредметных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технических устройств;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условия применения физических моделей при решении физических задач,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знаний, так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при помощи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оценки.</w:t>
      </w: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физикой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системную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основополагающими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научными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пространство,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время, материя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(вещество,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поле),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движение, сила, энергия;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применимости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место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ряду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9" w:firstLine="283"/>
        <w:rPr>
          <w:sz w:val="24"/>
          <w:szCs w:val="24"/>
        </w:rPr>
      </w:pPr>
      <w:r>
        <w:rPr>
          <w:sz w:val="24"/>
          <w:szCs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доказательств;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9" w:firstLine="283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выдвинутых гипотез,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рассчитывать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абсолютную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относительную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погрешности;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эксперименты;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избыточной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выдвигать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человечеством: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сырьевые,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физики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устройств;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имеющихся знаний,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методов оценки.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проверять экспериментальными средствами выдвинутые гипотезы, формулируя цель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 определять 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достоверность;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(вещество,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поле),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экспериментальные</w:t>
      </w:r>
      <w:r>
        <w:rPr>
          <w:i/>
          <w:iCs/>
          <w:color w:val="1F124D"/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качественные и количественные задачи олимпиадного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связывающие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всеобщий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фундаментальных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ограниченность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проектной 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усовершенствовать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поставленной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методы математического моделирования, в том числе простейшие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 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эксперимента.</w:t>
      </w:r>
    </w:p>
    <w:p w:rsidR="00E941A1" w:rsidRDefault="00E941A1">
      <w:pPr>
        <w:pStyle w:val="Heading2"/>
        <w:spacing w:before="4" w:line="274" w:lineRule="exact"/>
      </w:pPr>
      <w:bookmarkStart w:id="12" w:name="_TOC_250005"/>
      <w:bookmarkEnd w:id="12"/>
      <w:r>
        <w:t>Астрономия</w:t>
      </w:r>
    </w:p>
    <w:p w:rsidR="00E941A1" w:rsidRDefault="00E941A1">
      <w:pPr>
        <w:pStyle w:val="BodyText"/>
        <w:ind w:right="503" w:firstLine="707"/>
      </w:pPr>
      <w:r>
        <w:t>Выпускник на базовом уровне научится: o демонстрировать на примерах роль и место</w:t>
      </w:r>
      <w:r>
        <w:rPr>
          <w:spacing w:val="-57"/>
        </w:rPr>
        <w:t xml:space="preserve"> </w:t>
      </w:r>
      <w:r>
        <w:t>астрономии в формировании современной научной картины мира, в развитии 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(наблюдение, описание, измерение, эксперимент, выдвижение гипотезы, моделирование и</w:t>
      </w:r>
      <w:r>
        <w:rPr>
          <w:spacing w:val="1"/>
        </w:rPr>
        <w:t xml:space="preserve"> </w:t>
      </w:r>
      <w:r>
        <w:t>др.) и формы научного познания (факты, законы, теории), демонстрируя на примерах их роль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познании;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цивилизации, использования методов исследований в астрономии, различных диапазонов</w:t>
      </w:r>
      <w:r>
        <w:rPr>
          <w:spacing w:val="1"/>
        </w:rPr>
        <w:t xml:space="preserve"> </w:t>
      </w:r>
      <w:r>
        <w:t>электромагнитных излучений для получения информации об объектах Вселенной, получения</w:t>
      </w:r>
      <w:r>
        <w:rPr>
          <w:spacing w:val="-57"/>
        </w:rPr>
        <w:t xml:space="preserve"> </w:t>
      </w:r>
      <w:r>
        <w:t>астрономической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космических</w:t>
      </w:r>
      <w:r>
        <w:rPr>
          <w:spacing w:val="18"/>
        </w:rPr>
        <w:t xml:space="preserve"> </w:t>
      </w:r>
      <w:r>
        <w:t>аппаратов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спектрального</w:t>
      </w:r>
      <w:r>
        <w:rPr>
          <w:spacing w:val="15"/>
        </w:rPr>
        <w:t xml:space="preserve"> </w:t>
      </w:r>
      <w:r>
        <w:t>анализа,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498" w:firstLine="0"/>
      </w:pPr>
      <w:r>
        <w:t>влияния солнечной активности на Землю; o описывать и объяснять различия календарей,</w:t>
      </w:r>
      <w:r>
        <w:rPr>
          <w:spacing w:val="1"/>
        </w:rPr>
        <w:t xml:space="preserve"> </w:t>
      </w:r>
      <w:r>
        <w:t>условия наступления солнечных и лунных затмений, фазы Луны, суточные движения светил,</w:t>
      </w:r>
      <w:r>
        <w:rPr>
          <w:spacing w:val="-5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отливов;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оптического</w:t>
      </w:r>
      <w:r>
        <w:rPr>
          <w:spacing w:val="1"/>
        </w:rPr>
        <w:t xml:space="preserve"> </w:t>
      </w:r>
      <w:r>
        <w:t>телескопа,</w:t>
      </w:r>
      <w:r>
        <w:rPr>
          <w:spacing w:val="1"/>
        </w:rPr>
        <w:t xml:space="preserve"> </w:t>
      </w:r>
      <w:r>
        <w:t>взаимосвязь физикохимических характеристик звезд с использованием диаграммы</w:t>
      </w:r>
      <w:r>
        <w:rPr>
          <w:spacing w:val="1"/>
        </w:rPr>
        <w:t xml:space="preserve"> </w:t>
      </w:r>
      <w:r>
        <w:t>«цвет-</w:t>
      </w:r>
      <w:r>
        <w:rPr>
          <w:spacing w:val="1"/>
        </w:rPr>
        <w:t xml:space="preserve"> </w:t>
      </w:r>
      <w:r>
        <w:t>светимость», физические причины, определяющие равновесия звезд, источник энергии звезд</w:t>
      </w:r>
      <w:r>
        <w:rPr>
          <w:spacing w:val="1"/>
        </w:rPr>
        <w:t xml:space="preserve"> </w:t>
      </w:r>
      <w:r>
        <w:t>ипроисхождение химических элементов, красное смещение с помощью эффекта Доплера; o</w:t>
      </w:r>
      <w:r>
        <w:rPr>
          <w:spacing w:val="1"/>
        </w:rPr>
        <w:t xml:space="preserve"> </w:t>
      </w:r>
      <w:r>
        <w:t>характеризовать особенности методов познания астрономии, основные элементы и свойства</w:t>
      </w:r>
      <w:r>
        <w:rPr>
          <w:spacing w:val="1"/>
        </w:rPr>
        <w:t xml:space="preserve"> </w:t>
      </w:r>
      <w:r>
        <w:t>планет Солнечной системы, методы определения расстояний и линейных размеров небесных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числеБольшую</w:t>
      </w:r>
      <w:r>
        <w:rPr>
          <w:spacing w:val="1"/>
        </w:rPr>
        <w:t xml:space="preserve"> </w:t>
      </w:r>
      <w:r>
        <w:t>Медведицу,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Медведицу,</w:t>
      </w:r>
      <w:r>
        <w:rPr>
          <w:spacing w:val="1"/>
        </w:rPr>
        <w:t xml:space="preserve"> </w:t>
      </w:r>
      <w:r>
        <w:t>Волопас, Лебедь, Кассиопею, Орион; самые яркие звезды, в том числе Полярную звезда,</w:t>
      </w:r>
      <w:r>
        <w:rPr>
          <w:spacing w:val="1"/>
        </w:rPr>
        <w:t xml:space="preserve"> </w:t>
      </w:r>
      <w:r>
        <w:t>Арктур, Вегу, Капеллу, Сириус, Бетельгейзе; o использовать компьютерные приложения для</w:t>
      </w:r>
      <w:r>
        <w:rPr>
          <w:spacing w:val="1"/>
        </w:rPr>
        <w:t xml:space="preserve"> </w:t>
      </w:r>
      <w:r>
        <w:t>определения положения Солнца, Луны и звезд на любую дату и время сток для данного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пункта;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и повседневной жизни: o −для понимания взаимосвязи астрономии и с другими</w:t>
      </w:r>
      <w:r>
        <w:rPr>
          <w:spacing w:val="-57"/>
        </w:rPr>
        <w:t xml:space="preserve"> </w:t>
      </w:r>
      <w:r>
        <w:t>науками, в основе которыхлежат знания по астрономии, отделение ее от лженаук; o для</w:t>
      </w:r>
      <w:r>
        <w:rPr>
          <w:spacing w:val="1"/>
        </w:rPr>
        <w:t xml:space="preserve"> </w:t>
      </w:r>
      <w:r>
        <w:t>оценивания информации, содержащейся в сообщения СМИ, Интернете, научнопопулярных</w:t>
      </w:r>
      <w:r>
        <w:rPr>
          <w:spacing w:val="1"/>
        </w:rPr>
        <w:t xml:space="preserve"> </w:t>
      </w:r>
      <w:r>
        <w:t>статьях.</w:t>
      </w:r>
    </w:p>
    <w:p w:rsidR="00E941A1" w:rsidRDefault="00E941A1">
      <w:pPr>
        <w:pStyle w:val="BodyText"/>
        <w:spacing w:before="1"/>
        <w:ind w:left="1870" w:firstLine="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0"/>
          <w:numId w:val="19"/>
        </w:numPr>
        <w:tabs>
          <w:tab w:val="left" w:pos="1981"/>
        </w:tabs>
        <w:spacing w:before="2"/>
        <w:ind w:right="512" w:firstLine="707"/>
        <w:rPr>
          <w:sz w:val="24"/>
          <w:szCs w:val="24"/>
        </w:rPr>
      </w:pPr>
      <w:r>
        <w:rPr>
          <w:sz w:val="24"/>
          <w:szCs w:val="24"/>
        </w:rPr>
        <w:t>понимать и объяснять целостность астрономии, различать границы ее применимости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место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ряду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E941A1" w:rsidRDefault="00E941A1" w:rsidP="00F53425">
      <w:pPr>
        <w:pStyle w:val="ListParagraph"/>
        <w:numPr>
          <w:ilvl w:val="0"/>
          <w:numId w:val="19"/>
        </w:numPr>
        <w:tabs>
          <w:tab w:val="left" w:pos="2238"/>
        </w:tabs>
        <w:spacing w:before="4" w:line="237" w:lineRule="auto"/>
        <w:ind w:right="514" w:firstLine="767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пространство,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материя;</w:t>
      </w:r>
    </w:p>
    <w:p w:rsidR="00E941A1" w:rsidRDefault="00E941A1" w:rsidP="00F53425">
      <w:pPr>
        <w:pStyle w:val="ListParagraph"/>
        <w:numPr>
          <w:ilvl w:val="0"/>
          <w:numId w:val="19"/>
        </w:numPr>
        <w:tabs>
          <w:tab w:val="left" w:pos="2137"/>
        </w:tabs>
        <w:spacing w:before="2"/>
        <w:ind w:right="509" w:firstLine="767"/>
        <w:rPr>
          <w:sz w:val="24"/>
          <w:szCs w:val="24"/>
        </w:rPr>
      </w:pPr>
      <w:r>
        <w:rPr>
          <w:sz w:val="24"/>
          <w:szCs w:val="24"/>
        </w:rPr>
        <w:t>выдвигать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законов;</w:t>
      </w:r>
    </w:p>
    <w:p w:rsidR="00E941A1" w:rsidRDefault="00E941A1" w:rsidP="00F53425">
      <w:pPr>
        <w:pStyle w:val="ListParagraph"/>
        <w:numPr>
          <w:ilvl w:val="0"/>
          <w:numId w:val="19"/>
        </w:numPr>
        <w:tabs>
          <w:tab w:val="left" w:pos="2072"/>
        </w:tabs>
        <w:spacing w:before="2"/>
        <w:ind w:right="505" w:firstLine="767"/>
        <w:rPr>
          <w:sz w:val="24"/>
          <w:szCs w:val="24"/>
        </w:rPr>
      </w:pPr>
      <w:r>
        <w:rPr>
          <w:sz w:val="24"/>
          <w:szCs w:val="24"/>
        </w:rPr>
        <w:t>характеризовать глобальные проблемы, стоящие перед человечеством: астероиды,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метеоры, солнечный ветер, радиация, переселение человечества на другую планету – и 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астрономии в решении этих проблем; </w:t>
      </w:r>
      <w:r>
        <w:rPr>
          <w:rFonts w:ascii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решать практико-ориентированные качественные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связей;</w:t>
      </w:r>
    </w:p>
    <w:p w:rsidR="00E941A1" w:rsidRDefault="00E941A1" w:rsidP="00F53425">
      <w:pPr>
        <w:pStyle w:val="ListParagraph"/>
        <w:numPr>
          <w:ilvl w:val="0"/>
          <w:numId w:val="19"/>
        </w:numPr>
        <w:tabs>
          <w:tab w:val="left" w:pos="2012"/>
        </w:tabs>
        <w:spacing w:before="2" w:line="237" w:lineRule="auto"/>
        <w:ind w:right="507" w:firstLine="707"/>
        <w:rPr>
          <w:sz w:val="24"/>
          <w:szCs w:val="24"/>
        </w:rPr>
      </w:pPr>
      <w:r>
        <w:rPr>
          <w:sz w:val="24"/>
          <w:szCs w:val="24"/>
        </w:rPr>
        <w:t>объяснять принципы работы и характеристики телескопов, спутников, приборов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устройств.</w:t>
      </w:r>
    </w:p>
    <w:p w:rsidR="00E941A1" w:rsidRDefault="00E941A1">
      <w:pPr>
        <w:pStyle w:val="Heading2"/>
        <w:spacing w:before="5"/>
      </w:pPr>
      <w:bookmarkStart w:id="13" w:name="_TOC_250004"/>
      <w:bookmarkEnd w:id="13"/>
      <w:r>
        <w:t>Химия</w:t>
      </w:r>
    </w:p>
    <w:p w:rsidR="00E941A1" w:rsidRDefault="00E941A1">
      <w:pPr>
        <w:ind w:left="110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3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3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«Химия»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0" w:firstLine="283"/>
        <w:rPr>
          <w:sz w:val="24"/>
          <w:szCs w:val="24"/>
        </w:rPr>
      </w:pPr>
      <w:r>
        <w:rPr>
          <w:sz w:val="24"/>
          <w:szCs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человека;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А.М.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Бутлерова;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атомов;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строении;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номенклатуры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строению;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2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3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вещества;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типах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молекулах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реагентов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применения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практического использования продуктов переработки нефти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ацетатного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волокна);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глицерина,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уксусной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1" w:firstLine="283"/>
        <w:rPr>
          <w:sz w:val="24"/>
          <w:szCs w:val="24"/>
        </w:rPr>
      </w:pPr>
      <w:r>
        <w:rPr>
          <w:sz w:val="24"/>
          <w:szCs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гидролиза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химических реакций, раскрывающих общие химические свойства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простых веществ – металлов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неметаллов;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углеводорода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сгорания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 состав;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горючими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токсичными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средствами бытовой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химии;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идентификаторам,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структурным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 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 химическую информацию, содержащуюся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формирования собственной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позиции;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3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человечеством: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энергетических,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сырьевых,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решении 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иллюстрировать на примерах становление и эволюцию органической химии как науки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 этапах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природу и способы образования химической связи: ковалентной (полярной,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неполярной),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ионной,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металлической,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водородной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активности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взаимосвязи между фактами и теорией, причиной и следствием 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 проблемных ситуаций и обосновании принимаемых решений на основе 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знаний.</w:t>
      </w: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иллюстрировать на примерах становление и эволюцию органической химии как науки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9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 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 строением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периодической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анализировать состав, строение и свойства веществ, применяя положения 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А.М. Бутлерова,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строения атома, химической связи, электролитической диссоциации кислот и оснований;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номенклатуры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 веществ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 строению;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 молекулярные и структурные формулы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объяснять природу и способы образования химической связи: ковалентной (полярной,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неполярной),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водородной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5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кристаллической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решетки;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4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водородных соединений, высших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оксидов и гидроксидов;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объяснения 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активности реагентов;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9" w:firstLine="283"/>
        <w:rPr>
          <w:sz w:val="24"/>
          <w:szCs w:val="24"/>
        </w:rPr>
      </w:pPr>
      <w:r>
        <w:rPr>
          <w:sz w:val="24"/>
          <w:szCs w:val="24"/>
        </w:rPr>
        <w:t>устанавливать генетическую связь между классами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 заданного состава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строения;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3" w:firstLine="283"/>
        <w:rPr>
          <w:sz w:val="24"/>
          <w:szCs w:val="24"/>
        </w:rPr>
      </w:pP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реагенты,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реализовать лабораторные и промышленные способы получения важнейших неорганических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определять характер среды в результате гидролиза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гидролиза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обосновывать практическое использование неорганических и органических веществ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химический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эксперимент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распознаванию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получению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органических веществ, относящихся к различным классам соединений, в соответствии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сгорания;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(массы) химического соединения в смеси;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(объема,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 вещества)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 реакции, если одно из веществ дано в избытке (имеет примеси); расчеты массовой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возможного;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теплового эффекта реакции; расчеты объемных отношений газов при химических реакциях;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(объема,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вещества)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реакции,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одно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дано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раствора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определенной массовой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долей растворенного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5" w:firstLine="283"/>
        <w:rPr>
          <w:sz w:val="24"/>
          <w:szCs w:val="24"/>
        </w:rPr>
      </w:pPr>
      <w:r>
        <w:rPr>
          <w:sz w:val="24"/>
          <w:szCs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распознавания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горючими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токсичными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средствами бытовой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химии;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идентификаторам,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структурным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формулам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химическую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содержащуюся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формирования собственной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позиции;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7" w:firstLine="283"/>
        <w:rPr>
          <w:sz w:val="24"/>
          <w:szCs w:val="24"/>
        </w:rPr>
      </w:pPr>
      <w:r>
        <w:rPr>
          <w:sz w:val="24"/>
          <w:szCs w:val="24"/>
        </w:rPr>
        <w:t>представлять пути решения глобальных проблем, стоящих перед человечеством,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возобновляемых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сырья,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переработки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утилизации промышленных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бытовых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отходов.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E941A1" w:rsidRDefault="00E941A1">
      <w:pPr>
        <w:pStyle w:val="Heading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5909"/>
        </w:tabs>
        <w:ind w:right="50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формулировать  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цель  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исследования,</w:t>
      </w:r>
      <w:r>
        <w:rPr>
          <w:i/>
          <w:iCs/>
          <w:sz w:val="24"/>
          <w:szCs w:val="24"/>
        </w:rPr>
        <w:tab/>
        <w:t>выдвигать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экспериментально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свойствах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spacing w:before="66"/>
        <w:ind w:left="1102" w:right="507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способности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планировать и проводить химические эксперименты с соблюдением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безопасной работы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лабораторным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оборудованием;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интерпретировать данные о составе и строении веществ, полученные с 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физико-химических методов;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атоме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квантово-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механических представлений о строении атома для объяснения результатов спектрального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азотосодержащих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гетероциклических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соединений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нуклеиновых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кислот как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 активных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протекания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окислительно-восстановительных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производственных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процессов.</w:t>
      </w:r>
    </w:p>
    <w:p w:rsidR="00E941A1" w:rsidRDefault="00E941A1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  <w:sz w:val="22"/>
          <w:szCs w:val="22"/>
        </w:rPr>
      </w:pPr>
    </w:p>
    <w:p w:rsidR="00E941A1" w:rsidRDefault="00E941A1">
      <w:pPr>
        <w:pStyle w:val="Heading2"/>
        <w:ind w:left="1102"/>
      </w:pPr>
      <w:bookmarkStart w:id="14" w:name="_TOC_250003"/>
      <w:bookmarkEnd w:id="14"/>
      <w:r>
        <w:t>Биология</w:t>
      </w:r>
    </w:p>
    <w:p w:rsidR="00E941A1" w:rsidRDefault="00E941A1">
      <w:pPr>
        <w:ind w:left="1102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 изучения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«Биология»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E941A1" w:rsidRDefault="00E941A1">
      <w:pPr>
        <w:pStyle w:val="Heading2"/>
        <w:spacing w:line="274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практической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химией;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 взаимосвязь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понимать смысл, различать и описывать системную связь между основополагающими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биологическими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понятиями: клетка,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экосистема, биосфера;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выводы;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варианты проверки гипотез;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умозаключения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сравнения;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организмов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(белков,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углеводов, нуклеиновых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кислот);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9" w:firstLine="283"/>
        <w:rPr>
          <w:sz w:val="24"/>
          <w:szCs w:val="24"/>
        </w:rPr>
      </w:pPr>
      <w:r>
        <w:rPr>
          <w:sz w:val="24"/>
          <w:szCs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клеток;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популяцию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биологический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признакам;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фенотип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многоклеточных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организмов,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эволюционную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теорию;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дыхания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размножения,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наследственных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изменчивость;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выявлять морфологические, физиологические, поведенческие адаптации организмов 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обитания и действию 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переноса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экосистеме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(цепи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питания);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биоразнообразия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охраны 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решении практических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делать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основании представленных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селекции,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собственной 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объяснять негативное влияние веществ (алкоголя, никотина, наркотических веществ)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зародышевое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мутагенов;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наследственных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заболеваний.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закономерностям, используя биологические теории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(клеточную, эволюционную), учение 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биосфере,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наследственности,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изменчивости;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 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(митоз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мейоз);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второй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ДНК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первой, иРНК (мРНК) по участку ДНК;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количества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хромосом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соматических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клетках, а также в клетках перед началом деления (мейоза или митоза) и по его окончании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(для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многоклеточных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организмов);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моногибридное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скрещивание,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моногибридного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скрещивания,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наследственности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терминологию и символику;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тип наследования и характер проявления признака по заданной схеме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родословной,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 наследственности;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существования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целых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сообществ.</w:t>
      </w: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оценивать роль 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открытий и 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 в 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практической 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перспективы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 биологии;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устанавливать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 связь основополагающих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 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(клетка,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применимости;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1" w:firstLine="283"/>
        <w:rPr>
          <w:sz w:val="24"/>
          <w:szCs w:val="24"/>
        </w:rPr>
      </w:pPr>
      <w:r>
        <w:rPr>
          <w:sz w:val="24"/>
          <w:szCs w:val="24"/>
        </w:rPr>
        <w:t>проводить учебно-исследовательскую деятельность по биологии: выдвигать гипотезы,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3" w:firstLine="283"/>
        <w:rPr>
          <w:sz w:val="24"/>
          <w:szCs w:val="24"/>
        </w:rPr>
      </w:pPr>
      <w:r>
        <w:rPr>
          <w:sz w:val="24"/>
          <w:szCs w:val="24"/>
        </w:rPr>
        <w:t>выявлять и обосновывать существенные особенности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5" w:firstLine="283"/>
        <w:rPr>
          <w:sz w:val="24"/>
          <w:szCs w:val="24"/>
        </w:rPr>
      </w:pPr>
      <w:r>
        <w:rPr>
          <w:sz w:val="24"/>
          <w:szCs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клеточного метаболизма;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решать задачи на определение последовательности нуклеотидов ДНК и иРНК (мРНК),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реакциях матричного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синтеза,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генетическом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коде,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принципе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комплементарности;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изменения последовательности нуклеотидов ДНК;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(хромосом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ДНК)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многоклеточных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фазах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клеточного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цикла;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органоидов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клетки;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пластического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пластического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определять количество хромосом в клетках растений основных отделов на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жизненного цикла;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решать генетические задачи на дигибридное скрещивание, сцепленное (в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сцепленное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скрещивание,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закономерности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сцепленного наследования;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раскрывать причины наследственных заболеваний, аргументировать 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 таких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размножения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онтогенеза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модификационной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мутационной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изменчивости;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изменчивости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естественном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отборе;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обосновывать значение разных методов селекции в создании сортов растений, пород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штаммов микроорганизмов;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изменяемости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синтетическую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теорию эволюции;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6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популяцию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категорию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 результат эволюции;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экосистемы;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зависимости 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природной среде;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оценивать практическое и этическое значение современных исследований в биологии,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медицине,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биотехнологии; обосновывать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3" w:firstLine="283"/>
        <w:rPr>
          <w:sz w:val="24"/>
          <w:szCs w:val="24"/>
        </w:rPr>
      </w:pPr>
      <w:r>
        <w:rPr>
          <w:sz w:val="24"/>
          <w:szCs w:val="24"/>
        </w:rPr>
        <w:t>представлять биологическую информацию в виде текста, таблицы, схемы, 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 и делать выводы на основании представленных данных; преобразовывать график,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таблицу,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диаграмму, схему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 биологического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содержания.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организовывать и проводить индивидуальную исследовательскую деятельность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 (или разрабатывать индивидуальный проект): выдвигать гипотезы, планировать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работу,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 продукт своих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 последствия собственных исследований с учетом этических норм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представителей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типов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животных; изображать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циклы развития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 о современных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биологии, медицине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экологии;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естественно-научного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социогуманитарного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 цивилизации;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экосистем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в процессе исследовательской деятельности последствия антропогенного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экосистемы;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приобретенные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компетенции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приобретения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предшествующей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профессиональной,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которой лежит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 учебный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предмет.</w:t>
      </w:r>
    </w:p>
    <w:p w:rsidR="00E941A1" w:rsidRDefault="00E941A1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E941A1" w:rsidRDefault="00E941A1">
      <w:pPr>
        <w:pStyle w:val="BodyText"/>
        <w:spacing w:before="4"/>
        <w:ind w:left="0" w:firstLine="0"/>
        <w:jc w:val="left"/>
        <w:rPr>
          <w:i/>
          <w:iCs/>
          <w:sz w:val="22"/>
          <w:szCs w:val="22"/>
        </w:rPr>
      </w:pPr>
    </w:p>
    <w:p w:rsidR="00E941A1" w:rsidRDefault="00E941A1">
      <w:pPr>
        <w:pStyle w:val="Heading2"/>
        <w:ind w:left="1102"/>
        <w:jc w:val="both"/>
      </w:pPr>
      <w:bookmarkStart w:id="15" w:name="_TOC_250002"/>
      <w:r>
        <w:t>Физическая</w:t>
      </w:r>
      <w:r>
        <w:rPr>
          <w:spacing w:val="-1"/>
        </w:rPr>
        <w:t xml:space="preserve"> </w:t>
      </w:r>
      <w:bookmarkEnd w:id="15"/>
      <w:r>
        <w:t>культура</w:t>
      </w:r>
    </w:p>
    <w:p w:rsidR="00E941A1" w:rsidRDefault="00E941A1">
      <w:pPr>
        <w:ind w:left="1102" w:right="509" w:firstLine="70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«Физическая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культура»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 образования:</w:t>
      </w: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профилактику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 заболеваний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8" w:firstLine="283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профессионально-прикладной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корригирующей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целевое назначение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знать особенности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проведения;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адаптивной физической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выполнять комплексы упражнений традиционных и современных оздоровительных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физического воспитания;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игровой и соревновательной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практически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самомассажа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релаксации;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практически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самообороны;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239"/>
          <w:tab w:val="left" w:pos="3697"/>
          <w:tab w:val="left" w:pos="5090"/>
          <w:tab w:val="left" w:pos="6543"/>
          <w:tab w:val="left" w:pos="8086"/>
          <w:tab w:val="left" w:pos="9671"/>
        </w:tabs>
        <w:spacing w:before="66"/>
        <w:ind w:right="506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проводить</w:t>
      </w:r>
      <w:r>
        <w:rPr>
          <w:sz w:val="24"/>
          <w:szCs w:val="24"/>
        </w:rPr>
        <w:tab/>
        <w:t>комплексы</w:t>
      </w:r>
      <w:r>
        <w:rPr>
          <w:sz w:val="24"/>
          <w:szCs w:val="24"/>
        </w:rPr>
        <w:tab/>
        <w:t>физических</w:t>
      </w:r>
      <w:r>
        <w:rPr>
          <w:sz w:val="24"/>
          <w:szCs w:val="24"/>
        </w:rPr>
        <w:tab/>
        <w:t>упражнений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различной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профилактике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травматизма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упражнениями;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спортивного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«Готов к труду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обороне»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(ГТО).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организовывать и осуществлять физкультурную деятельность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индивидуального,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коллективного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семейного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досуга;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спортивной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определяемые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вступительными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экзаменами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профильные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профессионального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мероприятия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коррекции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умственной и физической работоспособности, физического развития и физических качеств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результатам мониторинга;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национальных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испытаний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(тестов)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Всероссийского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физкультурно-спортивного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комплекса «Готов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труду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обороне»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(ГТО);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судейство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избранном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  <w:bookmarkStart w:id="16" w:name="_TOC_250001"/>
      <w:bookmarkEnd w:id="16"/>
    </w:p>
    <w:p w:rsidR="00E941A1" w:rsidRDefault="00E941A1">
      <w:pPr>
        <w:pStyle w:val="Heading2"/>
        <w:spacing w:before="1"/>
        <w:ind w:left="1102"/>
      </w:pPr>
      <w:bookmarkStart w:id="17" w:name="_TOC_250000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bookmarkEnd w:id="17"/>
      <w:r>
        <w:t>жизнедеятельности</w:t>
      </w:r>
    </w:p>
    <w:p w:rsidR="00E941A1" w:rsidRDefault="00E941A1">
      <w:pPr>
        <w:tabs>
          <w:tab w:val="left" w:pos="2335"/>
          <w:tab w:val="left" w:pos="3879"/>
          <w:tab w:val="left" w:pos="5246"/>
          <w:tab w:val="left" w:pos="6580"/>
          <w:tab w:val="left" w:pos="7954"/>
          <w:tab w:val="left" w:pos="9305"/>
        </w:tabs>
        <w:ind w:left="1102" w:right="509" w:firstLine="7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ab/>
        <w:t>результате</w:t>
      </w:r>
      <w:r>
        <w:rPr>
          <w:b/>
          <w:bCs/>
          <w:sz w:val="24"/>
          <w:szCs w:val="24"/>
        </w:rPr>
        <w:tab/>
        <w:t>изучения</w:t>
      </w:r>
      <w:r>
        <w:rPr>
          <w:b/>
          <w:bCs/>
          <w:sz w:val="24"/>
          <w:szCs w:val="24"/>
        </w:rPr>
        <w:tab/>
        <w:t>учебного</w:t>
      </w:r>
      <w:r>
        <w:rPr>
          <w:b/>
          <w:bCs/>
          <w:sz w:val="24"/>
          <w:szCs w:val="24"/>
        </w:rPr>
        <w:tab/>
        <w:t>предмета</w:t>
      </w:r>
      <w:r>
        <w:rPr>
          <w:b/>
          <w:bCs/>
          <w:sz w:val="24"/>
          <w:szCs w:val="24"/>
        </w:rPr>
        <w:tab/>
        <w:t>«Основы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1"/>
          <w:sz w:val="24"/>
          <w:szCs w:val="24"/>
        </w:rPr>
        <w:t>безопасности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жизнедеятельности»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 уровне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 общего образования:</w:t>
      </w:r>
    </w:p>
    <w:p w:rsidR="00E941A1" w:rsidRDefault="00E941A1">
      <w:pPr>
        <w:pStyle w:val="Heading2"/>
        <w:ind w:left="182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spacing w:line="274" w:lineRule="exact"/>
        <w:ind w:left="1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безопасности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безопасность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дорожного движения;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экипировки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двухколесным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транспортным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средством;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знаках;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дорожного движения;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пешехода,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пассажира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 (своих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и в опасных и чрезвычайных ситуациях на дороге (в части, касающейся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пешеходов,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пассажиров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водителей транспортных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районе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проживания;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экориска,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объяснять,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снизить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воздействия;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определять,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поражающего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ухудшении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обстановки;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10" w:firstLine="283"/>
        <w:rPr>
          <w:sz w:val="24"/>
          <w:szCs w:val="24"/>
        </w:rPr>
      </w:pPr>
      <w:r>
        <w:rPr>
          <w:sz w:val="24"/>
          <w:szCs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опознавать,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применяются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и охране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окружающей 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ухудшении экологической обстановки;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скрытые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молодежных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соблюдать правила безопасности в увлечениях, не противоречащих законодательству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противоправные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асоциальное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рекомендациях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время современных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молодежными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молодежными хобби;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 современными молодежными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3" w:firstLine="283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разметкой;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асоциальное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пользоваться официальными источниками для получения информации о правилах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обеспечению 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чрезвычайных ситуациях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транспорте.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населения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территорий 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территорий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 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чрезвычайных ситуаций;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 опасных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чрезвычайных ситуаций;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оповещение,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эвакуация,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аварийно-спасательные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населения;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техногенного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возникающих 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ведении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вследствие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этих действий;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поражающие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последствия;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дозиметрического контроля;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обозначению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плане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эвакуации;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экстренной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646"/>
          <w:tab w:val="left" w:pos="4001"/>
          <w:tab w:val="left" w:pos="5276"/>
          <w:tab w:val="left" w:pos="5969"/>
          <w:tab w:val="left" w:pos="7113"/>
          <w:tab w:val="left" w:pos="7451"/>
          <w:tab w:val="left" w:pos="8484"/>
          <w:tab w:val="left" w:pos="9991"/>
        </w:tabs>
        <w:ind w:right="505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  <w:t>свои</w:t>
      </w:r>
      <w:r>
        <w:rPr>
          <w:sz w:val="24"/>
          <w:szCs w:val="24"/>
        </w:rPr>
        <w:tab/>
        <w:t>действия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области</w:t>
      </w:r>
      <w:r>
        <w:rPr>
          <w:sz w:val="24"/>
          <w:szCs w:val="24"/>
        </w:rPr>
        <w:tab/>
        <w:t>обеспечения</w:t>
      </w:r>
      <w:r>
        <w:rPr>
          <w:sz w:val="24"/>
          <w:szCs w:val="24"/>
        </w:rPr>
        <w:tab/>
        <w:t>личной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военное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148"/>
          <w:tab w:val="left" w:pos="4114"/>
          <w:tab w:val="left" w:pos="5189"/>
          <w:tab w:val="left" w:pos="6674"/>
          <w:tab w:val="left" w:pos="7976"/>
          <w:tab w:val="left" w:pos="8328"/>
          <w:tab w:val="left" w:pos="9501"/>
          <w:tab w:val="left" w:pos="10607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модель</w:t>
      </w:r>
      <w:r>
        <w:rPr>
          <w:sz w:val="24"/>
          <w:szCs w:val="24"/>
        </w:rPr>
        <w:tab/>
        <w:t>личного</w:t>
      </w:r>
      <w:r>
        <w:rPr>
          <w:sz w:val="24"/>
          <w:szCs w:val="24"/>
        </w:rPr>
        <w:tab/>
        <w:t>безопасного</w:t>
      </w:r>
      <w:r>
        <w:rPr>
          <w:sz w:val="24"/>
          <w:szCs w:val="24"/>
        </w:rPr>
        <w:tab/>
        <w:t>поведения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условиях</w:t>
      </w:r>
      <w:r>
        <w:rPr>
          <w:sz w:val="24"/>
          <w:szCs w:val="24"/>
        </w:rPr>
        <w:tab/>
        <w:t>опасных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чрезвычайных ситуаций мирного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военного времени.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ind w:left="1102" w:right="510" w:firstLine="707"/>
        <w:jc w:val="both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особенности экстремизма, терроризма и наркотизма в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терроризма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наркотизма;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 наркотизму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наркотизму;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наркотизму;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комментировать назначение основных нормативных правовых актов, 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наркотизму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пользоваться официальными сайтами и изданиями органов исполнительной власти,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обеспечения личной безопасности;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9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определения ответственности;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симптомы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употребления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использовать официальные сайты ФСБ России, Министерства юстиции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связи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экстремистской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установлении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угрозе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совершения террористической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акции.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>
      <w:pPr>
        <w:pStyle w:val="Heading2"/>
        <w:spacing w:line="274" w:lineRule="exac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изучения и 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преимущества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066"/>
          <w:tab w:val="left" w:pos="4207"/>
          <w:tab w:val="left" w:pos="5458"/>
          <w:tab w:val="left" w:pos="6348"/>
          <w:tab w:val="left" w:pos="7218"/>
          <w:tab w:val="left" w:pos="7789"/>
          <w:tab w:val="left" w:pos="9422"/>
          <w:tab w:val="left" w:pos="10605"/>
        </w:tabs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z w:val="24"/>
          <w:szCs w:val="24"/>
        </w:rPr>
        <w:tab/>
        <w:t>значение</w:t>
      </w:r>
      <w:r>
        <w:rPr>
          <w:sz w:val="24"/>
          <w:szCs w:val="24"/>
        </w:rPr>
        <w:tab/>
        <w:t>здорового</w:t>
      </w:r>
      <w:r>
        <w:rPr>
          <w:sz w:val="24"/>
          <w:szCs w:val="24"/>
        </w:rPr>
        <w:tab/>
        <w:t>образа</w:t>
      </w:r>
      <w:r>
        <w:rPr>
          <w:sz w:val="24"/>
          <w:szCs w:val="24"/>
        </w:rPr>
        <w:tab/>
        <w:t>жизни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благополучия</w:t>
      </w:r>
      <w:r>
        <w:rPr>
          <w:sz w:val="24"/>
          <w:szCs w:val="24"/>
        </w:rPr>
        <w:tab/>
        <w:t>общества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привычки,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пагубно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положительно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отрицательно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9543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ab/>
        <w:t>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здоровье,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жизни, сохранении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репродуктивного здоровья.</w:t>
      </w:r>
    </w:p>
    <w:p w:rsidR="00E941A1" w:rsidRDefault="00E941A1">
      <w:pPr>
        <w:pStyle w:val="Heading2"/>
        <w:spacing w:before="4" w:line="274" w:lineRule="exac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первой помощи;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определения ответственности;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отличать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 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оказанию;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неотложных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состояниях;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экстренной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(транспортировку)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пострадавших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подручных 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изготовления;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действовать согласно указанию на знаках безопасности медицинского и санитарного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пострадавшему;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санитарно-эпидемиологическом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населения;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«инфекционные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болезни»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неинфекционных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инфекционные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болезни;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бактериологического очага.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стратегические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приоритеты;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угроз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оказывающих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негативное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внешних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внутренних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опасностей;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интересов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  <w:tab w:val="left" w:pos="3143"/>
          <w:tab w:val="left" w:pos="4339"/>
          <w:tab w:val="left" w:pos="5852"/>
          <w:tab w:val="left" w:pos="7351"/>
          <w:tab w:val="left" w:pos="9018"/>
          <w:tab w:val="left" w:pos="10605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разъяснять</w:t>
      </w:r>
      <w:r>
        <w:rPr>
          <w:sz w:val="24"/>
          <w:szCs w:val="24"/>
        </w:rPr>
        <w:tab/>
        <w:t>основные</w:t>
      </w:r>
      <w:r>
        <w:rPr>
          <w:sz w:val="24"/>
          <w:szCs w:val="24"/>
        </w:rPr>
        <w:tab/>
        <w:t>направления</w:t>
      </w:r>
      <w:r>
        <w:rPr>
          <w:sz w:val="24"/>
          <w:szCs w:val="24"/>
        </w:rPr>
        <w:tab/>
        <w:t>обеспечения</w:t>
      </w:r>
      <w:r>
        <w:rPr>
          <w:sz w:val="24"/>
          <w:szCs w:val="24"/>
        </w:rPr>
        <w:tab/>
        <w:t>национальной</w:t>
      </w:r>
      <w:r>
        <w:rPr>
          <w:sz w:val="24"/>
          <w:szCs w:val="24"/>
        </w:rPr>
        <w:tab/>
        <w:t>безопасности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обороны;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Вооруженных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Сил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войск,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воинских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органов в мирное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войск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символы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воинских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ритуалов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обязанности граждан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военной службы;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увольнения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военной службы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пребывания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запасе;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0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обязательную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добровольную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службе;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воинского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учета;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Общевоинских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уставов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использовать Общевоинские уставы ВС РФ при подготовке к прохождению 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призыву, контракту;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призыву,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контракту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гражданской службы;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pacing w:val="-8"/>
          <w:sz w:val="24"/>
          <w:szCs w:val="24"/>
        </w:rPr>
        <w:t>различать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военную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форму</w:t>
      </w:r>
      <w:r>
        <w:rPr>
          <w:spacing w:val="-1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одежды</w:t>
      </w:r>
      <w:r>
        <w:rPr>
          <w:spacing w:val="-1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</w:t>
      </w:r>
      <w:r>
        <w:rPr>
          <w:spacing w:val="-1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знаки</w:t>
      </w:r>
      <w:r>
        <w:rPr>
          <w:spacing w:val="-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различия</w:t>
      </w:r>
      <w:r>
        <w:rPr>
          <w:spacing w:val="-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военнослужащих</w:t>
      </w:r>
      <w:r>
        <w:rPr>
          <w:spacing w:val="-1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ВС</w:t>
      </w:r>
      <w:r>
        <w:rPr>
          <w:spacing w:val="-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увольнения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запаса;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зачисления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запасе;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мобилизационного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резерва;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заключения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контракта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сроки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резерве.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line="274" w:lineRule="exac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line="274" w:lineRule="exact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Строевого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устав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элементам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строевой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подготовки;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Строевого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оружия;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воинское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приветствие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оружия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движении,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возвращение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строй, подход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 начальнику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 отход от него;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строевые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движении;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команд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голоса;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назначение,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боевые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общее устройство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автомата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Калашникова;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неполную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разборку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сборку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автомата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Калашникова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чистки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смазки;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автомата;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патрона;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снаряжать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магазин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патронами;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выполнять меры безопасности при обращении с автоматом Калашникова и патронами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повседневной жизнедеятельности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проведении стрельб;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выстрела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значение;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объяснять значение начальной скорости пули, траектории полета пули, пробивного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убойного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действия пули 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поражении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противника;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оружия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выстрела;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выбирать прицел и правильную точку прицеливания для стрельбы по неподвижным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ошибки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прицеливания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стрельбы;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стрельбе;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производить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стрельбу;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боевые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наступательные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оборонительные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гранаты;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ручных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осколочных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снаряжения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обращении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гранатами;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общевойскового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боя;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общевойсковой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бой;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инженерного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солдата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бою»,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«Встать»;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объяснять,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перебежки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переползания;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перебежки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переползания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(по-пластунски,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получетвереньках,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боку);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определять стороны горизонта по компасу, солнцу и часам, по Полярной звезде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передвигаться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азимутам;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костюма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(Л-1);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(ТТХ)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 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оружия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массового поражения;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аптечки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бою;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выносу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раненых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поля боя.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line="274" w:lineRule="exact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военно-профессиональной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военно-учетным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специальностям;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осознанное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военно-профессиональной 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498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офицеров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военно-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учебных заведениях;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6"/>
        <w:ind w:right="509" w:firstLine="283"/>
        <w:rPr>
          <w:sz w:val="24"/>
          <w:szCs w:val="24"/>
        </w:rPr>
      </w:pPr>
      <w:r>
        <w:rPr>
          <w:sz w:val="24"/>
          <w:szCs w:val="24"/>
        </w:rPr>
        <w:t>использовать официальные сайты для ознакомления с правилами приема в высшие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МЧС России.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>
      <w:pPr>
        <w:pStyle w:val="Heading3"/>
        <w:ind w:left="1810"/>
      </w:pP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Объяснять, 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экологическая безопасность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связана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национальной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безопасностью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влияет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ind w:left="1810"/>
        <w:jc w:val="both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1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мобильные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служб,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обеспечивающих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чрезвычайных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ind w:left="1810"/>
      </w:pPr>
      <w:r>
        <w:t>Основы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развития,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строительства,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оснащения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модернизации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 РФ;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применения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вооружения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военной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техники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 периодов,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прослеживать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эволюцию.</w:t>
      </w:r>
    </w:p>
    <w:p w:rsidR="00E941A1" w:rsidRDefault="00E941A1">
      <w:pPr>
        <w:pStyle w:val="BodyText"/>
        <w:spacing w:before="2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ind w:left="1810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line="274" w:lineRule="exact"/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сигналов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управления строем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флажков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фонаря;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назначение,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"/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чистку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смазку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неполной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разборки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сборки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стрельбе;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снаряжения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магазина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патронами;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работу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гранаты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метании;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противогаза,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респиратора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общевойскового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комплекта (ОЗК).</w:t>
      </w:r>
    </w:p>
    <w:p w:rsidR="00E941A1" w:rsidRDefault="00E941A1">
      <w:pPr>
        <w:pStyle w:val="BodyText"/>
        <w:spacing w:before="5"/>
        <w:ind w:left="0" w:firstLine="0"/>
        <w:jc w:val="left"/>
        <w:rPr>
          <w:i/>
          <w:iCs/>
        </w:rPr>
      </w:pPr>
    </w:p>
    <w:p w:rsidR="00E941A1" w:rsidRDefault="00E941A1">
      <w:pPr>
        <w:pStyle w:val="Heading3"/>
        <w:ind w:left="1810"/>
        <w:jc w:val="both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Выстраивать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траекторию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поступлению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МВД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ФСБ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МЧС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right="50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оформлять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МВД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ФСБ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МЧС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E941A1" w:rsidRDefault="00E941A1">
      <w:pPr>
        <w:pStyle w:val="BodyText"/>
        <w:spacing w:before="3"/>
        <w:ind w:left="0" w:firstLine="0"/>
        <w:jc w:val="left"/>
        <w:rPr>
          <w:i/>
          <w:iCs/>
        </w:rPr>
      </w:pPr>
    </w:p>
    <w:p w:rsidR="00E941A1" w:rsidRDefault="00E941A1">
      <w:pPr>
        <w:pStyle w:val="Heading2"/>
      </w:pPr>
      <w:r>
        <w:t>Индивидуальный</w:t>
      </w:r>
      <w:r>
        <w:rPr>
          <w:spacing w:val="-5"/>
        </w:rPr>
        <w:t xml:space="preserve"> </w:t>
      </w:r>
      <w:r>
        <w:t>проект</w:t>
      </w:r>
    </w:p>
    <w:p w:rsidR="00E941A1" w:rsidRDefault="00E941A1">
      <w:pPr>
        <w:pStyle w:val="BodyText"/>
        <w:spacing w:before="1"/>
        <w:ind w:left="0" w:firstLine="0"/>
        <w:jc w:val="left"/>
        <w:rPr>
          <w:b/>
          <w:bCs/>
          <w:sz w:val="21"/>
          <w:szCs w:val="21"/>
        </w:rPr>
      </w:pPr>
    </w:p>
    <w:p w:rsidR="00E941A1" w:rsidRDefault="00E941A1">
      <w:pPr>
        <w:pStyle w:val="BodyText"/>
        <w:tabs>
          <w:tab w:val="left" w:pos="1101"/>
          <w:tab w:val="left" w:pos="2520"/>
          <w:tab w:val="left" w:pos="3939"/>
          <w:tab w:val="left" w:pos="4647"/>
        </w:tabs>
        <w:spacing w:line="360" w:lineRule="auto"/>
        <w:ind w:left="674" w:right="1954" w:firstLine="0"/>
        <w:jc w:val="left"/>
      </w:pPr>
      <w:r>
        <w:t>В</w:t>
      </w:r>
      <w:r>
        <w:tab/>
        <w:t>результате</w:t>
      </w:r>
      <w:r>
        <w:tab/>
        <w:t>обучения</w:t>
      </w:r>
      <w:r>
        <w:tab/>
        <w:t>по</w:t>
      </w:r>
      <w:r>
        <w:tab/>
        <w:t>программе курса</w:t>
      </w:r>
      <w:r>
        <w:rPr>
          <w:spacing w:val="1"/>
        </w:rPr>
        <w:t xml:space="preserve"> </w:t>
      </w:r>
      <w:r>
        <w:t>«Индивидуальный проект»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19" w:line="322" w:lineRule="exact"/>
        <w:ind w:left="1810"/>
        <w:jc w:val="left"/>
        <w:rPr>
          <w:sz w:val="28"/>
          <w:szCs w:val="28"/>
        </w:rPr>
      </w:pPr>
      <w:r>
        <w:rPr>
          <w:sz w:val="24"/>
          <w:szCs w:val="24"/>
        </w:rPr>
        <w:t>формулировать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(исследовательской)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line="322" w:lineRule="exact"/>
        <w:ind w:left="1810"/>
        <w:jc w:val="left"/>
        <w:rPr>
          <w:sz w:val="28"/>
          <w:szCs w:val="28"/>
        </w:rPr>
      </w:pPr>
      <w:r>
        <w:rPr>
          <w:sz w:val="24"/>
          <w:szCs w:val="24"/>
        </w:rPr>
        <w:t>планировать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(исследовательской)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385" w:right="1053" w:firstLine="0"/>
        <w:jc w:val="left"/>
        <w:rPr>
          <w:sz w:val="28"/>
          <w:szCs w:val="28"/>
        </w:rPr>
      </w:pPr>
      <w:r>
        <w:rPr>
          <w:sz w:val="24"/>
          <w:szCs w:val="24"/>
        </w:rPr>
        <w:t>реализовывать запланированные действия для достижения поставленных целей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>
      <w:pPr>
        <w:rPr>
          <w:sz w:val="28"/>
          <w:szCs w:val="28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7"/>
        <w:ind w:left="1385" w:right="1007" w:firstLine="0"/>
        <w:jc w:val="left"/>
        <w:rPr>
          <w:sz w:val="28"/>
          <w:szCs w:val="28"/>
        </w:rPr>
      </w:pPr>
      <w:r>
        <w:rPr>
          <w:sz w:val="24"/>
          <w:szCs w:val="24"/>
        </w:rPr>
        <w:t>оформлять информационные материалы на электронных и бумажных носителях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презентации 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 над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проектом;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10"/>
        <w:ind w:left="1385" w:right="1372" w:firstLine="0"/>
        <w:jc w:val="left"/>
        <w:rPr>
          <w:sz w:val="28"/>
          <w:szCs w:val="28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рефлексию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соотнося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поставленными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конечным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результатом;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7"/>
        <w:ind w:left="1385" w:right="1048" w:firstLine="0"/>
        <w:jc w:val="left"/>
        <w:rPr>
          <w:sz w:val="28"/>
          <w:szCs w:val="28"/>
        </w:rPr>
      </w:pPr>
      <w:r>
        <w:rPr>
          <w:sz w:val="24"/>
          <w:szCs w:val="24"/>
        </w:rPr>
        <w:t>использовать технологию учебного проектирования для решения личных целей 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spacing w:before="6" w:line="322" w:lineRule="exact"/>
        <w:ind w:left="1810"/>
        <w:jc w:val="left"/>
        <w:rPr>
          <w:sz w:val="28"/>
          <w:szCs w:val="28"/>
        </w:rPr>
      </w:pPr>
      <w:r>
        <w:rPr>
          <w:sz w:val="24"/>
          <w:szCs w:val="24"/>
        </w:rPr>
        <w:t>навыкам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самопрезентации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(исследования);</w:t>
      </w:r>
    </w:p>
    <w:p w:rsidR="00E941A1" w:rsidRPr="00202271" w:rsidRDefault="00E941A1" w:rsidP="00F53425">
      <w:pPr>
        <w:pStyle w:val="ListParagraph"/>
        <w:numPr>
          <w:ilvl w:val="2"/>
          <w:numId w:val="130"/>
        </w:numPr>
        <w:tabs>
          <w:tab w:val="left" w:pos="1810"/>
        </w:tabs>
        <w:ind w:left="1810"/>
        <w:jc w:val="left"/>
        <w:rPr>
          <w:sz w:val="28"/>
          <w:szCs w:val="28"/>
        </w:rPr>
      </w:pPr>
      <w:r>
        <w:rPr>
          <w:sz w:val="24"/>
          <w:szCs w:val="24"/>
        </w:rPr>
        <w:t>осуществлять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осознанный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созидательной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before="1" w:line="274" w:lineRule="exact"/>
      </w:pPr>
      <w:r>
        <w:t>Технология</w:t>
      </w:r>
    </w:p>
    <w:p w:rsidR="00E941A1" w:rsidRDefault="00E941A1">
      <w:pPr>
        <w:pStyle w:val="Heading2"/>
        <w:spacing w:before="1" w:line="274" w:lineRule="exact"/>
      </w:pPr>
    </w:p>
    <w:p w:rsidR="00E941A1" w:rsidRDefault="00E941A1">
      <w:pPr>
        <w:pStyle w:val="BodyText"/>
        <w:ind w:firstLine="707"/>
        <w:jc w:val="left"/>
      </w:pPr>
      <w:r>
        <w:t>В</w:t>
      </w:r>
      <w:r>
        <w:rPr>
          <w:spacing w:val="30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элективного</w:t>
      </w:r>
      <w:r>
        <w:rPr>
          <w:spacing w:val="32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«Технология»</w:t>
      </w:r>
      <w:r>
        <w:rPr>
          <w:spacing w:val="2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E941A1" w:rsidRDefault="00E941A1">
      <w:pPr>
        <w:pStyle w:val="BodyText"/>
        <w:ind w:firstLine="707"/>
        <w:jc w:val="left"/>
      </w:pPr>
    </w:p>
    <w:p w:rsidR="00E941A1" w:rsidRDefault="00E941A1">
      <w:pPr>
        <w:pStyle w:val="Heading2"/>
        <w:spacing w:before="2" w:line="274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pStyle w:val="Heading2"/>
        <w:spacing w:before="2" w:line="274" w:lineRule="exact"/>
      </w:pPr>
    </w:p>
    <w:p w:rsidR="00E941A1" w:rsidRDefault="00E941A1">
      <w:pPr>
        <w:pStyle w:val="BodyText"/>
        <w:spacing w:line="274" w:lineRule="exact"/>
        <w:ind w:left="1810" w:firstLine="0"/>
        <w:jc w:val="left"/>
      </w:pPr>
      <w:r>
        <w:t>-понимать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услуг;</w:t>
      </w:r>
    </w:p>
    <w:p w:rsidR="00E941A1" w:rsidRDefault="00E941A1">
      <w:pPr>
        <w:pStyle w:val="BodyText"/>
        <w:ind w:left="1810" w:firstLine="0"/>
        <w:jc w:val="left"/>
      </w:pPr>
      <w:r>
        <w:t>-знать</w:t>
      </w:r>
      <w:r>
        <w:rPr>
          <w:spacing w:val="37"/>
        </w:rPr>
        <w:t xml:space="preserve"> </w:t>
      </w:r>
      <w:r>
        <w:t>ведущие</w:t>
      </w:r>
      <w:r>
        <w:rPr>
          <w:spacing w:val="35"/>
        </w:rPr>
        <w:t xml:space="preserve"> </w:t>
      </w:r>
      <w:r>
        <w:t>предприятия</w:t>
      </w:r>
      <w:r>
        <w:rPr>
          <w:spacing w:val="34"/>
        </w:rPr>
        <w:t xml:space="preserve"> </w:t>
      </w:r>
      <w:r>
        <w:t>региона;</w:t>
      </w:r>
      <w:r>
        <w:rPr>
          <w:spacing w:val="34"/>
        </w:rPr>
        <w:t xml:space="preserve"> </w:t>
      </w:r>
      <w:r>
        <w:t>творческие</w:t>
      </w:r>
      <w:r>
        <w:rPr>
          <w:spacing w:val="35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технологических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ind w:firstLine="0"/>
        <w:jc w:val="left"/>
      </w:pPr>
      <w:r>
        <w:rPr>
          <w:spacing w:val="-1"/>
        </w:rPr>
        <w:t>задач;</w:t>
      </w:r>
    </w:p>
    <w:p w:rsidR="00E941A1" w:rsidRDefault="00E941A1">
      <w:pPr>
        <w:pStyle w:val="BodyText"/>
        <w:ind w:left="0" w:firstLine="0"/>
        <w:jc w:val="left"/>
      </w:pPr>
      <w:r>
        <w:br w:type="column"/>
      </w:r>
    </w:p>
    <w:p w:rsidR="00E941A1" w:rsidRDefault="00E941A1">
      <w:pPr>
        <w:pStyle w:val="BodyText"/>
        <w:ind w:left="51" w:firstLine="0"/>
        <w:jc w:val="left"/>
      </w:pPr>
      <w:r>
        <w:t>-понимать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маркетинговой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предприятиях;</w:t>
      </w:r>
    </w:p>
    <w:p w:rsidR="00E941A1" w:rsidRDefault="00E941A1">
      <w:pPr>
        <w:pStyle w:val="BodyText"/>
        <w:spacing w:before="1"/>
        <w:ind w:left="51" w:firstLine="0"/>
        <w:jc w:val="left"/>
      </w:pPr>
      <w:r>
        <w:t>-знать</w:t>
      </w:r>
      <w:r>
        <w:rPr>
          <w:spacing w:val="59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менеджмента</w:t>
      </w:r>
      <w:r>
        <w:rPr>
          <w:spacing w:val="5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предприятии;</w:t>
      </w:r>
      <w:r>
        <w:rPr>
          <w:spacing w:val="59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оплаты</w:t>
      </w:r>
    </w:p>
    <w:p w:rsidR="00E941A1" w:rsidRDefault="00E941A1">
      <w:pPr>
        <w:sectPr w:rsidR="00E941A1">
          <w:type w:val="continuous"/>
          <w:pgSz w:w="11910" w:h="16840"/>
          <w:pgMar w:top="1040" w:right="60" w:bottom="280" w:left="600" w:header="720" w:footer="720" w:gutter="0"/>
          <w:cols w:num="2" w:space="720" w:equalWidth="0">
            <w:col w:w="1719" w:space="40"/>
            <w:col w:w="9491"/>
          </w:cols>
        </w:sectPr>
      </w:pPr>
    </w:p>
    <w:p w:rsidR="00E941A1" w:rsidRDefault="00E941A1">
      <w:pPr>
        <w:pStyle w:val="BodyText"/>
        <w:ind w:firstLine="0"/>
      </w:pPr>
      <w:r>
        <w:t>труда;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найма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работы;</w:t>
      </w:r>
    </w:p>
    <w:p w:rsidR="00E941A1" w:rsidRDefault="00E941A1">
      <w:pPr>
        <w:pStyle w:val="BodyText"/>
        <w:ind w:right="507" w:firstLine="707"/>
      </w:pPr>
      <w:r>
        <w:t>-понимать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конъюнктуры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E941A1" w:rsidRDefault="00E941A1">
      <w:pPr>
        <w:pStyle w:val="BodyText"/>
        <w:ind w:right="504" w:firstLine="707"/>
      </w:pPr>
      <w:r>
        <w:t>-знать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вакансиях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трудоустройства;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трудоустройства.</w:t>
      </w:r>
    </w:p>
    <w:p w:rsidR="00E941A1" w:rsidRDefault="00E941A1">
      <w:pPr>
        <w:pStyle w:val="BodyText"/>
        <w:ind w:right="504" w:firstLine="707"/>
      </w:pPr>
    </w:p>
    <w:p w:rsidR="00E941A1" w:rsidRDefault="00E941A1">
      <w:pPr>
        <w:pStyle w:val="Heading2"/>
        <w:spacing w:before="5"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>
      <w:pPr>
        <w:pStyle w:val="Heading2"/>
        <w:spacing w:before="5" w:line="274" w:lineRule="exact"/>
        <w:jc w:val="both"/>
      </w:pPr>
    </w:p>
    <w:p w:rsidR="00E941A1" w:rsidRDefault="00E941A1">
      <w:pPr>
        <w:pStyle w:val="BodyText"/>
        <w:ind w:right="502" w:firstLine="707"/>
      </w:pPr>
      <w:r>
        <w:t>-находить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E941A1" w:rsidRDefault="00E941A1">
      <w:pPr>
        <w:pStyle w:val="BodyText"/>
        <w:ind w:firstLine="707"/>
        <w:jc w:val="left"/>
      </w:pPr>
      <w:r>
        <w:t>-распределять</w:t>
      </w:r>
      <w:r>
        <w:rPr>
          <w:spacing w:val="8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коллективном</w:t>
      </w:r>
      <w:r>
        <w:rPr>
          <w:spacing w:val="4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трудового</w:t>
      </w:r>
      <w:r>
        <w:rPr>
          <w:spacing w:val="7"/>
        </w:rPr>
        <w:t xml:space="preserve"> </w:t>
      </w:r>
      <w:r>
        <w:t>задания;</w:t>
      </w:r>
      <w:r>
        <w:rPr>
          <w:spacing w:val="8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методов творческой</w:t>
      </w:r>
      <w:r>
        <w:rPr>
          <w:spacing w:val="-1"/>
        </w:rPr>
        <w:t xml:space="preserve"> </w:t>
      </w:r>
      <w:r>
        <w:t>деятельности;</w:t>
      </w:r>
    </w:p>
    <w:p w:rsidR="00E941A1" w:rsidRDefault="00E941A1">
      <w:pPr>
        <w:pStyle w:val="BodyText"/>
        <w:ind w:left="1810" w:firstLine="0"/>
        <w:jc w:val="left"/>
      </w:pPr>
      <w:r>
        <w:t>-планировать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труда;</w:t>
      </w:r>
    </w:p>
    <w:p w:rsidR="00E941A1" w:rsidRDefault="00E941A1">
      <w:pPr>
        <w:pStyle w:val="BodyText"/>
        <w:ind w:left="1810" w:firstLine="0"/>
        <w:jc w:val="left"/>
      </w:pPr>
      <w:r>
        <w:t>-находить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образовательных</w:t>
      </w:r>
    </w:p>
    <w:p w:rsidR="00E941A1" w:rsidRDefault="00E941A1">
      <w:pPr>
        <w:sectPr w:rsidR="00E941A1">
          <w:type w:val="continuous"/>
          <w:pgSz w:w="11910" w:h="16840"/>
          <w:pgMar w:top="1040" w:right="60" w:bottom="280" w:left="600" w:header="720" w:footer="720" w:gutter="0"/>
          <w:cols w:space="720"/>
        </w:sectPr>
      </w:pPr>
    </w:p>
    <w:p w:rsidR="00E941A1" w:rsidRDefault="00E941A1">
      <w:pPr>
        <w:pStyle w:val="BodyText"/>
        <w:spacing w:line="274" w:lineRule="exact"/>
        <w:ind w:firstLine="0"/>
        <w:jc w:val="left"/>
      </w:pPr>
      <w:r>
        <w:rPr>
          <w:spacing w:val="-1"/>
        </w:rPr>
        <w:t>услуг;</w:t>
      </w:r>
    </w:p>
    <w:p w:rsidR="00E941A1" w:rsidRDefault="00E941A1">
      <w:pPr>
        <w:pStyle w:val="BodyText"/>
        <w:spacing w:before="9"/>
        <w:ind w:left="0" w:firstLine="0"/>
        <w:jc w:val="left"/>
        <w:rPr>
          <w:sz w:val="23"/>
          <w:szCs w:val="23"/>
        </w:rPr>
      </w:pPr>
      <w:r>
        <w:br w:type="column"/>
      </w:r>
    </w:p>
    <w:p w:rsidR="00E941A1" w:rsidRDefault="00E941A1">
      <w:pPr>
        <w:pStyle w:val="BodyText"/>
        <w:ind w:left="100" w:firstLine="0"/>
        <w:jc w:val="left"/>
      </w:pPr>
      <w:r>
        <w:t>-уточнять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намерения.</w:t>
      </w:r>
    </w:p>
    <w:p w:rsidR="00E941A1" w:rsidRDefault="00E941A1">
      <w:pPr>
        <w:pStyle w:val="BodyText"/>
        <w:ind w:left="40" w:firstLine="0"/>
        <w:jc w:val="left"/>
      </w:pPr>
      <w:r>
        <w:t>-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выбранной</w:t>
      </w:r>
      <w:r>
        <w:rPr>
          <w:spacing w:val="28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для</w:t>
      </w:r>
    </w:p>
    <w:p w:rsidR="00E941A1" w:rsidRDefault="00E941A1" w:rsidP="00F81FBB">
      <w:pPr>
        <w:pStyle w:val="BodyText"/>
        <w:ind w:left="220" w:firstLine="0"/>
        <w:jc w:val="left"/>
      </w:pPr>
      <w:r>
        <w:t>повышения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72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своего</w:t>
      </w:r>
      <w:r>
        <w:rPr>
          <w:spacing w:val="72"/>
        </w:rPr>
        <w:t xml:space="preserve"> </w:t>
      </w:r>
      <w:r>
        <w:t>труда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69"/>
        </w:rPr>
        <w:t xml:space="preserve"> </w:t>
      </w:r>
      <w:r>
        <w:t>применения методов творческой деятельности;</w:t>
      </w:r>
    </w:p>
    <w:p w:rsidR="00E941A1" w:rsidRDefault="00E941A1" w:rsidP="00F81FBB">
      <w:pPr>
        <w:pStyle w:val="BodyText"/>
        <w:ind w:left="220" w:firstLine="0"/>
        <w:jc w:val="left"/>
      </w:pPr>
      <w:r>
        <w:t>- использования</w:t>
      </w:r>
      <w:r>
        <w:rPr>
          <w:spacing w:val="1"/>
        </w:rPr>
        <w:t xml:space="preserve"> </w:t>
      </w:r>
      <w:r>
        <w:t>различных источников информации 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трудоустройстве;</w:t>
      </w:r>
    </w:p>
    <w:p w:rsidR="00E941A1" w:rsidRDefault="00E941A1" w:rsidP="00F81FBB">
      <w:pPr>
        <w:pStyle w:val="BodyText"/>
        <w:ind w:left="220" w:firstLine="0"/>
        <w:jc w:val="left"/>
      </w:pPr>
      <w:r>
        <w:t>-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получения профессионального образования, построения профессиональной карьеры с учетом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резюме</w:t>
      </w:r>
      <w:r>
        <w:rPr>
          <w:spacing w:val="-2"/>
        </w:rPr>
        <w:t xml:space="preserve"> </w:t>
      </w:r>
      <w:r>
        <w:t>при трудоустройстве.</w:t>
      </w:r>
    </w:p>
    <w:p w:rsidR="00E941A1" w:rsidRDefault="00E941A1"/>
    <w:p w:rsidR="00E941A1" w:rsidRDefault="00E941A1">
      <w:pPr>
        <w:sectPr w:rsidR="00E941A1">
          <w:type w:val="continuous"/>
          <w:pgSz w:w="11910" w:h="16840"/>
          <w:pgMar w:top="1040" w:right="60" w:bottom="280" w:left="600" w:header="720" w:footer="720" w:gutter="0"/>
          <w:cols w:num="2" w:space="720" w:equalWidth="0">
            <w:col w:w="1730" w:space="40"/>
            <w:col w:w="9480"/>
          </w:cols>
        </w:sectPr>
      </w:pPr>
    </w:p>
    <w:p w:rsidR="00E941A1" w:rsidRDefault="00E941A1">
      <w:pPr>
        <w:pStyle w:val="Heading2"/>
        <w:spacing w:line="274" w:lineRule="exact"/>
        <w:jc w:val="both"/>
      </w:pPr>
      <w:r>
        <w:t>Практикум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</w:p>
    <w:p w:rsidR="00E941A1" w:rsidRDefault="00E941A1">
      <w:pPr>
        <w:pStyle w:val="BodyText"/>
        <w:ind w:right="51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941A1" w:rsidRDefault="00E941A1">
      <w:pPr>
        <w:pStyle w:val="Heading2"/>
        <w:spacing w:before="3" w:line="274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E941A1" w:rsidRDefault="00E941A1">
      <w:pPr>
        <w:pStyle w:val="BodyText"/>
        <w:spacing w:line="274" w:lineRule="exact"/>
        <w:ind w:left="1810" w:firstLine="0"/>
      </w:pPr>
      <w:r>
        <w:t>-овладевать</w:t>
      </w:r>
      <w:r>
        <w:rPr>
          <w:spacing w:val="-6"/>
        </w:rPr>
        <w:t xml:space="preserve"> </w:t>
      </w:r>
      <w:r>
        <w:t>математическими</w:t>
      </w:r>
      <w:r>
        <w:rPr>
          <w:spacing w:val="-5"/>
        </w:rPr>
        <w:t xml:space="preserve"> </w:t>
      </w:r>
      <w:r>
        <w:t>знаниями;</w:t>
      </w:r>
    </w:p>
    <w:p w:rsidR="00E941A1" w:rsidRDefault="00E941A1">
      <w:pPr>
        <w:pStyle w:val="BodyText"/>
        <w:ind w:right="515" w:firstLine="707"/>
      </w:pPr>
      <w:r>
        <w:t>-усваивать аппарат уравнений и неравенств, как основного средства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задач;</w:t>
      </w:r>
    </w:p>
    <w:p w:rsidR="00E941A1" w:rsidRDefault="00E941A1">
      <w:pPr>
        <w:pStyle w:val="BodyText"/>
        <w:ind w:left="1810" w:firstLine="0"/>
      </w:pPr>
      <w:r>
        <w:t>-изучать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планиметрических</w:t>
      </w:r>
      <w:r>
        <w:rPr>
          <w:spacing w:val="-2"/>
        </w:rPr>
        <w:t xml:space="preserve"> </w:t>
      </w:r>
      <w:r>
        <w:t>задач;</w:t>
      </w:r>
    </w:p>
    <w:p w:rsidR="00E941A1" w:rsidRDefault="00E941A1">
      <w:pPr>
        <w:pStyle w:val="BodyText"/>
        <w:spacing w:before="1"/>
        <w:ind w:left="1810" w:firstLine="0"/>
      </w:pPr>
      <w:r>
        <w:t>-систематизировать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тригонометрии;</w:t>
      </w:r>
    </w:p>
    <w:p w:rsidR="00E941A1" w:rsidRDefault="00E941A1">
      <w:pPr>
        <w:pStyle w:val="BodyText"/>
        <w:ind w:right="511" w:firstLine="707"/>
      </w:pPr>
      <w:r>
        <w:t>-изучать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представления, усвоить способы вычисления практически важных геометрических величин и</w:t>
      </w:r>
      <w:r>
        <w:rPr>
          <w:spacing w:val="-57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логического мышления;</w:t>
      </w:r>
    </w:p>
    <w:p w:rsidR="00E941A1" w:rsidRDefault="00E941A1">
      <w:pPr>
        <w:pStyle w:val="BodyText"/>
        <w:ind w:right="511" w:firstLine="707"/>
      </w:pPr>
      <w:r>
        <w:t>-изучать функции как важнейшего математического объекта средствами алгебры и</w:t>
      </w:r>
      <w:r>
        <w:rPr>
          <w:spacing w:val="1"/>
        </w:rPr>
        <w:t xml:space="preserve"> </w:t>
      </w:r>
      <w:r>
        <w:t>математического анализа, раскрыть политехническое и прикладное значение общих методов</w:t>
      </w:r>
      <w:r>
        <w:rPr>
          <w:spacing w:val="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исследованием</w:t>
      </w:r>
      <w:r>
        <w:rPr>
          <w:spacing w:val="-1"/>
        </w:rPr>
        <w:t xml:space="preserve"> </w:t>
      </w:r>
      <w:r>
        <w:t>функций;</w:t>
      </w:r>
    </w:p>
    <w:p w:rsidR="00E941A1" w:rsidRDefault="00E941A1">
      <w:pPr>
        <w:pStyle w:val="BodyText"/>
        <w:ind w:left="1810" w:firstLine="0"/>
      </w:pPr>
      <w:r>
        <w:t>-формировать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деятельности;</w:t>
      </w:r>
    </w:p>
    <w:p w:rsidR="00E941A1" w:rsidRDefault="00E941A1">
      <w:pPr>
        <w:pStyle w:val="BodyText"/>
        <w:ind w:left="1810" w:firstLine="0"/>
      </w:pPr>
      <w:r>
        <w:t>-формировать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математики</w:t>
      </w:r>
    </w:p>
    <w:p w:rsidR="00E941A1" w:rsidRDefault="00E941A1">
      <w:pPr>
        <w:pStyle w:val="Heading2"/>
        <w:spacing w:before="5"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E941A1" w:rsidRDefault="00E941A1">
      <w:pPr>
        <w:pStyle w:val="ListParagraph"/>
        <w:numPr>
          <w:ilvl w:val="0"/>
          <w:numId w:val="18"/>
        </w:numPr>
        <w:tabs>
          <w:tab w:val="left" w:pos="1950"/>
        </w:tabs>
        <w:spacing w:line="274" w:lineRule="exact"/>
        <w:ind w:left="1949"/>
        <w:jc w:val="left"/>
        <w:rPr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таблицами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справочной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литературой;</w:t>
      </w:r>
    </w:p>
    <w:p w:rsidR="00E941A1" w:rsidRDefault="00E941A1">
      <w:pPr>
        <w:pStyle w:val="ListParagraph"/>
        <w:numPr>
          <w:ilvl w:val="0"/>
          <w:numId w:val="18"/>
        </w:numPr>
        <w:tabs>
          <w:tab w:val="left" w:pos="1950"/>
        </w:tabs>
        <w:ind w:left="1949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>
      <w:pPr>
        <w:pStyle w:val="ListParagraph"/>
        <w:numPr>
          <w:ilvl w:val="0"/>
          <w:numId w:val="18"/>
        </w:numPr>
        <w:tabs>
          <w:tab w:val="left" w:pos="2072"/>
        </w:tabs>
        <w:ind w:right="510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тригонометрические,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логарифмические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неравенств;</w:t>
      </w:r>
    </w:p>
    <w:p w:rsidR="00E941A1" w:rsidRDefault="00E941A1">
      <w:pPr>
        <w:pStyle w:val="ListParagraph"/>
        <w:numPr>
          <w:ilvl w:val="0"/>
          <w:numId w:val="18"/>
        </w:numPr>
        <w:tabs>
          <w:tab w:val="left" w:pos="1950"/>
        </w:tabs>
        <w:ind w:left="1949"/>
        <w:jc w:val="left"/>
        <w:rPr>
          <w:sz w:val="24"/>
          <w:szCs w:val="24"/>
        </w:rPr>
      </w:pPr>
      <w:r>
        <w:rPr>
          <w:sz w:val="24"/>
          <w:szCs w:val="24"/>
        </w:rPr>
        <w:t>исследовать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типов.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Heading2"/>
        <w:numPr>
          <w:ilvl w:val="1"/>
          <w:numId w:val="137"/>
        </w:numPr>
        <w:tabs>
          <w:tab w:val="left" w:pos="1496"/>
          <w:tab w:val="left" w:pos="2658"/>
          <w:tab w:val="left" w:pos="3677"/>
          <w:tab w:val="left" w:pos="5205"/>
          <w:tab w:val="left" w:pos="6941"/>
          <w:tab w:val="left" w:pos="8503"/>
          <w:tab w:val="left" w:pos="9728"/>
        </w:tabs>
        <w:ind w:left="1102" w:right="506" w:firstLine="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spacing w:line="274" w:lineRule="exact"/>
        <w:ind w:left="1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Общие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положения</w:t>
      </w:r>
    </w:p>
    <w:p w:rsidR="00E941A1" w:rsidRDefault="00E941A1">
      <w:pPr>
        <w:pStyle w:val="BodyText"/>
        <w:ind w:right="508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E941A1" w:rsidRDefault="00E941A1">
      <w:pPr>
        <w:pStyle w:val="BodyText"/>
        <w:ind w:right="510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0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достижений 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итоговой аттестации;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  <w:tab w:val="left" w:pos="2819"/>
          <w:tab w:val="left" w:pos="4339"/>
          <w:tab w:val="left" w:pos="6008"/>
          <w:tab w:val="left" w:pos="7919"/>
          <w:tab w:val="left" w:pos="9397"/>
          <w:tab w:val="left" w:pos="10040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z w:val="24"/>
          <w:szCs w:val="24"/>
        </w:rPr>
        <w:tab/>
        <w:t>результатов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педагогических</w:t>
      </w:r>
      <w:r>
        <w:rPr>
          <w:sz w:val="24"/>
          <w:szCs w:val="24"/>
        </w:rPr>
        <w:tab/>
        <w:t>работников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основа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процедур;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  <w:tab w:val="left" w:pos="2783"/>
          <w:tab w:val="left" w:pos="4265"/>
          <w:tab w:val="left" w:pos="5898"/>
          <w:tab w:val="left" w:pos="7882"/>
          <w:tab w:val="left" w:pos="9443"/>
          <w:tab w:val="left" w:pos="10047"/>
        </w:tabs>
        <w:ind w:right="50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z w:val="24"/>
          <w:szCs w:val="24"/>
        </w:rPr>
        <w:tab/>
        <w:t>результатов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  <w:t>организации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основа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аккредитационных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процедур.</w:t>
      </w:r>
    </w:p>
    <w:p w:rsidR="00E941A1" w:rsidRDefault="00E941A1">
      <w:pPr>
        <w:pStyle w:val="BodyText"/>
        <w:ind w:right="500" w:firstLine="70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  <w:bCs/>
        </w:rPr>
        <w:t>внутренней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(стартовая диагностика, текущая и тематическая оценка, портфолио, 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  <w:bCs/>
        </w:rPr>
        <w:t>внешней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E941A1" w:rsidRDefault="00E941A1">
      <w:pPr>
        <w:pStyle w:val="BodyText"/>
        <w:ind w:right="511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мониторинга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(анализа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 заданий,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учителем).</w:t>
      </w:r>
    </w:p>
    <w:p w:rsidR="00E941A1" w:rsidRDefault="00E941A1">
      <w:pPr>
        <w:pStyle w:val="BodyText"/>
        <w:ind w:right="504" w:firstLine="707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941A1" w:rsidRDefault="00E941A1">
      <w:pPr>
        <w:pStyle w:val="BodyText"/>
        <w:ind w:right="507" w:firstLine="707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учителя.</w:t>
      </w:r>
    </w:p>
    <w:p w:rsidR="00E941A1" w:rsidRDefault="00E941A1">
      <w:pPr>
        <w:pStyle w:val="BodyText"/>
        <w:ind w:right="512" w:firstLine="707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педагогическом</w:t>
      </w:r>
      <w:r>
        <w:rPr>
          <w:spacing w:val="36"/>
        </w:rPr>
        <w:t xml:space="preserve"> </w:t>
      </w:r>
      <w:r>
        <w:t>совете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основанием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принятия</w:t>
      </w:r>
      <w:r>
        <w:rPr>
          <w:spacing w:val="37"/>
        </w:rPr>
        <w:t xml:space="preserve"> </w:t>
      </w:r>
      <w:r>
        <w:t>решений</w:t>
      </w:r>
      <w:r>
        <w:rPr>
          <w:spacing w:val="37"/>
        </w:rPr>
        <w:t xml:space="preserve"> </w:t>
      </w:r>
      <w:r>
        <w:t>по</w:t>
      </w:r>
    </w:p>
    <w:p w:rsidR="00E941A1" w:rsidRDefault="00E941A1">
      <w:pPr>
        <w:pStyle w:val="BodyText"/>
        <w:ind w:left="0" w:firstLine="0"/>
        <w:jc w:val="left"/>
        <w:rPr>
          <w:sz w:val="20"/>
          <w:szCs w:val="20"/>
        </w:rPr>
      </w:pPr>
    </w:p>
    <w:p w:rsidR="00E941A1" w:rsidRDefault="00E941A1">
      <w:pPr>
        <w:pStyle w:val="BodyText"/>
        <w:spacing w:before="2"/>
        <w:ind w:left="0" w:firstLine="0"/>
        <w:jc w:val="left"/>
        <w:rPr>
          <w:sz w:val="11"/>
          <w:szCs w:val="11"/>
        </w:rPr>
      </w:pPr>
      <w:r>
        <w:rPr>
          <w:noProof/>
          <w:lang w:eastAsia="ru-RU"/>
        </w:rPr>
        <w:pict>
          <v:rect id="_x0000_s1048" style="position:absolute;margin-left:120.5pt;margin-top:8.4pt;width:2in;height:.7pt;z-index:-251656192;mso-wrap-distance-left:0;mso-wrap-distance-right:0;mso-position-horizontal-relative:page" fillcolor="black" stroked="f">
            <w10:wrap type="topAndBottom" anchorx="page"/>
            <w10:anchorlock/>
          </v:rect>
        </w:pict>
      </w:r>
    </w:p>
    <w:p w:rsidR="00E941A1" w:rsidRDefault="00E941A1">
      <w:pPr>
        <w:tabs>
          <w:tab w:val="left" w:pos="1860"/>
        </w:tabs>
        <w:spacing w:before="89"/>
        <w:ind w:left="1102" w:right="910"/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ab/>
        <w:t>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E941A1" w:rsidRDefault="00E941A1">
      <w:pPr>
        <w:tabs>
          <w:tab w:val="left" w:pos="1860"/>
        </w:tabs>
        <w:spacing w:before="1"/>
        <w:ind w:left="1102" w:right="915"/>
        <w:rPr>
          <w:sz w:val="20"/>
          <w:szCs w:val="20"/>
        </w:rPr>
      </w:pPr>
      <w:r>
        <w:rPr>
          <w:sz w:val="20"/>
          <w:szCs w:val="20"/>
          <w:vertAlign w:val="superscript"/>
        </w:rPr>
        <w:t>7</w:t>
      </w:r>
      <w:r>
        <w:rPr>
          <w:sz w:val="20"/>
          <w:szCs w:val="20"/>
        </w:rPr>
        <w:tab/>
        <w:t>Осуществляется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соответствии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статьей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59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закона «Об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образовании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E941A1" w:rsidRDefault="00E941A1">
      <w:pPr>
        <w:tabs>
          <w:tab w:val="left" w:pos="1860"/>
        </w:tabs>
        <w:ind w:left="1102" w:right="915"/>
        <w:rPr>
          <w:sz w:val="20"/>
          <w:szCs w:val="20"/>
        </w:rPr>
      </w:pPr>
      <w:r>
        <w:rPr>
          <w:sz w:val="20"/>
          <w:szCs w:val="20"/>
          <w:vertAlign w:val="superscript"/>
        </w:rPr>
        <w:t>8</w:t>
      </w:r>
      <w:r>
        <w:rPr>
          <w:sz w:val="20"/>
          <w:szCs w:val="20"/>
        </w:rPr>
        <w:tab/>
        <w:t>Осуществляется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соответствии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статьей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95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закона «Об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образовании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E941A1" w:rsidRDefault="00E941A1">
      <w:pPr>
        <w:rPr>
          <w:sz w:val="20"/>
          <w:szCs w:val="20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9" w:firstLine="0"/>
      </w:pP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E941A1" w:rsidRDefault="00E941A1">
      <w:pPr>
        <w:pStyle w:val="BodyText"/>
        <w:spacing w:before="1"/>
        <w:ind w:right="500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 процедуры, обеспечивающие определение динамики достижения обучающимися</w:t>
      </w:r>
      <w:r>
        <w:rPr>
          <w:spacing w:val="1"/>
        </w:rPr>
        <w:t xml:space="preserve"> </w:t>
      </w:r>
      <w:r>
        <w:t>образовательных результатов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E941A1" w:rsidRDefault="00E941A1">
      <w:pPr>
        <w:pStyle w:val="BodyText"/>
        <w:ind w:right="508" w:firstLine="707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941A1" w:rsidRDefault="00E941A1">
      <w:pPr>
        <w:pStyle w:val="BodyText"/>
        <w:ind w:right="501" w:firstLine="707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E941A1" w:rsidRDefault="00E941A1">
      <w:pPr>
        <w:pStyle w:val="BodyText"/>
        <w:ind w:left="1810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(регулятивных,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действий);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 образовательных достижений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итоговой оценки;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spacing w:before="1"/>
        <w:ind w:right="509" w:firstLine="283"/>
        <w:rPr>
          <w:sz w:val="24"/>
          <w:szCs w:val="24"/>
        </w:rPr>
      </w:pPr>
      <w:r>
        <w:rPr>
          <w:sz w:val="24"/>
          <w:szCs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наблюдения и др.);</w:t>
      </w:r>
    </w:p>
    <w:p w:rsidR="00E941A1" w:rsidRDefault="00E941A1">
      <w:pPr>
        <w:pStyle w:val="BodyText"/>
        <w:ind w:right="509" w:firstLine="707"/>
      </w:pPr>
      <w:r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E941A1" w:rsidRDefault="00E941A1">
      <w:pPr>
        <w:pStyle w:val="BodyText"/>
        <w:ind w:right="510" w:firstLine="707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 составляющими:</w:t>
      </w:r>
    </w:p>
    <w:p w:rsidR="00E941A1" w:rsidRDefault="00E941A1">
      <w:pPr>
        <w:pStyle w:val="ListParagraph"/>
        <w:numPr>
          <w:ilvl w:val="1"/>
          <w:numId w:val="17"/>
        </w:numPr>
        <w:tabs>
          <w:tab w:val="left" w:pos="2521"/>
        </w:tabs>
        <w:ind w:right="499" w:firstLine="707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углубленного;</w:t>
      </w:r>
    </w:p>
    <w:p w:rsidR="00E941A1" w:rsidRDefault="00E941A1">
      <w:pPr>
        <w:pStyle w:val="ListParagraph"/>
        <w:numPr>
          <w:ilvl w:val="1"/>
          <w:numId w:val="17"/>
        </w:numPr>
        <w:tabs>
          <w:tab w:val="left" w:pos="2521"/>
        </w:tabs>
        <w:ind w:left="2520"/>
        <w:rPr>
          <w:sz w:val="24"/>
          <w:szCs w:val="24"/>
        </w:rPr>
      </w:pPr>
      <w:r>
        <w:rPr>
          <w:sz w:val="24"/>
          <w:szCs w:val="24"/>
        </w:rPr>
        <w:t xml:space="preserve">планируемые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результаты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содержат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блоки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«Выпускник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научится»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E941A1" w:rsidRDefault="00E941A1">
      <w:pPr>
        <w:pStyle w:val="BodyText"/>
        <w:ind w:firstLine="0"/>
      </w:pPr>
      <w:r>
        <w:t>«Выпускник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E941A1" w:rsidRDefault="00E941A1">
      <w:pPr>
        <w:pStyle w:val="BodyText"/>
        <w:ind w:right="505" w:firstLine="707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-57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трактуются как обязательные</w:t>
      </w:r>
      <w:r>
        <w:rPr>
          <w:spacing w:val="-3"/>
        </w:rPr>
        <w:t xml:space="preserve"> </w:t>
      </w:r>
      <w:r>
        <w:t>для освоения.</w:t>
      </w:r>
    </w:p>
    <w:p w:rsidR="00E941A1" w:rsidRDefault="00E941A1">
      <w:pPr>
        <w:pStyle w:val="BodyText"/>
        <w:spacing w:before="1"/>
        <w:ind w:right="510" w:firstLine="707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т.п.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E941A1" w:rsidRDefault="00E941A1">
      <w:pPr>
        <w:pStyle w:val="Heading2"/>
        <w:spacing w:line="274" w:lineRule="exac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E941A1" w:rsidRDefault="00E941A1">
      <w:pPr>
        <w:pStyle w:val="BodyText"/>
        <w:spacing w:line="274" w:lineRule="exact"/>
        <w:ind w:left="1810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:rsidR="00E941A1" w:rsidRDefault="00E941A1">
      <w:pPr>
        <w:pStyle w:val="BodyText"/>
        <w:ind w:firstLine="707"/>
        <w:jc w:val="left"/>
      </w:pPr>
      <w:r>
        <w:t>Формирование</w:t>
      </w:r>
      <w:r>
        <w:rPr>
          <w:spacing w:val="41"/>
        </w:rPr>
        <w:t xml:space="preserve"> </w:t>
      </w:r>
      <w:r>
        <w:t>личностных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обеспечивается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3" w:firstLine="707"/>
      </w:pPr>
      <w:r>
        <w:t xml:space="preserve">В соответствии с требованиями ФГОС СОО достижение личностных результатов </w:t>
      </w:r>
      <w:r>
        <w:rPr>
          <w:b/>
          <w:bCs/>
        </w:rPr>
        <w:t>не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Оценка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  <w:bCs/>
        </w:rPr>
        <w:t>внешних</w:t>
      </w:r>
      <w:r>
        <w:rPr>
          <w:b/>
          <w:bCs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57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сообществе</w:t>
      </w:r>
      <w:r>
        <w:rPr>
          <w:spacing w:val="-3"/>
        </w:rPr>
        <w:t xml:space="preserve"> </w:t>
      </w:r>
      <w:r>
        <w:t>методиках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E941A1" w:rsidRDefault="00E941A1">
      <w:pPr>
        <w:pStyle w:val="BodyText"/>
        <w:spacing w:before="1"/>
        <w:ind w:right="498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</w:t>
      </w:r>
      <w:r>
        <w:rPr>
          <w:spacing w:val="1"/>
        </w:rPr>
        <w:t xml:space="preserve"> </w:t>
      </w:r>
      <w:r>
        <w:t>образования.</w:t>
      </w:r>
    </w:p>
    <w:p w:rsidR="00E941A1" w:rsidRDefault="00E941A1">
      <w:pPr>
        <w:pStyle w:val="BodyText"/>
        <w:ind w:right="510" w:firstLine="707"/>
        <w:jc w:val="right"/>
      </w:pPr>
      <w:r>
        <w:t>Результаты,</w:t>
      </w:r>
      <w:r>
        <w:rPr>
          <w:spacing w:val="32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внешних,</w:t>
      </w:r>
      <w:r>
        <w:rPr>
          <w:spacing w:val="32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внутренних</w:t>
      </w:r>
      <w:r>
        <w:rPr>
          <w:spacing w:val="34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агрегированных</w:t>
      </w:r>
      <w:r>
        <w:rPr>
          <w:spacing w:val="-3"/>
        </w:rPr>
        <w:t xml:space="preserve"> </w:t>
      </w:r>
      <w:r>
        <w:t>(усредненных,</w:t>
      </w:r>
      <w:r>
        <w:rPr>
          <w:spacing w:val="-3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E941A1" w:rsidRDefault="00E941A1">
      <w:pPr>
        <w:pStyle w:val="BodyText"/>
        <w:ind w:right="504" w:firstLine="707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и</w:t>
      </w:r>
      <w:r>
        <w:rPr>
          <w:spacing w:val="1"/>
        </w:rPr>
        <w:t xml:space="preserve"> </w:t>
      </w:r>
      <w:r>
        <w:t>представляются в виде характеристики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 данных».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E941A1" w:rsidRDefault="00E941A1">
      <w:pPr>
        <w:pStyle w:val="BodyText"/>
        <w:ind w:right="506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(разделы</w:t>
      </w:r>
    </w:p>
    <w:p w:rsidR="00E941A1" w:rsidRDefault="00E941A1">
      <w:pPr>
        <w:pStyle w:val="BodyText"/>
        <w:ind w:right="507" w:firstLine="0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</w:t>
      </w:r>
      <w:r>
        <w:rPr>
          <w:spacing w:val="3"/>
        </w:rPr>
        <w:t xml:space="preserve"> </w:t>
      </w:r>
      <w:r>
        <w:t>«Познавательные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действия»).</w:t>
      </w:r>
    </w:p>
    <w:p w:rsidR="00E941A1" w:rsidRDefault="00E941A1">
      <w:pPr>
        <w:pStyle w:val="BodyText"/>
        <w:ind w:right="501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проводить отдельные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по оценке:</w:t>
      </w:r>
    </w:p>
    <w:p w:rsidR="00E941A1" w:rsidRDefault="00E941A1">
      <w:pPr>
        <w:pStyle w:val="ListParagraph"/>
        <w:numPr>
          <w:ilvl w:val="2"/>
          <w:numId w:val="17"/>
        </w:numPr>
        <w:tabs>
          <w:tab w:val="left" w:pos="2334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смыслового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</w:p>
    <w:p w:rsidR="00E941A1" w:rsidRDefault="00E941A1">
      <w:pPr>
        <w:pStyle w:val="ListParagraph"/>
        <w:numPr>
          <w:ilvl w:val="2"/>
          <w:numId w:val="17"/>
        </w:numPr>
        <w:tabs>
          <w:tab w:val="left" w:pos="2334"/>
        </w:tabs>
        <w:ind w:right="507"/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познавательных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познания,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специфические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областей);</w:t>
      </w:r>
    </w:p>
    <w:p w:rsidR="00E941A1" w:rsidRDefault="00E941A1">
      <w:pPr>
        <w:pStyle w:val="ListParagraph"/>
        <w:numPr>
          <w:ilvl w:val="2"/>
          <w:numId w:val="17"/>
        </w:numPr>
        <w:tabs>
          <w:tab w:val="left" w:pos="2334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ИКТ-компетентности;</w:t>
      </w:r>
    </w:p>
    <w:p w:rsidR="00E941A1" w:rsidRDefault="00E941A1">
      <w:pPr>
        <w:pStyle w:val="ListParagraph"/>
        <w:numPr>
          <w:ilvl w:val="2"/>
          <w:numId w:val="17"/>
        </w:numPr>
        <w:tabs>
          <w:tab w:val="left" w:pos="2334"/>
        </w:tabs>
        <w:ind w:right="511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сформированности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регулятивных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E941A1" w:rsidRDefault="00E941A1">
      <w:pPr>
        <w:pStyle w:val="BodyText"/>
        <w:ind w:right="505" w:firstLine="707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 компьютера; сформированности регулятивных и коммуникативных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7" w:firstLine="707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 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941A1" w:rsidRDefault="00E941A1">
      <w:pPr>
        <w:pStyle w:val="BodyText"/>
        <w:ind w:right="512" w:firstLine="7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индивидуального итогового проекта.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E941A1" w:rsidRDefault="00E941A1">
      <w:pPr>
        <w:pStyle w:val="BodyText"/>
        <w:tabs>
          <w:tab w:val="left" w:pos="2361"/>
          <w:tab w:val="left" w:pos="2478"/>
          <w:tab w:val="left" w:pos="2874"/>
          <w:tab w:val="left" w:pos="3371"/>
          <w:tab w:val="left" w:pos="3478"/>
          <w:tab w:val="left" w:pos="4426"/>
          <w:tab w:val="left" w:pos="4484"/>
          <w:tab w:val="left" w:pos="4748"/>
          <w:tab w:val="left" w:pos="5142"/>
          <w:tab w:val="left" w:pos="5894"/>
          <w:tab w:val="left" w:pos="5936"/>
          <w:tab w:val="left" w:pos="6366"/>
          <w:tab w:val="left" w:pos="6631"/>
          <w:tab w:val="left" w:pos="7593"/>
          <w:tab w:val="left" w:pos="7697"/>
          <w:tab w:val="left" w:pos="8029"/>
          <w:tab w:val="left" w:pos="8495"/>
          <w:tab w:val="left" w:pos="9067"/>
          <w:tab w:val="left" w:pos="9166"/>
          <w:tab w:val="left" w:pos="9514"/>
          <w:tab w:val="left" w:pos="9883"/>
        </w:tabs>
        <w:ind w:right="502" w:firstLine="707"/>
        <w:jc w:val="right"/>
      </w:pPr>
      <w:r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tab/>
        <w:t>планируемых</w:t>
      </w:r>
      <w:r>
        <w:tab/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текущей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тематической</w:t>
      </w:r>
      <w:r>
        <w:rPr>
          <w:spacing w:val="9"/>
        </w:rPr>
        <w:t xml:space="preserve"> </w:t>
      </w:r>
      <w:r>
        <w:t>проверки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1"/>
        </w:rPr>
        <w:tab/>
      </w:r>
      <w:r>
        <w:rPr>
          <w:spacing w:val="-1"/>
        </w:rPr>
        <w:tab/>
      </w:r>
      <w:r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учебно-познавательных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учебно-практических</w:t>
      </w:r>
      <w:r>
        <w:rPr>
          <w:spacing w:val="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48"/>
        </w:rPr>
        <w:t xml:space="preserve"> </w:t>
      </w:r>
      <w:r>
        <w:t>вариативные</w:t>
      </w:r>
      <w:r>
        <w:rPr>
          <w:spacing w:val="47"/>
        </w:rPr>
        <w:t xml:space="preserve"> </w:t>
      </w:r>
      <w:r>
        <w:t>пути</w:t>
      </w:r>
      <w:r>
        <w:rPr>
          <w:spacing w:val="49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содержащие</w:t>
      </w:r>
      <w:r>
        <w:rPr>
          <w:spacing w:val="48"/>
        </w:rPr>
        <w:t xml:space="preserve"> </w:t>
      </w:r>
      <w:r>
        <w:t>избыточные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недостающими</w:t>
      </w:r>
      <w:r>
        <w:rPr>
          <w:spacing w:val="42"/>
        </w:rPr>
        <w:t xml:space="preserve"> </w:t>
      </w:r>
      <w:r>
        <w:t>данными,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предполагают</w:t>
      </w:r>
      <w:r>
        <w:rPr>
          <w:spacing w:val="4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оснований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</w:t>
      </w:r>
      <w:r>
        <w:rPr>
          <w:spacing w:val="23"/>
        </w:rPr>
        <w:t xml:space="preserve"> </w:t>
      </w:r>
      <w:r>
        <w:t>комплексные</w:t>
      </w:r>
      <w:r>
        <w:rPr>
          <w:spacing w:val="24"/>
        </w:rPr>
        <w:t xml:space="preserve"> </w:t>
      </w:r>
      <w:r>
        <w:t>задания,</w:t>
      </w:r>
      <w:r>
        <w:rPr>
          <w:spacing w:val="26"/>
        </w:rPr>
        <w:t xml:space="preserve"> </w:t>
      </w:r>
      <w:r>
        <w:t>ориентированные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проверку</w:t>
      </w:r>
      <w:r>
        <w:tab/>
        <w:t>целого</w:t>
      </w:r>
      <w:r>
        <w:tab/>
      </w:r>
      <w:r>
        <w:rPr>
          <w:spacing w:val="-3"/>
        </w:rPr>
        <w:t>комплекса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умений;</w:t>
      </w:r>
      <w:r>
        <w:tab/>
        <w:t>компетентностно-ориентированные</w:t>
      </w:r>
      <w:r>
        <w:tab/>
      </w:r>
      <w:r>
        <w:rPr>
          <w:spacing w:val="-1"/>
        </w:rPr>
        <w:t>задания,</w:t>
      </w:r>
      <w:r>
        <w:rPr>
          <w:spacing w:val="-57"/>
        </w:rPr>
        <w:t xml:space="preserve"> </w:t>
      </w:r>
      <w:r>
        <w:t>позволяющие</w:t>
      </w:r>
      <w:r>
        <w:rPr>
          <w:spacing w:val="27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базирующиеся</w:t>
      </w:r>
      <w:r>
        <w:rPr>
          <w:spacing w:val="28"/>
        </w:rPr>
        <w:t xml:space="preserve"> </w:t>
      </w:r>
      <w:r>
        <w:t>на</w:t>
      </w:r>
    </w:p>
    <w:p w:rsidR="00E941A1" w:rsidRDefault="00E941A1">
      <w:pPr>
        <w:pStyle w:val="BodyText"/>
        <w:ind w:firstLine="0"/>
      </w:pPr>
      <w:r>
        <w:rPr>
          <w:spacing w:val="-1"/>
        </w:rPr>
        <w:t>контексте</w:t>
      </w:r>
      <w:r>
        <w:rPr>
          <w:spacing w:val="-7"/>
        </w:rPr>
        <w:t xml:space="preserve"> </w:t>
      </w:r>
      <w:r>
        <w:rPr>
          <w:spacing w:val="-1"/>
        </w:rPr>
        <w:t>ситуаций «жизненного»</w:t>
      </w:r>
      <w:r>
        <w:rPr>
          <w:spacing w:val="-12"/>
        </w:rPr>
        <w:t xml:space="preserve"> </w:t>
      </w:r>
      <w:r>
        <w:t>характера.</w:t>
      </w:r>
    </w:p>
    <w:p w:rsidR="00E941A1" w:rsidRDefault="00E941A1">
      <w:pPr>
        <w:pStyle w:val="BodyText"/>
        <w:ind w:right="507" w:firstLine="707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E941A1" w:rsidRDefault="00E941A1">
      <w:pPr>
        <w:pStyle w:val="BodyText"/>
        <w:ind w:right="505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заменяющих).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может включать: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06" w:firstLine="283"/>
        <w:rPr>
          <w:sz w:val="24"/>
          <w:szCs w:val="24"/>
        </w:rPr>
      </w:pPr>
      <w:r>
        <w:rPr>
          <w:sz w:val="24"/>
          <w:szCs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разделу/теме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т.п.);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 – с учетом степени значимости отметок за отдельные оценочные процедуры),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 критерии оценки;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аттестации),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демонстрационные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версии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итоговых работ;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график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контрольных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E941A1" w:rsidRDefault="00E941A1">
      <w:pPr>
        <w:pStyle w:val="BodyText"/>
        <w:ind w:right="510" w:firstLine="707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941A1" w:rsidRDefault="00E941A1">
      <w:pPr>
        <w:pStyle w:val="BodyText"/>
        <w:ind w:right="501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 операциями.</w:t>
      </w:r>
    </w:p>
    <w:p w:rsidR="00E941A1" w:rsidRDefault="00E941A1">
      <w:pPr>
        <w:pStyle w:val="BodyText"/>
        <w:ind w:right="510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 курса</w:t>
      </w:r>
      <w:r>
        <w:rPr>
          <w:spacing w:val="-2"/>
        </w:rPr>
        <w:t xml:space="preserve"> </w:t>
      </w:r>
      <w:r>
        <w:t>(раздела).</w:t>
      </w:r>
    </w:p>
    <w:p w:rsidR="00E941A1" w:rsidRDefault="00E941A1">
      <w:pPr>
        <w:pStyle w:val="BodyText"/>
        <w:ind w:right="510" w:firstLine="707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индивидуализации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выбора</w:t>
      </w:r>
      <w:r>
        <w:rPr>
          <w:spacing w:val="22"/>
        </w:rPr>
        <w:t xml:space="preserve"> </w:t>
      </w:r>
      <w:r>
        <w:t>уровня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7" w:firstLine="0"/>
      </w:pP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выявленных</w:t>
      </w:r>
      <w:r>
        <w:rPr>
          <w:spacing w:val="1"/>
        </w:rPr>
        <w:t xml:space="preserve"> </w:t>
      </w:r>
      <w:r>
        <w:t>групп риска.</w:t>
      </w:r>
    </w:p>
    <w:p w:rsidR="00E941A1" w:rsidRDefault="00E941A1">
      <w:pPr>
        <w:pStyle w:val="BodyText"/>
        <w:ind w:right="505" w:firstLine="70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E941A1" w:rsidRDefault="00E941A1">
      <w:pPr>
        <w:pStyle w:val="BodyText"/>
        <w:spacing w:before="1"/>
        <w:ind w:right="504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овладении</w:t>
      </w:r>
      <w:r>
        <w:rPr>
          <w:spacing w:val="14"/>
        </w:rPr>
        <w:t xml:space="preserve"> </w:t>
      </w:r>
      <w:r>
        <w:t>коммуникативными</w:t>
      </w:r>
      <w:r>
        <w:rPr>
          <w:spacing w:val="18"/>
        </w:rPr>
        <w:t xml:space="preserve"> </w:t>
      </w:r>
      <w:r>
        <w:t>умениями</w:t>
      </w:r>
      <w:r>
        <w:rPr>
          <w:spacing w:val="17"/>
        </w:rPr>
        <w:t xml:space="preserve"> </w:t>
      </w:r>
      <w:r>
        <w:t>(умением</w:t>
      </w:r>
      <w:r>
        <w:rPr>
          <w:spacing w:val="17"/>
        </w:rPr>
        <w:t xml:space="preserve"> </w:t>
      </w:r>
      <w:r>
        <w:t>внимательно</w:t>
      </w:r>
      <w:r>
        <w:rPr>
          <w:spacing w:val="15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 и</w:t>
      </w:r>
      <w:r>
        <w:rPr>
          <w:spacing w:val="-3"/>
        </w:rPr>
        <w:t xml:space="preserve"> </w:t>
      </w:r>
      <w:r>
        <w:t>интерпретации).</w:t>
      </w:r>
    </w:p>
    <w:p w:rsidR="00E941A1" w:rsidRDefault="00E941A1">
      <w:pPr>
        <w:pStyle w:val="BodyText"/>
        <w:ind w:right="501" w:firstLine="707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E941A1" w:rsidRDefault="00E941A1">
      <w:pPr>
        <w:pStyle w:val="BodyText"/>
        <w:spacing w:before="1"/>
        <w:ind w:right="504" w:firstLine="707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 / раздела</w:t>
      </w:r>
      <w:r>
        <w:rPr>
          <w:spacing w:val="-1"/>
        </w:rPr>
        <w:t xml:space="preserve"> </w:t>
      </w:r>
      <w:r>
        <w:t>/ предметного</w:t>
      </w:r>
      <w:r>
        <w:rPr>
          <w:spacing w:val="-1"/>
        </w:rPr>
        <w:t xml:space="preserve"> </w:t>
      </w:r>
      <w:r>
        <w:t>курса.</w:t>
      </w:r>
    </w:p>
    <w:p w:rsidR="00E941A1" w:rsidRDefault="00E941A1">
      <w:pPr>
        <w:pStyle w:val="BodyText"/>
        <w:ind w:right="507" w:firstLine="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</w:t>
      </w:r>
      <w:r>
        <w:rPr>
          <w:spacing w:val="1"/>
        </w:rPr>
        <w:t xml:space="preserve"> </w:t>
      </w:r>
      <w:r>
        <w:t>к учебникам, входящих в федеральный перечень, и в 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E941A1" w:rsidRDefault="00E941A1">
      <w:pPr>
        <w:pStyle w:val="BodyText"/>
        <w:ind w:right="501" w:firstLine="707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-57"/>
        </w:rPr>
        <w:t xml:space="preserve"> </w:t>
      </w: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 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6" w:firstLine="707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 деятельности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E941A1" w:rsidRDefault="00E941A1">
      <w:pPr>
        <w:pStyle w:val="BodyText"/>
        <w:spacing w:before="1"/>
        <w:ind w:right="506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процедуру аттестации</w:t>
      </w:r>
      <w:r>
        <w:rPr>
          <w:spacing w:val="6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уровне среднего общего образования и проводится в конце каждой четверти (или в конце</w:t>
      </w:r>
      <w:r>
        <w:rPr>
          <w:spacing w:val="1"/>
        </w:rPr>
        <w:t xml:space="preserve"> </w:t>
      </w:r>
      <w:r>
        <w:t>каждого триместра, биместра или иного этапа обучения внутри учебного года)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 может отражаться в</w:t>
      </w:r>
      <w:r>
        <w:rPr>
          <w:spacing w:val="-2"/>
        </w:rPr>
        <w:t xml:space="preserve"> </w:t>
      </w:r>
      <w:r>
        <w:t>дневнике.</w:t>
      </w:r>
    </w:p>
    <w:p w:rsidR="00E941A1" w:rsidRDefault="00E941A1">
      <w:pPr>
        <w:pStyle w:val="BodyText"/>
        <w:ind w:right="506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(статья</w:t>
      </w:r>
      <w:r>
        <w:rPr>
          <w:spacing w:val="-1"/>
        </w:rPr>
        <w:t xml:space="preserve"> </w:t>
      </w:r>
      <w:r>
        <w:t>58)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E941A1" w:rsidRDefault="00E941A1">
      <w:pPr>
        <w:pStyle w:val="BodyText"/>
        <w:ind w:right="49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941A1" w:rsidRDefault="00E941A1">
      <w:pPr>
        <w:pStyle w:val="BodyText"/>
        <w:ind w:right="509" w:firstLine="707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билетов и</w:t>
      </w:r>
      <w:r>
        <w:rPr>
          <w:spacing w:val="-1"/>
        </w:rPr>
        <w:t xml:space="preserve"> </w:t>
      </w:r>
      <w:r>
        <w:t>т.д. (государственный</w:t>
      </w:r>
      <w:r>
        <w:rPr>
          <w:spacing w:val="-1"/>
        </w:rPr>
        <w:t xml:space="preserve"> </w:t>
      </w:r>
      <w:r>
        <w:t>выпускной экзамен</w:t>
      </w:r>
      <w:r>
        <w:rPr>
          <w:spacing w:val="5"/>
        </w:rPr>
        <w:t xml:space="preserve"> </w:t>
      </w:r>
      <w:r>
        <w:t>– ГВЭ).</w:t>
      </w:r>
    </w:p>
    <w:p w:rsidR="00E941A1" w:rsidRDefault="00E941A1">
      <w:pPr>
        <w:pStyle w:val="BodyText"/>
        <w:ind w:right="502" w:firstLine="707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E941A1" w:rsidRDefault="00E941A1">
      <w:pPr>
        <w:pStyle w:val="BodyText"/>
        <w:ind w:right="51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обучающихся.</w:t>
      </w:r>
    </w:p>
    <w:p w:rsidR="00E941A1" w:rsidRDefault="00E941A1">
      <w:pPr>
        <w:pStyle w:val="BodyText"/>
        <w:ind w:right="510" w:firstLine="707"/>
      </w:pPr>
      <w:r>
        <w:t>Для предметов по</w:t>
      </w:r>
      <w:r>
        <w:rPr>
          <w:spacing w:val="60"/>
        </w:rPr>
        <w:t xml:space="preserve"> </w:t>
      </w:r>
      <w:r>
        <w:t>выбору контрольные измерительные материалы 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</w:t>
      </w:r>
      <w:r>
        <w:rPr>
          <w:spacing w:val="1"/>
        </w:rPr>
        <w:t xml:space="preserve"> </w:t>
      </w:r>
      <w:r>
        <w:t>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2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8"/>
        </w:rPr>
        <w:t xml:space="preserve"> </w:t>
      </w:r>
      <w:r>
        <w:t>для базового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 предмета.</w:t>
      </w:r>
    </w:p>
    <w:p w:rsidR="00E941A1" w:rsidRDefault="00E941A1">
      <w:pPr>
        <w:pStyle w:val="BodyText"/>
        <w:ind w:right="506" w:firstLine="70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накопленной</w:t>
      </w:r>
      <w:r>
        <w:rPr>
          <w:spacing w:val="15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предмету.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11" w:firstLine="0"/>
      </w:pP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:rsidR="00E941A1" w:rsidRDefault="00E941A1">
      <w:pPr>
        <w:pStyle w:val="BodyText"/>
        <w:ind w:right="508" w:firstLine="707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941A1" w:rsidRDefault="00E941A1">
      <w:pPr>
        <w:pStyle w:val="BodyText"/>
        <w:spacing w:before="1"/>
        <w:ind w:right="511" w:firstLine="707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E941A1" w:rsidRDefault="00E941A1">
      <w:pPr>
        <w:pStyle w:val="BodyText"/>
        <w:ind w:right="503" w:firstLine="7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1"/>
        </w:rPr>
        <w:t xml:space="preserve"> </w:t>
      </w:r>
      <w:r>
        <w:t>информационное; творческое.</w:t>
      </w:r>
    </w:p>
    <w:p w:rsidR="00E941A1" w:rsidRDefault="00E941A1">
      <w:pPr>
        <w:pStyle w:val="BodyText"/>
        <w:ind w:right="507" w:firstLine="707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критериям.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проблемой/темой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spacing w:before="1"/>
        <w:ind w:right="503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 познавательных УУД в части способности к самостоятельному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реализацию/апробацию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макета,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объекта, творческого решения и т.п.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планировать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управлять своей познавательной деятельностью во времени; 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ситуациях.</w:t>
      </w:r>
    </w:p>
    <w:p w:rsidR="00E941A1" w:rsidRDefault="00E941A1">
      <w:pPr>
        <w:pStyle w:val="ListParagraph"/>
        <w:numPr>
          <w:ilvl w:val="0"/>
          <w:numId w:val="17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вопросы.</w:t>
      </w:r>
    </w:p>
    <w:p w:rsidR="00E941A1" w:rsidRDefault="00E941A1">
      <w:pPr>
        <w:pStyle w:val="BodyText"/>
        <w:ind w:right="501" w:firstLine="707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E941A1" w:rsidRDefault="00E941A1">
      <w:pPr>
        <w:pStyle w:val="BodyText"/>
        <w:spacing w:before="1"/>
        <w:ind w:right="506" w:firstLine="707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 w:rsidP="00F53425">
      <w:pPr>
        <w:pStyle w:val="Heading2"/>
        <w:numPr>
          <w:ilvl w:val="0"/>
          <w:numId w:val="137"/>
        </w:numPr>
        <w:tabs>
          <w:tab w:val="left" w:pos="2233"/>
        </w:tabs>
        <w:spacing w:before="68"/>
        <w:ind w:left="2839" w:right="1329" w:hanging="915"/>
      </w:pPr>
      <w:r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pStyle w:val="ListParagraph"/>
        <w:numPr>
          <w:ilvl w:val="1"/>
          <w:numId w:val="16"/>
        </w:numPr>
        <w:tabs>
          <w:tab w:val="left" w:pos="1522"/>
        </w:tabs>
        <w:ind w:right="50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Программа развития универсальных учебных действий при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получении среднего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 образования, включающая формирование компетенций обучающихся в области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учебно-исследовательской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 проектной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деятельности</w:t>
      </w:r>
    </w:p>
    <w:p w:rsidR="00E941A1" w:rsidRDefault="00E941A1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E941A1" w:rsidRDefault="00E941A1">
      <w:pPr>
        <w:pStyle w:val="BodyText"/>
        <w:ind w:right="503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деятельности.</w:t>
      </w:r>
    </w:p>
    <w:p w:rsidR="00E941A1" w:rsidRDefault="00E941A1">
      <w:pPr>
        <w:pStyle w:val="Heading2"/>
        <w:spacing w:before="5"/>
        <w:ind w:left="1102" w:right="50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как средство совершенствования их универсальных учебных 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места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ФГОС СОО</w:t>
      </w:r>
    </w:p>
    <w:p w:rsidR="00E941A1" w:rsidRDefault="00E941A1">
      <w:pPr>
        <w:pStyle w:val="BodyText"/>
        <w:ind w:right="507" w:firstLine="707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 Требования</w:t>
      </w:r>
      <w:r>
        <w:rPr>
          <w:spacing w:val="-1"/>
        </w:rPr>
        <w:t xml:space="preserve"> </w:t>
      </w:r>
      <w:r>
        <w:t>включают: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самостоятельность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педагогами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сверстниками;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траектории, 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 деятельности.</w:t>
      </w:r>
    </w:p>
    <w:p w:rsidR="00E941A1" w:rsidRDefault="00E941A1">
      <w:pPr>
        <w:pStyle w:val="BodyText"/>
        <w:ind w:left="1810" w:firstLine="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усвоение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научной, личностно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(или)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 значимой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проблемы.</w:t>
      </w:r>
    </w:p>
    <w:p w:rsidR="00E941A1" w:rsidRDefault="00E941A1">
      <w:pPr>
        <w:pStyle w:val="BodyText"/>
        <w:spacing w:before="21"/>
        <w:ind w:left="1810" w:firstLine="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2"/>
        <w:ind w:right="503" w:firstLine="283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значимых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межличностных отношений;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 образовательного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маршрута;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проектной, социальной деятельности;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48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66"/>
        <w:ind w:right="501" w:firstLine="283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и проектной деятельности обучающихся, а также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подготовке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01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олимпиадах,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практическую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 навыков,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целеполагания,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самоконтроля;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ind w:right="504" w:firstLine="707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 системно-деятельностного подхода таким образом, 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пробах.</w:t>
      </w:r>
    </w:p>
    <w:p w:rsidR="00E941A1" w:rsidRDefault="00E941A1">
      <w:pPr>
        <w:pStyle w:val="BodyText"/>
        <w:ind w:right="50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 следующие</w:t>
      </w:r>
      <w:r>
        <w:rPr>
          <w:spacing w:val="-1"/>
        </w:rPr>
        <w:t xml:space="preserve"> </w:t>
      </w:r>
      <w:r>
        <w:t>задачи: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04" w:firstLine="283"/>
        <w:rPr>
          <w:sz w:val="24"/>
          <w:szCs w:val="24"/>
        </w:rPr>
      </w:pPr>
      <w:r>
        <w:rPr>
          <w:sz w:val="24"/>
          <w:szCs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широкое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обучающихся ситуациях;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действий,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 урочную,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внеурочную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переходе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 основного общего к среднему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образованию.</w:t>
      </w:r>
    </w:p>
    <w:p w:rsidR="00E941A1" w:rsidRDefault="00E941A1">
      <w:pPr>
        <w:pStyle w:val="BodyText"/>
        <w:ind w:right="503" w:firstLine="707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 жизненного самоопределения.</w:t>
      </w:r>
    </w:p>
    <w:p w:rsidR="00E941A1" w:rsidRDefault="00E941A1">
      <w:pPr>
        <w:pStyle w:val="BodyText"/>
        <w:spacing w:before="1"/>
        <w:ind w:right="507" w:firstLine="707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 не</w:t>
      </w:r>
      <w:r>
        <w:rPr>
          <w:spacing w:val="-2"/>
        </w:rPr>
        <w:t xml:space="preserve"> </w:t>
      </w:r>
      <w:r>
        <w:t>относящиеся к</w:t>
      </w:r>
      <w:r>
        <w:rPr>
          <w:spacing w:val="1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right="506"/>
        <w:jc w:val="both"/>
      </w:pPr>
      <w:r>
        <w:t xml:space="preserve"> 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E941A1" w:rsidRDefault="00E941A1">
      <w:pPr>
        <w:pStyle w:val="BodyText"/>
        <w:ind w:right="508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2"/>
        </w:rPr>
        <w:t xml:space="preserve"> </w:t>
      </w:r>
      <w:r>
        <w:t>перехода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Помимо</w:t>
      </w:r>
      <w:r>
        <w:rPr>
          <w:spacing w:val="7"/>
        </w:rPr>
        <w:t xml:space="preserve"> </w:t>
      </w:r>
      <w:r>
        <w:t>полноты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9" w:firstLine="0"/>
      </w:pP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 в</w:t>
      </w:r>
      <w:r>
        <w:rPr>
          <w:spacing w:val="-1"/>
        </w:rPr>
        <w:t xml:space="preserve"> </w:t>
      </w:r>
      <w:r>
        <w:t>становлении УУД.</w:t>
      </w:r>
    </w:p>
    <w:p w:rsidR="00E941A1" w:rsidRDefault="00E941A1">
      <w:pPr>
        <w:pStyle w:val="BodyText"/>
        <w:spacing w:before="1"/>
        <w:ind w:right="509" w:firstLine="707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E941A1" w:rsidRDefault="00E941A1">
      <w:pPr>
        <w:pStyle w:val="BodyText"/>
        <w:ind w:right="508" w:firstLine="70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 спецификой возраста, а с</w:t>
      </w:r>
      <w:r>
        <w:rPr>
          <w:spacing w:val="1"/>
        </w:rPr>
        <w:t xml:space="preserve"> </w:t>
      </w:r>
      <w:r>
        <w:t>другой – глубоко индивидуален.</w:t>
      </w:r>
    </w:p>
    <w:p w:rsidR="00E941A1" w:rsidRDefault="00E941A1">
      <w:pPr>
        <w:pStyle w:val="BodyText"/>
        <w:ind w:right="502" w:firstLine="707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компетентностного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доращивания</w:t>
      </w:r>
      <w:r>
        <w:rPr>
          <w:spacing w:val="-2"/>
        </w:rPr>
        <w:t xml:space="preserve"> </w:t>
      </w:r>
      <w:r>
        <w:t>компетенций.</w:t>
      </w:r>
    </w:p>
    <w:p w:rsidR="00E941A1" w:rsidRDefault="00E941A1">
      <w:pPr>
        <w:pStyle w:val="BodyText"/>
        <w:spacing w:before="1"/>
        <w:ind w:right="505" w:firstLine="707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E941A1" w:rsidRDefault="00E941A1">
      <w:pPr>
        <w:pStyle w:val="BodyText"/>
        <w:ind w:right="505" w:firstLine="707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 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941A1" w:rsidRDefault="00E941A1">
      <w:pPr>
        <w:pStyle w:val="BodyText"/>
        <w:ind w:right="506" w:firstLine="707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семьи).</w:t>
      </w:r>
    </w:p>
    <w:p w:rsidR="00E941A1" w:rsidRDefault="00E941A1">
      <w:pPr>
        <w:pStyle w:val="BodyText"/>
        <w:spacing w:before="1"/>
        <w:ind w:right="503" w:firstLine="707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-57"/>
        </w:rPr>
        <w:t xml:space="preserve"> </w:t>
      </w:r>
      <w:r>
        <w:t>остановки в</w:t>
      </w:r>
      <w:r>
        <w:rPr>
          <w:spacing w:val="-1"/>
        </w:rPr>
        <w:t xml:space="preserve"> </w:t>
      </w:r>
      <w:r>
        <w:t>поиске,</w:t>
      </w:r>
      <w:r>
        <w:rPr>
          <w:spacing w:val="-1"/>
        </w:rPr>
        <w:t xml:space="preserve"> </w:t>
      </w:r>
      <w:r>
        <w:t>осуществлении окончательного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целей.</w:t>
      </w:r>
    </w:p>
    <w:p w:rsidR="00E941A1" w:rsidRDefault="00E941A1">
      <w:pPr>
        <w:pStyle w:val="BodyText"/>
        <w:ind w:right="511" w:firstLine="707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началу</w:t>
      </w:r>
      <w:r>
        <w:rPr>
          <w:spacing w:val="4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существенно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5" w:firstLine="0"/>
      </w:pP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E941A1" w:rsidRDefault="00E941A1">
      <w:pPr>
        <w:pStyle w:val="BodyText"/>
        <w:spacing w:before="1"/>
        <w:ind w:right="509" w:firstLine="707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 рефлексии</w:t>
      </w:r>
      <w:r>
        <w:rPr>
          <w:spacing w:val="-1"/>
        </w:rPr>
        <w:t xml:space="preserve"> </w:t>
      </w:r>
      <w:r>
        <w:t>в учете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 w:rsidR="00E941A1" w:rsidRDefault="00E941A1">
      <w:pPr>
        <w:pStyle w:val="BodyText"/>
        <w:ind w:right="507" w:firstLine="707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E941A1" w:rsidRDefault="00E941A1">
      <w:pPr>
        <w:pStyle w:val="BodyText"/>
        <w:ind w:right="502" w:firstLine="707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 выбора профиля и подготовки к выбору будущей профессии. Это</w:t>
      </w:r>
      <w:r>
        <w:rPr>
          <w:spacing w:val="1"/>
        </w:rPr>
        <w:t xml:space="preserve"> </w:t>
      </w:r>
      <w:r>
        <w:t>предъявляет повышенные требования к построению</w:t>
      </w:r>
      <w:r>
        <w:rPr>
          <w:spacing w:val="60"/>
        </w:rPr>
        <w:t xml:space="preserve"> </w:t>
      </w:r>
      <w:r>
        <w:t>учебных предметов (курсов) не только</w:t>
      </w:r>
      <w:r>
        <w:rPr>
          <w:spacing w:val="1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941A1" w:rsidRDefault="00E941A1">
      <w:pPr>
        <w:pStyle w:val="BodyText"/>
        <w:spacing w:before="6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162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E941A1" w:rsidRDefault="00E941A1">
      <w:pPr>
        <w:pStyle w:val="BodyText"/>
        <w:ind w:right="509" w:firstLine="707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обучающихся;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самостоятельного выбора обучающимися темпа, режимов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освоения предметного материала;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конвертировать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форматах,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принятых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(оценки,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портфолио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п.);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носящие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 и метапредметный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коммуникации,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методов 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66"/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предъявления продуктов 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3"/>
        <w:ind w:left="1810"/>
        <w:jc w:val="both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E941A1" w:rsidRDefault="00E941A1">
      <w:pPr>
        <w:pStyle w:val="BodyText"/>
        <w:ind w:right="507" w:firstLine="707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умения:</w:t>
      </w:r>
    </w:p>
    <w:p w:rsidR="00E941A1" w:rsidRDefault="00E941A1">
      <w:pPr>
        <w:pStyle w:val="BodyText"/>
        <w:ind w:left="1810" w:firstLine="0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E941A1" w:rsidRDefault="00E941A1">
      <w:pPr>
        <w:pStyle w:val="BodyText"/>
        <w:ind w:left="1810" w:firstLine="0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E941A1" w:rsidRDefault="00E941A1">
      <w:pPr>
        <w:pStyle w:val="BodyText"/>
        <w:ind w:right="502" w:firstLine="707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E941A1" w:rsidRDefault="00E941A1">
      <w:pPr>
        <w:pStyle w:val="BodyText"/>
        <w:ind w:right="504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E941A1" w:rsidRDefault="00E941A1">
      <w:pPr>
        <w:pStyle w:val="BodyText"/>
        <w:ind w:right="507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межпредметных связей,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полидисциплинарные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погружения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интенсивы;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методологические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философские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семинары;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образовательные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экспедиции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экскурсии;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учебно-исследовательская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70"/>
        </w:tabs>
        <w:ind w:right="50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связанной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новейшими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достижениями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технологий;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70"/>
        </w:tabs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исследований,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предметами,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изучаемыми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школе: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психологией, социологией, бизнесом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  <w:tab w:val="left" w:pos="2649"/>
          <w:tab w:val="left" w:pos="3802"/>
          <w:tab w:val="left" w:pos="5481"/>
          <w:tab w:val="left" w:pos="7153"/>
          <w:tab w:val="left" w:pos="7591"/>
          <w:tab w:val="left" w:pos="8725"/>
          <w:tab w:val="left" w:pos="9798"/>
        </w:tabs>
        <w:ind w:right="499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z w:val="24"/>
          <w:szCs w:val="24"/>
        </w:rPr>
        <w:tab/>
        <w:t>тематики</w:t>
      </w:r>
      <w:r>
        <w:rPr>
          <w:sz w:val="24"/>
          <w:szCs w:val="24"/>
        </w:rPr>
        <w:tab/>
        <w:t>исследований,</w:t>
      </w:r>
      <w:r>
        <w:rPr>
          <w:sz w:val="24"/>
          <w:szCs w:val="24"/>
        </w:rPr>
        <w:tab/>
        <w:t>направленных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изучение</w:t>
      </w:r>
      <w:r>
        <w:rPr>
          <w:sz w:val="24"/>
          <w:szCs w:val="24"/>
        </w:rPr>
        <w:tab/>
        <w:t>проблем</w:t>
      </w:r>
      <w:r>
        <w:rPr>
          <w:sz w:val="24"/>
          <w:szCs w:val="24"/>
        </w:rPr>
        <w:tab/>
        <w:t>местного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региона, 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целом.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3"/>
        <w:ind w:left="1810"/>
        <w:jc w:val="both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E941A1" w:rsidRDefault="00E941A1">
      <w:pPr>
        <w:pStyle w:val="BodyText"/>
        <w:ind w:right="500" w:firstLine="707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11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>открытость.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>предоставляет</w:t>
      </w:r>
      <w:r>
        <w:rPr>
          <w:spacing w:val="-10"/>
        </w:rPr>
        <w:t xml:space="preserve"> </w:t>
      </w:r>
      <w:r>
        <w:rPr>
          <w:spacing w:val="-3"/>
        </w:rPr>
        <w:t>дополнительные</w:t>
      </w:r>
      <w:r>
        <w:rPr>
          <w:spacing w:val="-12"/>
        </w:rPr>
        <w:t xml:space="preserve"> </w:t>
      </w:r>
      <w:r>
        <w:rPr>
          <w:spacing w:val="-3"/>
        </w:rPr>
        <w:t>возможности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организации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11"/>
        </w:rPr>
        <w:t xml:space="preserve"> </w:t>
      </w:r>
      <w:r>
        <w:rPr>
          <w:spacing w:val="-2"/>
        </w:rPr>
        <w:t>взаимодействия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людьми,</w:t>
      </w:r>
      <w:r>
        <w:rPr>
          <w:spacing w:val="-13"/>
        </w:rPr>
        <w:t xml:space="preserve"> </w:t>
      </w:r>
      <w:r>
        <w:rPr>
          <w:spacing w:val="-1"/>
        </w:rPr>
        <w:t>сообществами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достигать</w:t>
      </w:r>
      <w:r>
        <w:rPr>
          <w:spacing w:val="-57"/>
        </w:rPr>
        <w:t xml:space="preserve"> </w:t>
      </w:r>
      <w:r>
        <w:t>ее.</w:t>
      </w:r>
    </w:p>
    <w:p w:rsidR="00E941A1" w:rsidRDefault="00E941A1">
      <w:pPr>
        <w:pStyle w:val="BodyText"/>
        <w:tabs>
          <w:tab w:val="left" w:pos="3361"/>
          <w:tab w:val="left" w:pos="5409"/>
          <w:tab w:val="left" w:pos="6352"/>
          <w:tab w:val="left" w:pos="7696"/>
          <w:tab w:val="left" w:pos="9396"/>
        </w:tabs>
        <w:ind w:right="512" w:firstLine="707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</w:r>
      <w:r>
        <w:rPr>
          <w:spacing w:val="-1"/>
        </w:rPr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с 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с ровесниками,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детьми иных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возрастов;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представителями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бизнес-структур,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выполнения учебно-исследовательских работ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 проектов;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представителями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власти,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фондов,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спонсорами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E941A1" w:rsidRDefault="00E941A1">
      <w:pPr>
        <w:pStyle w:val="BodyText"/>
        <w:ind w:right="508" w:firstLine="707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сообществ.</w:t>
      </w:r>
    </w:p>
    <w:p w:rsidR="00E941A1" w:rsidRDefault="00E941A1">
      <w:pPr>
        <w:pStyle w:val="BodyText"/>
        <w:ind w:right="513" w:firstLine="70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 относятся: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ассамблеях,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касаться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ближайшего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будущего;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66"/>
        <w:ind w:right="495" w:firstLine="283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ближайшем будущем обучающихся: выбор дальнейшей образовательной или </w:t>
      </w:r>
      <w:r>
        <w:rPr>
          <w:spacing w:val="-5"/>
          <w:sz w:val="24"/>
          <w:szCs w:val="24"/>
        </w:rPr>
        <w:t>рабочей траектории,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стратегий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т.п.;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сообщества;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бизнес-практик;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4" w:firstLine="283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проекты, 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относятся:</w:t>
      </w:r>
    </w:p>
    <w:p w:rsidR="00E941A1" w:rsidRDefault="00E941A1">
      <w:pPr>
        <w:pStyle w:val="BodyText"/>
        <w:ind w:firstLine="707"/>
        <w:jc w:val="left"/>
      </w:pPr>
      <w:r>
        <w:t>а)</w:t>
      </w:r>
      <w:r>
        <w:rPr>
          <w:spacing w:val="2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волонтерских</w:t>
      </w:r>
      <w:r>
        <w:rPr>
          <w:spacing w:val="13"/>
        </w:rPr>
        <w:t xml:space="preserve"> </w:t>
      </w:r>
      <w:r>
        <w:t>акциях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движениях,</w:t>
      </w:r>
      <w:r>
        <w:rPr>
          <w:spacing w:val="11"/>
        </w:rPr>
        <w:t xml:space="preserve"> </w:t>
      </w:r>
      <w:r>
        <w:t>самостоятельная</w:t>
      </w:r>
      <w:r>
        <w:rPr>
          <w:spacing w:val="1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акций;</w:t>
      </w:r>
    </w:p>
    <w:p w:rsidR="00E941A1" w:rsidRDefault="00E941A1">
      <w:pPr>
        <w:pStyle w:val="BodyText"/>
        <w:ind w:firstLine="707"/>
        <w:jc w:val="left"/>
      </w:pP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благотворительных</w:t>
      </w:r>
      <w:r>
        <w:rPr>
          <w:spacing w:val="46"/>
        </w:rPr>
        <w:t xml:space="preserve"> </w:t>
      </w:r>
      <w:r>
        <w:t>акциях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движениях,</w:t>
      </w:r>
      <w:r>
        <w:rPr>
          <w:spacing w:val="44"/>
        </w:rPr>
        <w:t xml:space="preserve"> </w:t>
      </w:r>
      <w:r>
        <w:t>самостоятельная</w:t>
      </w:r>
      <w:r>
        <w:rPr>
          <w:spacing w:val="44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:rsidR="00E941A1" w:rsidRDefault="00E941A1">
      <w:pPr>
        <w:pStyle w:val="BodyText"/>
        <w:ind w:firstLine="707"/>
        <w:jc w:val="left"/>
      </w:pPr>
      <w:r>
        <w:t>б)</w:t>
      </w:r>
      <w:r>
        <w:rPr>
          <w:spacing w:val="-4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реализация</w:t>
      </w:r>
      <w:r>
        <w:rPr>
          <w:spacing w:val="24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проектов</w:t>
      </w:r>
      <w:r>
        <w:rPr>
          <w:spacing w:val="25"/>
        </w:rPr>
        <w:t xml:space="preserve"> </w:t>
      </w:r>
      <w:r>
        <w:t>разного</w:t>
      </w:r>
      <w:r>
        <w:rPr>
          <w:spacing w:val="24"/>
        </w:rPr>
        <w:t xml:space="preserve"> </w:t>
      </w:r>
      <w:r>
        <w:t>масштаба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образовательной организации;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получение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структурах,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организации:</w:t>
      </w:r>
    </w:p>
    <w:p w:rsidR="00E941A1" w:rsidRDefault="00E941A1">
      <w:pPr>
        <w:pStyle w:val="BodyText"/>
        <w:ind w:left="1810" w:right="3511" w:firstLine="0"/>
        <w:jc w:val="left"/>
      </w:pPr>
      <w:r>
        <w:t>а)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школах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дистанционных конкурсах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E941A1" w:rsidRDefault="00E941A1">
      <w:pPr>
        <w:pStyle w:val="BodyText"/>
        <w:ind w:left="1810" w:firstLine="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курсов;</w:t>
      </w:r>
    </w:p>
    <w:p w:rsidR="00E941A1" w:rsidRDefault="00E941A1">
      <w:pPr>
        <w:pStyle w:val="BodyText"/>
        <w:ind w:left="1810" w:firstLine="0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 языков.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3"/>
        <w:ind w:left="1810"/>
        <w:jc w:val="both"/>
      </w:pPr>
      <w:r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E941A1" w:rsidRDefault="00E941A1">
      <w:pPr>
        <w:pStyle w:val="BodyText"/>
        <w:ind w:right="509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E941A1" w:rsidRDefault="00E941A1">
      <w:pPr>
        <w:pStyle w:val="BodyText"/>
        <w:ind w:right="501" w:firstLine="70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</w:p>
    <w:p w:rsidR="00E941A1" w:rsidRDefault="00E941A1">
      <w:pPr>
        <w:pStyle w:val="BodyText"/>
        <w:ind w:right="514" w:firstLine="707"/>
      </w:pPr>
      <w:r>
        <w:t>а) самостоятельное изучение дополнительных иностранных</w:t>
      </w:r>
      <w:r>
        <w:rPr>
          <w:spacing w:val="1"/>
        </w:rPr>
        <w:t xml:space="preserve"> </w:t>
      </w:r>
      <w:r>
        <w:t>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E941A1" w:rsidRDefault="00E941A1">
      <w:pPr>
        <w:pStyle w:val="BodyText"/>
        <w:ind w:left="1810" w:firstLine="0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2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E941A1" w:rsidRDefault="00E941A1">
      <w:pPr>
        <w:pStyle w:val="BodyText"/>
        <w:ind w:left="1810" w:firstLine="0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2"/>
        </w:rPr>
        <w:t xml:space="preserve"> </w:t>
      </w:r>
      <w:r>
        <w:t>и университетах;</w:t>
      </w:r>
    </w:p>
    <w:p w:rsidR="00E941A1" w:rsidRDefault="00E941A1">
      <w:pPr>
        <w:pStyle w:val="BodyText"/>
        <w:ind w:right="508" w:firstLine="707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2"/>
        </w:rPr>
        <w:t xml:space="preserve"> </w:t>
      </w:r>
      <w:r>
        <w:t>для реализации</w:t>
      </w:r>
      <w:r>
        <w:rPr>
          <w:spacing w:val="-3"/>
        </w:rPr>
        <w:t xml:space="preserve"> </w:t>
      </w:r>
      <w:r>
        <w:t>проекта;</w:t>
      </w:r>
    </w:p>
    <w:p w:rsidR="00E941A1" w:rsidRDefault="00E941A1">
      <w:pPr>
        <w:pStyle w:val="BodyText"/>
        <w:ind w:right="505" w:firstLine="707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п.;</w:t>
      </w:r>
    </w:p>
    <w:p w:rsidR="00E941A1" w:rsidRDefault="00E941A1">
      <w:pPr>
        <w:pStyle w:val="BodyText"/>
        <w:ind w:left="1810" w:firstLine="0"/>
      </w:pPr>
      <w:r>
        <w:t>е)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E941A1" w:rsidRDefault="00E941A1">
      <w:pPr>
        <w:pStyle w:val="BodyText"/>
        <w:ind w:left="1810" w:firstLine="0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ind w:left="1102" w:right="506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E941A1" w:rsidRDefault="00E941A1">
      <w:pPr>
        <w:pStyle w:val="BodyText"/>
        <w:ind w:right="507" w:firstLine="70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941A1" w:rsidRDefault="00E941A1">
      <w:pPr>
        <w:pStyle w:val="BodyText"/>
        <w:ind w:right="50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социальной жизни</w:t>
      </w:r>
      <w:r>
        <w:rPr>
          <w:spacing w:val="-3"/>
        </w:rPr>
        <w:t xml:space="preserve"> </w:t>
      </w:r>
      <w:r>
        <w:t>и культуры.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5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исследования.</w:t>
      </w:r>
    </w:p>
    <w:p w:rsidR="00E941A1" w:rsidRDefault="00E941A1">
      <w:pPr>
        <w:pStyle w:val="BodyText"/>
        <w:spacing w:before="1"/>
        <w:ind w:right="505" w:firstLine="707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школе</w:t>
      </w:r>
      <w:r>
        <w:rPr>
          <w:spacing w:val="-2"/>
        </w:rPr>
        <w:t xml:space="preserve"> </w:t>
      </w:r>
      <w:r>
        <w:t>социальными и</w:t>
      </w:r>
      <w:r>
        <w:rPr>
          <w:spacing w:val="-1"/>
        </w:rPr>
        <w:t xml:space="preserve"> </w:t>
      </w:r>
      <w:r>
        <w:t>культурными сообществами.</w:t>
      </w:r>
    </w:p>
    <w:p w:rsidR="00E941A1" w:rsidRDefault="00E941A1">
      <w:pPr>
        <w:pStyle w:val="BodyText"/>
        <w:ind w:right="502" w:firstLine="707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/>
      </w:pPr>
      <w:r>
        <w:t>Описание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учебно-исследовательской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проектной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E941A1" w:rsidRDefault="00E941A1">
      <w:pPr>
        <w:pStyle w:val="BodyText"/>
        <w:ind w:firstLine="707"/>
        <w:jc w:val="left"/>
      </w:pPr>
      <w:r>
        <w:t>Возможными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6"/>
        </w:rPr>
        <w:t xml:space="preserve"> </w:t>
      </w:r>
      <w:r>
        <w:t>проектной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исследовательское;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инженерное;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прикладное;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бизнес-проектирование;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социальное;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игровое;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творческое.</w:t>
      </w:r>
    </w:p>
    <w:p w:rsidR="00E941A1" w:rsidRDefault="00E941A1">
      <w:pPr>
        <w:pStyle w:val="BodyText"/>
        <w:ind w:left="1810" w:firstLine="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социальное;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бизнес-проектирование;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исследовательское;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инженерное;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информационное.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Heading2"/>
        <w:tabs>
          <w:tab w:val="left" w:pos="2876"/>
          <w:tab w:val="left" w:pos="4378"/>
          <w:tab w:val="left" w:pos="7509"/>
          <w:tab w:val="left" w:pos="7887"/>
          <w:tab w:val="left" w:pos="9275"/>
        </w:tabs>
        <w:ind w:left="1102" w:right="505"/>
      </w:pPr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 и</w:t>
      </w:r>
      <w:r>
        <w:rPr>
          <w:spacing w:val="-1"/>
        </w:rPr>
        <w:t xml:space="preserve"> </w:t>
      </w:r>
      <w:r>
        <w:t>внеурочной деятельности</w:t>
      </w:r>
    </w:p>
    <w:p w:rsidR="00E941A1" w:rsidRDefault="00E941A1">
      <w:pPr>
        <w:pStyle w:val="BodyText"/>
        <w:ind w:right="508" w:firstLine="707"/>
        <w:jc w:val="left"/>
      </w:pPr>
      <w:r>
        <w:t>В</w:t>
      </w:r>
      <w:r>
        <w:rPr>
          <w:spacing w:val="34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учебно-исследовательской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4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философских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методологических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основаниях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применяемых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 деятельности;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понятиях,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концепция,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научная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гипотеза,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метод,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эксперимент,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надежность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гипотезы,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модель, метод сбора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метод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4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 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естественных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науках;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науки;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новейших разработках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законах,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регулирующих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научной,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изобретательской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(патентное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авторского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66"/>
        <w:ind w:right="511" w:firstLine="283"/>
        <w:rPr>
          <w:sz w:val="24"/>
          <w:szCs w:val="24"/>
        </w:rPr>
      </w:pPr>
      <w:r>
        <w:rPr>
          <w:sz w:val="24"/>
          <w:szCs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(фонды,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структуры, краудфандинговые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E941A1" w:rsidRDefault="00E941A1">
      <w:pPr>
        <w:pStyle w:val="BodyText"/>
        <w:spacing w:before="1"/>
        <w:ind w:left="1810" w:firstLine="0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находящиеся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стыке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нескольких 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дисциплин;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  <w:tab w:val="left" w:pos="3399"/>
          <w:tab w:val="left" w:pos="4591"/>
          <w:tab w:val="left" w:pos="5766"/>
          <w:tab w:val="left" w:pos="7390"/>
          <w:tab w:val="left" w:pos="7994"/>
          <w:tab w:val="left" w:pos="9122"/>
          <w:tab w:val="left" w:pos="9942"/>
        </w:tabs>
        <w:ind w:right="503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основной</w:t>
      </w:r>
      <w:r>
        <w:rPr>
          <w:sz w:val="24"/>
          <w:szCs w:val="24"/>
        </w:rPr>
        <w:tab/>
        <w:t>алгоритм</w:t>
      </w:r>
      <w:r>
        <w:rPr>
          <w:sz w:val="24"/>
          <w:szCs w:val="24"/>
        </w:rPr>
        <w:tab/>
        <w:t>исследования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решении</w:t>
      </w:r>
      <w:r>
        <w:rPr>
          <w:sz w:val="24"/>
          <w:szCs w:val="24"/>
        </w:rPr>
        <w:tab/>
        <w:t>своих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учебно-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6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возникающих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  <w:tab w:val="left" w:pos="3567"/>
          <w:tab w:val="left" w:pos="4944"/>
          <w:tab w:val="left" w:pos="7088"/>
          <w:tab w:val="left" w:pos="9060"/>
          <w:tab w:val="left" w:pos="9834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элементы</w:t>
      </w:r>
      <w:r>
        <w:rPr>
          <w:sz w:val="24"/>
          <w:szCs w:val="24"/>
        </w:rPr>
        <w:tab/>
        <w:t>математического</w:t>
      </w:r>
      <w:r>
        <w:rPr>
          <w:sz w:val="24"/>
          <w:szCs w:val="24"/>
        </w:rPr>
        <w:tab/>
        <w:t>моделирования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4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математического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полученных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 работы.</w:t>
      </w:r>
    </w:p>
    <w:p w:rsidR="00E941A1" w:rsidRDefault="00E941A1">
      <w:pPr>
        <w:pStyle w:val="BodyText"/>
        <w:ind w:firstLine="707"/>
        <w:jc w:val="left"/>
      </w:pP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деятельностей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восстанавливать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10" w:firstLine="283"/>
        <w:rPr>
          <w:sz w:val="24"/>
          <w:szCs w:val="24"/>
        </w:rPr>
      </w:pPr>
      <w:r>
        <w:rPr>
          <w:sz w:val="24"/>
          <w:szCs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научных, учитывать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постановке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1" w:firstLine="283"/>
        <w:rPr>
          <w:sz w:val="24"/>
          <w:szCs w:val="24"/>
        </w:rPr>
      </w:pPr>
      <w:r>
        <w:rPr>
          <w:sz w:val="24"/>
          <w:szCs w:val="24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человека;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вступать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держателями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продуктивного взаимовыгодного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самостоятельно и совместно с другими авторами разрабатывать систему параметров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критериев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продуктивности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завершении работы;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минимизации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рисков;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повлечет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 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сообществ);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13" w:firstLine="283"/>
        <w:rPr>
          <w:sz w:val="24"/>
          <w:szCs w:val="24"/>
        </w:rPr>
      </w:pPr>
      <w:r>
        <w:rPr>
          <w:sz w:val="24"/>
          <w:szCs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варианты применения результатов.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right="505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E941A1" w:rsidRDefault="00E941A1">
      <w:pPr>
        <w:pStyle w:val="BodyText"/>
        <w:spacing w:before="6"/>
        <w:ind w:left="0" w:firstLine="0"/>
        <w:jc w:val="left"/>
        <w:rPr>
          <w:b/>
          <w:bCs/>
          <w:sz w:val="23"/>
          <w:szCs w:val="23"/>
        </w:rPr>
      </w:pPr>
    </w:p>
    <w:p w:rsidR="00E941A1" w:rsidRDefault="00E941A1">
      <w:pPr>
        <w:pStyle w:val="BodyText"/>
        <w:spacing w:before="1"/>
        <w:ind w:right="501" w:firstLine="707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обучающихся.</w:t>
      </w:r>
      <w:r>
        <w:rPr>
          <w:spacing w:val="-1"/>
        </w:rPr>
        <w:t xml:space="preserve"> </w:t>
      </w:r>
      <w:r>
        <w:t>Условия включают: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укомплектованность образовательной организации педагогическими, руководящими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работниками;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66"/>
        <w:ind w:right="509" w:firstLine="283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941A1" w:rsidRDefault="00E941A1">
      <w:pPr>
        <w:pStyle w:val="BodyText"/>
        <w:spacing w:before="1"/>
        <w:ind w:right="507" w:firstLine="70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УУД, что</w:t>
      </w:r>
      <w:r>
        <w:rPr>
          <w:spacing w:val="-1"/>
        </w:rPr>
        <w:t xml:space="preserve"> </w:t>
      </w:r>
      <w:r>
        <w:t>может включать следующее: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старшей школы;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прошли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курсы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квалификации,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ФГОС;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семинаре,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посвященном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 по УУД;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4" w:firstLine="283"/>
        <w:rPr>
          <w:sz w:val="24"/>
          <w:szCs w:val="24"/>
        </w:rPr>
      </w:pPr>
      <w:r>
        <w:rPr>
          <w:sz w:val="24"/>
          <w:szCs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 формирования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УУД;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формирования УУД;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педагога,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владеющего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тьюторского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06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умеют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инструментарий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одного или нескольких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предметов.</w:t>
      </w:r>
    </w:p>
    <w:p w:rsidR="00E941A1" w:rsidRDefault="00E941A1">
      <w:pPr>
        <w:pStyle w:val="BodyText"/>
        <w:ind w:right="507" w:firstLine="707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сетевое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дополнительного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образования, с учреждениями культуры;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(разнообразие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тьюторского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обучающегося);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«конвертации» образовательных достижений, 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основного образования;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университетов)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предпринимательства;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организованную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разнообразную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практику: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11" w:firstLine="0"/>
      </w:pPr>
      <w:r>
        <w:t>волонтерских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 проектах.</w:t>
      </w:r>
    </w:p>
    <w:p w:rsidR="00E941A1" w:rsidRDefault="00E941A1">
      <w:pPr>
        <w:pStyle w:val="BodyText"/>
        <w:ind w:right="504" w:firstLine="707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поисковой,</w:t>
      </w:r>
      <w:r>
        <w:rPr>
          <w:spacing w:val="-1"/>
        </w:rPr>
        <w:t xml:space="preserve"> </w:t>
      </w:r>
      <w:r>
        <w:t>исследовательской, проектной</w:t>
      </w:r>
      <w:r>
        <w:rPr>
          <w:spacing w:val="-1"/>
        </w:rPr>
        <w:t xml:space="preserve"> </w:t>
      </w:r>
      <w:r>
        <w:t>деятельности.</w:t>
      </w:r>
    </w:p>
    <w:p w:rsidR="00E941A1" w:rsidRDefault="00E941A1">
      <w:pPr>
        <w:pStyle w:val="BodyText"/>
        <w:spacing w:before="1"/>
        <w:ind w:right="507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 уровня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информационно-коммуникативными</w:t>
      </w:r>
      <w:r>
        <w:rPr>
          <w:spacing w:val="-3"/>
        </w:rPr>
        <w:t xml:space="preserve"> </w:t>
      </w:r>
      <w:r>
        <w:t>технологиями.</w:t>
      </w:r>
    </w:p>
    <w:p w:rsidR="00E941A1" w:rsidRDefault="00E941A1">
      <w:pPr>
        <w:pStyle w:val="BodyText"/>
        <w:ind w:right="501" w:firstLine="707"/>
      </w:pPr>
      <w:r>
        <w:t>Например, читательская компетенция наращивается не</w:t>
      </w:r>
      <w:r>
        <w:rPr>
          <w:spacing w:val="1"/>
        </w:rPr>
        <w:t xml:space="preserve"> </w:t>
      </w:r>
      <w:r>
        <w:t>за счет специальных 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 программы 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 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 случае шаг в познании будет сопровождаться</w:t>
      </w:r>
      <w:r>
        <w:rPr>
          <w:spacing w:val="1"/>
        </w:rPr>
        <w:t xml:space="preserve"> </w:t>
      </w:r>
      <w:r>
        <w:t>шагом в 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E941A1" w:rsidRDefault="00E941A1">
      <w:pPr>
        <w:pStyle w:val="BodyText"/>
        <w:spacing w:before="1"/>
        <w:ind w:right="503" w:firstLine="707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достижения поставленной</w:t>
      </w:r>
      <w:r>
        <w:rPr>
          <w:spacing w:val="-1"/>
        </w:rPr>
        <w:t xml:space="preserve"> </w:t>
      </w:r>
      <w:r>
        <w:t>цели.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right="511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E941A1" w:rsidRDefault="00E941A1">
      <w:pPr>
        <w:pStyle w:val="BodyText"/>
        <w:ind w:right="504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 учебно-исследовательской работы).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>
      <w:pPr>
        <w:pStyle w:val="Heading2"/>
        <w:ind w:left="1102" w:right="511" w:firstLine="707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line="272" w:lineRule="exact"/>
        <w:ind w:left="1810"/>
        <w:rPr>
          <w:sz w:val="24"/>
          <w:szCs w:val="24"/>
        </w:rPr>
      </w:pPr>
      <w:r>
        <w:rPr>
          <w:sz w:val="24"/>
          <w:szCs w:val="24"/>
        </w:rPr>
        <w:t>Материал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носить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возрастов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(техникумов,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колледжей,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 вузов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др.).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бизнеса,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вузов,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событии;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работы, стендовые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доклады,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дебаты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т.п.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2" w:firstLine="707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 оценочного образовательного</w:t>
      </w:r>
      <w:r>
        <w:rPr>
          <w:spacing w:val="-2"/>
        </w:rPr>
        <w:t xml:space="preserve"> </w:t>
      </w:r>
      <w:r>
        <w:t>события: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т.п.;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правила проведения образовательного события, параметры и критерии оценки каждой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 заранее, до начала события. По возможности, параметры и критерии 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разрабатываться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старшеклассниками;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(оцениваемому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действию),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баллов;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на каждом этапе реализации образовательного события при использовании оценочных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одновременно;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усредняться;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предусмотрена возможность самооценки обучающихся и включения результатов самооценки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(оценочные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 экспертами.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firstLine="7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E941A1" w:rsidRDefault="00E941A1">
      <w:pPr>
        <w:pStyle w:val="BodyText"/>
        <w:spacing w:line="272" w:lineRule="exact"/>
        <w:ind w:left="181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(проектной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идеи);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реализованного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E941A1" w:rsidRDefault="00E941A1">
      <w:pPr>
        <w:pStyle w:val="BodyText"/>
        <w:ind w:left="1810" w:firstLine="0"/>
        <w:jc w:val="left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обсуждены: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положительные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эффекты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важные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самого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автора,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источники ресурсов;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5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риски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сложности,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ожидают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данного проекта;</w:t>
      </w:r>
    </w:p>
    <w:p w:rsidR="00E941A1" w:rsidRDefault="00E941A1">
      <w:pPr>
        <w:pStyle w:val="BodyText"/>
        <w:ind w:right="50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 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 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E941A1" w:rsidRDefault="00E941A1">
      <w:pPr>
        <w:pStyle w:val="BodyText"/>
        <w:ind w:right="510" w:firstLine="707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3"/>
        </w:rPr>
        <w:t xml:space="preserve"> </w:t>
      </w:r>
      <w:r>
        <w:t>( )</w:t>
      </w:r>
      <w:r>
        <w:rPr>
          <w:spacing w:val="-2"/>
        </w:rPr>
        <w:t xml:space="preserve"> </w:t>
      </w:r>
      <w:r>
        <w:t>плану: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краткое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rPr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ind w:left="1102" w:right="514" w:firstLine="707"/>
        <w:jc w:val="left"/>
        <w:rPr>
          <w:sz w:val="24"/>
          <w:szCs w:val="24"/>
        </w:rPr>
      </w:pPr>
      <w:r>
        <w:rPr>
          <w:sz w:val="24"/>
          <w:szCs w:val="24"/>
        </w:rPr>
        <w:t>Положительные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эффекты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получат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сам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автор,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другие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люди.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ind w:left="1102" w:right="510" w:firstLine="707"/>
        <w:jc w:val="left"/>
        <w:rPr>
          <w:sz w:val="24"/>
          <w:szCs w:val="24"/>
        </w:rPr>
      </w:pPr>
      <w:r>
        <w:rPr>
          <w:sz w:val="24"/>
          <w:szCs w:val="24"/>
        </w:rPr>
        <w:t>Ресурсы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(материальные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нематериальные),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были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привлечены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проекта, 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ресурсов.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jc w:val="left"/>
        <w:rPr>
          <w:sz w:val="24"/>
          <w:szCs w:val="24"/>
        </w:rPr>
      </w:pPr>
      <w:r>
        <w:rPr>
          <w:sz w:val="24"/>
          <w:szCs w:val="24"/>
        </w:rPr>
        <w:t>Ход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spacing w:before="66"/>
        <w:ind w:left="1102" w:right="514" w:firstLine="707"/>
        <w:rPr>
          <w:sz w:val="24"/>
          <w:szCs w:val="24"/>
        </w:rPr>
      </w:pPr>
      <w:r>
        <w:rPr>
          <w:sz w:val="24"/>
          <w:szCs w:val="24"/>
        </w:rPr>
        <w:t>Риски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обучающемуся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удалось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преодолеть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реализации.</w:t>
      </w:r>
    </w:p>
    <w:p w:rsidR="00E941A1" w:rsidRDefault="00E941A1">
      <w:pPr>
        <w:pStyle w:val="BodyText"/>
        <w:ind w:right="510" w:firstLine="707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кураторским</w:t>
      </w:r>
      <w:r>
        <w:rPr>
          <w:spacing w:val="61"/>
        </w:rPr>
        <w:t xml:space="preserve"> </w:t>
      </w:r>
      <w:r>
        <w:t>сопровождением.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к ее защите и реализации, посредничество между обучающимися и 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 другая помощь.</w:t>
      </w:r>
    </w:p>
    <w:p w:rsidR="00E941A1" w:rsidRDefault="00E941A1">
      <w:pPr>
        <w:pStyle w:val="BodyText"/>
        <w:spacing w:before="1"/>
        <w:ind w:right="504" w:firstLine="707"/>
      </w:pPr>
      <w:r>
        <w:t>Регламент</w:t>
      </w:r>
      <w:r>
        <w:rPr>
          <w:spacing w:val="15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реализованного</w:t>
      </w:r>
      <w:r>
        <w:rPr>
          <w:spacing w:val="15"/>
        </w:rPr>
        <w:t xml:space="preserve"> </w:t>
      </w:r>
      <w:r>
        <w:t>проекта,</w:t>
      </w:r>
      <w:r>
        <w:rPr>
          <w:spacing w:val="14"/>
        </w:rPr>
        <w:t xml:space="preserve"> </w:t>
      </w:r>
      <w:r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9"/>
        </w:rPr>
        <w:t xml:space="preserve"> </w:t>
      </w:r>
      <w:r>
        <w:t>обучающимся</w:t>
      </w:r>
      <w:r>
        <w:rPr>
          <w:spacing w:val="31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 обсуждаться с</w:t>
      </w:r>
      <w:r>
        <w:rPr>
          <w:spacing w:val="-2"/>
        </w:rPr>
        <w:t xml:space="preserve"> </w:t>
      </w:r>
      <w:r>
        <w:t>самими старшеклассниками.</w:t>
      </w:r>
    </w:p>
    <w:p w:rsidR="00E941A1" w:rsidRDefault="00E941A1">
      <w:pPr>
        <w:pStyle w:val="BodyText"/>
        <w:ind w:right="511" w:firstLine="707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 действий при</w:t>
      </w:r>
      <w:r>
        <w:rPr>
          <w:spacing w:val="-3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защиты реализованного</w:t>
      </w:r>
      <w:r>
        <w:rPr>
          <w:spacing w:val="-4"/>
        </w:rPr>
        <w:t xml:space="preserve"> </w:t>
      </w:r>
      <w:r>
        <w:t>проекта: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оценке должна подвергаться не только защита реализованного проекта, но и динамика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уместность,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соотнесенные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сохранением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исходного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замысла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учатся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дети,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сообщества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выполняются проектные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оценивание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производится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критериальной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модели;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агрегации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организацией доводятся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 сведения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right="505" w:firstLine="707"/>
        <w:jc w:val="both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E941A1" w:rsidRDefault="00E941A1">
      <w:pPr>
        <w:pStyle w:val="BodyText"/>
        <w:ind w:right="500" w:firstLine="707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(посредством</w:t>
      </w:r>
      <w:r>
        <w:rPr>
          <w:spacing w:val="-3"/>
        </w:rPr>
        <w:t xml:space="preserve"> </w:t>
      </w:r>
      <w:r>
        <w:t>сети Интернет).</w:t>
      </w:r>
    </w:p>
    <w:p w:rsidR="00E941A1" w:rsidRDefault="00E941A1">
      <w:pPr>
        <w:pStyle w:val="BodyText"/>
        <w:ind w:left="1810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естественно-научные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right="510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гуманитарных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выходящих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например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психологии, социологии);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экономические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E941A1" w:rsidRDefault="00E941A1">
      <w:pPr>
        <w:pStyle w:val="ListParagraph"/>
        <w:numPr>
          <w:ilvl w:val="0"/>
          <w:numId w:val="15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научно-технические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исследования.</w:t>
      </w:r>
    </w:p>
    <w:p w:rsidR="00E941A1" w:rsidRDefault="00E941A1">
      <w:pPr>
        <w:pStyle w:val="BodyText"/>
        <w:ind w:right="503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7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инструментария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регламентов</w:t>
      </w:r>
      <w:r>
        <w:rPr>
          <w:spacing w:val="18"/>
        </w:rPr>
        <w:t xml:space="preserve"> </w:t>
      </w:r>
      <w:r>
        <w:t>исследования,</w:t>
      </w:r>
      <w:r>
        <w:rPr>
          <w:spacing w:val="18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7" w:firstLine="707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числе).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numPr>
          <w:ilvl w:val="1"/>
          <w:numId w:val="16"/>
        </w:numPr>
        <w:tabs>
          <w:tab w:val="left" w:pos="1523"/>
        </w:tabs>
        <w:ind w:left="1522" w:hanging="421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E941A1" w:rsidRDefault="00E941A1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E941A1" w:rsidRDefault="00E941A1">
      <w:pPr>
        <w:pStyle w:val="BodyText"/>
        <w:ind w:right="51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9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планом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учреждения.</w:t>
      </w:r>
    </w:p>
    <w:p w:rsidR="00E941A1" w:rsidRDefault="00E941A1">
      <w:pPr>
        <w:pStyle w:val="BodyText"/>
        <w:ind w:right="510" w:firstLine="6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увеличение</w:t>
      </w:r>
      <w:r>
        <w:rPr>
          <w:spacing w:val="6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E941A1" w:rsidRDefault="00E941A1">
      <w:pPr>
        <w:pStyle w:val="Heading3"/>
        <w:spacing w:before="6" w:line="240" w:lineRule="auto"/>
        <w:ind w:left="1102" w:right="504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 с указанием</w:t>
      </w:r>
      <w:r>
        <w:rPr>
          <w:spacing w:val="1"/>
        </w:rPr>
        <w:t xml:space="preserve"> </w:t>
      </w:r>
      <w:r>
        <w:t>количества часов, отводимых на освоение</w:t>
      </w:r>
      <w:r>
        <w:rPr>
          <w:spacing w:val="1"/>
        </w:rPr>
        <w:t xml:space="preserve"> </w:t>
      </w:r>
      <w:r>
        <w:t>каждой 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курса.</w:t>
      </w:r>
    </w:p>
    <w:p w:rsidR="00E941A1" w:rsidRDefault="00E941A1">
      <w:pPr>
        <w:pStyle w:val="BodyText"/>
        <w:ind w:right="502" w:firstLine="0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в соответствии со структурой, установленной в ФГОС СОО,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и представлены в </w:t>
      </w:r>
      <w:r>
        <w:rPr>
          <w:b/>
          <w:bCs/>
        </w:rPr>
        <w:t xml:space="preserve">приложении </w:t>
      </w:r>
      <w:r>
        <w:t>к ООП СОО МБОУ "Павловская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Залегощенского района</w:t>
      </w:r>
      <w:r>
        <w:rPr>
          <w:spacing w:val="-2"/>
        </w:rPr>
        <w:t xml:space="preserve"> </w:t>
      </w:r>
      <w:r>
        <w:t>Орловской</w:t>
      </w:r>
      <w:r>
        <w:rPr>
          <w:spacing w:val="-2"/>
        </w:rPr>
        <w:t xml:space="preserve"> </w:t>
      </w:r>
      <w:r>
        <w:t>области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>
      <w:pPr>
        <w:pStyle w:val="Heading2"/>
        <w:ind w:left="2282" w:right="1690"/>
        <w:jc w:val="center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E941A1" w:rsidRDefault="00E941A1">
      <w:pPr>
        <w:ind w:left="2282" w:right="169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МБОУ «Павловская средняя общеобразовательная школа »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Залегощенского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района Орловской области</w:t>
      </w:r>
    </w:p>
    <w:p w:rsidR="00E941A1" w:rsidRDefault="00E941A1">
      <w:pPr>
        <w:pStyle w:val="BodyText"/>
        <w:ind w:right="508" w:firstLine="0"/>
        <w:jc w:val="left"/>
      </w:pPr>
      <w:r>
        <w:t>Согласно требованиям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:rsidR="00E941A1" w:rsidRDefault="00E941A1">
      <w:pPr>
        <w:pStyle w:val="ListParagraph"/>
        <w:numPr>
          <w:ilvl w:val="0"/>
          <w:numId w:val="14"/>
        </w:numPr>
        <w:tabs>
          <w:tab w:val="left" w:pos="1273"/>
        </w:tabs>
        <w:jc w:val="left"/>
        <w:rPr>
          <w:sz w:val="24"/>
          <w:szCs w:val="24"/>
        </w:rPr>
      </w:pPr>
      <w:r>
        <w:rPr>
          <w:sz w:val="24"/>
          <w:szCs w:val="24"/>
        </w:rPr>
        <w:t>спортивно-оздоровительное,</w:t>
      </w:r>
    </w:p>
    <w:p w:rsidR="00E941A1" w:rsidRDefault="00E941A1">
      <w:pPr>
        <w:pStyle w:val="ListParagraph"/>
        <w:numPr>
          <w:ilvl w:val="0"/>
          <w:numId w:val="14"/>
        </w:numPr>
        <w:tabs>
          <w:tab w:val="left" w:pos="1273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духовно-нравственное,</w:t>
      </w:r>
    </w:p>
    <w:p w:rsidR="00E941A1" w:rsidRDefault="00E941A1">
      <w:pPr>
        <w:pStyle w:val="ListParagraph"/>
        <w:numPr>
          <w:ilvl w:val="0"/>
          <w:numId w:val="14"/>
        </w:numPr>
        <w:tabs>
          <w:tab w:val="left" w:pos="1273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социальное,</w:t>
      </w:r>
    </w:p>
    <w:p w:rsidR="00E941A1" w:rsidRDefault="00E941A1">
      <w:pPr>
        <w:pStyle w:val="ListParagraph"/>
        <w:numPr>
          <w:ilvl w:val="0"/>
          <w:numId w:val="14"/>
        </w:numPr>
        <w:tabs>
          <w:tab w:val="left" w:pos="1273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общеинтеллектуальное,</w:t>
      </w:r>
    </w:p>
    <w:p w:rsidR="00E941A1" w:rsidRDefault="00E941A1">
      <w:pPr>
        <w:pStyle w:val="ListParagraph"/>
        <w:numPr>
          <w:ilvl w:val="0"/>
          <w:numId w:val="14"/>
        </w:numPr>
        <w:tabs>
          <w:tab w:val="left" w:pos="1273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общекультурное.</w:t>
      </w:r>
    </w:p>
    <w:p w:rsidR="00E941A1" w:rsidRDefault="00E941A1">
      <w:pPr>
        <w:pStyle w:val="BodyText"/>
        <w:ind w:right="501" w:firstLine="0"/>
      </w:pPr>
      <w:r>
        <w:t>Программы курсов внеурочной</w:t>
      </w:r>
      <w:r>
        <w:rPr>
          <w:spacing w:val="1"/>
        </w:rPr>
        <w:t xml:space="preserve"> </w:t>
      </w:r>
      <w:r>
        <w:t>деятельности разработаны в соответствии</w:t>
      </w:r>
      <w:r>
        <w:rPr>
          <w:spacing w:val="1"/>
        </w:rPr>
        <w:t xml:space="preserve"> </w:t>
      </w:r>
      <w:r>
        <w:t>со структурой,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среднего общего образования и представлены в приложении к</w:t>
      </w:r>
      <w:r>
        <w:rPr>
          <w:spacing w:val="1"/>
        </w:rPr>
        <w:t xml:space="preserve"> </w:t>
      </w:r>
      <w:r>
        <w:t>ООП СОО МБОУ "Павловская средняя общеобразовательная школа " Залегощенского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Орловской области.</w:t>
      </w:r>
    </w:p>
    <w:p w:rsidR="00E941A1" w:rsidRDefault="00E941A1">
      <w:pPr>
        <w:spacing w:before="5"/>
        <w:ind w:left="1102" w:right="51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Планируемые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результаты,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содержание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учебного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тематическое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планирование с указанием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количества часов, отводимых на освоение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каждой темы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являются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обязательными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для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включения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рабочую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программу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учебного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предмета,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курса.</w:t>
      </w:r>
    </w:p>
    <w:p w:rsidR="00E941A1" w:rsidRDefault="00E941A1">
      <w:pPr>
        <w:pStyle w:val="BodyText"/>
        <w:ind w:left="0" w:firstLine="0"/>
        <w:jc w:val="left"/>
        <w:rPr>
          <w:b/>
          <w:bCs/>
          <w:i/>
          <w:iCs/>
        </w:rPr>
      </w:pPr>
    </w:p>
    <w:p w:rsidR="00E941A1" w:rsidRDefault="00E941A1">
      <w:pPr>
        <w:pStyle w:val="Heading2"/>
        <w:numPr>
          <w:ilvl w:val="1"/>
          <w:numId w:val="16"/>
        </w:numPr>
        <w:tabs>
          <w:tab w:val="left" w:pos="2230"/>
        </w:tabs>
        <w:ind w:left="2230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</w:p>
    <w:p w:rsidR="00E941A1" w:rsidRDefault="00E941A1">
      <w:pPr>
        <w:ind w:left="1102" w:right="50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Цель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духовно-нравственного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развития,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воспитания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социализации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</w:p>
    <w:p w:rsidR="00E941A1" w:rsidRDefault="00E941A1">
      <w:pPr>
        <w:pStyle w:val="Heading2"/>
        <w:tabs>
          <w:tab w:val="left" w:pos="1063"/>
          <w:tab w:val="left" w:pos="3947"/>
          <w:tab w:val="left" w:pos="5333"/>
          <w:tab w:val="left" w:pos="6935"/>
          <w:tab w:val="left" w:pos="7398"/>
        </w:tabs>
        <w:spacing w:line="274" w:lineRule="exact"/>
        <w:ind w:left="0" w:right="508"/>
        <w:jc w:val="right"/>
      </w:pPr>
      <w:r>
        <w:t>Целью</w:t>
      </w:r>
      <w:r>
        <w:tab/>
        <w:t>духовно-нравственного</w:t>
      </w:r>
      <w:r>
        <w:tab/>
        <w:t>развития,</w:t>
      </w:r>
      <w:r>
        <w:tab/>
        <w:t>воспитания</w:t>
      </w:r>
      <w:r>
        <w:tab/>
        <w:t>и</w:t>
      </w:r>
      <w:r>
        <w:tab/>
        <w:t>социализации</w:t>
      </w:r>
    </w:p>
    <w:p w:rsidR="00E941A1" w:rsidRDefault="00E941A1">
      <w:pPr>
        <w:pStyle w:val="BodyText"/>
        <w:tabs>
          <w:tab w:val="left" w:pos="1625"/>
          <w:tab w:val="left" w:pos="2712"/>
          <w:tab w:val="left" w:pos="4090"/>
          <w:tab w:val="left" w:pos="6585"/>
          <w:tab w:val="left" w:pos="8096"/>
        </w:tabs>
        <w:spacing w:line="274" w:lineRule="exact"/>
        <w:ind w:left="0" w:right="500" w:firstLine="0"/>
        <w:jc w:val="right"/>
      </w:pPr>
      <w:r>
        <w:t>обучающихся</w:t>
      </w:r>
      <w:r>
        <w:tab/>
        <w:t>является</w:t>
      </w:r>
      <w:r>
        <w:tab/>
        <w:t>воспитание</w:t>
      </w:r>
      <w:r>
        <w:tab/>
        <w:t>высоконравственного,</w:t>
      </w:r>
      <w:r>
        <w:tab/>
        <w:t>творческого,</w:t>
      </w:r>
      <w:r>
        <w:tab/>
        <w:t>компетентного</w:t>
      </w:r>
    </w:p>
    <w:p w:rsidR="00E941A1" w:rsidRDefault="00E941A1">
      <w:pPr>
        <w:spacing w:line="274" w:lineRule="exact"/>
        <w:jc w:val="right"/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4" w:firstLine="0"/>
      </w:pPr>
      <w:r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 и социализации обучающихся является подготовка обучающегося к 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E941A1" w:rsidRDefault="00E941A1">
      <w:pPr>
        <w:pStyle w:val="BodyText"/>
        <w:spacing w:before="1"/>
        <w:ind w:left="1810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обучающихся:</w:t>
      </w:r>
    </w:p>
    <w:p w:rsidR="00E941A1" w:rsidRDefault="00E941A1">
      <w:pPr>
        <w:pStyle w:val="ListParagraph"/>
        <w:numPr>
          <w:ilvl w:val="0"/>
          <w:numId w:val="13"/>
        </w:numPr>
        <w:tabs>
          <w:tab w:val="left" w:pos="2521"/>
        </w:tabs>
        <w:ind w:right="498" w:firstLine="707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ценностно-нормативного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 аспекта отношений человека с человеком, патриота с Родиной, гражданина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государством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гражданским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обществом,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т.д.;</w:t>
      </w:r>
    </w:p>
    <w:p w:rsidR="00E941A1" w:rsidRDefault="00E941A1">
      <w:pPr>
        <w:pStyle w:val="ListParagraph"/>
        <w:numPr>
          <w:ilvl w:val="0"/>
          <w:numId w:val="13"/>
        </w:numPr>
        <w:tabs>
          <w:tab w:val="left" w:pos="2521"/>
        </w:tabs>
        <w:ind w:right="506" w:firstLine="707"/>
        <w:rPr>
          <w:sz w:val="24"/>
          <w:szCs w:val="24"/>
        </w:rPr>
      </w:pPr>
      <w:r>
        <w:rPr>
          <w:sz w:val="24"/>
          <w:szCs w:val="24"/>
        </w:rPr>
        <w:t>вовлечение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самопонимания,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соотнесении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траекторий и образа будущей профессиональной деятельности, поддержка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обучающегося по саморазвитию;</w:t>
      </w:r>
    </w:p>
    <w:p w:rsidR="00E941A1" w:rsidRDefault="00E941A1">
      <w:pPr>
        <w:pStyle w:val="ListParagraph"/>
        <w:numPr>
          <w:ilvl w:val="0"/>
          <w:numId w:val="13"/>
        </w:numPr>
        <w:tabs>
          <w:tab w:val="left" w:pos="2521"/>
        </w:tabs>
        <w:ind w:right="511" w:firstLine="707"/>
        <w:rPr>
          <w:sz w:val="24"/>
          <w:szCs w:val="24"/>
        </w:rPr>
      </w:pPr>
      <w:r>
        <w:rPr>
          <w:sz w:val="24"/>
          <w:szCs w:val="24"/>
        </w:rPr>
        <w:t>овладение обучающимся социальными, регулятивными и коммуникативными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окружающими, результативность в социальных практиках, в процессе сотрудничества 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старшими и младшими.</w:t>
      </w:r>
    </w:p>
    <w:p w:rsidR="00E941A1" w:rsidRDefault="00E941A1">
      <w:pPr>
        <w:pStyle w:val="BodyText"/>
        <w:spacing w:before="8"/>
        <w:ind w:left="0" w:firstLine="0"/>
        <w:jc w:val="left"/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jc w:val="both"/>
      </w:pPr>
      <w:r>
        <w:t>Гражданско-патриотическое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патриот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гражданин»</w:t>
      </w:r>
    </w:p>
    <w:p w:rsidR="00E941A1" w:rsidRDefault="00E941A1">
      <w:pPr>
        <w:spacing w:before="139" w:line="360" w:lineRule="auto"/>
        <w:ind w:left="1102" w:right="506" w:firstLine="707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Цель</w:t>
      </w:r>
      <w:r>
        <w:rPr>
          <w:b/>
          <w:bCs/>
          <w:i/>
          <w:iCs/>
          <w:sz w:val="24"/>
          <w:szCs w:val="24"/>
        </w:rPr>
        <w:t>: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воспитание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способности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делать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свой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жизненный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выбор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нести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за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него ответственность,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отстаивать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свои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интересы,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интересы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своей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семьи,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трудового коллектива,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своего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народа,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государства.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Формирование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уважительного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отношения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народам мира,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представителям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других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национальностей,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своей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национальности,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ее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культуре,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языку, традициям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обычаям.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Признание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ценности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независимости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суверенности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своего</w:t>
      </w:r>
      <w:r>
        <w:rPr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государства</w:t>
      </w:r>
      <w:r>
        <w:rPr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 других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государств.</w:t>
      </w:r>
    </w:p>
    <w:p w:rsidR="00E941A1" w:rsidRDefault="00E941A1">
      <w:pPr>
        <w:pStyle w:val="Heading2"/>
        <w:spacing w:before="1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798"/>
          <w:tab w:val="left" w:pos="4551"/>
          <w:tab w:val="left" w:pos="6183"/>
          <w:tab w:val="left" w:pos="7816"/>
          <w:tab w:val="left" w:pos="9442"/>
        </w:tabs>
        <w:spacing w:before="129"/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ab/>
        <w:t>у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  <w:t>правовую</w:t>
      </w:r>
      <w:r>
        <w:rPr>
          <w:sz w:val="24"/>
          <w:szCs w:val="24"/>
        </w:rPr>
        <w:tab/>
        <w:t>культуру,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способности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ответственно самоопределяться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обществом;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524"/>
          <w:tab w:val="left" w:pos="5637"/>
          <w:tab w:val="left" w:pos="7539"/>
          <w:tab w:val="left" w:pos="8959"/>
          <w:tab w:val="left" w:pos="10618"/>
        </w:tabs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ab/>
        <w:t>гуманистическое</w:t>
      </w:r>
      <w:r>
        <w:rPr>
          <w:sz w:val="24"/>
          <w:szCs w:val="24"/>
        </w:rPr>
        <w:tab/>
        <w:t>мировоззрение</w:t>
      </w:r>
      <w:r>
        <w:rPr>
          <w:sz w:val="24"/>
          <w:szCs w:val="24"/>
        </w:rPr>
        <w:tab/>
        <w:t>учащихся,</w:t>
      </w:r>
      <w:r>
        <w:rPr>
          <w:sz w:val="24"/>
          <w:szCs w:val="24"/>
        </w:rPr>
        <w:tab/>
        <w:t>способности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осознанию своих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прав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другого;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534"/>
          <w:tab w:val="left" w:pos="4810"/>
          <w:tab w:val="left" w:pos="5388"/>
          <w:tab w:val="left" w:pos="7305"/>
          <w:tab w:val="left" w:pos="8628"/>
          <w:tab w:val="left" w:pos="10012"/>
        </w:tabs>
        <w:ind w:right="508" w:hanging="36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ab/>
        <w:t>гордость</w:t>
      </w:r>
      <w:r>
        <w:rPr>
          <w:sz w:val="24"/>
          <w:szCs w:val="24"/>
        </w:rPr>
        <w:tab/>
        <w:t>за</w:t>
      </w:r>
      <w:r>
        <w:rPr>
          <w:sz w:val="24"/>
          <w:szCs w:val="24"/>
        </w:rPr>
        <w:tab/>
        <w:t>отечественную</w:t>
      </w:r>
      <w:r>
        <w:rPr>
          <w:sz w:val="24"/>
          <w:szCs w:val="24"/>
        </w:rPr>
        <w:tab/>
        <w:t>историю,</w:t>
      </w:r>
      <w:r>
        <w:rPr>
          <w:sz w:val="24"/>
          <w:szCs w:val="24"/>
        </w:rPr>
        <w:tab/>
        <w:t>народных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героев,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сохранять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историческую память поколений;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380"/>
          <w:tab w:val="left" w:pos="4620"/>
          <w:tab w:val="left" w:pos="5008"/>
          <w:tab w:val="left" w:pos="6730"/>
          <w:tab w:val="left" w:pos="7974"/>
          <w:tab w:val="left" w:pos="8965"/>
          <w:tab w:val="left" w:pos="10010"/>
        </w:tabs>
        <w:spacing w:before="1"/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ab/>
        <w:t>уважение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национальной</w:t>
      </w:r>
      <w:r>
        <w:rPr>
          <w:sz w:val="24"/>
          <w:szCs w:val="24"/>
        </w:rPr>
        <w:tab/>
        <w:t>культуре,</w:t>
      </w:r>
      <w:r>
        <w:rPr>
          <w:sz w:val="24"/>
          <w:szCs w:val="24"/>
        </w:rPr>
        <w:tab/>
        <w:t>своему</w:t>
      </w:r>
      <w:r>
        <w:rPr>
          <w:sz w:val="24"/>
          <w:szCs w:val="24"/>
        </w:rPr>
        <w:tab/>
        <w:t>народу,</w:t>
      </w:r>
      <w:r>
        <w:rPr>
          <w:sz w:val="24"/>
          <w:szCs w:val="24"/>
        </w:rPr>
        <w:tab/>
        <w:t>своему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 страны;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2859"/>
          <w:tab w:val="left" w:pos="4061"/>
          <w:tab w:val="left" w:pos="4857"/>
          <w:tab w:val="left" w:pos="6145"/>
          <w:tab w:val="left" w:pos="6521"/>
          <w:tab w:val="left" w:pos="8179"/>
          <w:tab w:val="left" w:pos="9663"/>
        </w:tabs>
        <w:ind w:right="504" w:hanging="360"/>
        <w:jc w:val="left"/>
        <w:rPr>
          <w:sz w:val="24"/>
          <w:szCs w:val="24"/>
        </w:rPr>
      </w:pPr>
      <w:r>
        <w:rPr>
          <w:sz w:val="24"/>
          <w:szCs w:val="24"/>
        </w:rPr>
        <w:t>обучать</w:t>
      </w:r>
      <w:r>
        <w:rPr>
          <w:sz w:val="24"/>
          <w:szCs w:val="24"/>
        </w:rPr>
        <w:tab/>
        <w:t>решению</w:t>
      </w:r>
      <w:r>
        <w:rPr>
          <w:sz w:val="24"/>
          <w:szCs w:val="24"/>
        </w:rPr>
        <w:tab/>
        <w:t>задач</w:t>
      </w:r>
      <w:r>
        <w:rPr>
          <w:sz w:val="24"/>
          <w:szCs w:val="24"/>
        </w:rPr>
        <w:tab/>
        <w:t>правового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гражданского</w:t>
      </w:r>
      <w:r>
        <w:rPr>
          <w:sz w:val="24"/>
          <w:szCs w:val="24"/>
        </w:rPr>
        <w:tab/>
        <w:t>воспитания,</w:t>
      </w:r>
      <w:r>
        <w:rPr>
          <w:sz w:val="24"/>
          <w:szCs w:val="24"/>
        </w:rPr>
        <w:tab/>
        <w:t>связанных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проблемой морального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саморазвития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2871"/>
          <w:tab w:val="left" w:pos="4167"/>
          <w:tab w:val="left" w:pos="4944"/>
          <w:tab w:val="left" w:pos="6572"/>
          <w:tab w:val="left" w:pos="7740"/>
          <w:tab w:val="left" w:pos="8112"/>
          <w:tab w:val="left" w:pos="9014"/>
        </w:tabs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обучать</w:t>
      </w:r>
      <w:r>
        <w:rPr>
          <w:sz w:val="24"/>
          <w:szCs w:val="24"/>
        </w:rPr>
        <w:tab/>
        <w:t>проявлять</w:t>
      </w:r>
      <w:r>
        <w:rPr>
          <w:sz w:val="24"/>
          <w:szCs w:val="24"/>
        </w:rPr>
        <w:tab/>
        <w:t>свою</w:t>
      </w:r>
      <w:r>
        <w:rPr>
          <w:sz w:val="24"/>
          <w:szCs w:val="24"/>
        </w:rPr>
        <w:tab/>
        <w:t>гражданскую</w:t>
      </w:r>
      <w:r>
        <w:rPr>
          <w:sz w:val="24"/>
          <w:szCs w:val="24"/>
        </w:rPr>
        <w:tab/>
        <w:t>позицию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самых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непредвиденных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бороться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безнравственными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противоправными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поступками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людей.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3"/>
        <w:spacing w:line="275" w:lineRule="exact"/>
        <w:ind w:left="1822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70"/>
        </w:tabs>
        <w:spacing w:before="1" w:line="237" w:lineRule="auto"/>
        <w:ind w:right="501" w:hanging="360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изучение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государства,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ним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отношения;</w:t>
      </w:r>
    </w:p>
    <w:p w:rsidR="00E941A1" w:rsidRDefault="00E941A1">
      <w:pPr>
        <w:spacing w:line="237" w:lineRule="auto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88"/>
        <w:ind w:right="510" w:hanging="36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биографий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выдающихся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граждан   своей   страны,   патриотов   и   борцов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Отечество;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4" w:line="237" w:lineRule="auto"/>
        <w:ind w:right="509" w:hanging="360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примеров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молодежью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школьниками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мужества, патриотизма;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5" w:line="237" w:lineRule="auto"/>
        <w:ind w:right="509" w:hanging="360"/>
        <w:rPr>
          <w:sz w:val="24"/>
          <w:szCs w:val="24"/>
        </w:rPr>
      </w:pPr>
      <w:r>
        <w:rPr>
          <w:sz w:val="24"/>
          <w:szCs w:val="24"/>
        </w:rPr>
        <w:t xml:space="preserve">организация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встреч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представителями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общества,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истинными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гражданами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патриотами своей страны;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4" w:line="237" w:lineRule="auto"/>
        <w:ind w:right="508" w:hanging="360"/>
        <w:rPr>
          <w:sz w:val="24"/>
          <w:szCs w:val="24"/>
        </w:rPr>
      </w:pPr>
      <w:r>
        <w:rPr>
          <w:sz w:val="24"/>
          <w:szCs w:val="24"/>
        </w:rPr>
        <w:t xml:space="preserve">развитие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патриотических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чувств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учащихся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через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внеклассных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формирующих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патриотизм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практике,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словах;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7" w:line="237" w:lineRule="auto"/>
        <w:ind w:right="503" w:hanging="360"/>
        <w:rPr>
          <w:sz w:val="24"/>
          <w:szCs w:val="24"/>
        </w:rPr>
      </w:pPr>
      <w:r>
        <w:rPr>
          <w:sz w:val="24"/>
          <w:szCs w:val="24"/>
        </w:rPr>
        <w:t xml:space="preserve">посещение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связанных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памятью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поколений,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проявления патриотизма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гражданской позиции;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5" w:line="237" w:lineRule="auto"/>
        <w:ind w:right="512" w:hanging="360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патриотизма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любви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Родине,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месту,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учащийся растет, к школе;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/>
        <w:ind w:right="503" w:hanging="360"/>
        <w:rPr>
          <w:sz w:val="24"/>
          <w:szCs w:val="24"/>
        </w:rPr>
      </w:pPr>
      <w:r>
        <w:rPr>
          <w:sz w:val="24"/>
          <w:szCs w:val="24"/>
        </w:rPr>
        <w:t>активное сотрудничество с социумом и общественными организациями по 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гражданской позиции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 w:line="293" w:lineRule="exact"/>
        <w:ind w:left="1810" w:hanging="348"/>
        <w:rPr>
          <w:sz w:val="24"/>
          <w:szCs w:val="24"/>
        </w:rPr>
      </w:pPr>
      <w:r>
        <w:rPr>
          <w:sz w:val="24"/>
          <w:szCs w:val="24"/>
        </w:rPr>
        <w:t>поощрение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проявляющих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мужество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героизм;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37" w:lineRule="auto"/>
        <w:ind w:right="509" w:hanging="360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внеклассных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 и навыков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правового поведения.</w:t>
      </w:r>
    </w:p>
    <w:p w:rsidR="00E941A1" w:rsidRDefault="00E941A1">
      <w:pPr>
        <w:pStyle w:val="BodyText"/>
        <w:spacing w:before="6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spacing w:before="1"/>
        <w:jc w:val="both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32"/>
        <w:ind w:right="508" w:hanging="360"/>
        <w:rPr>
          <w:sz w:val="24"/>
          <w:szCs w:val="24"/>
        </w:rPr>
      </w:pPr>
      <w:r>
        <w:rPr>
          <w:sz w:val="24"/>
          <w:szCs w:val="24"/>
        </w:rPr>
        <w:t xml:space="preserve">тематические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классные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часы,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посвященные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правовой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 дороге,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интернете, пожарной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05" w:hanging="360"/>
        <w:rPr>
          <w:sz w:val="24"/>
          <w:szCs w:val="24"/>
        </w:rPr>
      </w:pPr>
      <w:r>
        <w:rPr>
          <w:sz w:val="24"/>
          <w:szCs w:val="24"/>
        </w:rPr>
        <w:t xml:space="preserve">встречи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представителями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правоохранительных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органов,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профессий, экскурсии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предприятия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города;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12" w:hanging="360"/>
        <w:rPr>
          <w:sz w:val="24"/>
          <w:szCs w:val="24"/>
        </w:rPr>
      </w:pPr>
      <w:r>
        <w:rPr>
          <w:sz w:val="24"/>
          <w:szCs w:val="24"/>
        </w:rPr>
        <w:t>посещение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музеев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боевой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славы,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встречи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ветеранами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солдатами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офицерами срочной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конкурсы,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концерты,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правовой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патриотической тематике;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01" w:hanging="360"/>
        <w:rPr>
          <w:sz w:val="24"/>
          <w:szCs w:val="24"/>
        </w:rPr>
      </w:pPr>
      <w:r>
        <w:rPr>
          <w:sz w:val="24"/>
          <w:szCs w:val="24"/>
        </w:rPr>
        <w:t>мероприятия месячника, посвященного Дню защитника Отечества (участие в военно-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игре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«Зарница»,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конкурсах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«Смотр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песни»,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«А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ну-ка,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парни!»,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конкурсе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сочинений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«Защитникам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Отечества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посвящается…»);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08" w:hanging="360"/>
        <w:rPr>
          <w:sz w:val="24"/>
          <w:szCs w:val="24"/>
        </w:rPr>
      </w:pPr>
      <w:r>
        <w:rPr>
          <w:sz w:val="24"/>
          <w:szCs w:val="24"/>
        </w:rPr>
        <w:t xml:space="preserve">шефство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над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ветеранами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войны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труда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(встречи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ветеранами,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чествование ветеранов,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сувениров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подарков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переживших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тяготы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войны);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благотворительные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акции,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например, «День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пожилого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человека»,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«Дети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детям»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E941A1" w:rsidRDefault="00E941A1">
      <w:pPr>
        <w:pStyle w:val="BodyText"/>
        <w:spacing w:before="7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jc w:val="both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«Ученик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нравственность»</w:t>
      </w:r>
    </w:p>
    <w:p w:rsidR="00E941A1" w:rsidRDefault="00E941A1">
      <w:pPr>
        <w:spacing w:before="139" w:line="360" w:lineRule="auto"/>
        <w:ind w:left="1102" w:right="506" w:firstLine="707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Цель</w:t>
      </w:r>
      <w:r>
        <w:rPr>
          <w:b/>
          <w:bCs/>
          <w:i/>
          <w:iCs/>
          <w:sz w:val="24"/>
          <w:szCs w:val="24"/>
        </w:rPr>
        <w:t>: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воспитание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нравственного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человека,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способного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принятию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ответственных решений и к проявлению нравственного поведения в любых жизненных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ситуациях.</w:t>
      </w:r>
    </w:p>
    <w:p w:rsidR="00E941A1" w:rsidRDefault="00E941A1">
      <w:pPr>
        <w:pStyle w:val="Heading2"/>
        <w:spacing w:line="275" w:lineRule="exact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354"/>
          <w:tab w:val="left" w:pos="4824"/>
          <w:tab w:val="left" w:pos="5409"/>
          <w:tab w:val="left" w:pos="7484"/>
          <w:tab w:val="left" w:pos="8913"/>
          <w:tab w:val="left" w:pos="9523"/>
        </w:tabs>
        <w:spacing w:before="132"/>
        <w:ind w:right="513" w:hanging="360"/>
        <w:jc w:val="left"/>
        <w:rPr>
          <w:sz w:val="24"/>
          <w:szCs w:val="24"/>
        </w:rPr>
      </w:pPr>
      <w:r>
        <w:rPr>
          <w:sz w:val="24"/>
          <w:szCs w:val="24"/>
        </w:rPr>
        <w:t>знакомить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нравственными</w:t>
      </w:r>
      <w:r>
        <w:rPr>
          <w:sz w:val="24"/>
          <w:szCs w:val="24"/>
        </w:rPr>
        <w:tab/>
        <w:t>законами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поступками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предыдущих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поколений;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изучать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нравственные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491"/>
          <w:tab w:val="left" w:pos="4704"/>
          <w:tab w:val="left" w:pos="6455"/>
          <w:tab w:val="left" w:pos="7951"/>
          <w:tab w:val="left" w:pos="9646"/>
          <w:tab w:val="left" w:pos="10622"/>
        </w:tabs>
        <w:ind w:right="508" w:hanging="360"/>
        <w:jc w:val="left"/>
        <w:rPr>
          <w:sz w:val="24"/>
          <w:szCs w:val="24"/>
        </w:rPr>
      </w:pPr>
      <w:r>
        <w:rPr>
          <w:sz w:val="24"/>
          <w:szCs w:val="24"/>
        </w:rPr>
        <w:t>моделировать</w:t>
      </w:r>
      <w:r>
        <w:rPr>
          <w:sz w:val="24"/>
          <w:szCs w:val="24"/>
        </w:rPr>
        <w:tab/>
        <w:t>ситуации</w:t>
      </w:r>
      <w:r>
        <w:rPr>
          <w:sz w:val="24"/>
          <w:szCs w:val="24"/>
        </w:rPr>
        <w:tab/>
        <w:t>практического</w:t>
      </w:r>
      <w:r>
        <w:rPr>
          <w:sz w:val="24"/>
          <w:szCs w:val="24"/>
        </w:rPr>
        <w:tab/>
        <w:t>применения</w:t>
      </w:r>
      <w:r>
        <w:rPr>
          <w:sz w:val="24"/>
          <w:szCs w:val="24"/>
        </w:rPr>
        <w:tab/>
        <w:t>нравственных</w:t>
      </w:r>
      <w:r>
        <w:rPr>
          <w:sz w:val="24"/>
          <w:szCs w:val="24"/>
        </w:rPr>
        <w:tab/>
        <w:t>знаний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реальной жизни;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2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66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совершении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поступков;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596"/>
          <w:tab w:val="left" w:pos="5296"/>
          <w:tab w:val="left" w:pos="7189"/>
          <w:tab w:val="left" w:pos="8895"/>
          <w:tab w:val="left" w:pos="9723"/>
          <w:tab w:val="left" w:pos="10058"/>
        </w:tabs>
        <w:ind w:right="563" w:hanging="360"/>
        <w:jc w:val="left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ab/>
        <w:t>приобретению</w:t>
      </w:r>
      <w:r>
        <w:rPr>
          <w:sz w:val="24"/>
          <w:szCs w:val="24"/>
        </w:rPr>
        <w:tab/>
        <w:t>положительного</w:t>
      </w:r>
      <w:r>
        <w:rPr>
          <w:sz w:val="24"/>
          <w:szCs w:val="24"/>
        </w:rPr>
        <w:tab/>
        <w:t>нравственного</w:t>
      </w:r>
      <w:r>
        <w:rPr>
          <w:sz w:val="24"/>
          <w:szCs w:val="24"/>
        </w:rPr>
        <w:tab/>
        <w:t>опыта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опыта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преодоления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желания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совершать безнравственные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поступки;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126"/>
          <w:tab w:val="left" w:pos="4270"/>
          <w:tab w:val="left" w:pos="4952"/>
          <w:tab w:val="left" w:pos="6707"/>
          <w:tab w:val="left" w:pos="8189"/>
          <w:tab w:val="left" w:pos="9961"/>
        </w:tabs>
        <w:spacing w:before="1"/>
        <w:ind w:right="508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ab/>
        <w:t>условия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приобретения</w:t>
      </w:r>
      <w:r>
        <w:rPr>
          <w:sz w:val="24"/>
          <w:szCs w:val="24"/>
        </w:rPr>
        <w:tab/>
        <w:t>учащимися</w:t>
      </w:r>
      <w:r>
        <w:rPr>
          <w:sz w:val="24"/>
          <w:szCs w:val="24"/>
        </w:rPr>
        <w:tab/>
        <w:t>нравственных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знаний,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совершения 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поступков;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E941A1" w:rsidRDefault="00E941A1">
      <w:pPr>
        <w:pStyle w:val="Heading2"/>
        <w:spacing w:before="4"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ind w:right="516" w:hanging="360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нравственной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воспитанности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путей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воздействия;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климата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семьях учащихся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коллективах;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разностороннее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524"/>
          <w:tab w:val="left" w:pos="5392"/>
          <w:tab w:val="left" w:pos="6661"/>
          <w:tab w:val="left" w:pos="7422"/>
          <w:tab w:val="left" w:pos="9331"/>
        </w:tabs>
        <w:spacing w:before="2" w:line="237" w:lineRule="auto"/>
        <w:ind w:right="508" w:hanging="360"/>
        <w:jc w:val="left"/>
        <w:rPr>
          <w:sz w:val="24"/>
          <w:szCs w:val="24"/>
        </w:rPr>
      </w:pPr>
      <w:r>
        <w:rPr>
          <w:sz w:val="24"/>
          <w:szCs w:val="24"/>
        </w:rPr>
        <w:t>привлечение</w:t>
      </w:r>
      <w:r>
        <w:rPr>
          <w:sz w:val="24"/>
          <w:szCs w:val="24"/>
        </w:rPr>
        <w:tab/>
        <w:t>возможностей</w:t>
      </w:r>
      <w:r>
        <w:rPr>
          <w:sz w:val="24"/>
          <w:szCs w:val="24"/>
        </w:rPr>
        <w:tab/>
        <w:t>социума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формирования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нравственной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5" w:line="237" w:lineRule="auto"/>
        <w:ind w:left="1882" w:right="509" w:hanging="420"/>
        <w:jc w:val="left"/>
        <w:rPr>
          <w:sz w:val="24"/>
          <w:szCs w:val="24"/>
        </w:rPr>
      </w:pPr>
      <w:r>
        <w:rPr>
          <w:sz w:val="24"/>
          <w:szCs w:val="24"/>
        </w:rPr>
        <w:t>учет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направлению;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4342"/>
          <w:tab w:val="left" w:pos="6090"/>
          <w:tab w:val="left" w:pos="7962"/>
          <w:tab w:val="left" w:pos="9677"/>
        </w:tabs>
        <w:ind w:right="511" w:hanging="360"/>
        <w:jc w:val="left"/>
        <w:rPr>
          <w:sz w:val="24"/>
          <w:szCs w:val="24"/>
        </w:rPr>
      </w:pPr>
      <w:r>
        <w:rPr>
          <w:sz w:val="24"/>
          <w:szCs w:val="24"/>
        </w:rPr>
        <w:t>консультирование</w:t>
      </w:r>
      <w:r>
        <w:rPr>
          <w:sz w:val="24"/>
          <w:szCs w:val="24"/>
        </w:rPr>
        <w:tab/>
        <w:t>школьным</w:t>
      </w:r>
      <w:r>
        <w:rPr>
          <w:sz w:val="24"/>
          <w:szCs w:val="24"/>
        </w:rPr>
        <w:tab/>
        <w:t>психологом</w:t>
      </w:r>
      <w:r>
        <w:rPr>
          <w:sz w:val="24"/>
          <w:szCs w:val="24"/>
        </w:rPr>
        <w:tab/>
        <w:t>родителей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учащихся,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классных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поощрение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совершающих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нравственные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поступки;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402"/>
          <w:tab w:val="left" w:pos="3850"/>
          <w:tab w:val="left" w:pos="5349"/>
          <w:tab w:val="left" w:pos="6985"/>
          <w:tab w:val="left" w:pos="8712"/>
          <w:tab w:val="left" w:pos="10499"/>
        </w:tabs>
        <w:spacing w:before="2" w:line="237" w:lineRule="auto"/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проведение</w:t>
      </w:r>
      <w:r>
        <w:rPr>
          <w:sz w:val="24"/>
          <w:szCs w:val="24"/>
        </w:rPr>
        <w:tab/>
        <w:t>внеклассных</w:t>
      </w:r>
      <w:r>
        <w:rPr>
          <w:sz w:val="24"/>
          <w:szCs w:val="24"/>
        </w:rPr>
        <w:tab/>
        <w:t>мероприятий,</w:t>
      </w:r>
      <w:r>
        <w:rPr>
          <w:sz w:val="24"/>
          <w:szCs w:val="24"/>
        </w:rPr>
        <w:tab/>
        <w:t>направленных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нравственной культуры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E941A1" w:rsidRDefault="00E941A1">
      <w:pPr>
        <w:pStyle w:val="Heading2"/>
        <w:spacing w:before="7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29"/>
        <w:ind w:right="509" w:hanging="360"/>
        <w:rPr>
          <w:sz w:val="24"/>
          <w:szCs w:val="24"/>
        </w:rPr>
      </w:pPr>
      <w:r>
        <w:rPr>
          <w:sz w:val="24"/>
          <w:szCs w:val="24"/>
        </w:rPr>
        <w:t>тематические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классные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часы,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жертв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репрессий, нравственному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праздничные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поздравления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одноклассников,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сюрпризы,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конкурсы;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01" w:hanging="360"/>
        <w:jc w:val="left"/>
        <w:rPr>
          <w:sz w:val="24"/>
          <w:szCs w:val="24"/>
        </w:rPr>
      </w:pPr>
      <w:r>
        <w:rPr>
          <w:sz w:val="24"/>
          <w:szCs w:val="24"/>
        </w:rPr>
        <w:t>тренинги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эссе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нравственно-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этические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темы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последующим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обсуждением;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посещение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кино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театров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последующим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обсуждением;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экскурсии,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памятными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местами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города;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поисковая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шефская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конкурс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работ.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290"/>
        </w:tabs>
        <w:spacing w:before="1" w:line="360" w:lineRule="auto"/>
        <w:ind w:left="1102" w:right="511" w:firstLine="707"/>
        <w:jc w:val="both"/>
      </w:pPr>
      <w:r>
        <w:t>Интеллектуальное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возможности»</w:t>
      </w:r>
    </w:p>
    <w:p w:rsidR="00E941A1" w:rsidRDefault="00E941A1">
      <w:pPr>
        <w:spacing w:line="360" w:lineRule="auto"/>
        <w:ind w:left="1102" w:right="507" w:firstLine="707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Цель:  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создание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условий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для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совершенствования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знаний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и   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умений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учащихся, приобретения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ими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навыков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самообразования,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усвоения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ценностного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отношения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результатам человеческого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труда.</w:t>
      </w:r>
    </w:p>
    <w:p w:rsidR="00E941A1" w:rsidRDefault="00E941A1">
      <w:pPr>
        <w:pStyle w:val="Heading2"/>
        <w:spacing w:line="275" w:lineRule="exact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32"/>
        <w:ind w:left="1882" w:right="510" w:hanging="42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учебе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самовыражении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оцениваемых делах,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организовать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полезную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2879"/>
          <w:tab w:val="left" w:pos="4313"/>
          <w:tab w:val="left" w:pos="5862"/>
          <w:tab w:val="left" w:pos="6294"/>
          <w:tab w:val="left" w:pos="8203"/>
          <w:tab w:val="left" w:pos="8621"/>
          <w:tab w:val="left" w:pos="9393"/>
        </w:tabs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создать</w:t>
      </w:r>
      <w:r>
        <w:rPr>
          <w:sz w:val="24"/>
          <w:szCs w:val="24"/>
        </w:rPr>
        <w:tab/>
        <w:t>отношения</w:t>
      </w:r>
      <w:r>
        <w:rPr>
          <w:sz w:val="24"/>
          <w:szCs w:val="24"/>
        </w:rPr>
        <w:tab/>
        <w:t>партнерства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сотрудничества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ходе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общественно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полезой деятельности;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миру;</w:t>
      </w:r>
    </w:p>
    <w:p w:rsidR="00E941A1" w:rsidRDefault="00E941A1">
      <w:pPr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66"/>
        <w:ind w:left="1810"/>
        <w:rPr>
          <w:sz w:val="24"/>
          <w:szCs w:val="24"/>
        </w:rPr>
      </w:pPr>
      <w:r>
        <w:rPr>
          <w:sz w:val="24"/>
          <w:szCs w:val="24"/>
        </w:rPr>
        <w:t>знакомить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03" w:hanging="360"/>
        <w:rPr>
          <w:sz w:val="24"/>
          <w:szCs w:val="24"/>
        </w:rPr>
      </w:pPr>
      <w:r>
        <w:rPr>
          <w:sz w:val="24"/>
          <w:szCs w:val="24"/>
        </w:rPr>
        <w:t>создавать условия для становления, развития и совершенствования интеллектуальных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666"/>
          <w:tab w:val="left" w:pos="5736"/>
          <w:tab w:val="left" w:pos="6726"/>
          <w:tab w:val="left" w:pos="8765"/>
          <w:tab w:val="left" w:pos="10617"/>
        </w:tabs>
        <w:spacing w:before="1"/>
        <w:ind w:right="510" w:hanging="360"/>
        <w:rPr>
          <w:sz w:val="24"/>
          <w:szCs w:val="24"/>
        </w:rPr>
      </w:pPr>
      <w:r>
        <w:rPr>
          <w:sz w:val="24"/>
          <w:szCs w:val="24"/>
        </w:rPr>
        <w:t>поощрять</w:t>
      </w:r>
      <w:r>
        <w:rPr>
          <w:sz w:val="24"/>
          <w:szCs w:val="24"/>
        </w:rPr>
        <w:tab/>
        <w:t>инициативу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стремление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к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самосовершенствованию;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08" w:hanging="360"/>
        <w:rPr>
          <w:sz w:val="24"/>
          <w:szCs w:val="24"/>
        </w:rPr>
      </w:pPr>
      <w:r>
        <w:rPr>
          <w:sz w:val="24"/>
          <w:szCs w:val="24"/>
        </w:rPr>
        <w:t>давать возможность учащимся проявлять свои интеллектуальные достижения в школе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пределами;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12" w:hanging="360"/>
        <w:rPr>
          <w:sz w:val="24"/>
          <w:szCs w:val="24"/>
        </w:rPr>
      </w:pPr>
      <w:r>
        <w:rPr>
          <w:sz w:val="24"/>
          <w:szCs w:val="24"/>
        </w:rPr>
        <w:t xml:space="preserve">разъяснять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учащимся    необходимость    разумного    сочетания    интеллектуальной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физической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гармонии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05" w:hanging="360"/>
        <w:rPr>
          <w:sz w:val="24"/>
          <w:szCs w:val="24"/>
        </w:rPr>
      </w:pPr>
      <w:r>
        <w:rPr>
          <w:sz w:val="24"/>
          <w:szCs w:val="24"/>
        </w:rPr>
        <w:t>создавать возможности для приобретения опыта собственного участия в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внеучебных проектов;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12" w:hanging="360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нетерпимое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лени,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незавершенности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дела,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небрежному отношению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человеческого труда независимо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эпоху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этот труд был совершен;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безусловное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любому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честно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трудящемуся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человеку;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03" w:hanging="360"/>
        <w:rPr>
          <w:sz w:val="24"/>
          <w:szCs w:val="24"/>
        </w:rPr>
      </w:pPr>
      <w:r>
        <w:rPr>
          <w:sz w:val="24"/>
          <w:szCs w:val="24"/>
        </w:rPr>
        <w:t>поощрять и поддерживать самообразование, занятия в библиотеках, музеях, лекториях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т. д.</w:t>
      </w:r>
    </w:p>
    <w:p w:rsidR="00E941A1" w:rsidRDefault="00E941A1">
      <w:pPr>
        <w:pStyle w:val="BodyText"/>
        <w:spacing w:before="9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2977"/>
          <w:tab w:val="left" w:pos="5113"/>
          <w:tab w:val="left" w:pos="6809"/>
          <w:tab w:val="left" w:pos="8039"/>
          <w:tab w:val="left" w:pos="8403"/>
          <w:tab w:val="left" w:pos="9650"/>
        </w:tabs>
        <w:spacing w:before="134" w:line="237" w:lineRule="auto"/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z w:val="24"/>
          <w:szCs w:val="24"/>
        </w:rPr>
        <w:tab/>
        <w:t>интеллектуальных</w:t>
      </w:r>
      <w:r>
        <w:rPr>
          <w:sz w:val="24"/>
          <w:szCs w:val="24"/>
        </w:rPr>
        <w:tab/>
        <w:t>возможностей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динамики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изменения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94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всестороннего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глубокого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248"/>
          <w:tab w:val="left" w:pos="4939"/>
          <w:tab w:val="left" w:pos="6728"/>
          <w:tab w:val="left" w:pos="7392"/>
          <w:tab w:val="left" w:pos="9088"/>
          <w:tab w:val="left" w:pos="10618"/>
        </w:tabs>
        <w:spacing w:before="2" w:line="237" w:lineRule="auto"/>
        <w:ind w:right="512" w:hanging="360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ab/>
        <w:t>творческой</w:t>
      </w:r>
      <w:r>
        <w:rPr>
          <w:sz w:val="24"/>
          <w:szCs w:val="24"/>
        </w:rPr>
        <w:tab/>
        <w:t>инициативы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активности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2965"/>
          <w:tab w:val="left" w:pos="4340"/>
          <w:tab w:val="left" w:pos="5755"/>
          <w:tab w:val="left" w:pos="7186"/>
          <w:tab w:val="left" w:pos="9386"/>
          <w:tab w:val="left" w:pos="10621"/>
        </w:tabs>
        <w:spacing w:before="5" w:line="237" w:lineRule="auto"/>
        <w:ind w:right="509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z w:val="24"/>
          <w:szCs w:val="24"/>
        </w:rPr>
        <w:tab/>
        <w:t>атмосферы</w:t>
      </w:r>
      <w:r>
        <w:rPr>
          <w:sz w:val="24"/>
          <w:szCs w:val="24"/>
        </w:rPr>
        <w:tab/>
        <w:t>творчества,</w:t>
      </w:r>
      <w:r>
        <w:rPr>
          <w:sz w:val="24"/>
          <w:szCs w:val="24"/>
        </w:rPr>
        <w:tab/>
        <w:t>проявления</w:t>
      </w:r>
      <w:r>
        <w:rPr>
          <w:sz w:val="24"/>
          <w:szCs w:val="24"/>
        </w:rPr>
        <w:tab/>
        <w:t>самостоятельности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стимулирование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поощрение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направлении.</w:t>
      </w:r>
    </w:p>
    <w:p w:rsidR="00E941A1" w:rsidRDefault="00E941A1">
      <w:pPr>
        <w:pStyle w:val="BodyText"/>
        <w:spacing w:before="5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30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классные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анализу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успеваемости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экскурсии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музеи,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галереи,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посещение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выставок;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творческие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объединения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  <w:tab w:val="left" w:pos="3908"/>
          <w:tab w:val="left" w:pos="4553"/>
          <w:tab w:val="left" w:pos="5428"/>
          <w:tab w:val="left" w:pos="6424"/>
          <w:tab w:val="left" w:pos="9371"/>
        </w:tabs>
        <w:ind w:right="506" w:hanging="360"/>
        <w:jc w:val="left"/>
        <w:rPr>
          <w:sz w:val="24"/>
          <w:szCs w:val="24"/>
        </w:rPr>
      </w:pPr>
      <w:r>
        <w:rPr>
          <w:sz w:val="24"/>
          <w:szCs w:val="24"/>
        </w:rPr>
        <w:t>интеллектуальные</w:t>
      </w:r>
      <w:r>
        <w:rPr>
          <w:sz w:val="24"/>
          <w:szCs w:val="24"/>
        </w:rPr>
        <w:tab/>
        <w:t>бои,</w:t>
      </w:r>
      <w:r>
        <w:rPr>
          <w:sz w:val="24"/>
          <w:szCs w:val="24"/>
        </w:rPr>
        <w:tab/>
        <w:t>ринги,</w:t>
      </w:r>
      <w:r>
        <w:rPr>
          <w:sz w:val="24"/>
          <w:szCs w:val="24"/>
        </w:rPr>
        <w:tab/>
        <w:t>дебаты,</w:t>
      </w:r>
      <w:r>
        <w:rPr>
          <w:sz w:val="24"/>
          <w:szCs w:val="24"/>
        </w:rPr>
        <w:tab/>
        <w:t>научно-исследовательские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конференции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интеллектуальные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викторины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конкурсы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лучший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сценарий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празднику,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лучшую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стенную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газету,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лучшую поздравительную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открытку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т. д.</w:t>
      </w:r>
    </w:p>
    <w:p w:rsidR="00E941A1" w:rsidRDefault="00E941A1">
      <w:pPr>
        <w:pStyle w:val="BodyText"/>
        <w:spacing w:before="7"/>
        <w:ind w:left="0" w:firstLine="0"/>
        <w:jc w:val="left"/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spacing w:before="1"/>
        <w:jc w:val="both"/>
      </w:pPr>
      <w:r>
        <w:t>Спортивно-оздоровительное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«Ученик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</w:t>
      </w:r>
    </w:p>
    <w:p w:rsidR="00E941A1" w:rsidRDefault="00E941A1">
      <w:pPr>
        <w:spacing w:before="134" w:line="360" w:lineRule="auto"/>
        <w:ind w:left="1102" w:right="507" w:firstLine="70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Цель</w:t>
      </w:r>
      <w:r>
        <w:rPr>
          <w:i/>
          <w:iCs/>
          <w:sz w:val="24"/>
          <w:szCs w:val="24"/>
        </w:rPr>
        <w:t>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создание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условий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для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освоения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учащимися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знаний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здоровье,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здоровом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образе жизни,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природных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возможностях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человеческого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организма,</w:t>
      </w:r>
      <w:r>
        <w:rPr>
          <w:b/>
          <w:bCs/>
          <w:i/>
          <w:iCs/>
          <w:spacing w:val="6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их</w:t>
      </w:r>
      <w:r>
        <w:rPr>
          <w:b/>
          <w:bCs/>
          <w:i/>
          <w:iCs/>
          <w:spacing w:val="-57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обусловленности экологическим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качеством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окружающей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среды,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неразрывной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связи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экологической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культуры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человека 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его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здоровья</w:t>
      </w:r>
      <w:r>
        <w:rPr>
          <w:b/>
          <w:bCs/>
          <w:sz w:val="24"/>
          <w:szCs w:val="24"/>
        </w:rPr>
        <w:t>.</w:t>
      </w:r>
    </w:p>
    <w:p w:rsidR="00E941A1" w:rsidRDefault="00E941A1">
      <w:pPr>
        <w:pStyle w:val="Heading2"/>
        <w:spacing w:before="5"/>
      </w:pPr>
      <w:r>
        <w:t>Задачи: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66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устойчивые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грамотное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092"/>
          <w:tab w:val="left" w:pos="4208"/>
          <w:tab w:val="left" w:pos="4858"/>
          <w:tab w:val="left" w:pos="6606"/>
          <w:tab w:val="left" w:pos="8060"/>
          <w:tab w:val="left" w:pos="8947"/>
          <w:tab w:val="left" w:pos="10484"/>
        </w:tabs>
        <w:spacing w:before="1"/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ab/>
        <w:t>условия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демонстрации</w:t>
      </w:r>
      <w:r>
        <w:rPr>
          <w:sz w:val="24"/>
          <w:szCs w:val="24"/>
        </w:rPr>
        <w:tab/>
        <w:t>учащимися</w:t>
      </w:r>
      <w:r>
        <w:rPr>
          <w:sz w:val="24"/>
          <w:szCs w:val="24"/>
        </w:rPr>
        <w:tab/>
        <w:t>своих</w:t>
      </w:r>
      <w:r>
        <w:rPr>
          <w:sz w:val="24"/>
          <w:szCs w:val="24"/>
        </w:rPr>
        <w:tab/>
        <w:t>достижений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  <w:tab w:val="left" w:pos="3776"/>
          <w:tab w:val="left" w:pos="5546"/>
          <w:tab w:val="left" w:pos="6801"/>
          <w:tab w:val="left" w:pos="8185"/>
          <w:tab w:val="left" w:pos="9569"/>
        </w:tabs>
        <w:ind w:right="512" w:hanging="360"/>
        <w:jc w:val="left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ab/>
        <w:t>преодолению</w:t>
      </w:r>
      <w:r>
        <w:rPr>
          <w:sz w:val="24"/>
          <w:szCs w:val="24"/>
        </w:rPr>
        <w:tab/>
        <w:t>вредных</w:t>
      </w:r>
      <w:r>
        <w:rPr>
          <w:sz w:val="24"/>
          <w:szCs w:val="24"/>
        </w:rPr>
        <w:tab/>
        <w:t>привычек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средствами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 и занятием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спортом.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212"/>
          <w:tab w:val="left" w:pos="4718"/>
          <w:tab w:val="left" w:pos="6103"/>
          <w:tab w:val="left" w:pos="7570"/>
          <w:tab w:val="left" w:pos="8170"/>
          <w:tab w:val="left" w:pos="9650"/>
        </w:tabs>
        <w:spacing w:before="132"/>
        <w:ind w:right="508" w:hanging="360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z w:val="24"/>
          <w:szCs w:val="24"/>
        </w:rPr>
        <w:tab/>
        <w:t>состояния</w:t>
      </w:r>
      <w:r>
        <w:rPr>
          <w:sz w:val="24"/>
          <w:szCs w:val="24"/>
        </w:rPr>
        <w:tab/>
        <w:t>здоровья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динамики</w:t>
      </w:r>
      <w:r>
        <w:rPr>
          <w:sz w:val="24"/>
          <w:szCs w:val="24"/>
        </w:rPr>
        <w:tab/>
        <w:t>изменения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94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 w:line="237" w:lineRule="auto"/>
        <w:ind w:right="501" w:hanging="360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всестороннего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глубокого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здоровому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сохранении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улучшении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008"/>
          <w:tab w:val="left" w:pos="4457"/>
          <w:tab w:val="left" w:pos="6008"/>
          <w:tab w:val="left" w:pos="6433"/>
          <w:tab w:val="left" w:pos="7885"/>
          <w:tab w:val="left" w:pos="9173"/>
          <w:tab w:val="left" w:pos="9581"/>
        </w:tabs>
        <w:spacing w:before="4" w:line="237" w:lineRule="auto"/>
        <w:ind w:right="501" w:hanging="360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ab/>
        <w:t>творческой</w:t>
      </w:r>
      <w:r>
        <w:rPr>
          <w:sz w:val="24"/>
          <w:szCs w:val="24"/>
        </w:rPr>
        <w:tab/>
        <w:t>инициативы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активности</w:t>
      </w:r>
      <w:r>
        <w:rPr>
          <w:sz w:val="24"/>
          <w:szCs w:val="24"/>
        </w:rPr>
        <w:tab/>
        <w:t>учащихся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спортивно-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3"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стимулирование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поощрение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37" w:lineRule="auto"/>
        <w:ind w:right="508" w:hanging="360"/>
        <w:rPr>
          <w:sz w:val="24"/>
          <w:szCs w:val="24"/>
        </w:rPr>
      </w:pPr>
      <w:r>
        <w:rPr>
          <w:sz w:val="24"/>
          <w:szCs w:val="24"/>
        </w:rPr>
        <w:t>создание     атмосферы     творчества,     проявления     самостоятельности     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подготовке воспитательных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/>
        <w:ind w:right="506" w:hanging="360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правильного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режима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занятий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физической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культурой,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туризмом, чередования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среды.</w:t>
      </w:r>
    </w:p>
    <w:p w:rsidR="00E941A1" w:rsidRDefault="00E941A1">
      <w:pPr>
        <w:pStyle w:val="Heading2"/>
        <w:spacing w:before="4" w:line="274" w:lineRule="exact"/>
        <w:jc w:val="both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line="237" w:lineRule="auto"/>
        <w:ind w:right="511" w:hanging="360"/>
        <w:jc w:val="left"/>
        <w:rPr>
          <w:sz w:val="24"/>
          <w:szCs w:val="24"/>
        </w:rPr>
      </w:pPr>
      <w:r>
        <w:rPr>
          <w:sz w:val="24"/>
          <w:szCs w:val="24"/>
        </w:rPr>
        <w:t>классные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часы,уроки,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здоровому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образу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отказу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привычек;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2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тематические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11" w:hanging="360"/>
        <w:jc w:val="left"/>
        <w:rPr>
          <w:sz w:val="24"/>
          <w:szCs w:val="24"/>
        </w:rPr>
      </w:pPr>
      <w:r>
        <w:rPr>
          <w:sz w:val="24"/>
          <w:szCs w:val="24"/>
        </w:rPr>
        <w:t>школьные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спартакиады,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эстафеты,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туристические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слеты,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походы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краю;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конкурсы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пропаганды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спортивные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объединения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интересам;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благотворительные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акции,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«Повесь кормушку»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д.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jc w:val="both"/>
      </w:pPr>
      <w:r>
        <w:t>Художественно-эстетическое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«Общение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</w:t>
      </w:r>
      <w:r>
        <w:rPr>
          <w:spacing w:val="-4"/>
        </w:rPr>
        <w:t xml:space="preserve"> </w:t>
      </w:r>
      <w:r>
        <w:t>ученика»</w:t>
      </w:r>
    </w:p>
    <w:p w:rsidR="00E941A1" w:rsidRDefault="00E941A1">
      <w:pPr>
        <w:spacing w:before="137" w:line="357" w:lineRule="auto"/>
        <w:ind w:left="1102" w:right="507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Цель: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создание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условий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для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позитивного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общения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учащихся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школе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за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ее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пределами, для проявления инициативы и самостоятельности, интереса к внеклассной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деятельности</w:t>
      </w:r>
      <w:r>
        <w:rPr>
          <w:sz w:val="24"/>
          <w:szCs w:val="24"/>
        </w:rPr>
        <w:t>.</w:t>
      </w:r>
    </w:p>
    <w:p w:rsidR="00E941A1" w:rsidRDefault="00E941A1">
      <w:pPr>
        <w:pStyle w:val="Heading2"/>
        <w:spacing w:before="10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30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 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таланты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способности учащихся;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учащимся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 родителям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выборе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творческих объединений;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досуговой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32" w:line="294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анализ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сложившихся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4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душевной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красоте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E941A1" w:rsidRDefault="00E941A1">
      <w:pPr>
        <w:spacing w:line="294" w:lineRule="exact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88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прекрасного;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практическое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видеть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красоту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творчества;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  <w:tab w:val="left" w:pos="3083"/>
          <w:tab w:val="left" w:pos="4016"/>
          <w:tab w:val="left" w:pos="6141"/>
          <w:tab w:val="left" w:pos="7417"/>
          <w:tab w:val="left" w:pos="8561"/>
          <w:tab w:val="left" w:pos="9724"/>
          <w:tab w:val="left" w:pos="10197"/>
        </w:tabs>
        <w:spacing w:before="1" w:line="237" w:lineRule="auto"/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z w:val="24"/>
          <w:szCs w:val="24"/>
        </w:rPr>
        <w:tab/>
        <w:t>основ</w:t>
      </w:r>
      <w:r>
        <w:rPr>
          <w:sz w:val="24"/>
          <w:szCs w:val="24"/>
        </w:rPr>
        <w:tab/>
        <w:t>художественного</w:t>
      </w:r>
      <w:r>
        <w:rPr>
          <w:sz w:val="24"/>
          <w:szCs w:val="24"/>
        </w:rPr>
        <w:tab/>
        <w:t>наследия</w:t>
      </w:r>
      <w:r>
        <w:rPr>
          <w:sz w:val="24"/>
          <w:szCs w:val="24"/>
        </w:rPr>
        <w:tab/>
        <w:t>родной,</w:t>
      </w:r>
      <w:r>
        <w:rPr>
          <w:sz w:val="24"/>
          <w:szCs w:val="24"/>
        </w:rPr>
        <w:tab/>
        <w:t>русской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культурно-художественных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религиозно-художественных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традиций;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2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стимулирование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поощрение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направлении.</w:t>
      </w:r>
    </w:p>
    <w:p w:rsidR="00E941A1" w:rsidRDefault="00E941A1">
      <w:pPr>
        <w:pStyle w:val="BodyText"/>
        <w:spacing w:before="6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</w:pPr>
      <w:r>
        <w:t>Формы</w:t>
      </w:r>
      <w:r>
        <w:rPr>
          <w:spacing w:val="-3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работы: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29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классные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часы,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прикладному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искусству,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досуга;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right="511" w:hanging="360"/>
        <w:jc w:val="left"/>
        <w:rPr>
          <w:sz w:val="24"/>
          <w:szCs w:val="24"/>
        </w:rPr>
      </w:pPr>
      <w:r>
        <w:rPr>
          <w:sz w:val="24"/>
          <w:szCs w:val="24"/>
        </w:rPr>
        <w:t>публичные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лекции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выдающихся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произведениях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проводят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учащиеся;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  <w:tab w:val="left" w:pos="3166"/>
          <w:tab w:val="left" w:pos="3716"/>
          <w:tab w:val="left" w:pos="5735"/>
          <w:tab w:val="left" w:pos="7059"/>
          <w:tab w:val="left" w:pos="7483"/>
          <w:tab w:val="left" w:pos="8454"/>
          <w:tab w:val="left" w:pos="9529"/>
          <w:tab w:val="left" w:pos="10627"/>
        </w:tabs>
        <w:ind w:right="510" w:hanging="360"/>
        <w:jc w:val="left"/>
        <w:rPr>
          <w:sz w:val="24"/>
          <w:szCs w:val="24"/>
        </w:rPr>
      </w:pPr>
      <w:r>
        <w:rPr>
          <w:sz w:val="24"/>
          <w:szCs w:val="24"/>
        </w:rPr>
        <w:t>экскурсии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художественные</w:t>
      </w:r>
      <w:r>
        <w:rPr>
          <w:sz w:val="24"/>
          <w:szCs w:val="24"/>
        </w:rPr>
        <w:tab/>
        <w:t>выставки,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музеи,</w:t>
      </w:r>
      <w:r>
        <w:rPr>
          <w:sz w:val="24"/>
          <w:szCs w:val="24"/>
        </w:rPr>
        <w:tab/>
        <w:t>театры,</w:t>
      </w:r>
      <w:r>
        <w:rPr>
          <w:sz w:val="24"/>
          <w:szCs w:val="24"/>
        </w:rPr>
        <w:tab/>
        <w:t>галереи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последующим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обсуждением,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оформлением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презентаций, эссе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общешкольные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концерты,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спектакли,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выставки,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учащиеся;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встречи,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ролевые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игры,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беседы;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конкурсы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 украшение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класса, школы.</w:t>
      </w:r>
    </w:p>
    <w:p w:rsidR="00E941A1" w:rsidRDefault="00E941A1">
      <w:pPr>
        <w:pStyle w:val="BodyText"/>
        <w:spacing w:before="8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spacing w:before="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«Ученик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семья»</w:t>
      </w:r>
    </w:p>
    <w:p w:rsidR="00E941A1" w:rsidRDefault="00E941A1">
      <w:pPr>
        <w:spacing w:before="136"/>
        <w:ind w:left="1810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Цель: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осознание</w:t>
      </w:r>
      <w:r>
        <w:rPr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учащимися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значимости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семьи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жизни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любого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человека.</w:t>
      </w:r>
    </w:p>
    <w:p w:rsidR="00E941A1" w:rsidRDefault="00E941A1">
      <w:pPr>
        <w:pStyle w:val="Heading2"/>
        <w:spacing w:before="140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29"/>
        <w:ind w:right="1382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создать условия для активного и полезного взаимодействия школы и семьи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вопросам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позитивно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влиять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преодолевать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негативные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воспитании учащихся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семьях;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демонстрации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положительного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семье;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создавать условия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498" w:hanging="360"/>
        <w:rPr>
          <w:sz w:val="24"/>
          <w:szCs w:val="24"/>
        </w:rPr>
      </w:pPr>
      <w:r>
        <w:rPr>
          <w:sz w:val="24"/>
          <w:szCs w:val="24"/>
        </w:rPr>
        <w:t>создать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досуга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родителей.</w:t>
      </w:r>
    </w:p>
    <w:p w:rsidR="00E941A1" w:rsidRDefault="00E941A1">
      <w:pPr>
        <w:pStyle w:val="BodyText"/>
        <w:spacing w:before="6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34" w:line="293" w:lineRule="exact"/>
        <w:ind w:left="1810" w:hanging="348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банка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ценностях;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атмосферы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ind w:right="507" w:hanging="360"/>
        <w:rPr>
          <w:sz w:val="24"/>
          <w:szCs w:val="24"/>
        </w:rPr>
      </w:pPr>
      <w:r>
        <w:rPr>
          <w:sz w:val="24"/>
          <w:szCs w:val="24"/>
        </w:rPr>
        <w:t>сотрудничество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правовыми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 физического и психического здоровья и благополучия каждого ребенка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семье;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ind w:right="506" w:hanging="360"/>
        <w:rPr>
          <w:sz w:val="24"/>
          <w:szCs w:val="24"/>
        </w:rPr>
      </w:pPr>
      <w:r>
        <w:rPr>
          <w:sz w:val="24"/>
          <w:szCs w:val="24"/>
        </w:rPr>
        <w:t xml:space="preserve">создание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благоприятной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атмосферы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общения,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направленной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преодоление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конфликтных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</w:p>
    <w:p w:rsidR="00E941A1" w:rsidRDefault="00E941A1">
      <w:pPr>
        <w:pStyle w:val="BodyText"/>
        <w:spacing w:line="275" w:lineRule="exact"/>
        <w:ind w:left="1822" w:firstLine="0"/>
      </w:pPr>
      <w:r>
        <w:t>«учитель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родитель»;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93" w:lineRule="exact"/>
        <w:ind w:left="1810" w:hanging="348"/>
        <w:rPr>
          <w:sz w:val="24"/>
          <w:szCs w:val="24"/>
        </w:rPr>
      </w:pPr>
      <w:r>
        <w:rPr>
          <w:sz w:val="24"/>
          <w:szCs w:val="24"/>
        </w:rPr>
        <w:t>разностороннее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просвещение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вопросам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психологии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педагогики;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досуга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before="1" w:line="237" w:lineRule="auto"/>
        <w:ind w:right="510" w:hanging="360"/>
        <w:rPr>
          <w:sz w:val="24"/>
          <w:szCs w:val="24"/>
        </w:rPr>
      </w:pPr>
      <w:r>
        <w:rPr>
          <w:sz w:val="24"/>
          <w:szCs w:val="24"/>
        </w:rPr>
        <w:t>демонстрация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родителей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воспитании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детей,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семейного воспитания.</w:t>
      </w:r>
    </w:p>
    <w:p w:rsidR="00E941A1" w:rsidRDefault="00E941A1">
      <w:pPr>
        <w:pStyle w:val="BodyText"/>
        <w:spacing w:before="6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spacing w:before="1"/>
        <w:jc w:val="both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941A1" w:rsidRDefault="00E941A1">
      <w:pPr>
        <w:jc w:val="both"/>
        <w:sectPr w:rsidR="00E941A1">
          <w:pgSz w:w="11910" w:h="16840"/>
          <w:pgMar w:top="102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66"/>
        <w:ind w:right="500" w:hanging="360"/>
        <w:jc w:val="left"/>
        <w:rPr>
          <w:sz w:val="24"/>
          <w:szCs w:val="24"/>
        </w:rPr>
      </w:pPr>
      <w:r>
        <w:rPr>
          <w:sz w:val="24"/>
          <w:szCs w:val="24"/>
        </w:rPr>
        <w:t>тематические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классные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часы,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семьям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традициям,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ценностям;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тренинги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 учащихся;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spacing w:before="1"/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индивидуальные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консультации,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беседы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 учащимися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родителями;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выставки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экскурсии,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совместные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походы,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спортивные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состязания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E941A1" w:rsidRDefault="00E941A1">
      <w:pPr>
        <w:pStyle w:val="ListParagraph"/>
        <w:numPr>
          <w:ilvl w:val="0"/>
          <w:numId w:val="9"/>
        </w:numPr>
        <w:tabs>
          <w:tab w:val="left" w:pos="1810"/>
          <w:tab w:val="left" w:pos="3304"/>
          <w:tab w:val="left" w:pos="4670"/>
          <w:tab w:val="left" w:pos="5667"/>
          <w:tab w:val="left" w:pos="6859"/>
          <w:tab w:val="left" w:pos="7646"/>
          <w:tab w:val="left" w:pos="8821"/>
          <w:tab w:val="left" w:pos="9737"/>
        </w:tabs>
        <w:ind w:right="503" w:hanging="360"/>
        <w:jc w:val="left"/>
        <w:rPr>
          <w:sz w:val="24"/>
          <w:szCs w:val="24"/>
        </w:rPr>
      </w:pPr>
      <w:r>
        <w:rPr>
          <w:sz w:val="24"/>
          <w:szCs w:val="24"/>
        </w:rPr>
        <w:t>совместные</w:t>
      </w:r>
      <w:r>
        <w:rPr>
          <w:sz w:val="24"/>
          <w:szCs w:val="24"/>
        </w:rPr>
        <w:tab/>
        <w:t>праздники</w:t>
      </w:r>
      <w:r>
        <w:rPr>
          <w:sz w:val="24"/>
          <w:szCs w:val="24"/>
        </w:rPr>
        <w:tab/>
        <w:t>(«День</w:t>
      </w:r>
      <w:r>
        <w:rPr>
          <w:sz w:val="24"/>
          <w:szCs w:val="24"/>
        </w:rPr>
        <w:tab/>
        <w:t>матери»,</w:t>
      </w:r>
      <w:r>
        <w:rPr>
          <w:sz w:val="24"/>
          <w:szCs w:val="24"/>
        </w:rPr>
        <w:tab/>
        <w:t>«Две</w:t>
      </w:r>
      <w:r>
        <w:rPr>
          <w:sz w:val="24"/>
          <w:szCs w:val="24"/>
        </w:rPr>
        <w:tab/>
        <w:t>звезды»,</w:t>
      </w:r>
      <w:r>
        <w:rPr>
          <w:sz w:val="24"/>
          <w:szCs w:val="24"/>
        </w:rPr>
        <w:tab/>
        <w:t>«День</w:t>
      </w:r>
      <w:r>
        <w:rPr>
          <w:sz w:val="24"/>
          <w:szCs w:val="24"/>
        </w:rPr>
        <w:tab/>
        <w:t>пожилого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человека»,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«Школьный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звездопад»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 т. д.).</w:t>
      </w:r>
    </w:p>
    <w:p w:rsidR="00E941A1" w:rsidRDefault="00E941A1">
      <w:pPr>
        <w:pStyle w:val="Heading2"/>
        <w:numPr>
          <w:ilvl w:val="0"/>
          <w:numId w:val="12"/>
        </w:numPr>
        <w:tabs>
          <w:tab w:val="left" w:pos="2050"/>
        </w:tabs>
        <w:spacing w:before="7"/>
      </w:pPr>
      <w:r>
        <w:t>Работа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старшеклассников</w:t>
      </w:r>
      <w:r>
        <w:rPr>
          <w:spacing w:val="-3"/>
        </w:rPr>
        <w:t xml:space="preserve"> </w:t>
      </w:r>
      <w:r>
        <w:t>«Ученик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самоуправление»</w:t>
      </w:r>
    </w:p>
    <w:p w:rsidR="00E941A1" w:rsidRDefault="00E941A1">
      <w:pPr>
        <w:spacing w:before="139" w:line="360" w:lineRule="auto"/>
        <w:ind w:left="1102" w:firstLine="707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Цель: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создание</w:t>
      </w:r>
      <w:r>
        <w:rPr>
          <w:b/>
          <w:bCs/>
          <w:i/>
          <w:iCs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условий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для</w:t>
      </w:r>
      <w:r>
        <w:rPr>
          <w:b/>
          <w:bCs/>
          <w:i/>
          <w:iCs/>
          <w:spacing w:val="1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защиты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прав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учащихся,</w:t>
      </w:r>
      <w:r>
        <w:rPr>
          <w:b/>
          <w:bCs/>
          <w:i/>
          <w:iCs/>
          <w:spacing w:val="1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отстаивания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ими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своих</w:t>
      </w:r>
      <w:r>
        <w:rPr>
          <w:b/>
          <w:bCs/>
          <w:i/>
          <w:iCs/>
          <w:spacing w:val="-57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интересов, а также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их всесторонней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личной и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творческой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самореализации.</w:t>
      </w:r>
    </w:p>
    <w:p w:rsidR="00E941A1" w:rsidRDefault="00E941A1">
      <w:pPr>
        <w:pStyle w:val="Heading2"/>
      </w:pPr>
      <w:r>
        <w:t>Задачи: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spacing w:before="130"/>
        <w:ind w:right="511" w:hanging="36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1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16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деятельности;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07" w:hanging="360"/>
        <w:rPr>
          <w:sz w:val="24"/>
          <w:szCs w:val="24"/>
        </w:rPr>
      </w:pPr>
      <w:r>
        <w:rPr>
          <w:sz w:val="24"/>
          <w:szCs w:val="24"/>
        </w:rPr>
        <w:t>оказание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учащимся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познании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   окружающих,   адаптации  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 осознании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коллективе;</w:t>
      </w:r>
    </w:p>
    <w:p w:rsidR="00E941A1" w:rsidRDefault="00E941A1">
      <w:pPr>
        <w:pStyle w:val="ListParagraph"/>
        <w:numPr>
          <w:ilvl w:val="0"/>
          <w:numId w:val="11"/>
        </w:numPr>
        <w:tabs>
          <w:tab w:val="left" w:pos="1810"/>
        </w:tabs>
        <w:ind w:right="513" w:hanging="360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941A1" w:rsidRDefault="00E941A1">
      <w:pPr>
        <w:pStyle w:val="BodyText"/>
        <w:spacing w:before="9"/>
        <w:ind w:left="0" w:firstLine="0"/>
        <w:jc w:val="left"/>
        <w:rPr>
          <w:sz w:val="36"/>
          <w:szCs w:val="36"/>
        </w:rPr>
      </w:pPr>
    </w:p>
    <w:p w:rsidR="00E941A1" w:rsidRDefault="00E941A1">
      <w:pPr>
        <w:pStyle w:val="Heading2"/>
        <w:spacing w:line="360" w:lineRule="auto"/>
        <w:ind w:left="1102" w:firstLine="707"/>
      </w:pPr>
      <w:r>
        <w:t>Формы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ученического</w:t>
      </w:r>
      <w:r>
        <w:rPr>
          <w:spacing w:val="19"/>
        </w:rPr>
        <w:t xml:space="preserve"> </w:t>
      </w:r>
      <w:r>
        <w:t>самоуправления</w:t>
      </w:r>
      <w:r>
        <w:rPr>
          <w:spacing w:val="16"/>
        </w:rPr>
        <w:t xml:space="preserve"> </w:t>
      </w:r>
      <w:r>
        <w:t>«Школьная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«Шанс»: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89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дискуссии;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клубная,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кружковая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конкурсы;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деловые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игры;</w:t>
      </w:r>
    </w:p>
    <w:p w:rsidR="00E941A1" w:rsidRDefault="00E941A1">
      <w:pPr>
        <w:pStyle w:val="ListParagraph"/>
        <w:numPr>
          <w:ilvl w:val="0"/>
          <w:numId w:val="10"/>
        </w:numPr>
        <w:tabs>
          <w:tab w:val="left" w:pos="1810"/>
        </w:tabs>
        <w:spacing w:line="293" w:lineRule="exact"/>
        <w:ind w:left="1810" w:hanging="348"/>
        <w:jc w:val="left"/>
        <w:rPr>
          <w:sz w:val="24"/>
          <w:szCs w:val="24"/>
        </w:rPr>
      </w:pPr>
      <w:r>
        <w:rPr>
          <w:sz w:val="24"/>
          <w:szCs w:val="24"/>
        </w:rPr>
        <w:t>мозговой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штурм,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семинары,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конференции.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BodyText"/>
        <w:spacing w:before="1" w:line="360" w:lineRule="auto"/>
        <w:ind w:right="502" w:firstLine="707"/>
      </w:pPr>
      <w:r>
        <w:t xml:space="preserve">Основу   </w:t>
      </w:r>
      <w:r>
        <w:rPr>
          <w:spacing w:val="1"/>
        </w:rPr>
        <w:t xml:space="preserve"> </w:t>
      </w:r>
      <w:r>
        <w:t xml:space="preserve">школьного   </w:t>
      </w:r>
      <w:r>
        <w:rPr>
          <w:spacing w:val="1"/>
        </w:rPr>
        <w:t xml:space="preserve"> </w:t>
      </w:r>
      <w:r>
        <w:t xml:space="preserve">совета   </w:t>
      </w:r>
      <w:r>
        <w:rPr>
          <w:spacing w:val="1"/>
        </w:rPr>
        <w:t xml:space="preserve"> </w:t>
      </w:r>
      <w:r>
        <w:t xml:space="preserve">старшеклассников   </w:t>
      </w:r>
      <w:r>
        <w:rPr>
          <w:spacing w:val="1"/>
        </w:rPr>
        <w:t xml:space="preserve"> </w:t>
      </w:r>
      <w:r>
        <w:t xml:space="preserve">составляют    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ученического самоуправления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«Школьной</w:t>
      </w:r>
      <w:r>
        <w:rPr>
          <w:spacing w:val="-57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«ШАНС».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ученического самоуправления создаются на добровольных</w:t>
      </w:r>
      <w:r>
        <w:rPr>
          <w:spacing w:val="1"/>
        </w:rPr>
        <w:t xml:space="preserve"> </w:t>
      </w:r>
      <w:r>
        <w:t>началах,</w:t>
      </w:r>
      <w:r>
        <w:rPr>
          <w:spacing w:val="1"/>
        </w:rPr>
        <w:t xml:space="preserve"> </w:t>
      </w:r>
      <w:r>
        <w:t>выборной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всех участников ученического самоуправления. Координатором (куратором)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 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E941A1" w:rsidRDefault="00E941A1">
      <w:pPr>
        <w:spacing w:line="360" w:lineRule="auto"/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Heading1"/>
        <w:spacing w:before="72"/>
        <w:ind w:left="4448"/>
      </w:pPr>
      <w:r>
        <w:t>Организационная</w:t>
      </w:r>
      <w:r>
        <w:rPr>
          <w:spacing w:val="-5"/>
        </w:rPr>
        <w:t xml:space="preserve"> </w:t>
      </w:r>
      <w:r>
        <w:t>структура</w:t>
      </w:r>
    </w:p>
    <w:p w:rsidR="00E941A1" w:rsidRDefault="00E941A1">
      <w:pPr>
        <w:pStyle w:val="BodyText"/>
        <w:spacing w:before="8"/>
        <w:ind w:left="0" w:firstLine="0"/>
        <w:jc w:val="left"/>
        <w:rPr>
          <w:b/>
          <w:bCs/>
          <w:sz w:val="9"/>
          <w:szCs w:val="9"/>
        </w:rPr>
      </w:pPr>
      <w:r>
        <w:rPr>
          <w:noProof/>
          <w:lang w:eastAsia="ru-RU"/>
        </w:rPr>
        <w:pict>
          <v:shape id="image1.jpeg" o:spid="_x0000_s1049" type="#_x0000_t75" style="position:absolute;margin-left:47.05pt;margin-top:7.55pt;width:485.8pt;height:351.7pt;z-index:251653120;visibility:visible;mso-wrap-distance-left:0;mso-wrap-distance-right:0;mso-position-horizontal-relative:page">
            <v:imagedata r:id="rId13" o:title=""/>
            <w10:wrap type="topAndBottom" anchorx="page"/>
            <w10:anchorlock/>
          </v:shape>
        </w:pict>
      </w:r>
    </w:p>
    <w:p w:rsidR="00E941A1" w:rsidRDefault="00E941A1">
      <w:pPr>
        <w:pStyle w:val="Heading2"/>
        <w:spacing w:before="125"/>
        <w:ind w:left="2071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spacing w:before="134" w:line="232" w:lineRule="auto"/>
        <w:ind w:right="511"/>
        <w:jc w:val="left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активности,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накопления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учащимися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реальных социально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дел.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spacing w:line="271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культуры учащихся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jc w:val="left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традиций,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школьников.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spacing w:before="1"/>
        <w:ind w:right="511"/>
        <w:jc w:val="left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закону,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праву,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правам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обществом.</w:t>
      </w:r>
    </w:p>
    <w:p w:rsidR="00E941A1" w:rsidRDefault="00E941A1">
      <w:pPr>
        <w:pStyle w:val="ListParagraph"/>
        <w:numPr>
          <w:ilvl w:val="0"/>
          <w:numId w:val="8"/>
        </w:numPr>
        <w:tabs>
          <w:tab w:val="left" w:pos="1503"/>
        </w:tabs>
        <w:jc w:val="left"/>
        <w:rPr>
          <w:sz w:val="24"/>
          <w:szCs w:val="24"/>
        </w:rPr>
      </w:pPr>
      <w:r>
        <w:rPr>
          <w:sz w:val="24"/>
          <w:szCs w:val="24"/>
        </w:rPr>
        <w:t>Удовлетворённость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Heading2"/>
        <w:spacing w:before="165"/>
        <w:ind w:left="1102" w:right="509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экологически 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</w:p>
    <w:p w:rsidR="00E941A1" w:rsidRDefault="00E941A1">
      <w:pPr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социализация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 к себе,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своему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здоровью, познанию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себя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9" w:firstLine="707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способность ставить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строить жизненные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планы;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0" w:firstLine="707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обеспечить себе и своим близким достойную жизнь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самостоятельной, творческой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ответственной деятельности;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66"/>
        <w:ind w:right="508" w:firstLine="707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обучающихся к отстаиванию личного достоинства,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духовных ценностей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2" w:firstLine="707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обучающихся к саморазвитию и самовоспитанию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спортивно-оздоровительной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1" w:firstLine="707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здоровью;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left="2520"/>
        <w:rPr>
          <w:sz w:val="24"/>
          <w:szCs w:val="24"/>
        </w:rPr>
      </w:pPr>
      <w:r>
        <w:rPr>
          <w:sz w:val="24"/>
          <w:szCs w:val="24"/>
        </w:rPr>
        <w:t>неприятие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привычек: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курения, употребления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наркотиков.</w:t>
      </w:r>
    </w:p>
    <w:p w:rsidR="00E941A1" w:rsidRDefault="00E941A1">
      <w:pPr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 к России как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 Родине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(Отечеству)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3" w:firstLine="707"/>
        <w:rPr>
          <w:sz w:val="24"/>
          <w:szCs w:val="24"/>
        </w:rPr>
      </w:pPr>
      <w:r>
        <w:rPr>
          <w:sz w:val="24"/>
          <w:szCs w:val="24"/>
        </w:rPr>
        <w:t>российская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идентичность,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0" w:firstLine="707"/>
        <w:rPr>
          <w:sz w:val="24"/>
          <w:szCs w:val="24"/>
        </w:rPr>
      </w:pPr>
      <w:r>
        <w:rPr>
          <w:sz w:val="24"/>
          <w:szCs w:val="24"/>
        </w:rPr>
        <w:t>уважение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 народу,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 ответственности перед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Родиной, гордости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государственным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(гербу,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флагу, гимну);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8" w:firstLine="707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4" w:firstLine="707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Федерации.</w:t>
      </w:r>
    </w:p>
    <w:p w:rsidR="00E941A1" w:rsidRDefault="00E941A1">
      <w:pPr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 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закону, государству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гражданскому обществу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3" w:firstLine="707"/>
        <w:rPr>
          <w:sz w:val="24"/>
          <w:szCs w:val="24"/>
        </w:rPr>
      </w:pPr>
      <w:r>
        <w:rPr>
          <w:sz w:val="24"/>
          <w:szCs w:val="24"/>
        </w:rPr>
        <w:t>гражданственность,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уважающего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правопорядок,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принимающего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традиционные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2" w:firstLine="707"/>
        <w:rPr>
          <w:sz w:val="24"/>
          <w:szCs w:val="24"/>
        </w:rPr>
      </w:pPr>
      <w:r>
        <w:rPr>
          <w:sz w:val="24"/>
          <w:szCs w:val="24"/>
        </w:rPr>
        <w:t>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неотчуждаемости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принадлежат каждому от рождения, готовность к осуществлению собственных прав и свобод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общепризнанным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 права и в соответствии с Конституцией Российской Федерации; правовая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грамотность;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5" w:firstLine="707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 сознания; осознание своего места в поликультурном мире; 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солидарности,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0" w:firstLine="707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конструктивному 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принятии решений,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 значимой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9" w:firstLine="707"/>
        <w:rPr>
          <w:sz w:val="24"/>
          <w:szCs w:val="24"/>
        </w:rPr>
      </w:pPr>
      <w:r>
        <w:rPr>
          <w:sz w:val="24"/>
          <w:szCs w:val="24"/>
        </w:rPr>
        <w:t>приверженность идеям интернационализма, дружбы, равенства, взаимопомощи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народов; воспитание уважительного отношения к национальному достоинству людей,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66"/>
        <w:ind w:right="504" w:firstLine="707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другим негативным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явлениям.</w:t>
      </w:r>
    </w:p>
    <w:p w:rsidR="00E941A1" w:rsidRDefault="00E941A1">
      <w:pPr>
        <w:spacing w:before="1"/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окружающими людьми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1" w:firstLine="707"/>
        <w:rPr>
          <w:sz w:val="24"/>
          <w:szCs w:val="24"/>
        </w:rPr>
      </w:pPr>
      <w:r>
        <w:rPr>
          <w:sz w:val="24"/>
          <w:szCs w:val="24"/>
        </w:rPr>
        <w:t>нравственное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сотрудничать для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0" w:firstLine="707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человеку,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мировоззрению;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9" w:firstLine="707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сопереживанию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 ответственное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 отношение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первую помощь;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9" w:firstLine="707"/>
        <w:rPr>
          <w:sz w:val="24"/>
          <w:szCs w:val="24"/>
        </w:rPr>
      </w:pPr>
      <w:r>
        <w:rPr>
          <w:sz w:val="24"/>
          <w:szCs w:val="24"/>
        </w:rPr>
        <w:t>формирование выраженной в поведении нравственной позиции,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 на основе усвоения общечеловеческих ценностей и нравственных чувств (чести,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 милосердия и дружелюбия);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4" w:firstLine="707"/>
        <w:rPr>
          <w:sz w:val="24"/>
          <w:szCs w:val="24"/>
        </w:rPr>
      </w:pPr>
      <w:r>
        <w:rPr>
          <w:sz w:val="24"/>
          <w:szCs w:val="24"/>
        </w:rPr>
        <w:t>компетенция 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 сверстниками, 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младшего возраста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E941A1" w:rsidRDefault="00E941A1">
      <w:pPr>
        <w:spacing w:before="1"/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окружающему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миру,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живой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природе,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художественной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культуре</w:t>
      </w:r>
      <w:r>
        <w:rPr>
          <w:sz w:val="24"/>
          <w:szCs w:val="24"/>
        </w:rPr>
        <w:t>, в том числе формирование у обучающихся научного мировоззрения, эстетических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5" w:firstLine="707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научно-техническому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достоверной информацией о передовых достижениях и открытиях мировой и 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устройстве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5" w:firstLine="707"/>
        <w:rPr>
          <w:sz w:val="24"/>
          <w:szCs w:val="24"/>
        </w:rPr>
      </w:pPr>
      <w:r>
        <w:rPr>
          <w:sz w:val="24"/>
          <w:szCs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общественной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0" w:firstLine="707"/>
        <w:rPr>
          <w:sz w:val="24"/>
          <w:szCs w:val="24"/>
        </w:rPr>
      </w:pPr>
      <w:r>
        <w:rPr>
          <w:sz w:val="24"/>
          <w:szCs w:val="24"/>
        </w:rPr>
        <w:t>экологическая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богатствам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нетерпимое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приносящим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9" w:firstLine="707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обустройству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быта.</w:t>
      </w:r>
    </w:p>
    <w:p w:rsidR="00E941A1" w:rsidRDefault="00E941A1">
      <w:pPr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семье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родителям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осознанного принятия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 семейной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E941A1" w:rsidRDefault="00E941A1">
      <w:pPr>
        <w:ind w:left="1102" w:right="509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трудовых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социально-экономических отношений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left="2520"/>
        <w:rPr>
          <w:sz w:val="24"/>
          <w:szCs w:val="24"/>
        </w:rPr>
      </w:pPr>
      <w:r>
        <w:rPr>
          <w:sz w:val="24"/>
          <w:szCs w:val="24"/>
        </w:rPr>
        <w:t>уважение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9" w:firstLine="707"/>
        <w:rPr>
          <w:sz w:val="24"/>
          <w:szCs w:val="24"/>
        </w:rPr>
      </w:pP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 жизненных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66"/>
        <w:ind w:right="502" w:firstLine="707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12" w:firstLine="707"/>
        <w:rPr>
          <w:sz w:val="24"/>
          <w:szCs w:val="24"/>
        </w:rPr>
      </w:pP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трудиться,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1" w:firstLine="707"/>
        <w:rPr>
          <w:sz w:val="24"/>
          <w:szCs w:val="24"/>
        </w:rPr>
      </w:pPr>
      <w:r>
        <w:rPr>
          <w:sz w:val="24"/>
          <w:szCs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E941A1" w:rsidRDefault="00E941A1">
      <w:pPr>
        <w:ind w:left="1102" w:right="504" w:firstLine="707"/>
        <w:jc w:val="both"/>
        <w:rPr>
          <w:sz w:val="24"/>
          <w:szCs w:val="24"/>
        </w:rPr>
      </w:pPr>
      <w:r>
        <w:rPr>
          <w:sz w:val="24"/>
          <w:szCs w:val="24"/>
        </w:rPr>
        <w:t>Результат духовно-нравственного развития, воспитания и социализации обучающихся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 сфере физического, психологического, социального и академического благополучия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эмоционально-психологическое,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ощущение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комфорта, информационной безопасности.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ind w:left="1102" w:right="507"/>
        <w:jc w:val="both"/>
      </w:pPr>
      <w:r>
        <w:t>Критерии и показатели эффективности деятельности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E941A1" w:rsidRDefault="00E941A1">
      <w:pPr>
        <w:pStyle w:val="BodyText"/>
        <w:ind w:right="507" w:firstLine="707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показателях: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5" w:firstLine="707"/>
        <w:rPr>
          <w:sz w:val="24"/>
          <w:szCs w:val="24"/>
        </w:rPr>
      </w:pPr>
      <w:r>
        <w:rPr>
          <w:sz w:val="24"/>
          <w:szCs w:val="24"/>
        </w:rPr>
        <w:t>степень учета в организации образовательной деятельности состояния здоровья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обучающихся (заболеваний, ограничений по здоровью), в том числе фиксация динамики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информированности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регулярности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физической культурой;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0" w:firstLine="707"/>
        <w:rPr>
          <w:sz w:val="24"/>
          <w:szCs w:val="24"/>
        </w:rPr>
      </w:pPr>
      <w:r>
        <w:rPr>
          <w:sz w:val="24"/>
          <w:szCs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организации, ученическом классе, учебной группе; уровень дифференциации работы 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 обучающихся;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1" w:firstLine="707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рациональной организации учебно-воспитательного процесса и образовательной среды,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физкультурно-спортивной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здоровью, устойчивых представлений о здоровье и здоровом образе жизни; 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 оценки собственного функционального состояния; формированию у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 в составлении и реализации рационального режима дня (тематика, форма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безопасного образа жизни);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7" w:firstLine="707"/>
        <w:rPr>
          <w:sz w:val="24"/>
          <w:szCs w:val="24"/>
        </w:rPr>
      </w:pPr>
      <w:r>
        <w:rPr>
          <w:sz w:val="24"/>
          <w:szCs w:val="24"/>
        </w:rPr>
        <w:t>уровень безопасности для обучающихся среды образовательной 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реалистичность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достаточность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8" w:firstLine="707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 формирование здорового и безопасного образа жизни с участием медиков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 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 мероприятий;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1" w:firstLine="707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 отношений в сообществах обучающихся (конкретность и измеримость задач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классах);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66"/>
        <w:ind w:right="502" w:firstLine="707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 межличностные отношения, атмосферу снисходительности, терпимости друг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другу, в том числе поддержку лидеров ученических сообществ, недопущение притеснения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микрогруппами,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учителями;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8" w:firstLine="707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отношения обучающихся,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психологом;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8" w:firstLine="707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 образования в реализуемых образовательных программах (учет индивидуальных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возможностей, а также типичных и персональных трудностей в освоении 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образования);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4" w:firstLine="707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стимулирования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4" w:firstLine="707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одаренных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преодоление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среды;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11" w:firstLine="707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психическому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развитию;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3" w:firstLine="707"/>
        <w:rPr>
          <w:sz w:val="24"/>
          <w:szCs w:val="24"/>
        </w:rPr>
      </w:pPr>
      <w:r>
        <w:rPr>
          <w:sz w:val="24"/>
          <w:szCs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ЕГЭ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учителями-предметниками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 вовлечение родителей в деятельность по обеспечению успеха в подготовке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 аттестации.</w:t>
      </w:r>
    </w:p>
    <w:p w:rsidR="00E941A1" w:rsidRDefault="00E941A1">
      <w:pPr>
        <w:pStyle w:val="BodyText"/>
        <w:ind w:right="509" w:firstLine="707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 выражается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7" w:firstLine="707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особенностей,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специфики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класса;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8" w:firstLine="707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реалистичности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 (тематика, форма и содержание которых адекватны задачам 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трудового, экологического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воспитания обучающихся);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8" w:firstLine="707"/>
        <w:rPr>
          <w:sz w:val="24"/>
          <w:szCs w:val="24"/>
        </w:rPr>
      </w:pPr>
      <w:r>
        <w:rPr>
          <w:sz w:val="24"/>
          <w:szCs w:val="24"/>
        </w:rPr>
        <w:t>степень обеспечения в деятельности педагогов решения задач 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spacing w:before="1"/>
        <w:ind w:right="505" w:firstLine="707"/>
        <w:rPr>
          <w:sz w:val="24"/>
          <w:szCs w:val="24"/>
        </w:rPr>
      </w:pPr>
      <w:r>
        <w:rPr>
          <w:sz w:val="24"/>
          <w:szCs w:val="24"/>
        </w:rPr>
        <w:t>интенсивность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отдельными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лицами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субъектами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актуальных социальных практик;</w:t>
      </w:r>
    </w:p>
    <w:p w:rsidR="00E941A1" w:rsidRDefault="00E941A1">
      <w:pPr>
        <w:pStyle w:val="ListParagraph"/>
        <w:numPr>
          <w:ilvl w:val="1"/>
          <w:numId w:val="8"/>
        </w:numPr>
        <w:tabs>
          <w:tab w:val="left" w:pos="2521"/>
        </w:tabs>
        <w:ind w:right="504" w:firstLine="707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профильных организаций, родителей,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E941A1" w:rsidRDefault="00E941A1">
      <w:pPr>
        <w:pStyle w:val="BodyText"/>
        <w:ind w:right="505" w:firstLine="707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компетенции обоснованного выбора в условиях 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 информационных</w:t>
      </w:r>
      <w:r>
        <w:rPr>
          <w:spacing w:val="1"/>
        </w:rPr>
        <w:t xml:space="preserve"> </w:t>
      </w:r>
      <w:r>
        <w:t>ресурсов.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3" w:firstLine="707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школы в 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подростков</w:t>
      </w:r>
      <w:r>
        <w:rPr>
          <w:spacing w:val="1"/>
        </w:rPr>
        <w:t xml:space="preserve"> </w:t>
      </w:r>
      <w:r>
        <w:t>выражается в доле выпускников школы, которые продемонстрировали результативность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E941A1" w:rsidRDefault="00E941A1">
      <w:pPr>
        <w:pStyle w:val="Heading2"/>
        <w:numPr>
          <w:ilvl w:val="1"/>
          <w:numId w:val="16"/>
        </w:numPr>
        <w:tabs>
          <w:tab w:val="left" w:pos="1642"/>
        </w:tabs>
        <w:ind w:left="1642" w:hanging="540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E941A1" w:rsidRDefault="00E941A1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E941A1" w:rsidRDefault="00E941A1">
      <w:pPr>
        <w:pStyle w:val="BodyText"/>
        <w:ind w:right="508" w:firstLine="427"/>
      </w:pPr>
      <w:r>
        <w:t>Получение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основных и неотъемлемых условий их успешной социализации, обеспечения их</w:t>
      </w:r>
      <w:r>
        <w:rPr>
          <w:spacing w:val="1"/>
        </w:rPr>
        <w:t xml:space="preserve"> </w:t>
      </w:r>
      <w:r>
        <w:t>полноценного участия в жизни общества, эффективной самореализации в различных 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социальной деятельности.</w:t>
      </w:r>
    </w:p>
    <w:p w:rsidR="00E941A1" w:rsidRDefault="00E941A1">
      <w:pPr>
        <w:pStyle w:val="BodyText"/>
        <w:ind w:right="501" w:firstLine="707"/>
      </w:pPr>
      <w:r>
        <w:rPr>
          <w:b/>
          <w:bCs/>
        </w:rPr>
        <w:t>Цель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программы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коррекционной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устойчивости старшеклассников.</w:t>
      </w:r>
    </w:p>
    <w:p w:rsidR="00E941A1" w:rsidRDefault="00E941A1">
      <w:pPr>
        <w:spacing w:before="1"/>
        <w:ind w:left="1810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определяет </w:t>
      </w:r>
      <w:r>
        <w:rPr>
          <w:b/>
          <w:bCs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выявление особых образовательных потребностей обучающихся с ОВЗ, инвалидов,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подростков, попавших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трудную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жизненную ситуацию;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аттестации;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коррекция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(минимизация)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когнитивных,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коммуникативных);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обеспечение непрерывной коррекционно-развивающей работы в единстве урочной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spacing w:before="1"/>
        <w:ind w:right="508" w:firstLine="283"/>
        <w:rPr>
          <w:sz w:val="24"/>
          <w:szCs w:val="24"/>
        </w:rPr>
      </w:pP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склонностей,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консультированию,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ориентации,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осуществление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 потенциальными работодателями;</w:t>
      </w:r>
    </w:p>
    <w:p w:rsidR="00E941A1" w:rsidRDefault="00E941A1">
      <w:pPr>
        <w:pStyle w:val="ListParagraph"/>
        <w:numPr>
          <w:ilvl w:val="0"/>
          <w:numId w:val="7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информационно-просветительских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E941A1" w:rsidRDefault="00E941A1">
      <w:pPr>
        <w:pStyle w:val="Heading2"/>
        <w:spacing w:before="5"/>
        <w:ind w:left="1102" w:right="508" w:firstLine="427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работы.</w:t>
      </w:r>
    </w:p>
    <w:p w:rsidR="00E941A1" w:rsidRDefault="00E941A1">
      <w:pPr>
        <w:pStyle w:val="BodyText"/>
        <w:ind w:right="506" w:firstLine="707"/>
      </w:pPr>
      <w:r>
        <w:rPr>
          <w:b/>
          <w:bCs/>
        </w:rPr>
        <w:t>Коррекционное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обучение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знаний.</w:t>
      </w:r>
    </w:p>
    <w:p w:rsidR="00E941A1" w:rsidRDefault="00E941A1">
      <w:pPr>
        <w:pStyle w:val="BodyText"/>
        <w:ind w:right="509" w:firstLine="707"/>
      </w:pPr>
      <w:r>
        <w:rPr>
          <w:b/>
          <w:bCs/>
        </w:rPr>
        <w:t>Коррекционное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воспитание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деятельности(познавательной,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позволяющих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E941A1" w:rsidRDefault="00E941A1">
      <w:pPr>
        <w:pStyle w:val="BodyText"/>
        <w:ind w:right="506" w:firstLine="707"/>
      </w:pPr>
      <w:r>
        <w:rPr>
          <w:b/>
          <w:bCs/>
        </w:rPr>
        <w:t xml:space="preserve">Коррекционное развитие – </w:t>
      </w:r>
      <w:r>
        <w:t>исправление (преодоление) недостатков умственного и</w:t>
      </w:r>
      <w:r>
        <w:rPr>
          <w:spacing w:val="1"/>
        </w:rPr>
        <w:t xml:space="preserve"> </w:t>
      </w:r>
      <w:r>
        <w:t>физического развития, совершенствование психических и физических функций, сохранной</w:t>
      </w:r>
      <w:r>
        <w:rPr>
          <w:spacing w:val="1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нейродинамических</w:t>
      </w:r>
      <w:r>
        <w:rPr>
          <w:spacing w:val="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дефекта.</w:t>
      </w:r>
    </w:p>
    <w:p w:rsidR="00E941A1" w:rsidRDefault="00E941A1">
      <w:pPr>
        <w:pStyle w:val="BodyText"/>
        <w:ind w:right="504" w:firstLine="707"/>
      </w:pPr>
      <w:r>
        <w:t>Любое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относится и к коррекционным процессам. Вместе с тем коррекция развития не сводится</w:t>
      </w:r>
      <w:r>
        <w:rPr>
          <w:spacing w:val="1"/>
        </w:rPr>
        <w:t xml:space="preserve"> </w:t>
      </w:r>
      <w:r>
        <w:t>только к усвоению знаний и навыков. В процессе специального обучения перестраиваются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придаётся</w:t>
      </w:r>
      <w:r>
        <w:rPr>
          <w:spacing w:val="-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характер.</w:t>
      </w:r>
    </w:p>
    <w:p w:rsidR="00E941A1" w:rsidRDefault="00E941A1">
      <w:pPr>
        <w:pStyle w:val="BodyText"/>
        <w:ind w:left="1810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4" w:firstLine="707"/>
      </w:pPr>
      <w:r>
        <w:rPr>
          <w:b/>
          <w:bCs/>
        </w:rPr>
        <w:t xml:space="preserve">Принцип учета индивидуальных особенностей. </w:t>
      </w:r>
      <w:r>
        <w:t>Всем детям определенного возраста</w:t>
      </w:r>
      <w:r>
        <w:rPr>
          <w:spacing w:val="-57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(отличительные)особенности.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моральных,</w:t>
      </w:r>
      <w:r>
        <w:rPr>
          <w:spacing w:val="1"/>
        </w:rPr>
        <w:t xml:space="preserve"> </w:t>
      </w:r>
      <w:r>
        <w:t>социальных и других черт, которые заметно отличают данного ребенка от других детей.</w:t>
      </w:r>
      <w:r>
        <w:rPr>
          <w:spacing w:val="1"/>
        </w:rPr>
        <w:t xml:space="preserve"> </w:t>
      </w:r>
      <w:r>
        <w:t>Кроме того, к индивидуальным особенностям относятся ощущения, восприятие, мышление,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 влияют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личности.</w:t>
      </w:r>
    </w:p>
    <w:p w:rsidR="00E941A1" w:rsidRDefault="00E941A1">
      <w:pPr>
        <w:spacing w:before="1"/>
        <w:ind w:left="1102" w:right="508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Принцип деятельностного подхода </w:t>
      </w:r>
      <w:r>
        <w:rPr>
          <w:sz w:val="24"/>
          <w:szCs w:val="24"/>
        </w:rPr>
        <w:t>задает направление коррекционной работы через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ребенка.</w:t>
      </w:r>
    </w:p>
    <w:p w:rsidR="00E941A1" w:rsidRDefault="00E941A1">
      <w:pPr>
        <w:pStyle w:val="BodyText"/>
        <w:ind w:right="507" w:firstLine="707"/>
      </w:pPr>
      <w:r>
        <w:rPr>
          <w:b/>
          <w:bCs/>
        </w:rPr>
        <w:t xml:space="preserve">Принцип нормативности развития </w:t>
      </w:r>
      <w:r>
        <w:t>заключается в учете основных закономерностей</w:t>
      </w:r>
      <w:r>
        <w:rPr>
          <w:spacing w:val="1"/>
        </w:rPr>
        <w:t xml:space="preserve"> </w:t>
      </w:r>
      <w:r>
        <w:t>психического развития и значения последовательности стадий развития для 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постулирует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«возрастной</w:t>
      </w:r>
      <w:r>
        <w:rPr>
          <w:spacing w:val="1"/>
        </w:rPr>
        <w:t xml:space="preserve"> </w:t>
      </w:r>
      <w:r>
        <w:t>нормы» развития, своеобразного эталона возраста. Согласно этому принципу коррекционная</w:t>
      </w:r>
      <w:r>
        <w:rPr>
          <w:spacing w:val="1"/>
        </w:rPr>
        <w:t xml:space="preserve"> </w:t>
      </w:r>
      <w:r>
        <w:t>работа осуществляется по следующей схеме: что есть; что должно быть; что надо сделать,</w:t>
      </w:r>
      <w:r>
        <w:rPr>
          <w:spacing w:val="1"/>
        </w:rPr>
        <w:t xml:space="preserve"> </w:t>
      </w:r>
      <w:r>
        <w:t>чтобы было</w:t>
      </w:r>
      <w:r>
        <w:rPr>
          <w:spacing w:val="-1"/>
        </w:rPr>
        <w:t xml:space="preserve"> </w:t>
      </w:r>
      <w:r>
        <w:t>должное.</w:t>
      </w:r>
    </w:p>
    <w:p w:rsidR="00E941A1" w:rsidRDefault="00E941A1">
      <w:pPr>
        <w:pStyle w:val="BodyText"/>
        <w:ind w:right="507" w:firstLine="707"/>
      </w:pPr>
      <w:r>
        <w:rPr>
          <w:b/>
          <w:bCs/>
        </w:rPr>
        <w:t xml:space="preserve">Принцип педагогической экологии </w:t>
      </w:r>
      <w:r>
        <w:t>заключается в том, что родители и 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безоценочном отношении независимо от преобладания в нем сильных или слабых сторон, на</w:t>
      </w:r>
      <w:r>
        <w:rPr>
          <w:spacing w:val="1"/>
        </w:rPr>
        <w:t xml:space="preserve"> </w:t>
      </w:r>
      <w:r>
        <w:t>педагогическом оптимизме и доверии, глубокой любви и эмпатиии, уважении его личности,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свобод.</w:t>
      </w:r>
    </w:p>
    <w:p w:rsidR="00E941A1" w:rsidRDefault="00E941A1">
      <w:pPr>
        <w:spacing w:before="1"/>
        <w:ind w:left="1102" w:right="501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Система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комплексного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психолого-медико-педагогического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сопровождения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процесса.</w:t>
      </w:r>
    </w:p>
    <w:p w:rsidR="00E941A1" w:rsidRDefault="00E941A1">
      <w:pPr>
        <w:pStyle w:val="BodyText"/>
        <w:ind w:right="501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педагогическое сопровождение детей с ограниченными</w:t>
      </w:r>
      <w:r>
        <w:rPr>
          <w:spacing w:val="1"/>
        </w:rPr>
        <w:t xml:space="preserve"> </w:t>
      </w:r>
      <w:r>
        <w:t>возможностями здоровья, которая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вести ребенка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обучения.</w:t>
      </w:r>
    </w:p>
    <w:p w:rsidR="00E941A1" w:rsidRDefault="00E941A1">
      <w:pPr>
        <w:pStyle w:val="BodyText"/>
        <w:ind w:right="501" w:firstLine="707"/>
      </w:pP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психолого-медико-педагогическом</w:t>
      </w:r>
      <w:r>
        <w:rPr>
          <w:spacing w:val="-2"/>
        </w:rPr>
        <w:t xml:space="preserve"> </w:t>
      </w:r>
      <w:r>
        <w:t>консилиуме.</w:t>
      </w:r>
    </w:p>
    <w:p w:rsidR="00E941A1" w:rsidRDefault="00E941A1">
      <w:pPr>
        <w:ind w:left="1102" w:right="505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Целью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психолого-педагогического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сопровождения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ребенка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ОВЗ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интеграции 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социум.</w:t>
      </w:r>
    </w:p>
    <w:p w:rsidR="00E941A1" w:rsidRDefault="00E941A1">
      <w:pPr>
        <w:pStyle w:val="BodyText"/>
        <w:ind w:left="1810" w:firstLine="0"/>
      </w:pPr>
      <w:r>
        <w:t>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включает:</w:t>
      </w:r>
    </w:p>
    <w:p w:rsidR="00E941A1" w:rsidRDefault="00E941A1">
      <w:pPr>
        <w:pStyle w:val="ListParagraph"/>
        <w:numPr>
          <w:ilvl w:val="1"/>
          <w:numId w:val="7"/>
        </w:numPr>
        <w:tabs>
          <w:tab w:val="left" w:pos="2096"/>
          <w:tab w:val="left" w:pos="3678"/>
          <w:tab w:val="left" w:pos="6869"/>
          <w:tab w:val="left" w:pos="7821"/>
          <w:tab w:val="left" w:pos="9145"/>
        </w:tabs>
        <w:ind w:right="505" w:firstLine="707"/>
        <w:jc w:val="left"/>
        <w:rPr>
          <w:sz w:val="24"/>
          <w:szCs w:val="24"/>
        </w:rPr>
      </w:pPr>
      <w:r>
        <w:rPr>
          <w:sz w:val="24"/>
          <w:szCs w:val="24"/>
        </w:rPr>
        <w:t>диагностику</w:t>
      </w:r>
      <w:r>
        <w:rPr>
          <w:sz w:val="24"/>
          <w:szCs w:val="24"/>
        </w:rPr>
        <w:tab/>
        <w:t>когнитивно-познавательной</w:t>
      </w:r>
      <w:r>
        <w:rPr>
          <w:sz w:val="24"/>
          <w:szCs w:val="24"/>
        </w:rPr>
        <w:tab/>
        <w:t>сферы</w:t>
      </w:r>
      <w:r>
        <w:rPr>
          <w:sz w:val="24"/>
          <w:szCs w:val="24"/>
        </w:rPr>
        <w:tab/>
        <w:t>личности,</w:t>
      </w:r>
      <w:r>
        <w:rPr>
          <w:sz w:val="24"/>
          <w:szCs w:val="24"/>
        </w:rPr>
        <w:tab/>
        <w:t>педагогические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наблюдения;</w:t>
      </w:r>
    </w:p>
    <w:p w:rsidR="00E941A1" w:rsidRDefault="00E941A1">
      <w:pPr>
        <w:pStyle w:val="ListParagraph"/>
        <w:numPr>
          <w:ilvl w:val="1"/>
          <w:numId w:val="7"/>
        </w:numPr>
        <w:tabs>
          <w:tab w:val="left" w:pos="2096"/>
          <w:tab w:val="left" w:pos="3270"/>
          <w:tab w:val="left" w:pos="5103"/>
          <w:tab w:val="left" w:pos="8123"/>
          <w:tab w:val="left" w:pos="9217"/>
          <w:tab w:val="left" w:pos="9831"/>
        </w:tabs>
        <w:ind w:right="503" w:firstLine="707"/>
        <w:jc w:val="left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z w:val="24"/>
          <w:szCs w:val="24"/>
        </w:rPr>
        <w:tab/>
        <w:t>благоприятных</w:t>
      </w:r>
      <w:r>
        <w:rPr>
          <w:sz w:val="24"/>
          <w:szCs w:val="24"/>
        </w:rPr>
        <w:tab/>
        <w:t>социально-педагогических</w:t>
      </w:r>
      <w:r>
        <w:rPr>
          <w:sz w:val="24"/>
          <w:szCs w:val="24"/>
        </w:rPr>
        <w:tab/>
        <w:t>условий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развития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успешности обучения;</w:t>
      </w:r>
    </w:p>
    <w:p w:rsidR="00E941A1" w:rsidRDefault="00E941A1">
      <w:pPr>
        <w:pStyle w:val="ListParagraph"/>
        <w:numPr>
          <w:ilvl w:val="1"/>
          <w:numId w:val="7"/>
        </w:numPr>
        <w:tabs>
          <w:tab w:val="left" w:pos="2096"/>
        </w:tabs>
        <w:spacing w:before="1"/>
        <w:ind w:left="2095"/>
        <w:jc w:val="left"/>
        <w:rPr>
          <w:sz w:val="24"/>
          <w:szCs w:val="24"/>
        </w:rPr>
      </w:pPr>
      <w:r>
        <w:rPr>
          <w:sz w:val="24"/>
          <w:szCs w:val="24"/>
        </w:rPr>
        <w:t>конкретную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ребенку.</w:t>
      </w:r>
    </w:p>
    <w:p w:rsidR="00E941A1" w:rsidRDefault="00E941A1">
      <w:pPr>
        <w:pStyle w:val="Heading2"/>
        <w:spacing w:before="5"/>
        <w:ind w:left="1102" w:right="502" w:firstLine="707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-57"/>
        </w:rPr>
        <w:t xml:space="preserve"> </w:t>
      </w:r>
      <w:r>
        <w:t>стратегическую</w:t>
      </w:r>
      <w:r>
        <w:rPr>
          <w:spacing w:val="-2"/>
        </w:rPr>
        <w:t xml:space="preserve"> </w:t>
      </w:r>
      <w:r>
        <w:t>направленность работы</w:t>
      </w:r>
    </w:p>
    <w:p w:rsidR="00E941A1" w:rsidRDefault="00E941A1">
      <w:pPr>
        <w:pStyle w:val="BodyText"/>
        <w:ind w:right="503" w:firstLine="707"/>
      </w:pPr>
      <w:r>
        <w:t>Прием в школу детей с ограниченными возможностями здоровья осуществляется на</w:t>
      </w:r>
      <w:r>
        <w:rPr>
          <w:spacing w:val="1"/>
        </w:rPr>
        <w:t xml:space="preserve"> </w:t>
      </w:r>
      <w:r>
        <w:t>основе заключения медико-психологической и педагогической комиссии, в котором 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заполняется и ведется в течение всего времени обучения психолого-педагогическая карта, в</w:t>
      </w:r>
      <w:r>
        <w:rPr>
          <w:spacing w:val="1"/>
        </w:rPr>
        <w:t xml:space="preserve"> </w:t>
      </w:r>
      <w:r>
        <w:t>которой фиксируются психолого-педагогические особенности развития личности учащегося;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-1"/>
        </w:rPr>
        <w:t xml:space="preserve"> </w:t>
      </w:r>
      <w:r>
        <w:t>работе.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10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E941A1" w:rsidRDefault="00E941A1">
      <w:pPr>
        <w:pStyle w:val="BodyText"/>
        <w:spacing w:before="1"/>
        <w:ind w:right="505" w:firstLine="707"/>
      </w:pPr>
      <w:r>
        <w:t>Реализация этой формы обучения предполагает обязательное руководство процессом</w:t>
      </w:r>
      <w:r>
        <w:rPr>
          <w:spacing w:val="1"/>
        </w:rPr>
        <w:t xml:space="preserve"> </w:t>
      </w:r>
      <w:r>
        <w:t>интеграции со стороны</w:t>
      </w:r>
      <w:r>
        <w:rPr>
          <w:spacing w:val="1"/>
        </w:rPr>
        <w:t xml:space="preserve"> </w:t>
      </w:r>
      <w:r>
        <w:t>учителя и педагога–психолога, которые помогают в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сверстников.</w:t>
      </w:r>
    </w:p>
    <w:p w:rsidR="00E941A1" w:rsidRDefault="00E941A1">
      <w:pPr>
        <w:pStyle w:val="BodyText"/>
        <w:ind w:right="503" w:firstLine="707"/>
      </w:pPr>
      <w:r>
        <w:t>Осуществление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нуждами, а для нормально развивающихся детей должно создать среду, в которой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осознавать,</w:t>
      </w:r>
      <w:r>
        <w:rPr>
          <w:spacing w:val="-1"/>
        </w:rPr>
        <w:t xml:space="preserve"> </w:t>
      </w:r>
      <w:r>
        <w:t>что мир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людей.</w:t>
      </w:r>
    </w:p>
    <w:p w:rsidR="00E941A1" w:rsidRDefault="00E941A1">
      <w:pPr>
        <w:pStyle w:val="BodyText"/>
        <w:ind w:right="510" w:firstLine="707"/>
      </w:pPr>
      <w:r>
        <w:t>Основными направлениями работы службы сопровождения 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являются: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187"/>
        </w:tabs>
        <w:ind w:left="1102" w:right="505" w:firstLine="707"/>
        <w:rPr>
          <w:sz w:val="24"/>
          <w:szCs w:val="24"/>
        </w:rPr>
      </w:pPr>
      <w:r>
        <w:rPr>
          <w:sz w:val="24"/>
          <w:szCs w:val="24"/>
        </w:rPr>
        <w:t>Диагностика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эмоционально-волевой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rPr>
          <w:sz w:val="24"/>
          <w:szCs w:val="24"/>
        </w:rPr>
      </w:pPr>
      <w:r>
        <w:rPr>
          <w:sz w:val="24"/>
          <w:szCs w:val="24"/>
        </w:rPr>
        <w:t>Аналитическая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180"/>
        </w:tabs>
        <w:ind w:left="1102" w:right="503" w:firstLine="707"/>
        <w:rPr>
          <w:sz w:val="24"/>
          <w:szCs w:val="24"/>
        </w:rPr>
      </w:pPr>
      <w:r>
        <w:rPr>
          <w:sz w:val="24"/>
          <w:szCs w:val="24"/>
        </w:rPr>
        <w:t>Организационная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ориентированного на всех участников образовательного процесса — проведение 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психолого-медико-педагогических консилиумов, больших и малых педсоветов, обучающих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семинаров,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совещаний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родителями).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05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>Консультативная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педагогами, учащимися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родителями.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170"/>
        </w:tabs>
        <w:ind w:left="1102" w:right="507" w:firstLine="707"/>
        <w:rPr>
          <w:sz w:val="24"/>
          <w:szCs w:val="24"/>
        </w:rPr>
      </w:pPr>
      <w:r>
        <w:rPr>
          <w:sz w:val="24"/>
          <w:szCs w:val="24"/>
        </w:rPr>
        <w:t>Профилактическая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межличностного взаимодействия).</w:t>
      </w:r>
    </w:p>
    <w:p w:rsidR="00E941A1" w:rsidRDefault="00E941A1">
      <w:pPr>
        <w:pStyle w:val="ListParagraph"/>
        <w:numPr>
          <w:ilvl w:val="2"/>
          <w:numId w:val="16"/>
        </w:numPr>
        <w:tabs>
          <w:tab w:val="left" w:pos="2163"/>
        </w:tabs>
        <w:ind w:left="1102" w:right="508" w:firstLine="707"/>
        <w:rPr>
          <w:sz w:val="24"/>
          <w:szCs w:val="24"/>
        </w:rPr>
      </w:pPr>
      <w:r>
        <w:rPr>
          <w:sz w:val="24"/>
          <w:szCs w:val="24"/>
        </w:rPr>
        <w:t>Коррекционно-развивающая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(индивидуальные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учащимися,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испытывающими трудности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школьной адаптации).</w:t>
      </w:r>
    </w:p>
    <w:p w:rsidR="00E941A1" w:rsidRDefault="00E941A1">
      <w:pPr>
        <w:pStyle w:val="BodyText"/>
        <w:ind w:right="503" w:firstLine="707"/>
      </w:pPr>
      <w:r>
        <w:t>Психолого-педагогическое сопровождение ребенка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координировано.</w:t>
      </w:r>
    </w:p>
    <w:p w:rsidR="00E941A1" w:rsidRDefault="00E941A1">
      <w:pPr>
        <w:pStyle w:val="BodyText"/>
        <w:ind w:right="498" w:firstLine="707"/>
      </w:pPr>
      <w:r>
        <w:t>Важное значение для обеспечения эффективной интеграции детей с 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образовательном учреждении имеет проведение информационно-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работниками.</w:t>
      </w:r>
    </w:p>
    <w:p w:rsidR="00E941A1" w:rsidRDefault="00E941A1">
      <w:pPr>
        <w:pStyle w:val="BodyText"/>
        <w:ind w:right="503" w:firstLine="707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в том числе об определении формы и степени 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Для детей выстраивается корреционно-развивающая работа,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 цели при организующей, стимулирующей помощи взрослого; переключение</w:t>
      </w:r>
      <w:r>
        <w:rPr>
          <w:spacing w:val="1"/>
        </w:rPr>
        <w:t xml:space="preserve"> </w:t>
      </w:r>
      <w:r>
        <w:t>учащихся на практическую деятельность с предметами или на другие облегченные задания,</w:t>
      </w:r>
      <w:r>
        <w:rPr>
          <w:spacing w:val="1"/>
        </w:rPr>
        <w:t xml:space="preserve"> </w:t>
      </w:r>
      <w:r>
        <w:t>подкрепляющие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веру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 т.д.</w:t>
      </w:r>
    </w:p>
    <w:p w:rsidR="00E941A1" w:rsidRDefault="00E941A1">
      <w:pPr>
        <w:pStyle w:val="Heading2"/>
        <w:spacing w:before="6" w:line="274" w:lineRule="exact"/>
        <w:ind w:left="1529"/>
        <w:jc w:val="both"/>
      </w:pPr>
      <w:r>
        <w:t>Показатели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E941A1" w:rsidRDefault="00E941A1">
      <w:pPr>
        <w:pStyle w:val="BodyText"/>
        <w:ind w:right="511" w:firstLine="427"/>
      </w:pPr>
      <w:r>
        <w:t>В качестве показателей результативности и эффективности коррекционной работы могут</w:t>
      </w:r>
      <w:r>
        <w:rPr>
          <w:spacing w:val="-57"/>
        </w:rPr>
        <w:t xml:space="preserve"> </w:t>
      </w:r>
      <w:r>
        <w:t>рассматриваться: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6"/>
        </w:numPr>
        <w:tabs>
          <w:tab w:val="left" w:pos="1854"/>
        </w:tabs>
        <w:spacing w:before="66"/>
        <w:ind w:right="505" w:firstLine="427"/>
        <w:rPr>
          <w:color w:val="0000CC"/>
          <w:sz w:val="24"/>
          <w:szCs w:val="24"/>
        </w:rPr>
      </w:pPr>
      <w:r>
        <w:rPr>
          <w:sz w:val="24"/>
          <w:szCs w:val="24"/>
        </w:rPr>
        <w:t xml:space="preserve">динамика </w:t>
      </w:r>
      <w:r>
        <w:rPr>
          <w:b/>
          <w:bCs/>
          <w:sz w:val="24"/>
          <w:szCs w:val="24"/>
        </w:rPr>
        <w:t xml:space="preserve">индивидуальных достижений </w:t>
      </w:r>
      <w:r>
        <w:rPr>
          <w:sz w:val="24"/>
          <w:szCs w:val="24"/>
        </w:rPr>
        <w:t>учащихся с ОВЗ по освоению 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E941A1" w:rsidRDefault="00E941A1">
      <w:pPr>
        <w:pStyle w:val="ListParagraph"/>
        <w:numPr>
          <w:ilvl w:val="0"/>
          <w:numId w:val="6"/>
        </w:numPr>
        <w:tabs>
          <w:tab w:val="left" w:pos="1971"/>
        </w:tabs>
        <w:ind w:right="501" w:firstLine="427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оптимизирующие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условий);</w:t>
      </w:r>
    </w:p>
    <w:p w:rsidR="00E941A1" w:rsidRDefault="00E941A1">
      <w:pPr>
        <w:pStyle w:val="ListParagraph"/>
        <w:numPr>
          <w:ilvl w:val="0"/>
          <w:numId w:val="6"/>
        </w:numPr>
        <w:tabs>
          <w:tab w:val="left" w:pos="2007"/>
        </w:tabs>
        <w:spacing w:before="1"/>
        <w:ind w:right="507" w:firstLine="427"/>
        <w:rPr>
          <w:sz w:val="24"/>
          <w:szCs w:val="24"/>
        </w:rPr>
      </w:pPr>
      <w:r>
        <w:rPr>
          <w:sz w:val="24"/>
          <w:szCs w:val="24"/>
        </w:rPr>
        <w:t>увеличение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прошедших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обладающих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E941A1" w:rsidRDefault="00E941A1">
      <w:pPr>
        <w:pStyle w:val="ListParagraph"/>
        <w:numPr>
          <w:ilvl w:val="0"/>
          <w:numId w:val="6"/>
        </w:numPr>
        <w:tabs>
          <w:tab w:val="left" w:pos="1902"/>
        </w:tabs>
        <w:ind w:right="504" w:firstLine="427"/>
        <w:rPr>
          <w:sz w:val="24"/>
          <w:szCs w:val="24"/>
        </w:rPr>
      </w:pPr>
      <w:r>
        <w:rPr>
          <w:sz w:val="24"/>
          <w:szCs w:val="24"/>
        </w:rPr>
        <w:t>сравнительная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медико-психологической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 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 обучения;</w:t>
      </w:r>
    </w:p>
    <w:p w:rsidR="00E941A1" w:rsidRDefault="00E941A1">
      <w:pPr>
        <w:pStyle w:val="ListParagraph"/>
        <w:numPr>
          <w:ilvl w:val="0"/>
          <w:numId w:val="6"/>
        </w:numPr>
        <w:tabs>
          <w:tab w:val="left" w:pos="1887"/>
        </w:tabs>
        <w:ind w:right="513" w:firstLine="427"/>
        <w:rPr>
          <w:sz w:val="24"/>
          <w:szCs w:val="24"/>
        </w:rPr>
      </w:pPr>
      <w:r>
        <w:rPr>
          <w:sz w:val="24"/>
          <w:szCs w:val="24"/>
        </w:rPr>
        <w:t>количество специалистов, привлекаемых к индивидуальной и групповой работе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ОВЗ;</w:t>
      </w:r>
    </w:p>
    <w:p w:rsidR="00E941A1" w:rsidRDefault="00E941A1">
      <w:pPr>
        <w:pStyle w:val="ListParagraph"/>
        <w:numPr>
          <w:ilvl w:val="0"/>
          <w:numId w:val="6"/>
        </w:numPr>
        <w:tabs>
          <w:tab w:val="left" w:pos="1830"/>
        </w:tabs>
        <w:ind w:left="1829" w:hanging="301"/>
        <w:rPr>
          <w:sz w:val="24"/>
          <w:szCs w:val="24"/>
        </w:rPr>
      </w:pPr>
      <w:r>
        <w:rPr>
          <w:sz w:val="24"/>
          <w:szCs w:val="24"/>
        </w:rPr>
        <w:t>другие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показатели.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sz w:val="22"/>
          <w:szCs w:val="22"/>
        </w:rPr>
      </w:pPr>
    </w:p>
    <w:p w:rsidR="00E941A1" w:rsidRDefault="00E941A1">
      <w:pPr>
        <w:pStyle w:val="Heading2"/>
        <w:ind w:left="1102"/>
      </w:pP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особыми</w:t>
      </w:r>
      <w:r>
        <w:rPr>
          <w:spacing w:val="40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</w:t>
      </w:r>
    </w:p>
    <w:p w:rsidR="00E941A1" w:rsidRDefault="00E941A1">
      <w:pPr>
        <w:pStyle w:val="BodyText"/>
        <w:ind w:firstLine="707"/>
        <w:jc w:val="left"/>
      </w:pPr>
      <w:r>
        <w:t>В</w:t>
      </w:r>
      <w:r>
        <w:rPr>
          <w:spacing w:val="21"/>
        </w:rPr>
        <w:t xml:space="preserve"> </w:t>
      </w:r>
      <w:r>
        <w:t>итоге</w:t>
      </w:r>
      <w:r>
        <w:rPr>
          <w:spacing w:val="23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коррекционной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обучающиеся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достаточной</w:t>
      </w:r>
      <w:r>
        <w:rPr>
          <w:spacing w:val="25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6"/>
        </w:rPr>
        <w:t xml:space="preserve"> </w:t>
      </w:r>
      <w:r>
        <w:t>ФГОС СОО.</w:t>
      </w:r>
    </w:p>
    <w:p w:rsidR="00E941A1" w:rsidRDefault="00E941A1">
      <w:pPr>
        <w:pStyle w:val="BodyText"/>
        <w:tabs>
          <w:tab w:val="left" w:pos="2686"/>
          <w:tab w:val="left" w:pos="3324"/>
          <w:tab w:val="left" w:pos="5058"/>
          <w:tab w:val="left" w:pos="5729"/>
          <w:tab w:val="left" w:pos="6735"/>
          <w:tab w:val="left" w:pos="6986"/>
          <w:tab w:val="left" w:pos="8589"/>
          <w:tab w:val="left" w:pos="9720"/>
          <w:tab w:val="left" w:pos="10603"/>
        </w:tabs>
        <w:ind w:right="509" w:firstLine="707"/>
        <w:jc w:val="right"/>
      </w:pPr>
      <w:r>
        <w:t>Результаты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особыми</w:t>
      </w:r>
      <w:r>
        <w:rPr>
          <w:spacing w:val="9"/>
        </w:rPr>
        <w:t xml:space="preserve"> </w:t>
      </w:r>
      <w:r>
        <w:t>образовательными</w:t>
      </w:r>
      <w:r>
        <w:rPr>
          <w:spacing w:val="9"/>
        </w:rPr>
        <w:t xml:space="preserve"> </w:t>
      </w:r>
      <w:r>
        <w:t>потребностями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8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-57"/>
        </w:rPr>
        <w:t xml:space="preserve"> </w:t>
      </w: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</w:r>
      <w:r>
        <w:rPr>
          <w:spacing w:val="-1"/>
        </w:rP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0"/>
        </w:rPr>
        <w:t xml:space="preserve"> </w:t>
      </w:r>
      <w:r>
        <w:t>программу,</w:t>
      </w:r>
      <w:r>
        <w:rPr>
          <w:spacing w:val="11"/>
        </w:rPr>
        <w:t xml:space="preserve"> </w:t>
      </w:r>
      <w:r>
        <w:t>успешно</w:t>
      </w:r>
      <w:r>
        <w:rPr>
          <w:spacing w:val="8"/>
        </w:rPr>
        <w:t xml:space="preserve"> </w:t>
      </w:r>
      <w:r>
        <w:t>пройти</w:t>
      </w:r>
      <w:r>
        <w:rPr>
          <w:spacing w:val="6"/>
        </w:rPr>
        <w:t xml:space="preserve"> </w:t>
      </w:r>
      <w:r>
        <w:t>итоговую</w:t>
      </w:r>
      <w:r>
        <w:rPr>
          <w:spacing w:val="10"/>
        </w:rPr>
        <w:t xml:space="preserve"> </w:t>
      </w:r>
      <w:r>
        <w:t>аттестацию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продолжить</w:t>
      </w:r>
      <w:r>
        <w:rPr>
          <w:spacing w:val="8"/>
        </w:rPr>
        <w:t xml:space="preserve"> </w:t>
      </w:r>
      <w:r>
        <w:t>обучение</w:t>
      </w:r>
    </w:p>
    <w:p w:rsidR="00E941A1" w:rsidRDefault="00E941A1">
      <w:pPr>
        <w:pStyle w:val="BodyText"/>
        <w:ind w:firstLine="0"/>
        <w:jc w:val="left"/>
      </w:pPr>
      <w:r>
        <w:rPr>
          <w:smallCaps/>
        </w:rPr>
        <w:t>в</w:t>
      </w:r>
      <w:r>
        <w:rPr>
          <w:spacing w:val="-7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уровня.</w:t>
      </w:r>
    </w:p>
    <w:p w:rsidR="00E941A1" w:rsidRDefault="00E941A1">
      <w:pPr>
        <w:pStyle w:val="BodyText"/>
        <w:ind w:left="1810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left="3229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мотивация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труду;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left="3229"/>
        <w:jc w:val="left"/>
        <w:rPr>
          <w:sz w:val="24"/>
          <w:szCs w:val="24"/>
        </w:rPr>
      </w:pPr>
      <w:r>
        <w:rPr>
          <w:sz w:val="24"/>
          <w:szCs w:val="24"/>
        </w:rPr>
        <w:t>ответственное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заданий;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left="3229"/>
        <w:jc w:val="left"/>
        <w:rPr>
          <w:sz w:val="24"/>
          <w:szCs w:val="24"/>
        </w:rPr>
      </w:pPr>
      <w:r>
        <w:rPr>
          <w:sz w:val="24"/>
          <w:szCs w:val="24"/>
        </w:rPr>
        <w:t>адекватная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самооценка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8" w:firstLine="708"/>
        <w:rPr>
          <w:sz w:val="24"/>
          <w:szCs w:val="24"/>
        </w:rPr>
      </w:pPr>
      <w:r>
        <w:rPr>
          <w:sz w:val="24"/>
          <w:szCs w:val="24"/>
        </w:rPr>
        <w:t>сформированный самоконтроль на основе развития эмоциональных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10" w:firstLine="708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 достижения;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496" w:firstLine="708"/>
        <w:rPr>
          <w:sz w:val="24"/>
          <w:szCs w:val="24"/>
        </w:rPr>
      </w:pPr>
      <w:r>
        <w:rPr>
          <w:sz w:val="24"/>
          <w:szCs w:val="24"/>
        </w:rPr>
        <w:t>понимание ценностей здорового и безопасного образа жизни, 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7" w:firstLine="708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(курения,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наркотиков);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6" w:firstLine="708"/>
        <w:rPr>
          <w:sz w:val="24"/>
          <w:szCs w:val="24"/>
        </w:rPr>
      </w:pP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адекватная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 возможностей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 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6" w:firstLine="708"/>
        <w:rPr>
          <w:sz w:val="24"/>
          <w:szCs w:val="24"/>
        </w:rPr>
      </w:pPr>
      <w:r>
        <w:rPr>
          <w:sz w:val="24"/>
          <w:szCs w:val="24"/>
        </w:rPr>
        <w:t>ответственное 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созданию семьи на основе осмысленного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 семейной жизни.</w:t>
      </w:r>
    </w:p>
    <w:p w:rsidR="00E941A1" w:rsidRDefault="00E941A1">
      <w:pPr>
        <w:pStyle w:val="BodyText"/>
        <w:ind w:left="1810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8" w:firstLine="708"/>
        <w:rPr>
          <w:sz w:val="24"/>
          <w:szCs w:val="24"/>
        </w:rPr>
      </w:pPr>
      <w:r>
        <w:rPr>
          <w:sz w:val="24"/>
          <w:szCs w:val="24"/>
        </w:rPr>
        <w:t>продуктивное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эффективное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предотвращение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конфликтов;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spacing w:before="66"/>
        <w:ind w:right="502" w:firstLine="708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 навыками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разрешения проблем;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1" w:firstLine="708"/>
        <w:rPr>
          <w:sz w:val="24"/>
          <w:szCs w:val="24"/>
        </w:rPr>
      </w:pPr>
      <w:r>
        <w:rPr>
          <w:sz w:val="24"/>
          <w:szCs w:val="24"/>
        </w:rPr>
        <w:t>самостоятельное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практических задач,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 методов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spacing w:before="1"/>
        <w:ind w:right="508" w:firstLine="708"/>
        <w:rPr>
          <w:sz w:val="24"/>
          <w:szCs w:val="24"/>
        </w:rPr>
      </w:pPr>
      <w:r>
        <w:rPr>
          <w:sz w:val="24"/>
          <w:szCs w:val="24"/>
        </w:rPr>
        <w:t>ориентирование в различных источниках информации, самостоятельное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 с помощью; критическое оценивание и интерпретация информации из различных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8" w:firstLine="708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 в целях общения, устного и письменного представления смысловой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 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оформления;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left="3229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институтов.</w:t>
      </w:r>
    </w:p>
    <w:p w:rsidR="00E941A1" w:rsidRDefault="00E941A1">
      <w:pPr>
        <w:ind w:left="1102" w:right="499" w:firstLine="70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Предметные результаты освоения основной образовательной программы </w:t>
      </w:r>
      <w:r>
        <w:rPr>
          <w:sz w:val="24"/>
          <w:szCs w:val="24"/>
        </w:rPr>
        <w:t>должны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школьников 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ОВЗ.</w:t>
      </w:r>
    </w:p>
    <w:p w:rsidR="00E941A1" w:rsidRDefault="00E941A1">
      <w:pPr>
        <w:pStyle w:val="BodyText"/>
        <w:ind w:right="503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успешности 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:rsidR="00E941A1" w:rsidRDefault="00E941A1">
      <w:pPr>
        <w:pStyle w:val="BodyText"/>
        <w:ind w:right="509" w:firstLine="707"/>
      </w:pP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базовом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уровне</w:t>
      </w:r>
      <w:r>
        <w:rPr>
          <w:b/>
          <w:bCs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предметных областей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E941A1" w:rsidRDefault="00E941A1">
      <w:pPr>
        <w:pStyle w:val="BodyText"/>
        <w:spacing w:before="1"/>
        <w:ind w:right="503" w:firstLine="707"/>
      </w:pP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углубленном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(предметам).</w:t>
      </w:r>
    </w:p>
    <w:p w:rsidR="00E941A1" w:rsidRDefault="00E941A1">
      <w:pPr>
        <w:pStyle w:val="BodyText"/>
        <w:ind w:right="505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 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E941A1" w:rsidRDefault="00E941A1">
      <w:pPr>
        <w:pStyle w:val="BodyText"/>
        <w:ind w:right="504" w:firstLine="707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 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 результатов.</w:t>
      </w:r>
    </w:p>
    <w:p w:rsidR="00E941A1" w:rsidRDefault="00E941A1">
      <w:pPr>
        <w:pStyle w:val="BodyText"/>
        <w:ind w:left="181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9" w:firstLine="708"/>
        <w:rPr>
          <w:sz w:val="24"/>
          <w:szCs w:val="24"/>
        </w:rPr>
      </w:pPr>
      <w:r>
        <w:rPr>
          <w:sz w:val="24"/>
          <w:szCs w:val="24"/>
        </w:rPr>
        <w:t>освоение 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 на углубленном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сформированной учебной деятельности и высоких познавательных и/или речевых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способностях и возможностях;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ind w:right="506" w:firstLine="708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эмоционально-волевых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возможностях;</w:t>
      </w:r>
    </w:p>
    <w:p w:rsidR="00E941A1" w:rsidRDefault="00E941A1">
      <w:pPr>
        <w:pStyle w:val="ListParagraph"/>
        <w:numPr>
          <w:ilvl w:val="0"/>
          <w:numId w:val="5"/>
        </w:numPr>
        <w:tabs>
          <w:tab w:val="left" w:pos="3229"/>
        </w:tabs>
        <w:spacing w:before="1"/>
        <w:ind w:right="502" w:firstLine="708"/>
        <w:rPr>
          <w:sz w:val="24"/>
          <w:szCs w:val="24"/>
        </w:rPr>
      </w:pPr>
      <w:r>
        <w:rPr>
          <w:sz w:val="24"/>
          <w:szCs w:val="24"/>
        </w:rPr>
        <w:t>освоение элементов учебных предметов на базовом уровне и 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интегрированных 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(подростки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когнитивными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нарушениями).</w:t>
      </w:r>
    </w:p>
    <w:p w:rsidR="00E941A1" w:rsidRDefault="00E941A1">
      <w:pPr>
        <w:pStyle w:val="BodyText"/>
        <w:ind w:right="502" w:firstLine="707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 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59"/>
        </w:rPr>
        <w:t xml:space="preserve"> </w:t>
      </w:r>
      <w:r>
        <w:t>имеющие</w:t>
      </w:r>
      <w:r>
        <w:rPr>
          <w:spacing w:val="58"/>
        </w:rPr>
        <w:t xml:space="preserve"> </w:t>
      </w:r>
      <w:r>
        <w:t>статус</w:t>
      </w:r>
      <w:r>
        <w:rPr>
          <w:spacing w:val="5"/>
        </w:rPr>
        <w:t xml:space="preserve"> </w:t>
      </w:r>
      <w:r>
        <w:t>«ограниченные</w:t>
      </w:r>
      <w:r>
        <w:rPr>
          <w:spacing w:val="57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здоровья»</w:t>
      </w:r>
      <w:r>
        <w:rPr>
          <w:spacing w:val="51"/>
        </w:rPr>
        <w:t xml:space="preserve"> </w:t>
      </w:r>
      <w:r>
        <w:t>или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7" w:firstLine="0"/>
      </w:pPr>
      <w:r>
        <w:t>инвалидность, имеют право на прохождение итоговой аттестации в специально созданных</w:t>
      </w:r>
      <w:r>
        <w:rPr>
          <w:spacing w:val="1"/>
        </w:rPr>
        <w:t xml:space="preserve"> </w:t>
      </w:r>
      <w:r>
        <w:t>условиях.</w:t>
      </w:r>
    </w:p>
    <w:p w:rsidR="00E941A1" w:rsidRDefault="00E941A1">
      <w:pPr>
        <w:pStyle w:val="BodyText"/>
        <w:ind w:right="502" w:firstLine="707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</w:t>
      </w:r>
      <w:r>
        <w:rPr>
          <w:spacing w:val="-5"/>
        </w:rPr>
        <w:t xml:space="preserve"> </w:t>
      </w:r>
      <w:r>
        <w:t>образовательной организацией.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spacing w:before="5"/>
        <w:ind w:left="0" w:firstLine="0"/>
        <w:jc w:val="left"/>
        <w:rPr>
          <w:sz w:val="20"/>
          <w:szCs w:val="20"/>
        </w:rPr>
      </w:pPr>
    </w:p>
    <w:p w:rsidR="00E941A1" w:rsidRDefault="00E941A1" w:rsidP="00F53425">
      <w:pPr>
        <w:pStyle w:val="Heading2"/>
        <w:numPr>
          <w:ilvl w:val="0"/>
          <w:numId w:val="137"/>
        </w:numPr>
        <w:tabs>
          <w:tab w:val="left" w:pos="2158"/>
        </w:tabs>
        <w:ind w:left="2839" w:right="1161" w:hanging="1083"/>
      </w:pPr>
      <w:r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941A1" w:rsidRDefault="00E941A1">
      <w:pPr>
        <w:pStyle w:val="BodyText"/>
        <w:ind w:left="0" w:firstLine="0"/>
        <w:jc w:val="left"/>
        <w:rPr>
          <w:b/>
          <w:bCs/>
        </w:rPr>
      </w:pPr>
    </w:p>
    <w:p w:rsidR="00E941A1" w:rsidRDefault="00E941A1">
      <w:pPr>
        <w:spacing w:before="1"/>
        <w:ind w:left="2623" w:right="1080" w:firstLine="48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Сетка часов учебного плана среднего общего образования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МБОУ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"Павловская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средняя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общеобразовательная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школа"</w:t>
      </w:r>
    </w:p>
    <w:p w:rsidR="00E941A1" w:rsidRDefault="00E941A1">
      <w:pPr>
        <w:pStyle w:val="Heading2"/>
        <w:ind w:left="3889"/>
      </w:pPr>
      <w:r>
        <w:t>Залегощенского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Орловской</w:t>
      </w:r>
      <w:r>
        <w:rPr>
          <w:spacing w:val="-2"/>
        </w:rPr>
        <w:t xml:space="preserve"> </w:t>
      </w:r>
      <w:r>
        <w:t>области</w:t>
      </w:r>
    </w:p>
    <w:p w:rsidR="00E941A1" w:rsidRDefault="00E941A1">
      <w:pPr>
        <w:pStyle w:val="BodyText"/>
        <w:spacing w:before="3"/>
        <w:ind w:left="0" w:firstLine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9"/>
        <w:gridCol w:w="3402"/>
        <w:gridCol w:w="1135"/>
        <w:gridCol w:w="1169"/>
        <w:gridCol w:w="1515"/>
        <w:gridCol w:w="9"/>
        <w:gridCol w:w="1285"/>
      </w:tblGrid>
      <w:tr w:rsidR="00E941A1">
        <w:trPr>
          <w:trHeight w:val="275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spacing w:line="274" w:lineRule="exact"/>
              <w:ind w:left="545" w:right="86" w:hanging="32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Предметна</w:t>
            </w:r>
            <w:r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я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3402" w:type="dxa"/>
            <w:vMerge w:val="restart"/>
          </w:tcPr>
          <w:p w:rsidR="00E941A1" w:rsidRDefault="00E941A1">
            <w:pPr>
              <w:pStyle w:val="TableParagraph"/>
              <w:spacing w:line="275" w:lineRule="exact"/>
              <w:ind w:left="107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Учебный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5113" w:type="dxa"/>
            <w:gridSpan w:val="5"/>
          </w:tcPr>
          <w:p w:rsidR="00E941A1" w:rsidRDefault="00E941A1">
            <w:pPr>
              <w:pStyle w:val="TableParagraph"/>
              <w:spacing w:line="256" w:lineRule="exact"/>
              <w:ind w:left="137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Уровень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изучения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предмета</w:t>
            </w:r>
          </w:p>
        </w:tc>
      </w:tr>
      <w:tr w:rsidR="00E941A1">
        <w:trPr>
          <w:trHeight w:val="278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gridSpan w:val="2"/>
          </w:tcPr>
          <w:p w:rsidR="00E941A1" w:rsidRDefault="00E941A1">
            <w:pPr>
              <w:pStyle w:val="TableParagraph"/>
              <w:spacing w:line="258" w:lineRule="exact"/>
              <w:ind w:left="104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базовый</w:t>
            </w:r>
          </w:p>
        </w:tc>
        <w:tc>
          <w:tcPr>
            <w:tcW w:w="2809" w:type="dxa"/>
            <w:gridSpan w:val="3"/>
          </w:tcPr>
          <w:p w:rsidR="00E941A1" w:rsidRDefault="00E941A1">
            <w:pPr>
              <w:pStyle w:val="TableParagraph"/>
              <w:spacing w:line="258" w:lineRule="exact"/>
              <w:ind w:left="103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углубленный</w:t>
            </w:r>
          </w:p>
        </w:tc>
      </w:tr>
      <w:tr w:rsidR="00E941A1">
        <w:trPr>
          <w:trHeight w:val="551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E941A1" w:rsidRDefault="00E941A1" w:rsidP="006A4D12">
            <w:pPr>
              <w:pStyle w:val="TableParagraph"/>
              <w:spacing w:line="273" w:lineRule="exact"/>
              <w:ind w:left="11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169" w:type="dxa"/>
          </w:tcPr>
          <w:p w:rsidR="00E941A1" w:rsidRDefault="00E941A1" w:rsidP="006A4D12">
            <w:pPr>
              <w:pStyle w:val="TableParagraph"/>
              <w:spacing w:line="273" w:lineRule="exact"/>
              <w:ind w:left="815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  <w:p w:rsidR="00E941A1" w:rsidRDefault="00E941A1" w:rsidP="006A4D12">
            <w:pPr>
              <w:pStyle w:val="TableParagraph"/>
              <w:spacing w:line="259" w:lineRule="exact"/>
              <w:ind w:left="27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524" w:type="dxa"/>
            <w:gridSpan w:val="2"/>
          </w:tcPr>
          <w:p w:rsidR="00E941A1" w:rsidRDefault="00E941A1" w:rsidP="006A4D12">
            <w:pPr>
              <w:pStyle w:val="TableParagraph"/>
              <w:spacing w:line="273" w:lineRule="exact"/>
              <w:ind w:left="996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  <w:p w:rsidR="00E941A1" w:rsidRDefault="00E941A1" w:rsidP="006A4D12">
            <w:pPr>
              <w:pStyle w:val="TableParagraph"/>
              <w:spacing w:line="259" w:lineRule="exact"/>
              <w:ind w:left="45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85" w:type="dxa"/>
          </w:tcPr>
          <w:p w:rsidR="00E941A1" w:rsidRDefault="00E941A1" w:rsidP="006A4D12">
            <w:pPr>
              <w:pStyle w:val="TableParagraph"/>
              <w:spacing w:line="273" w:lineRule="exact"/>
              <w:ind w:left="87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  <w:p w:rsidR="00E941A1" w:rsidRDefault="00E941A1" w:rsidP="006A4D12">
            <w:pPr>
              <w:pStyle w:val="TableParagraph"/>
              <w:spacing w:line="259" w:lineRule="exact"/>
              <w:ind w:left="3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класс</w:t>
            </w:r>
          </w:p>
        </w:tc>
      </w:tr>
      <w:tr w:rsidR="00E941A1">
        <w:trPr>
          <w:trHeight w:val="275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</w:p>
          <w:p w:rsidR="00E941A1" w:rsidRDefault="00E941A1">
            <w:pPr>
              <w:pStyle w:val="TableParagraph"/>
              <w:spacing w:line="273" w:lineRule="exact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ind w:left="343" w:right="307" w:hanging="231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</w:t>
            </w:r>
            <w:r>
              <w:rPr>
                <w:spacing w:val="-57"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язык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E941A1" w:rsidRDefault="00E941A1" w:rsidP="000604B5">
            <w:pPr>
              <w:pStyle w:val="TableParagraph"/>
              <w:ind w:left="343" w:right="307" w:hanging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родная</w:t>
            </w:r>
          </w:p>
          <w:p w:rsidR="00E941A1" w:rsidRDefault="00E941A1">
            <w:pPr>
              <w:pStyle w:val="TableParagraph"/>
              <w:spacing w:line="273" w:lineRule="exact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**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552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8" w:lineRule="exact"/>
              <w:ind w:left="0" w:right="2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литература**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68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64" w:lineRule="exact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E941A1">
        <w:trPr>
          <w:trHeight w:val="277"/>
        </w:trPr>
        <w:tc>
          <w:tcPr>
            <w:tcW w:w="2129" w:type="dxa"/>
          </w:tcPr>
          <w:p w:rsidR="00E941A1" w:rsidRDefault="00E941A1" w:rsidP="000604B5">
            <w:pPr>
              <w:pStyle w:val="TableParagraph"/>
              <w:ind w:left="593" w:right="123" w:hanging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языки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8" w:lineRule="exact"/>
              <w:ind w:left="0" w:right="3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язык*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8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8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ind w:left="535" w:right="119" w:hanging="42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Обществен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науки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История**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</w:p>
        </w:tc>
      </w:tr>
      <w:tr w:rsidR="00E941A1">
        <w:trPr>
          <w:trHeight w:val="551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70" w:lineRule="exact"/>
              <w:ind w:left="11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70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70" w:lineRule="exact"/>
              <w:ind w:left="0" w:right="198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</w:p>
        </w:tc>
      </w:tr>
      <w:tr w:rsidR="00E941A1">
        <w:trPr>
          <w:trHeight w:val="278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8" w:lineRule="exact"/>
              <w:ind w:left="1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8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8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8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6"/>
        </w:trPr>
        <w:tc>
          <w:tcPr>
            <w:tcW w:w="2129" w:type="dxa"/>
          </w:tcPr>
          <w:p w:rsidR="00E941A1" w:rsidRDefault="00E941A1" w:rsidP="000604B5">
            <w:pPr>
              <w:pStyle w:val="TableParagraph"/>
              <w:tabs>
                <w:tab w:val="left" w:pos="1282"/>
              </w:tabs>
              <w:spacing w:line="268" w:lineRule="exact"/>
              <w:ind w:left="0" w:righ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Математика</w:t>
            </w:r>
          </w:p>
          <w:p w:rsidR="00E941A1" w:rsidRDefault="00E941A1">
            <w:pPr>
              <w:pStyle w:val="TableParagraph"/>
              <w:spacing w:line="273" w:lineRule="exact"/>
              <w:ind w:left="0" w:right="191"/>
              <w:jc w:val="right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информатика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3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ind w:left="0" w:right="11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Естественн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науки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7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56" w:lineRule="exact"/>
              <w:ind w:left="1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Астрономия*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7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376"/>
        </w:trPr>
        <w:tc>
          <w:tcPr>
            <w:tcW w:w="2129" w:type="dxa"/>
            <w:vMerge w:val="restart"/>
          </w:tcPr>
          <w:p w:rsidR="00E941A1" w:rsidRDefault="00E941A1" w:rsidP="000604B5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18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культура*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  <w:tcBorders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338"/>
        </w:trPr>
        <w:tc>
          <w:tcPr>
            <w:tcW w:w="2129" w:type="dxa"/>
            <w:vMerge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941A1" w:rsidRDefault="00E941A1" w:rsidP="006A4D12">
            <w:pPr>
              <w:pStyle w:val="TableParagraph"/>
              <w:spacing w:line="256" w:lineRule="exact"/>
              <w:ind w:left="0" w:right="18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1315"/>
        </w:trPr>
        <w:tc>
          <w:tcPr>
            <w:tcW w:w="2129" w:type="dxa"/>
            <w:vMerge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941A1" w:rsidRDefault="00E941A1" w:rsidP="006A4D12">
            <w:pPr>
              <w:pStyle w:val="TableParagraph"/>
              <w:spacing w:line="256" w:lineRule="exact"/>
              <w:ind w:left="0" w:right="187"/>
              <w:jc w:val="right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6666" w:type="dxa"/>
            <w:gridSpan w:val="3"/>
            <w:tcBorders>
              <w:right w:val="single" w:sz="4" w:space="0" w:color="auto"/>
            </w:tcBorders>
          </w:tcPr>
          <w:p w:rsidR="00E941A1" w:rsidRDefault="00E941A1" w:rsidP="006A4D12">
            <w:pPr>
              <w:pStyle w:val="TableParagraph"/>
              <w:spacing w:line="256" w:lineRule="exact"/>
              <w:ind w:left="0" w:right="1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Итого: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E941A1" w:rsidRDefault="00E941A1" w:rsidP="000604B5">
            <w:pPr>
              <w:pStyle w:val="TableParagraph"/>
              <w:spacing w:line="256" w:lineRule="exact"/>
              <w:ind w:left="0" w:right="1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</w:tcPr>
          <w:p w:rsidR="00E941A1" w:rsidRDefault="00E941A1" w:rsidP="00F777BE">
            <w:pPr>
              <w:pStyle w:val="TableParagraph"/>
              <w:spacing w:line="256" w:lineRule="exact"/>
              <w:ind w:left="0" w:right="154"/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auto"/>
            </w:tcBorders>
          </w:tcPr>
          <w:p w:rsidR="00E941A1" w:rsidRDefault="00E941A1" w:rsidP="00F777BE">
            <w:pPr>
              <w:pStyle w:val="TableParagraph"/>
              <w:spacing w:line="256" w:lineRule="exact"/>
              <w:ind w:left="0" w:right="154"/>
              <w:jc w:val="center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6666" w:type="dxa"/>
            <w:gridSpan w:val="3"/>
            <w:tcBorders>
              <w:right w:val="single" w:sz="4" w:space="0" w:color="auto"/>
            </w:tcBorders>
          </w:tcPr>
          <w:p w:rsidR="00E941A1" w:rsidRDefault="00E941A1" w:rsidP="00F777BE">
            <w:pPr>
              <w:pStyle w:val="TableParagraph"/>
              <w:spacing w:line="256" w:lineRule="exact"/>
              <w:ind w:left="0" w:right="1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169" w:type="dxa"/>
            <w:tcBorders>
              <w:left w:val="single" w:sz="4" w:space="0" w:color="auto"/>
              <w:right w:val="single" w:sz="4" w:space="0" w:color="auto"/>
            </w:tcBorders>
          </w:tcPr>
          <w:p w:rsidR="00E941A1" w:rsidRDefault="00E941A1" w:rsidP="000604B5">
            <w:pPr>
              <w:pStyle w:val="TableParagraph"/>
              <w:spacing w:line="256" w:lineRule="exact"/>
              <w:ind w:left="0" w:right="1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</w:tcPr>
          <w:p w:rsidR="00E941A1" w:rsidRDefault="00E941A1" w:rsidP="00F777BE">
            <w:pPr>
              <w:pStyle w:val="TableParagraph"/>
              <w:spacing w:line="256" w:lineRule="exact"/>
              <w:ind w:left="0" w:right="154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auto"/>
            </w:tcBorders>
          </w:tcPr>
          <w:p w:rsidR="00E941A1" w:rsidRDefault="00E941A1" w:rsidP="00F777BE">
            <w:pPr>
              <w:pStyle w:val="TableParagraph"/>
              <w:spacing w:line="256" w:lineRule="exact"/>
              <w:ind w:left="0" w:right="154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169" w:type="dxa"/>
          </w:tcPr>
          <w:p w:rsidR="00E941A1" w:rsidRDefault="00E941A1" w:rsidP="000604B5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проект-ЭК</w:t>
            </w:r>
          </w:p>
        </w:tc>
        <w:tc>
          <w:tcPr>
            <w:tcW w:w="1169" w:type="dxa"/>
          </w:tcPr>
          <w:p w:rsidR="00E941A1" w:rsidRDefault="00E941A1" w:rsidP="00F777BE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Технология-ЭК</w:t>
            </w:r>
          </w:p>
        </w:tc>
        <w:tc>
          <w:tcPr>
            <w:tcW w:w="1169" w:type="dxa"/>
          </w:tcPr>
          <w:p w:rsidR="00E941A1" w:rsidRDefault="00E941A1" w:rsidP="00F777BE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сельскохозяйственного производства (ЭК)</w:t>
            </w:r>
          </w:p>
        </w:tc>
        <w:tc>
          <w:tcPr>
            <w:tcW w:w="1169" w:type="dxa"/>
          </w:tcPr>
          <w:p w:rsidR="00E941A1" w:rsidRDefault="00E941A1" w:rsidP="00F777BE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МХК-ФК</w:t>
            </w:r>
          </w:p>
        </w:tc>
        <w:tc>
          <w:tcPr>
            <w:tcW w:w="1169" w:type="dxa"/>
          </w:tcPr>
          <w:p w:rsidR="00E941A1" w:rsidRDefault="00E941A1" w:rsidP="00F777BE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  <w:tr w:rsidR="00E941A1">
        <w:trPr>
          <w:trHeight w:val="275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56" w:lineRule="exact"/>
              <w:ind w:left="866"/>
              <w:rPr>
                <w:sz w:val="24"/>
                <w:szCs w:val="24"/>
              </w:rPr>
            </w:pPr>
          </w:p>
        </w:tc>
        <w:tc>
          <w:tcPr>
            <w:tcW w:w="4537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решению задач по математике</w:t>
            </w:r>
          </w:p>
        </w:tc>
        <w:tc>
          <w:tcPr>
            <w:tcW w:w="1169" w:type="dxa"/>
          </w:tcPr>
          <w:p w:rsidR="00E941A1" w:rsidRDefault="00E941A1" w:rsidP="00F777BE">
            <w:pPr>
              <w:pStyle w:val="TableParagraph"/>
              <w:spacing w:line="256" w:lineRule="exact"/>
              <w:ind w:left="0" w:right="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24" w:type="dxa"/>
            <w:gridSpan w:val="2"/>
          </w:tcPr>
          <w:p w:rsidR="00E941A1" w:rsidRDefault="00E941A1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  <w:szCs w:val="24"/>
              </w:rPr>
            </w:pPr>
          </w:p>
        </w:tc>
        <w:tc>
          <w:tcPr>
            <w:tcW w:w="1285" w:type="dxa"/>
          </w:tcPr>
          <w:p w:rsidR="00E941A1" w:rsidRDefault="00E941A1">
            <w:pPr>
              <w:pStyle w:val="TableParagraph"/>
              <w:spacing w:line="256" w:lineRule="exact"/>
              <w:ind w:left="0" w:right="154"/>
              <w:jc w:val="right"/>
              <w:rPr>
                <w:sz w:val="24"/>
                <w:szCs w:val="24"/>
              </w:rPr>
            </w:pPr>
          </w:p>
        </w:tc>
      </w:tr>
    </w:tbl>
    <w:p w:rsidR="00E941A1" w:rsidRDefault="00E941A1">
      <w:pPr>
        <w:pStyle w:val="BodyText"/>
        <w:spacing w:before="5"/>
        <w:ind w:left="0" w:firstLine="0"/>
        <w:jc w:val="left"/>
        <w:rPr>
          <w:b/>
          <w:bCs/>
          <w:sz w:val="13"/>
          <w:szCs w:val="13"/>
        </w:rPr>
      </w:pPr>
      <w:r>
        <w:rPr>
          <w:noProof/>
          <w:lang w:eastAsia="ru-RU"/>
        </w:rPr>
        <w:pict>
          <v:rect id="_x0000_s1050" style="position:absolute;margin-left:120.5pt;margin-top:9.7pt;width:2in;height:.7pt;z-index:-251655168;mso-wrap-distance-left:0;mso-wrap-distance-right:0;mso-position-horizontal-relative:page;mso-position-vertical-relative:text" fillcolor="black" stroked="f">
            <w10:wrap type="topAndBottom" anchorx="page"/>
            <w10:anchorlock/>
          </v:rect>
        </w:pict>
      </w:r>
    </w:p>
    <w:p w:rsidR="00E941A1" w:rsidRDefault="00E941A1">
      <w:pPr>
        <w:spacing w:line="244" w:lineRule="auto"/>
        <w:jc w:val="both"/>
        <w:rPr>
          <w:sz w:val="20"/>
          <w:szCs w:val="20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9"/>
        <w:gridCol w:w="3402"/>
        <w:gridCol w:w="1135"/>
        <w:gridCol w:w="1169"/>
        <w:gridCol w:w="1524"/>
        <w:gridCol w:w="1277"/>
      </w:tblGrid>
      <w:tr w:rsidR="00E941A1">
        <w:trPr>
          <w:trHeight w:val="323"/>
        </w:trPr>
        <w:tc>
          <w:tcPr>
            <w:tcW w:w="2129" w:type="dxa"/>
            <w:vMerge w:val="restart"/>
          </w:tcPr>
          <w:p w:rsidR="00E941A1" w:rsidRDefault="00E941A1">
            <w:pPr>
              <w:pStyle w:val="TableParagraph"/>
              <w:ind w:left="353" w:right="347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я культура,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экология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</w:t>
            </w:r>
          </w:p>
          <w:p w:rsidR="00E941A1" w:rsidRDefault="00E941A1">
            <w:pPr>
              <w:pStyle w:val="TableParagraph"/>
              <w:ind w:left="353" w:right="3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безопасности</w:t>
            </w:r>
          </w:p>
          <w:p w:rsidR="00E941A1" w:rsidRDefault="00E941A1">
            <w:pPr>
              <w:pStyle w:val="TableParagraph"/>
              <w:spacing w:line="270" w:lineRule="atLeast"/>
              <w:ind w:left="129" w:right="124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жизнедеятельност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5" w:lineRule="exact"/>
              <w:ind w:left="946" w:right="2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spacing w:line="265" w:lineRule="exact"/>
              <w:ind w:left="0"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spacing w:line="304" w:lineRule="exact"/>
              <w:ind w:left="856" w:right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</w:t>
            </w: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spacing w:line="304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</w:t>
            </w:r>
          </w:p>
        </w:tc>
      </w:tr>
      <w:tr w:rsidR="00E941A1">
        <w:trPr>
          <w:trHeight w:val="1324"/>
        </w:trPr>
        <w:tc>
          <w:tcPr>
            <w:tcW w:w="2129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ind w:left="643" w:right="216" w:firstLine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жизнедеятельности*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spacing w:line="263" w:lineRule="exact"/>
              <w:ind w:left="0"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spacing w:line="263" w:lineRule="exact"/>
              <w:ind w:left="856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spacing w:line="263" w:lineRule="exact"/>
              <w:ind w:left="0" w:right="15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E941A1">
        <w:trPr>
          <w:trHeight w:val="551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2" w:lineRule="exact"/>
              <w:ind w:left="945" w:righ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</w:t>
            </w:r>
          </w:p>
          <w:p w:rsidR="00E941A1" w:rsidRDefault="00E941A1">
            <w:pPr>
              <w:pStyle w:val="TableParagraph"/>
              <w:spacing w:line="269" w:lineRule="exact"/>
              <w:ind w:left="243" w:righ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проект*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spacing w:line="262" w:lineRule="exact"/>
              <w:ind w:left="0" w:right="1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spacing w:line="262" w:lineRule="exact"/>
              <w:ind w:left="856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spacing w:line="262" w:lineRule="exact"/>
              <w:ind w:left="0" w:right="15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E941A1">
        <w:trPr>
          <w:trHeight w:val="551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2" w:lineRule="exact"/>
              <w:ind w:left="1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</w:t>
            </w:r>
          </w:p>
          <w:p w:rsidR="00E941A1" w:rsidRDefault="00E941A1">
            <w:pPr>
              <w:pStyle w:val="TableParagraph"/>
              <w:spacing w:line="269" w:lineRule="exact"/>
              <w:ind w:left="1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предметы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321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2" w:lineRule="exact"/>
              <w:ind w:left="946" w:right="2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выбору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323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spacing w:line="262" w:lineRule="exact"/>
              <w:ind w:left="833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Факультативные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курсы</w:t>
            </w: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828"/>
        </w:trPr>
        <w:tc>
          <w:tcPr>
            <w:tcW w:w="2129" w:type="dxa"/>
          </w:tcPr>
          <w:p w:rsidR="00E941A1" w:rsidRDefault="00E941A1">
            <w:pPr>
              <w:pStyle w:val="TableParagraph"/>
              <w:ind w:left="780" w:right="374" w:firstLine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1241/</w:t>
            </w:r>
          </w:p>
          <w:p w:rsidR="00E941A1" w:rsidRDefault="00E941A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1445</w:t>
            </w:r>
          </w:p>
        </w:tc>
        <w:tc>
          <w:tcPr>
            <w:tcW w:w="1169" w:type="dxa"/>
          </w:tcPr>
          <w:p w:rsidR="00E941A1" w:rsidRDefault="00E941A1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1203/</w:t>
            </w:r>
          </w:p>
          <w:p w:rsidR="00E941A1" w:rsidRDefault="00E941A1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1401</w:t>
            </w: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spacing w:line="262" w:lineRule="exact"/>
              <w:ind w:left="856"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2142</w:t>
            </w: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2079</w:t>
            </w:r>
          </w:p>
        </w:tc>
      </w:tr>
      <w:tr w:rsidR="00E941A1">
        <w:trPr>
          <w:trHeight w:val="321"/>
        </w:trPr>
        <w:tc>
          <w:tcPr>
            <w:tcW w:w="2129" w:type="dxa"/>
          </w:tcPr>
          <w:p w:rsidR="00E941A1" w:rsidRDefault="00E941A1">
            <w:pPr>
              <w:pStyle w:val="TableParagraph"/>
              <w:spacing w:line="262" w:lineRule="exact"/>
              <w:ind w:left="9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норме</w:t>
            </w:r>
          </w:p>
        </w:tc>
        <w:tc>
          <w:tcPr>
            <w:tcW w:w="3402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2304" w:type="dxa"/>
            <w:gridSpan w:val="2"/>
          </w:tcPr>
          <w:p w:rsidR="00E941A1" w:rsidRDefault="00E941A1">
            <w:pPr>
              <w:pStyle w:val="TableParagraph"/>
              <w:spacing w:line="267" w:lineRule="exact"/>
              <w:ind w:left="99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2170/2590</w:t>
            </w:r>
          </w:p>
        </w:tc>
        <w:tc>
          <w:tcPr>
            <w:tcW w:w="1524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pStyle w:val="BodyText"/>
        <w:spacing w:before="4"/>
        <w:ind w:left="0" w:firstLine="0"/>
        <w:jc w:val="left"/>
        <w:rPr>
          <w:sz w:val="15"/>
          <w:szCs w:val="15"/>
        </w:rPr>
      </w:pPr>
    </w:p>
    <w:p w:rsidR="00E941A1" w:rsidRDefault="00E941A1">
      <w:pPr>
        <w:pStyle w:val="Heading2"/>
        <w:spacing w:before="90"/>
        <w:ind w:left="2170"/>
      </w:pPr>
      <w:r>
        <w:t>*Обозначены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предметы</w:t>
      </w:r>
    </w:p>
    <w:p w:rsidR="00E941A1" w:rsidRDefault="00E941A1">
      <w:pPr>
        <w:ind w:left="1462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**предметы,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которые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обязательны,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могут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быть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выбраны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одному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предметной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области</w:t>
      </w:r>
    </w:p>
    <w:p w:rsidR="00E941A1" w:rsidRDefault="00E941A1">
      <w:pPr>
        <w:pStyle w:val="BodyText"/>
        <w:spacing w:line="271" w:lineRule="exact"/>
        <w:ind w:left="1810" w:firstLine="0"/>
        <w:jc w:val="left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базовом</w:t>
      </w:r>
      <w:r>
        <w:rPr>
          <w:spacing w:val="67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предусмотрено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универсальном</w:t>
      </w:r>
      <w:r>
        <w:rPr>
          <w:spacing w:val="63"/>
        </w:rPr>
        <w:t xml:space="preserve"> </w:t>
      </w:r>
      <w:r>
        <w:t>учебном</w:t>
      </w:r>
    </w:p>
    <w:p w:rsidR="00E941A1" w:rsidRDefault="00E941A1">
      <w:pPr>
        <w:pStyle w:val="BodyText"/>
        <w:ind w:firstLine="0"/>
        <w:jc w:val="left"/>
      </w:pPr>
      <w:r>
        <w:t>плане.</w:t>
      </w:r>
    </w:p>
    <w:p w:rsidR="00E941A1" w:rsidRDefault="00E941A1">
      <w:pPr>
        <w:pStyle w:val="BodyText"/>
        <w:tabs>
          <w:tab w:val="left" w:pos="8820"/>
        </w:tabs>
        <w:ind w:left="1810" w:firstLine="0"/>
        <w:jc w:val="left"/>
      </w:pPr>
      <w:r>
        <w:t>Изучение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углубленном</w:t>
      </w:r>
      <w:r>
        <w:rPr>
          <w:spacing w:val="39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предусматривается</w:t>
      </w:r>
      <w:r>
        <w:tab/>
        <w:t>в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планах</w:t>
      </w:r>
    </w:p>
    <w:p w:rsidR="00E941A1" w:rsidRDefault="00E941A1">
      <w:pPr>
        <w:pStyle w:val="BodyText"/>
        <w:ind w:right="502" w:firstLine="0"/>
      </w:pPr>
      <w:r>
        <w:t>профильного обучения. Профили обучения: естественно-научный ( предметы, выносимые 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изучение: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информатика),</w:t>
      </w:r>
      <w:r>
        <w:rPr>
          <w:spacing w:val="1"/>
        </w:rPr>
        <w:t xml:space="preserve"> </w:t>
      </w:r>
      <w:r>
        <w:t>гуманитарный</w:t>
      </w:r>
      <w:r>
        <w:rPr>
          <w:spacing w:val="-57"/>
        </w:rPr>
        <w:t xml:space="preserve"> </w:t>
      </w:r>
      <w:r>
        <w:t>(предметы, выносимые на углубленное изучение: русский язык, литература, родной язык 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науки),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(предметы,</w:t>
      </w:r>
      <w:r>
        <w:rPr>
          <w:spacing w:val="1"/>
        </w:rPr>
        <w:t xml:space="preserve"> </w:t>
      </w:r>
      <w:r>
        <w:t>выносимые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информатика),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(предметы,</w:t>
      </w:r>
      <w:r>
        <w:rPr>
          <w:spacing w:val="1"/>
        </w:rPr>
        <w:t xml:space="preserve"> </w:t>
      </w:r>
      <w:r>
        <w:t>выносимые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изучение:</w:t>
      </w:r>
      <w:r>
        <w:rPr>
          <w:spacing w:val="-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информатика, естественные</w:t>
      </w:r>
      <w:r>
        <w:rPr>
          <w:spacing w:val="-2"/>
        </w:rPr>
        <w:t xml:space="preserve"> </w:t>
      </w:r>
      <w:r>
        <w:t>науки).</w:t>
      </w:r>
    </w:p>
    <w:p w:rsidR="00E941A1" w:rsidRDefault="00E941A1">
      <w:pPr>
        <w:pStyle w:val="BodyText"/>
        <w:spacing w:before="1"/>
        <w:ind w:right="510" w:firstLine="707"/>
      </w:pPr>
      <w:r>
        <w:t>Учебный план профиля обучения (кроме универсального) должен содержать не менее</w:t>
      </w:r>
      <w:r>
        <w:rPr>
          <w:spacing w:val="1"/>
        </w:rPr>
        <w:t xml:space="preserve"> </w:t>
      </w:r>
      <w:r>
        <w:t>3(4)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изучения из соответствующей профилю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(или) смежной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предметной области.</w:t>
      </w:r>
    </w:p>
    <w:p w:rsidR="00E941A1" w:rsidRDefault="00E941A1">
      <w:pPr>
        <w:pStyle w:val="BodyText"/>
        <w:ind w:right="507" w:firstLine="707"/>
      </w:pPr>
      <w:r>
        <w:t>Учебный план предусматривает изучение</w:t>
      </w:r>
      <w:r>
        <w:rPr>
          <w:spacing w:val="1"/>
        </w:rPr>
        <w:t xml:space="preserve"> </w:t>
      </w:r>
      <w:r>
        <w:t>обязательных учебных предметов: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уровне.</w:t>
      </w:r>
    </w:p>
    <w:p w:rsidR="00E941A1" w:rsidRDefault="00E941A1">
      <w:pPr>
        <w:pStyle w:val="BodyText"/>
        <w:spacing w:before="1"/>
        <w:ind w:right="507" w:firstLine="707"/>
      </w:pPr>
      <w:r>
        <w:t>Учебный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"Математика",</w:t>
      </w:r>
      <w:r>
        <w:rPr>
          <w:spacing w:val="60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(или "Россия в мире"), "Физическая культура", "Основы безопасности жизнедеятельности",</w:t>
      </w:r>
      <w:r>
        <w:rPr>
          <w:spacing w:val="1"/>
        </w:rPr>
        <w:t xml:space="preserve"> </w:t>
      </w:r>
      <w:r>
        <w:t>"Астрономия".</w:t>
      </w:r>
    </w:p>
    <w:p w:rsidR="00E941A1" w:rsidRDefault="00E941A1">
      <w:pPr>
        <w:pStyle w:val="BodyText"/>
        <w:ind w:right="506" w:firstLine="707"/>
      </w:pPr>
      <w:r>
        <w:t>В учебные план могут быть включены дополнительные учебные предметы, курсы по</w:t>
      </w:r>
      <w:r>
        <w:rPr>
          <w:spacing w:val="1"/>
        </w:rPr>
        <w:t xml:space="preserve"> </w:t>
      </w:r>
      <w:r>
        <w:t>выбору обучающихся, предлагаемые МБОУ "Павловская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"Искусство",</w:t>
      </w:r>
      <w:r>
        <w:rPr>
          <w:spacing w:val="1"/>
        </w:rPr>
        <w:t xml:space="preserve"> </w:t>
      </w:r>
      <w:r>
        <w:t>"Психология", "Технология", "Дизайн", "История родного края", "Экология моего края") в</w:t>
      </w:r>
      <w:r>
        <w:rPr>
          <w:spacing w:val="1"/>
        </w:rPr>
        <w:t xml:space="preserve"> </w:t>
      </w:r>
      <w:r>
        <w:t>соответствии со спецификой и возможностями школы, в случае если остались часы после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предметов.</w:t>
      </w:r>
    </w:p>
    <w:p w:rsidR="00E941A1" w:rsidRDefault="00E941A1">
      <w:pPr>
        <w:sectPr w:rsidR="00E941A1">
          <w:pgSz w:w="11910" w:h="16840"/>
          <w:pgMar w:top="112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10" w:firstLine="707"/>
      </w:pPr>
      <w:r>
        <w:t>В учебном плане предусмотрено выполнение обучающимися индивидуального(ых)</w:t>
      </w:r>
      <w:r>
        <w:rPr>
          <w:spacing w:val="1"/>
        </w:rPr>
        <w:t xml:space="preserve"> </w:t>
      </w:r>
      <w:r>
        <w:t>проекта(ов).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282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E941A1" w:rsidRDefault="00E941A1">
      <w:pPr>
        <w:pStyle w:val="BodyText"/>
        <w:ind w:right="641" w:firstLine="0"/>
        <w:jc w:val="left"/>
      </w:pPr>
      <w:r>
        <w:t>Учебный план основного общего образования МБОУ «Павловская общеобразовательная</w:t>
      </w:r>
      <w:r>
        <w:rPr>
          <w:spacing w:val="-58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Залегощенского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Орловской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</w:p>
    <w:p w:rsidR="00E941A1" w:rsidRDefault="00E941A1">
      <w:pPr>
        <w:pStyle w:val="BodyText"/>
        <w:ind w:firstLine="0"/>
        <w:jc w:val="left"/>
      </w:pP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программе.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102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E941A1" w:rsidRDefault="00E941A1">
      <w:pPr>
        <w:pStyle w:val="BodyText"/>
        <w:ind w:right="508" w:firstLine="0"/>
        <w:jc w:val="left"/>
      </w:pPr>
      <w:r>
        <w:t>План внеурочной деятельности</w:t>
      </w:r>
      <w:r>
        <w:rPr>
          <w:spacing w:val="1"/>
        </w:rPr>
        <w:t xml:space="preserve"> </w:t>
      </w:r>
      <w:r>
        <w:t>МБОУ «Павловская общеобразовательная школа »</w:t>
      </w:r>
      <w:r>
        <w:rPr>
          <w:spacing w:val="-57"/>
        </w:rPr>
        <w:t xml:space="preserve"> </w:t>
      </w:r>
      <w:r>
        <w:t>Залегощенского района Орловской области является неотъемлемой частью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находится в</w:t>
      </w:r>
      <w:r>
        <w:rPr>
          <w:spacing w:val="-2"/>
        </w:rPr>
        <w:t xml:space="preserve"> </w:t>
      </w:r>
      <w:r>
        <w:t>приложении к данной программе.</w:t>
      </w:r>
    </w:p>
    <w:p w:rsidR="00E941A1" w:rsidRDefault="00E941A1">
      <w:pPr>
        <w:pStyle w:val="BodyText"/>
        <w:spacing w:before="2"/>
        <w:ind w:left="0" w:firstLine="0"/>
        <w:jc w:val="left"/>
      </w:pPr>
    </w:p>
    <w:p w:rsidR="00E941A1" w:rsidRDefault="00E941A1">
      <w:pPr>
        <w:pStyle w:val="Heading2"/>
        <w:spacing w:line="274" w:lineRule="exact"/>
        <w:ind w:left="1162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E941A1" w:rsidRDefault="00E941A1">
      <w:pPr>
        <w:pStyle w:val="BodyText"/>
        <w:ind w:right="507" w:firstLine="0"/>
      </w:pPr>
      <w:r>
        <w:t>Календарный</w:t>
      </w:r>
      <w:r>
        <w:rPr>
          <w:spacing w:val="1"/>
        </w:rPr>
        <w:t xml:space="preserve"> </w:t>
      </w:r>
      <w:r>
        <w:t>учебный график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«Павловская общеобразовательная школа »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находится в</w:t>
      </w:r>
      <w:r>
        <w:rPr>
          <w:spacing w:val="-2"/>
        </w:rPr>
        <w:t xml:space="preserve"> </w:t>
      </w:r>
      <w:r>
        <w:t>приложении к данной программе.</w:t>
      </w: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BodyText"/>
        <w:ind w:left="0" w:firstLine="0"/>
        <w:jc w:val="left"/>
        <w:rPr>
          <w:sz w:val="26"/>
          <w:szCs w:val="26"/>
        </w:rPr>
      </w:pPr>
    </w:p>
    <w:p w:rsidR="00E941A1" w:rsidRDefault="00E941A1">
      <w:pPr>
        <w:pStyle w:val="Heading2"/>
        <w:numPr>
          <w:ilvl w:val="1"/>
          <w:numId w:val="4"/>
        </w:numPr>
        <w:tabs>
          <w:tab w:val="left" w:pos="1522"/>
        </w:tabs>
        <w:spacing w:before="210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E941A1" w:rsidRDefault="00E941A1">
      <w:pPr>
        <w:tabs>
          <w:tab w:val="left" w:pos="3929"/>
          <w:tab w:val="left" w:pos="6808"/>
          <w:tab w:val="left" w:pos="8830"/>
        </w:tabs>
        <w:spacing w:before="2" w:line="550" w:lineRule="atLeast"/>
        <w:ind w:left="1555" w:right="510" w:hanging="45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Требования к кадровым условиям реализации основной образовательной программы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Характеристика</w:t>
      </w:r>
      <w:r>
        <w:rPr>
          <w:b/>
          <w:bCs/>
          <w:sz w:val="24"/>
          <w:szCs w:val="24"/>
        </w:rPr>
        <w:tab/>
        <w:t>укомплектованности</w:t>
      </w:r>
      <w:r>
        <w:rPr>
          <w:b/>
          <w:bCs/>
          <w:sz w:val="24"/>
          <w:szCs w:val="24"/>
        </w:rPr>
        <w:tab/>
        <w:t>организации,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1"/>
          <w:sz w:val="24"/>
          <w:szCs w:val="24"/>
        </w:rPr>
        <w:t>осуществляющей</w:t>
      </w:r>
    </w:p>
    <w:p w:rsidR="00E941A1" w:rsidRDefault="00E941A1">
      <w:pPr>
        <w:pStyle w:val="Heading2"/>
        <w:tabs>
          <w:tab w:val="left" w:pos="3335"/>
          <w:tab w:val="left" w:pos="5194"/>
          <w:tab w:val="left" w:pos="7485"/>
          <w:tab w:val="left" w:pos="9484"/>
          <w:tab w:val="left" w:pos="9969"/>
        </w:tabs>
        <w:spacing w:before="3"/>
        <w:ind w:left="1102" w:right="507"/>
      </w:pPr>
      <w:r>
        <w:t>образовательную</w:t>
      </w:r>
      <w:r>
        <w:tab/>
        <w:t>деятельность,</w:t>
      </w:r>
      <w:r>
        <w:tab/>
        <w:t>педагогическими,</w:t>
      </w:r>
      <w:r>
        <w:tab/>
        <w:t>руководящими</w:t>
      </w:r>
      <w:r>
        <w:tab/>
        <w:t>и</w:t>
      </w:r>
      <w:r>
        <w:tab/>
        <w:t>иными</w:t>
      </w:r>
      <w:r>
        <w:rPr>
          <w:spacing w:val="-57"/>
        </w:rPr>
        <w:t xml:space="preserve"> </w:t>
      </w:r>
      <w:r>
        <w:t>работниками</w:t>
      </w:r>
    </w:p>
    <w:p w:rsidR="00E941A1" w:rsidRDefault="00E941A1">
      <w:pPr>
        <w:pStyle w:val="BodyText"/>
        <w:ind w:right="508" w:firstLine="707"/>
      </w:pPr>
      <w:r>
        <w:t>МБОУ</w:t>
      </w:r>
      <w:r>
        <w:rPr>
          <w:spacing w:val="1"/>
        </w:rPr>
        <w:t xml:space="preserve"> </w:t>
      </w:r>
      <w:r>
        <w:t>"Павловская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941A1" w:rsidRDefault="00E941A1">
      <w:pPr>
        <w:pStyle w:val="BodyText"/>
        <w:ind w:left="181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укомплектованность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руководящими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работниками;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программу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E941A1" w:rsidRDefault="00E941A1">
      <w:pPr>
        <w:pStyle w:val="BodyText"/>
        <w:ind w:right="513" w:firstLine="707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программу,</w:t>
      </w:r>
      <w:r>
        <w:rPr>
          <w:spacing w:val="-1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условия: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для реализации электронного обучения, применения дистанционных образовательных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научно-теоретической,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 педагогических работников по вопросам реализации основной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 использования инновационного опыта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 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стимулирования непрерывного личностного профессионального роста и 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ими современных педагогических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повышения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66"/>
        <w:ind w:right="511" w:firstLine="283"/>
        <w:rPr>
          <w:sz w:val="24"/>
          <w:szCs w:val="24"/>
        </w:rPr>
      </w:pPr>
      <w:r>
        <w:rPr>
          <w:sz w:val="24"/>
          <w:szCs w:val="24"/>
        </w:rPr>
        <w:t>выявления, развития и использования потенциальных возможностей 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осуществления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</w:p>
    <w:p w:rsidR="00E941A1" w:rsidRDefault="00E941A1">
      <w:pPr>
        <w:pStyle w:val="Heading2"/>
        <w:spacing w:before="5"/>
        <w:ind w:left="1102" w:right="503" w:firstLine="707"/>
        <w:jc w:val="both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</w:p>
    <w:p w:rsidR="00E941A1" w:rsidRDefault="00E941A1">
      <w:pPr>
        <w:pStyle w:val="BodyText"/>
        <w:ind w:right="505" w:firstLine="707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E941A1" w:rsidRDefault="00E941A1">
      <w:pPr>
        <w:pStyle w:val="BodyText"/>
        <w:ind w:right="507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реализующей основную 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обеспечивается освоением ими 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не реже чем один</w:t>
      </w:r>
      <w:r>
        <w:rPr>
          <w:spacing w:val="-57"/>
        </w:rPr>
        <w:t xml:space="preserve"> </w:t>
      </w:r>
      <w:r>
        <w:t>раз в три года.</w:t>
      </w:r>
      <w:r>
        <w:rPr>
          <w:spacing w:val="1"/>
        </w:rPr>
        <w:t xml:space="preserve"> </w:t>
      </w:r>
      <w:r>
        <w:t>При этом могут быть использованы различные образовательные организации,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E941A1" w:rsidRDefault="00E941A1">
      <w:pPr>
        <w:pStyle w:val="BodyText"/>
        <w:ind w:left="1810" w:firstLine="0"/>
      </w:pPr>
      <w:r>
        <w:t>Формами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4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послевузовское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заведениях,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магистратуре,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аспирантуре,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докторантуре,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курсах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 квалификации;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стажировки,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обучающих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семинарах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мастер-классах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1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дистанционное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образование;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проектах;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публикация методических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</w:t>
      </w:r>
    </w:p>
    <w:p w:rsidR="00E941A1" w:rsidRDefault="00E941A1">
      <w:pPr>
        <w:pStyle w:val="BodyText"/>
        <w:ind w:right="503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 фонда</w:t>
      </w:r>
      <w:r>
        <w:rPr>
          <w:spacing w:val="-1"/>
        </w:rPr>
        <w:t xml:space="preserve"> </w:t>
      </w:r>
      <w:r>
        <w:t>оплаты труда.</w:t>
      </w:r>
    </w:p>
    <w:p w:rsidR="00E941A1" w:rsidRDefault="00E941A1">
      <w:pPr>
        <w:pStyle w:val="BodyText"/>
        <w:ind w:right="503" w:firstLine="70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СОО: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9" w:firstLine="283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обучающихся;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учебно-методическими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информационно-методическими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успешного 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 СОО.</w:t>
      </w:r>
    </w:p>
    <w:p w:rsidR="00E941A1" w:rsidRDefault="00E941A1">
      <w:pPr>
        <w:pStyle w:val="BodyText"/>
        <w:ind w:right="506" w:firstLine="707"/>
      </w:pPr>
      <w:r>
        <w:t>Одним из условий готовности образовательной организации к введению ФГОС 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>
      <w:pPr>
        <w:pStyle w:val="Heading2"/>
        <w:ind w:right="511" w:hanging="708"/>
        <w:jc w:val="both"/>
      </w:pPr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образовательной</w:t>
      </w:r>
    </w:p>
    <w:p w:rsidR="00E941A1" w:rsidRDefault="00E941A1">
      <w:pPr>
        <w:spacing w:line="274" w:lineRule="exact"/>
        <w:ind w:left="110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деятельности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получении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</w:t>
      </w:r>
    </w:p>
    <w:p w:rsidR="00E941A1" w:rsidRDefault="00E941A1">
      <w:pPr>
        <w:pStyle w:val="BodyText"/>
        <w:ind w:right="501" w:firstLine="707"/>
      </w:pPr>
      <w:r>
        <w:t>Обеспечение</w:t>
      </w:r>
      <w:r>
        <w:rPr>
          <w:spacing w:val="11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6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ролевая</w:t>
      </w:r>
      <w:r>
        <w:rPr>
          <w:spacing w:val="7"/>
        </w:rPr>
        <w:t xml:space="preserve"> </w:t>
      </w:r>
      <w:r>
        <w:t>игра,</w:t>
      </w:r>
      <w:r>
        <w:rPr>
          <w:spacing w:val="7"/>
        </w:rPr>
        <w:t xml:space="preserve"> </w:t>
      </w:r>
      <w:r>
        <w:t>дискуссии,</w:t>
      </w:r>
      <w:r>
        <w:rPr>
          <w:spacing w:val="7"/>
        </w:rPr>
        <w:t xml:space="preserve"> </w:t>
      </w:r>
      <w:r>
        <w:t>тренинги,</w:t>
      </w:r>
      <w:r>
        <w:rPr>
          <w:spacing w:val="5"/>
        </w:rPr>
        <w:t xml:space="preserve"> </w:t>
      </w:r>
      <w:r>
        <w:t>практики,</w:t>
      </w:r>
      <w:r>
        <w:rPr>
          <w:spacing w:val="5"/>
        </w:rPr>
        <w:t xml:space="preserve"> </w:t>
      </w:r>
      <w:r>
        <w:t>конференции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10" w:firstLine="0"/>
      </w:pPr>
      <w:r>
        <w:t>с постепенным расширением возможностей</w:t>
      </w:r>
      <w:r>
        <w:rPr>
          <w:spacing w:val="1"/>
        </w:rPr>
        <w:t xml:space="preserve"> </w:t>
      </w:r>
      <w:r>
        <w:t>обучающихся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E941A1" w:rsidRDefault="00E941A1">
      <w:pPr>
        <w:pStyle w:val="BodyText"/>
        <w:spacing w:before="5"/>
        <w:ind w:left="0" w:firstLine="0"/>
        <w:jc w:val="left"/>
      </w:pPr>
    </w:p>
    <w:p w:rsidR="00E941A1" w:rsidRDefault="00E941A1">
      <w:pPr>
        <w:pStyle w:val="Heading2"/>
        <w:spacing w:line="274" w:lineRule="exact"/>
        <w:jc w:val="both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E941A1" w:rsidRDefault="00E941A1">
      <w:pPr>
        <w:pStyle w:val="BodyText"/>
        <w:ind w:right="501" w:firstLine="707"/>
      </w:pPr>
      <w:r>
        <w:t>Обеспечение преемственности осуществляется с учетом возрастных психофизических</w:t>
      </w:r>
      <w:r>
        <w:rPr>
          <w:spacing w:val="-57"/>
        </w:rPr>
        <w:t xml:space="preserve"> </w:t>
      </w:r>
      <w:r>
        <w:t>особенностей обучающихся на уровне среднего общего образования.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:rsidR="00E941A1" w:rsidRDefault="00E941A1">
      <w:pPr>
        <w:pStyle w:val="BodyText"/>
        <w:ind w:right="501" w:firstLine="707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трудности.</w:t>
      </w:r>
    </w:p>
    <w:p w:rsidR="00E941A1" w:rsidRDefault="00E941A1">
      <w:pPr>
        <w:pStyle w:val="BodyText"/>
        <w:spacing w:before="3"/>
        <w:ind w:left="0" w:firstLine="0"/>
        <w:jc w:val="left"/>
      </w:pPr>
    </w:p>
    <w:p w:rsidR="00E941A1" w:rsidRDefault="00E941A1">
      <w:pPr>
        <w:pStyle w:val="Heading2"/>
        <w:ind w:left="1102" w:right="506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E941A1" w:rsidRDefault="00E941A1">
      <w:pPr>
        <w:pStyle w:val="BodyText"/>
        <w:ind w:right="502" w:firstLine="707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 форме</w:t>
      </w:r>
      <w:r>
        <w:rPr>
          <w:spacing w:val="-3"/>
        </w:rPr>
        <w:t xml:space="preserve"> </w:t>
      </w:r>
      <w:r>
        <w:t>через Интернет.</w:t>
      </w:r>
    </w:p>
    <w:p w:rsidR="00E941A1" w:rsidRDefault="00E941A1">
      <w:pPr>
        <w:pStyle w:val="BodyText"/>
        <w:ind w:right="510" w:firstLine="707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4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E941A1" w:rsidRDefault="00E941A1">
      <w:pPr>
        <w:pStyle w:val="BodyText"/>
        <w:spacing w:before="1"/>
        <w:ind w:left="0" w:firstLine="0"/>
        <w:jc w:val="left"/>
      </w:pPr>
    </w:p>
    <w:p w:rsidR="00E941A1" w:rsidRDefault="00E941A1">
      <w:pPr>
        <w:pStyle w:val="Heading2"/>
        <w:ind w:left="1102" w:right="512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941A1" w:rsidRDefault="00E941A1">
      <w:pPr>
        <w:pStyle w:val="BodyText"/>
        <w:ind w:right="513" w:firstLine="707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в</w:t>
      </w:r>
      <w:r>
        <w:rPr>
          <w:spacing w:val="-1"/>
        </w:rPr>
        <w:t xml:space="preserve"> </w:t>
      </w:r>
      <w:r>
        <w:t>себя: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1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гарантий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общедоступного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исполнение требований ФГОС СОО организацией, осуществляющей образовательную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 проектов и внеурочную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E941A1" w:rsidRDefault="00E941A1">
      <w:pPr>
        <w:pStyle w:val="BodyText"/>
        <w:ind w:left="1810" w:firstLine="0"/>
        <w:jc w:val="left"/>
      </w:pPr>
      <w:r>
        <w:t>.</w:t>
      </w:r>
    </w:p>
    <w:p w:rsidR="00E941A1" w:rsidRDefault="00E941A1">
      <w:pPr>
        <w:pStyle w:val="Heading2"/>
        <w:spacing w:before="1" w:line="274" w:lineRule="exact"/>
        <w:ind w:left="1102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E941A1" w:rsidRDefault="00E941A1">
      <w:pPr>
        <w:pStyle w:val="BodyText"/>
        <w:ind w:firstLine="707"/>
        <w:jc w:val="left"/>
      </w:pPr>
      <w:r>
        <w:t>Материально-технические</w:t>
      </w:r>
      <w:r>
        <w:rPr>
          <w:spacing w:val="12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требований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5" w:firstLine="283"/>
        <w:rPr>
          <w:sz w:val="24"/>
          <w:szCs w:val="24"/>
        </w:rPr>
      </w:pP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постановлением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966;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2.4.6.2553-09</w:t>
      </w:r>
    </w:p>
    <w:p w:rsidR="00E941A1" w:rsidRDefault="00E941A1">
      <w:pPr>
        <w:pStyle w:val="BodyText"/>
        <w:ind w:right="502" w:firstLine="0"/>
      </w:pPr>
      <w:r>
        <w:t>«Санитарно-эпидемиологические требования к безопасности условий труда работников, не</w:t>
      </w:r>
      <w:r>
        <w:rPr>
          <w:spacing w:val="1"/>
        </w:rPr>
        <w:t xml:space="preserve"> </w:t>
      </w:r>
      <w:r>
        <w:t>достигших 18-летнего возраста»,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30 сентября 2009 г. № 58 (зарегистрированных</w:t>
      </w:r>
      <w:r>
        <w:rPr>
          <w:spacing w:val="1"/>
        </w:rPr>
        <w:t xml:space="preserve"> </w:t>
      </w:r>
      <w:r>
        <w:t>Министерством юстиции Российской Федерации 5.11.2009 г., регистрационный № 15172.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 2009, №</w:t>
      </w:r>
      <w:r>
        <w:rPr>
          <w:spacing w:val="-1"/>
        </w:rPr>
        <w:t xml:space="preserve"> </w:t>
      </w:r>
      <w:r>
        <w:t>217);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66"/>
        <w:ind w:left="1810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2.4.5.2409-08</w:t>
      </w:r>
    </w:p>
    <w:p w:rsidR="00E941A1" w:rsidRDefault="00E941A1">
      <w:pPr>
        <w:pStyle w:val="BodyText"/>
        <w:ind w:right="499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12085. Российская газета, 2008,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174);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2.1.3.2630-10</w:t>
      </w:r>
    </w:p>
    <w:p w:rsidR="00E941A1" w:rsidRDefault="00E941A1">
      <w:pPr>
        <w:pStyle w:val="BodyText"/>
        <w:ind w:right="504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 юстиции Российской Федерации 9.08.2010 г., регистрационный № 18094.</w:t>
      </w:r>
      <w:r>
        <w:rPr>
          <w:spacing w:val="1"/>
        </w:rPr>
        <w:t xml:space="preserve"> </w:t>
      </w:r>
      <w:r>
        <w:t>Бюллетень</w:t>
      </w:r>
      <w:r>
        <w:rPr>
          <w:spacing w:val="-1"/>
        </w:rPr>
        <w:t xml:space="preserve"> </w:t>
      </w:r>
      <w:r>
        <w:t>нормативных актов</w:t>
      </w:r>
      <w:r>
        <w:rPr>
          <w:spacing w:val="-2"/>
        </w:rPr>
        <w:t xml:space="preserve"> </w:t>
      </w:r>
      <w:r>
        <w:t>феде</w:t>
      </w:r>
      <w:r>
        <w:rPr>
          <w:color w:val="212121"/>
        </w:rPr>
        <w:t>ральных органов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исполнительной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власти,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2010,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№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36);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Концепции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Распоряжением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4.09.2014 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1726-р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блока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  <w:tab w:val="left" w:pos="3505"/>
          <w:tab w:val="left" w:pos="6077"/>
        </w:tabs>
        <w:ind w:right="501" w:firstLine="283"/>
        <w:rPr>
          <w:sz w:val="24"/>
          <w:szCs w:val="24"/>
        </w:rPr>
      </w:pPr>
      <w:r>
        <w:rPr>
          <w:color w:val="212121"/>
          <w:sz w:val="24"/>
          <w:szCs w:val="24"/>
        </w:rPr>
        <w:t>иных</w:t>
      </w:r>
      <w:r>
        <w:rPr>
          <w:color w:val="212121"/>
          <w:sz w:val="24"/>
          <w:szCs w:val="24"/>
        </w:rPr>
        <w:tab/>
        <w:t>действующих</w:t>
      </w:r>
      <w:r>
        <w:rPr>
          <w:color w:val="212121"/>
          <w:sz w:val="24"/>
          <w:szCs w:val="24"/>
        </w:rPr>
        <w:tab/>
        <w:t>федераль</w:t>
      </w:r>
      <w:r>
        <w:rPr>
          <w:sz w:val="24"/>
          <w:szCs w:val="24"/>
        </w:rPr>
        <w:t>ных/региональных/муниципальных/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локальных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рекомендаций.</w:t>
      </w:r>
    </w:p>
    <w:p w:rsidR="00E941A1" w:rsidRDefault="00E941A1">
      <w:pPr>
        <w:pStyle w:val="BodyText"/>
        <w:ind w:left="1810" w:firstLine="0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мотивирующей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совокупности имитационных и исследовательских практик, реализующих через техносферу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 вариативность, развитие мотивации обучающихся к 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творчеству (в том числе научно-техническому), включение познания в значимые 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 развитие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1"/>
        <w:ind w:left="1810"/>
        <w:rPr>
          <w:sz w:val="24"/>
          <w:szCs w:val="24"/>
        </w:rPr>
      </w:pPr>
      <w:r>
        <w:rPr>
          <w:sz w:val="24"/>
          <w:szCs w:val="24"/>
        </w:rPr>
        <w:t>учитывают: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4" w:line="237" w:lineRule="auto"/>
        <w:ind w:right="509" w:firstLine="707"/>
        <w:rPr>
          <w:sz w:val="24"/>
          <w:szCs w:val="24"/>
        </w:rPr>
      </w:pPr>
      <w:r>
        <w:rPr>
          <w:sz w:val="24"/>
          <w:szCs w:val="24"/>
        </w:rPr>
        <w:t>специальные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пр.);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5"/>
        <w:ind w:right="505" w:firstLine="707"/>
        <w:rPr>
          <w:sz w:val="24"/>
          <w:szCs w:val="24"/>
        </w:rPr>
      </w:pP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предметы/курсы,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проектно-исследовательская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внеурочная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учебных заведениях);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4" w:line="237" w:lineRule="auto"/>
        <w:ind w:right="508" w:firstLine="707"/>
        <w:rPr>
          <w:sz w:val="24"/>
          <w:szCs w:val="24"/>
        </w:rPr>
      </w:pP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(открытость,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интегрируемость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образованием);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3"/>
        <w:ind w:left="1810"/>
        <w:rPr>
          <w:sz w:val="24"/>
          <w:szCs w:val="24"/>
        </w:rPr>
      </w:pPr>
      <w:r>
        <w:rPr>
          <w:sz w:val="24"/>
          <w:szCs w:val="24"/>
        </w:rPr>
        <w:t>обеспечивают: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2" w:line="293" w:lineRule="exact"/>
        <w:ind w:left="2520"/>
        <w:jc w:val="left"/>
        <w:rPr>
          <w:sz w:val="24"/>
          <w:szCs w:val="24"/>
        </w:rPr>
      </w:pPr>
      <w:r>
        <w:rPr>
          <w:sz w:val="24"/>
          <w:szCs w:val="24"/>
        </w:rPr>
        <w:t>подготовку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 саморазвитию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непрерывному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2" w:line="237" w:lineRule="auto"/>
        <w:ind w:right="511" w:firstLine="707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развитие мотивации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 познанию,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инновационной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2" w:line="293" w:lineRule="exact"/>
        <w:ind w:left="2520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line="293" w:lineRule="exact"/>
        <w:ind w:left="2520"/>
        <w:jc w:val="left"/>
        <w:rPr>
          <w:sz w:val="24"/>
          <w:szCs w:val="24"/>
        </w:rPr>
      </w:pPr>
      <w:r>
        <w:rPr>
          <w:sz w:val="24"/>
          <w:szCs w:val="24"/>
        </w:rPr>
        <w:t>условия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активной учебно-познавательной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  <w:tab w:val="left" w:pos="3929"/>
          <w:tab w:val="left" w:pos="5457"/>
          <w:tab w:val="left" w:pos="5829"/>
          <w:tab w:val="left" w:pos="7097"/>
          <w:tab w:val="left" w:pos="8906"/>
          <w:tab w:val="left" w:pos="9884"/>
          <w:tab w:val="left" w:pos="10632"/>
        </w:tabs>
        <w:ind w:right="505" w:firstLine="707"/>
        <w:jc w:val="left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z w:val="24"/>
          <w:szCs w:val="24"/>
        </w:rPr>
        <w:tab/>
        <w:t>патриотизма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установок</w:t>
      </w:r>
      <w:r>
        <w:rPr>
          <w:sz w:val="24"/>
          <w:szCs w:val="24"/>
        </w:rPr>
        <w:tab/>
        <w:t>толерантности,</w:t>
      </w:r>
      <w:r>
        <w:rPr>
          <w:sz w:val="24"/>
          <w:szCs w:val="24"/>
        </w:rPr>
        <w:tab/>
        <w:t>умения</w:t>
      </w:r>
      <w:r>
        <w:rPr>
          <w:sz w:val="24"/>
          <w:szCs w:val="24"/>
        </w:rPr>
        <w:tab/>
        <w:t>жить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непохожими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людьми;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line="293" w:lineRule="exact"/>
        <w:ind w:left="2520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креативности,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мышления;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1" w:line="293" w:lineRule="exact"/>
        <w:ind w:left="2520"/>
        <w:jc w:val="left"/>
        <w:rPr>
          <w:sz w:val="24"/>
          <w:szCs w:val="24"/>
        </w:rPr>
      </w:pPr>
      <w:r>
        <w:rPr>
          <w:sz w:val="24"/>
          <w:szCs w:val="24"/>
        </w:rPr>
        <w:t>поддержку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профессии;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2" w:line="237" w:lineRule="auto"/>
        <w:ind w:right="509" w:firstLine="707"/>
        <w:jc w:val="left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основной 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E941A1" w:rsidRDefault="00E941A1">
      <w:pPr>
        <w:spacing w:line="237" w:lineRule="auto"/>
        <w:rPr>
          <w:sz w:val="24"/>
          <w:szCs w:val="24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88"/>
        <w:ind w:right="511" w:firstLine="707"/>
        <w:rPr>
          <w:sz w:val="24"/>
          <w:szCs w:val="24"/>
        </w:rPr>
      </w:pPr>
      <w:r>
        <w:rPr>
          <w:sz w:val="24"/>
          <w:szCs w:val="24"/>
        </w:rPr>
        <w:t>возможность для беспрепятственного доступа обучающихся с 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инфраструктуры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E941A1" w:rsidRDefault="00E941A1">
      <w:pPr>
        <w:pStyle w:val="ListParagraph"/>
        <w:numPr>
          <w:ilvl w:val="1"/>
          <w:numId w:val="3"/>
        </w:numPr>
        <w:tabs>
          <w:tab w:val="left" w:pos="2521"/>
        </w:tabs>
        <w:spacing w:before="4" w:line="237" w:lineRule="auto"/>
        <w:ind w:right="501" w:firstLine="707"/>
        <w:rPr>
          <w:sz w:val="24"/>
          <w:szCs w:val="24"/>
        </w:rPr>
      </w:pPr>
      <w:r>
        <w:rPr>
          <w:sz w:val="24"/>
          <w:szCs w:val="24"/>
        </w:rPr>
        <w:t>эргономичность, мультифункциональность и трансформируемость помещений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E941A1" w:rsidRDefault="00E941A1">
      <w:pPr>
        <w:pStyle w:val="BodyText"/>
        <w:ind w:right="501" w:firstLine="707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</w:t>
      </w:r>
      <w:r>
        <w:rPr>
          <w:spacing w:val="1"/>
        </w:rPr>
        <w:t xml:space="preserve"> </w:t>
      </w:r>
      <w:r>
        <w:t>медицинского обслуживания обучающихся, их площадь, освещенность и воздушно-тепловой</w:t>
      </w:r>
      <w:r>
        <w:rPr>
          <w:spacing w:val="-57"/>
        </w:rPr>
        <w:t xml:space="preserve"> </w:t>
      </w:r>
      <w:r>
        <w:t>режим, расположение и 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-57"/>
        </w:rPr>
        <w:t xml:space="preserve"> </w:t>
      </w:r>
      <w:r>
        <w:t>обеспечивают возможность безопасной и комфортной организации всех видов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для 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E941A1" w:rsidRDefault="00E941A1">
      <w:pPr>
        <w:pStyle w:val="BodyText"/>
        <w:ind w:right="506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деятельности. Выделение (назначение) помещений осуществляется с 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E941A1" w:rsidRDefault="00E941A1">
      <w:pPr>
        <w:pStyle w:val="BodyText"/>
        <w:spacing w:before="1"/>
        <w:ind w:right="509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 деятельности;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проектную и исследовательскую деятельность обучающихся, проведение наблюдений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т.ч.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вещественных и виртуально-наглядных моделей и коллекций основных математических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естественно-научных объектов и явлений);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1"/>
        <w:ind w:right="512" w:firstLine="283"/>
        <w:rPr>
          <w:sz w:val="24"/>
          <w:szCs w:val="24"/>
        </w:rPr>
      </w:pPr>
      <w:r>
        <w:rPr>
          <w:sz w:val="24"/>
          <w:szCs w:val="24"/>
        </w:rPr>
        <w:t>художественное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художественно-оформительские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издательские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научно-техническое творчество, создание материальных и информационных объектов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рукомесла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цифрового производства;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7" w:firstLine="283"/>
        <w:rPr>
          <w:sz w:val="24"/>
          <w:szCs w:val="24"/>
        </w:rPr>
      </w:pP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rPr>
          <w:sz w:val="24"/>
          <w:szCs w:val="24"/>
        </w:rPr>
      </w:pPr>
      <w:r>
        <w:rPr>
          <w:sz w:val="24"/>
          <w:szCs w:val="24"/>
        </w:rPr>
        <w:t>базовое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проектирование и конструирование, в том числе моделей с цифровым управлением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конструкторов,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робототехники,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наблюдение,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карт, спутниковых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изображений;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2" w:firstLine="283"/>
        <w:rPr>
          <w:sz w:val="24"/>
          <w:szCs w:val="24"/>
        </w:rPr>
      </w:pPr>
      <w:r>
        <w:rPr>
          <w:sz w:val="24"/>
          <w:szCs w:val="24"/>
        </w:rPr>
        <w:t>физическое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физкультурно-спортивных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оздоровительных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мероприятиях;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2" w:firstLine="283"/>
        <w:rPr>
          <w:sz w:val="24"/>
          <w:szCs w:val="24"/>
        </w:rPr>
      </w:pPr>
      <w:r>
        <w:rPr>
          <w:sz w:val="24"/>
          <w:szCs w:val="24"/>
        </w:rPr>
        <w:t>исполнение, сочинение и аранжировку музыкальных произведений с 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цифровых технологий;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практическое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дорогах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оборудования, 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также компьютерных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размещение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E941A1" w:rsidRDefault="00E941A1">
      <w:pPr>
        <w:jc w:val="both"/>
        <w:rPr>
          <w:sz w:val="24"/>
          <w:szCs w:val="24"/>
        </w:rPr>
        <w:sectPr w:rsidR="00E941A1">
          <w:pgSz w:w="11910" w:h="16840"/>
          <w:pgMar w:top="1020" w:right="60" w:bottom="1560" w:left="600" w:header="0" w:footer="1262" w:gutter="0"/>
          <w:cols w:space="720"/>
        </w:sectPr>
      </w:pP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66"/>
        <w:ind w:right="503" w:firstLine="283"/>
        <w:rPr>
          <w:sz w:val="24"/>
          <w:szCs w:val="24"/>
        </w:rPr>
      </w:pPr>
      <w:r>
        <w:rPr>
          <w:sz w:val="24"/>
          <w:szCs w:val="24"/>
        </w:rPr>
        <w:t>индивидуальную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динамики промежуточных и итоговых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spacing w:before="1"/>
        <w:ind w:right="504" w:firstLine="283"/>
        <w:rPr>
          <w:sz w:val="24"/>
          <w:szCs w:val="24"/>
        </w:rPr>
      </w:pP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информационно-библиотечному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медиаресурсов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множительной технике для тиражирования учебных и методических текстографических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аудио-, видеоматериалов, результатов творческой, научно-исследовательской и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3" w:firstLine="283"/>
        <w:rPr>
          <w:sz w:val="24"/>
          <w:szCs w:val="24"/>
        </w:rPr>
      </w:pPr>
      <w:r>
        <w:rPr>
          <w:sz w:val="24"/>
          <w:szCs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(обеспеченных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озвучиванием,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мультимедийным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сопровождением);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4" w:firstLine="283"/>
        <w:rPr>
          <w:sz w:val="24"/>
          <w:szCs w:val="24"/>
        </w:rPr>
      </w:pPr>
      <w:r>
        <w:rPr>
          <w:sz w:val="24"/>
          <w:szCs w:val="24"/>
        </w:rPr>
        <w:t>маркетинг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(выпуск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печатных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телевидения,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сетях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пр.);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8" w:firstLine="283"/>
        <w:rPr>
          <w:sz w:val="24"/>
          <w:szCs w:val="24"/>
        </w:rPr>
      </w:pPr>
      <w:r>
        <w:rPr>
          <w:sz w:val="24"/>
          <w:szCs w:val="24"/>
        </w:rPr>
        <w:t>организацию качественного горячего питания, медицинского обслуживания и 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работников.</w:t>
      </w:r>
    </w:p>
    <w:p w:rsidR="00E941A1" w:rsidRDefault="00E941A1">
      <w:pPr>
        <w:pStyle w:val="BodyText"/>
        <w:ind w:left="1810" w:firstLine="0"/>
      </w:pP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E941A1" w:rsidRDefault="00E941A1">
      <w:pPr>
        <w:pStyle w:val="Heading2"/>
        <w:spacing w:before="5"/>
        <w:ind w:left="1102" w:right="506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E941A1" w:rsidRDefault="00E941A1">
      <w:pPr>
        <w:pStyle w:val="BodyText"/>
        <w:ind w:right="505" w:firstLine="707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 средой (ИОС),</w:t>
      </w:r>
      <w:r>
        <w:rPr>
          <w:spacing w:val="1"/>
        </w:rPr>
        <w:t xml:space="preserve"> </w:t>
      </w:r>
      <w:r>
        <w:t>включающей: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6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комплекс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ресурсы;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08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совокупность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ИКТ: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компьютеры,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иное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оборудование,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каналы;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2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систему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среде.</w:t>
      </w:r>
    </w:p>
    <w:p w:rsidR="00E941A1" w:rsidRDefault="00E941A1">
      <w:pPr>
        <w:pStyle w:val="BodyText"/>
        <w:ind w:right="500" w:firstLine="70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 и</w:t>
      </w:r>
      <w:r>
        <w:rPr>
          <w:spacing w:val="-1"/>
        </w:rPr>
        <w:t xml:space="preserve"> </w:t>
      </w:r>
      <w:r>
        <w:t>поддерживающих.</w:t>
      </w:r>
    </w:p>
    <w:p w:rsidR="00E941A1" w:rsidRDefault="00E941A1">
      <w:pPr>
        <w:pStyle w:val="BodyText"/>
        <w:ind w:left="1810" w:firstLine="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печатной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продукции;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оптических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носителях;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left="1810"/>
        <w:jc w:val="left"/>
        <w:rPr>
          <w:sz w:val="24"/>
          <w:szCs w:val="24"/>
        </w:rPr>
      </w:pPr>
      <w:r>
        <w:rPr>
          <w:sz w:val="24"/>
          <w:szCs w:val="24"/>
        </w:rPr>
        <w:t>вычислительная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информационно-телекоммуникационная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инфраструктура;</w:t>
      </w:r>
    </w:p>
    <w:p w:rsidR="00E941A1" w:rsidRDefault="00E941A1">
      <w:pPr>
        <w:pStyle w:val="ListParagraph"/>
        <w:numPr>
          <w:ilvl w:val="0"/>
          <w:numId w:val="3"/>
        </w:numPr>
        <w:tabs>
          <w:tab w:val="left" w:pos="1810"/>
        </w:tabs>
        <w:ind w:right="510" w:firstLine="283"/>
        <w:rPr>
          <w:sz w:val="24"/>
          <w:szCs w:val="24"/>
        </w:rPr>
      </w:pPr>
      <w:r>
        <w:rPr>
          <w:sz w:val="24"/>
          <w:szCs w:val="24"/>
        </w:rPr>
        <w:t>прикладные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финансово-хозяйственную деятельность образовательной организации (бухгалтерский учет,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делопроизводство,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кадры и т.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д.).</w:t>
      </w:r>
    </w:p>
    <w:p w:rsidR="00E941A1" w:rsidRDefault="00E941A1">
      <w:pPr>
        <w:pStyle w:val="BodyText"/>
        <w:ind w:right="507" w:firstLine="707"/>
      </w:pPr>
      <w:r>
        <w:t>Важной частью ИОС является официальный сайт образовательной организации в 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E941A1" w:rsidRDefault="00E941A1">
      <w:pPr>
        <w:pStyle w:val="Heading2"/>
        <w:spacing w:before="2"/>
        <w:ind w:left="1102" w:right="509" w:firstLine="707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941A1" w:rsidRDefault="00E941A1">
      <w:pPr>
        <w:pStyle w:val="BodyText"/>
        <w:ind w:right="508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6"/>
        </w:rPr>
        <w:t xml:space="preserve"> </w:t>
      </w:r>
      <w:r>
        <w:t>Библиотечный</w:t>
      </w:r>
      <w:r>
        <w:rPr>
          <w:spacing w:val="17"/>
        </w:rPr>
        <w:t xml:space="preserve"> </w:t>
      </w:r>
      <w:r>
        <w:t>фонд</w:t>
      </w:r>
      <w:r>
        <w:rPr>
          <w:spacing w:val="36"/>
        </w:rPr>
        <w:t xml:space="preserve"> </w:t>
      </w:r>
      <w:r>
        <w:t>укомплектован</w:t>
      </w:r>
      <w:r>
        <w:rPr>
          <w:spacing w:val="18"/>
        </w:rPr>
        <w:t xml:space="preserve"> </w:t>
      </w:r>
      <w:r>
        <w:t>печатными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электронными</w:t>
      </w:r>
      <w:r>
        <w:rPr>
          <w:spacing w:val="18"/>
        </w:rPr>
        <w:t xml:space="preserve"> </w:t>
      </w:r>
      <w:r>
        <w:t>учебными</w:t>
      </w:r>
    </w:p>
    <w:p w:rsidR="00E941A1" w:rsidRDefault="00E941A1">
      <w:p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3" w:firstLine="0"/>
      </w:pP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0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 учредителем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языках обучения и воспитания.</w:t>
      </w:r>
    </w:p>
    <w:p w:rsidR="00E941A1" w:rsidRDefault="00E941A1">
      <w:pPr>
        <w:pStyle w:val="BodyText"/>
        <w:spacing w:before="1"/>
        <w:ind w:right="503" w:firstLine="707"/>
      </w:pPr>
      <w:r>
        <w:t>Кроме учебной литературы библиотека содержит фонд дополнительной 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дорогах; справочно-библиографические и периодические издания; 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6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E941A1" w:rsidRDefault="00E941A1">
      <w:pPr>
        <w:pStyle w:val="BodyText"/>
        <w:ind w:right="509" w:firstLine="707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</w:t>
      </w:r>
      <w:r>
        <w:rPr>
          <w:spacing w:val="-2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E941A1" w:rsidRDefault="00E941A1">
      <w:pPr>
        <w:pStyle w:val="Heading2"/>
        <w:spacing w:before="5"/>
        <w:ind w:left="2131" w:right="1013" w:hanging="526"/>
        <w:jc w:val="both"/>
      </w:pPr>
      <w:r>
        <w:t>Обоснование необходимых изменений в имеющихся условиях в соответствии с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E941A1" w:rsidRDefault="00E941A1">
      <w:pPr>
        <w:pStyle w:val="BodyText"/>
        <w:ind w:right="507" w:firstLine="70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СОО.</w:t>
      </w:r>
    </w:p>
    <w:p w:rsidR="00E941A1" w:rsidRDefault="00E941A1">
      <w:pPr>
        <w:pStyle w:val="BodyText"/>
        <w:ind w:left="0" w:firstLine="0"/>
        <w:jc w:val="left"/>
      </w:pPr>
    </w:p>
    <w:p w:rsidR="00E941A1" w:rsidRDefault="00E941A1">
      <w:pPr>
        <w:pStyle w:val="Heading2"/>
        <w:numPr>
          <w:ilvl w:val="1"/>
          <w:numId w:val="4"/>
        </w:numPr>
        <w:tabs>
          <w:tab w:val="left" w:pos="1522"/>
        </w:tabs>
        <w:spacing w:line="274" w:lineRule="exact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E941A1" w:rsidRDefault="00E941A1">
      <w:pPr>
        <w:pStyle w:val="BodyText"/>
        <w:ind w:right="508" w:firstLine="7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МБОУ "Павловская средняя общеобразовательная</w:t>
      </w:r>
      <w:r>
        <w:rPr>
          <w:spacing w:val="1"/>
        </w:rPr>
        <w:t xml:space="preserve"> </w:t>
      </w:r>
      <w:r>
        <w:t>школа " Залегощенского района Орловской области</w:t>
      </w:r>
      <w:r>
        <w:rPr>
          <w:spacing w:val="1"/>
        </w:rPr>
        <w:t xml:space="preserve"> </w:t>
      </w:r>
      <w:r>
        <w:t>является создание и поддержание</w:t>
      </w:r>
      <w:r>
        <w:rPr>
          <w:spacing w:val="1"/>
        </w:rPr>
        <w:t xml:space="preserve"> </w:t>
      </w:r>
      <w:r>
        <w:t>комфортной развивающей образовательной среды, позволяющей формировать 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социальным условиям,</w:t>
      </w:r>
      <w:r>
        <w:rPr>
          <w:spacing w:val="2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жизнь.</w:t>
      </w:r>
    </w:p>
    <w:p w:rsidR="00E941A1" w:rsidRDefault="00E941A1">
      <w:pPr>
        <w:pStyle w:val="BodyText"/>
        <w:ind w:right="509" w:firstLine="70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5"/>
        </w:rPr>
        <w:t xml:space="preserve"> </w:t>
      </w:r>
      <w:r>
        <w:t>структуру</w:t>
      </w:r>
      <w:r>
        <w:rPr>
          <w:spacing w:val="58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"Павловская</w:t>
      </w:r>
      <w:r>
        <w:rPr>
          <w:spacing w:val="4"/>
        </w:rPr>
        <w:t xml:space="preserve"> </w:t>
      </w:r>
      <w:r>
        <w:t>средняя</w:t>
      </w:r>
      <w:r>
        <w:rPr>
          <w:spacing w:val="4"/>
        </w:rPr>
        <w:t xml:space="preserve"> </w:t>
      </w:r>
      <w:r>
        <w:t>общеобразовательная</w:t>
      </w:r>
      <w:r>
        <w:rPr>
          <w:spacing w:val="4"/>
        </w:rPr>
        <w:t xml:space="preserve"> </w:t>
      </w:r>
      <w:r>
        <w:t>школа</w:t>
      </w:r>
    </w:p>
    <w:p w:rsidR="00E941A1" w:rsidRDefault="00E941A1">
      <w:pPr>
        <w:pStyle w:val="BodyText"/>
        <w:ind w:right="500" w:firstLine="0"/>
      </w:pPr>
      <w:r>
        <w:t>" Залегощенского района Орловской области, взаимодействие с другими субъектами</w:t>
      </w:r>
      <w:r>
        <w:rPr>
          <w:spacing w:val="1"/>
        </w:rPr>
        <w:t xml:space="preserve"> </w:t>
      </w:r>
      <w:r>
        <w:t>образовательных отношений, иерархию целевых ориентиров, обозначенную в ФГОС СОО и</w:t>
      </w:r>
      <w:r>
        <w:rPr>
          <w:spacing w:val="1"/>
        </w:rPr>
        <w:t xml:space="preserve"> </w:t>
      </w:r>
      <w:r>
        <w:t>выстроенную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941A1" w:rsidRDefault="00E941A1">
      <w:pPr>
        <w:pStyle w:val="BodyText"/>
        <w:tabs>
          <w:tab w:val="left" w:pos="2586"/>
        </w:tabs>
        <w:ind w:right="507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57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 разрешения возникающих противоречий и конфликтов 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tab/>
        <w:t>привлекается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" Залегощенского района Орловской области 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E941A1" w:rsidRDefault="00E941A1">
      <w:pPr>
        <w:pStyle w:val="BodyText"/>
        <w:spacing w:before="4"/>
        <w:ind w:left="0" w:firstLine="0"/>
        <w:jc w:val="left"/>
      </w:pPr>
    </w:p>
    <w:p w:rsidR="00E941A1" w:rsidRDefault="00E941A1">
      <w:pPr>
        <w:pStyle w:val="Heading2"/>
        <w:numPr>
          <w:ilvl w:val="1"/>
          <w:numId w:val="4"/>
        </w:numPr>
        <w:tabs>
          <w:tab w:val="left" w:pos="1525"/>
        </w:tabs>
        <w:ind w:left="1102" w:right="510" w:firstLine="0"/>
        <w:jc w:val="both"/>
      </w:pPr>
      <w:r>
        <w:t>Сетевой график (дорожная карта) по формированию необходимой системы условий</w:t>
      </w:r>
      <w:r>
        <w:rPr>
          <w:spacing w:val="-57"/>
        </w:rPr>
        <w:t xml:space="preserve"> </w:t>
      </w:r>
      <w:r>
        <w:t>реализации ООП СОО</w:t>
      </w:r>
    </w:p>
    <w:p w:rsidR="00E941A1" w:rsidRDefault="00E941A1">
      <w:pPr>
        <w:jc w:val="both"/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5387"/>
        <w:gridCol w:w="2094"/>
        <w:gridCol w:w="205"/>
      </w:tblGrid>
      <w:tr w:rsidR="00E941A1">
        <w:trPr>
          <w:trHeight w:val="529"/>
        </w:trPr>
        <w:tc>
          <w:tcPr>
            <w:tcW w:w="2838" w:type="dxa"/>
          </w:tcPr>
          <w:p w:rsidR="00E941A1" w:rsidRDefault="00E941A1">
            <w:pPr>
              <w:pStyle w:val="TableParagraph"/>
              <w:spacing w:line="269" w:lineRule="exact"/>
              <w:ind w:left="69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</w:p>
          <w:p w:rsidR="00E941A1" w:rsidRDefault="00E941A1">
            <w:pPr>
              <w:pStyle w:val="TableParagraph"/>
              <w:spacing w:line="240" w:lineRule="exact"/>
              <w:ind w:left="68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мероприятий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before="130"/>
              <w:ind w:left="1916" w:right="190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9" w:lineRule="exact"/>
              <w:ind w:left="172" w:right="17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</w:t>
            </w:r>
          </w:p>
          <w:p w:rsidR="00E941A1" w:rsidRDefault="00E941A1">
            <w:pPr>
              <w:pStyle w:val="TableParagraph"/>
              <w:spacing w:line="240" w:lineRule="exact"/>
              <w:ind w:left="172" w:right="16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реализации</w:t>
            </w:r>
          </w:p>
        </w:tc>
        <w:tc>
          <w:tcPr>
            <w:tcW w:w="205" w:type="dxa"/>
            <w:vMerge w:val="restart"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1082"/>
        </w:trPr>
        <w:tc>
          <w:tcPr>
            <w:tcW w:w="2838" w:type="dxa"/>
            <w:vMerge w:val="restart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Нормативное</w:t>
            </w:r>
          </w:p>
          <w:p w:rsidR="00E941A1" w:rsidRDefault="00E941A1">
            <w:pPr>
              <w:pStyle w:val="TableParagraph"/>
              <w:ind w:left="107" w:righ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государственно-</w:t>
            </w:r>
          </w:p>
          <w:p w:rsidR="00E941A1" w:rsidRDefault="00E941A1">
            <w:pPr>
              <w:pStyle w:val="TableParagraph"/>
              <w:spacing w:line="270" w:lineRule="atLeast"/>
              <w:ind w:left="107" w:right="7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управляющего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совета) о введении в образовательном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1329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примерной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</w:t>
            </w:r>
          </w:p>
          <w:p w:rsidR="00E941A1" w:rsidRDefault="00E941A1">
            <w:pPr>
              <w:pStyle w:val="TableParagraph"/>
              <w:ind w:left="107" w:right="4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 программы среднего общего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МБОУ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"Павловская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средняя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общеобразовательная школа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</w:t>
            </w:r>
          </w:p>
          <w:p w:rsidR="00E941A1" w:rsidRDefault="00E941A1">
            <w:pPr>
              <w:pStyle w:val="TableParagraph"/>
              <w:spacing w:line="24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Залегощенского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района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Орловской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227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0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08" w:lineRule="exact"/>
              <w:ind w:left="17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1054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должностных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инструкций</w:t>
            </w:r>
          </w:p>
          <w:p w:rsidR="00E941A1" w:rsidRDefault="00E941A1">
            <w:pPr>
              <w:pStyle w:val="TableParagraph"/>
              <w:spacing w:line="270" w:lineRule="atLeast"/>
              <w:ind w:left="107" w:righ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работников образовательного учреждения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соответствие с требованиями ФГОС СОО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тарифно-квалификационными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характеристиками.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октябрь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490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утверждение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плана-графика</w:t>
            </w:r>
          </w:p>
          <w:p w:rsidR="00E941A1" w:rsidRDefault="00E941A1">
            <w:pPr>
              <w:pStyle w:val="TableParagraph"/>
              <w:spacing w:line="24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26" w:lineRule="exact"/>
              <w:ind w:left="172" w:right="1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</w:t>
            </w:r>
          </w:p>
          <w:p w:rsidR="00E941A1" w:rsidRDefault="00E941A1">
            <w:pPr>
              <w:pStyle w:val="TableParagraph"/>
              <w:spacing w:line="244" w:lineRule="exact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777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списка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учебных</w:t>
            </w:r>
          </w:p>
          <w:p w:rsidR="00E941A1" w:rsidRDefault="00E941A1">
            <w:pPr>
              <w:pStyle w:val="TableParagraph"/>
              <w:spacing w:line="270" w:lineRule="atLeast"/>
              <w:ind w:left="107" w:right="8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пособий,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используемых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2216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26" w:lineRule="exact"/>
              <w:ind w:hanging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Разработка:</w:t>
            </w:r>
          </w:p>
          <w:p w:rsidR="00E941A1" w:rsidRDefault="00E941A1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before="4" w:line="237" w:lineRule="auto"/>
              <w:ind w:right="1752"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образовательных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(индивидуальных 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др.);</w:t>
            </w:r>
          </w:p>
          <w:p w:rsidR="00E941A1" w:rsidRDefault="00E941A1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before="2" w:line="294" w:lineRule="exact"/>
              <w:ind w:left="815" w:hanging="3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плана;</w:t>
            </w:r>
          </w:p>
          <w:p w:rsidR="00E941A1" w:rsidRDefault="00E941A1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ind w:right="5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рабочих программ учебных предметов,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дисциплин, модулей;</w:t>
            </w:r>
          </w:p>
          <w:p w:rsidR="00E941A1" w:rsidRDefault="00E941A1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before="1"/>
              <w:ind w:left="815" w:hanging="3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календарного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графика;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26" w:lineRule="exact"/>
              <w:ind w:left="17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1053"/>
        </w:trPr>
        <w:tc>
          <w:tcPr>
            <w:tcW w:w="2838" w:type="dxa"/>
            <w:vMerge w:val="restart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Финансовое</w:t>
            </w:r>
          </w:p>
          <w:p w:rsidR="00E941A1" w:rsidRDefault="00E941A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</w:p>
          <w:p w:rsidR="00E941A1" w:rsidRDefault="00E941A1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расходов,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необходимых</w:t>
            </w:r>
          </w:p>
          <w:p w:rsidR="00E941A1" w:rsidRDefault="00E941A1">
            <w:pPr>
              <w:pStyle w:val="TableParagraph"/>
              <w:ind w:left="107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также механизма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</w:p>
          <w:p w:rsidR="00E941A1" w:rsidRDefault="00E941A1">
            <w:pPr>
              <w:pStyle w:val="TableParagraph"/>
              <w:spacing w:line="24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формирования.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–август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2019г.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1606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(внесение</w:t>
            </w:r>
          </w:p>
          <w:p w:rsidR="00E941A1" w:rsidRDefault="00E941A1">
            <w:pPr>
              <w:pStyle w:val="TableParagraph"/>
              <w:ind w:left="107" w:right="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изменений в них), регламентирующих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 учреждения, в том 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стимулирующих надбавок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доплат,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4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размеров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премирования.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ноябрь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777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3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Заключение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дополнительных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соглашений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</w:p>
          <w:p w:rsidR="00E941A1" w:rsidRDefault="00E941A1">
            <w:pPr>
              <w:pStyle w:val="TableParagraph"/>
              <w:spacing w:line="270" w:lineRule="atLeast"/>
              <w:ind w:left="107" w:right="1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договору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работниками.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37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ноябрь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475"/>
        </w:trPr>
        <w:tc>
          <w:tcPr>
            <w:tcW w:w="2838" w:type="dxa"/>
            <w:vMerge w:val="restart"/>
            <w:tcBorders>
              <w:bottom w:val="thickThinMediumGap" w:sz="12" w:space="0" w:color="612322"/>
            </w:tcBorders>
          </w:tcPr>
          <w:p w:rsidR="00E941A1" w:rsidRDefault="00E941A1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Организационное</w:t>
            </w:r>
          </w:p>
          <w:p w:rsidR="00E941A1" w:rsidRDefault="00E941A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</w:p>
          <w:p w:rsidR="00E941A1" w:rsidRDefault="00E941A1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2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</w:p>
          <w:p w:rsidR="00E941A1" w:rsidRDefault="00E941A1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26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ноябрь</w:t>
            </w:r>
          </w:p>
          <w:p w:rsidR="00E941A1" w:rsidRDefault="00E941A1">
            <w:pPr>
              <w:pStyle w:val="TableParagraph"/>
              <w:spacing w:line="229" w:lineRule="exact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1023"/>
        </w:trPr>
        <w:tc>
          <w:tcPr>
            <w:tcW w:w="2838" w:type="dxa"/>
            <w:vMerge/>
            <w:tcBorders>
              <w:top w:val="nil"/>
              <w:bottom w:val="thickThinMediumGap" w:sz="12" w:space="0" w:color="612322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2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реализация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мониторинга</w:t>
            </w:r>
          </w:p>
          <w:p w:rsidR="00E941A1" w:rsidRDefault="00E941A1">
            <w:pPr>
              <w:pStyle w:val="TableParagraph"/>
              <w:spacing w:line="270" w:lineRule="atLeast"/>
              <w:ind w:left="107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 по использованию часов вариативной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22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</w:t>
            </w:r>
          </w:p>
          <w:p w:rsidR="00E941A1" w:rsidRDefault="00E941A1">
            <w:pPr>
              <w:pStyle w:val="TableParagraph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479"/>
        </w:trPr>
        <w:tc>
          <w:tcPr>
            <w:tcW w:w="2838" w:type="dxa"/>
            <w:vMerge/>
            <w:tcBorders>
              <w:top w:val="nil"/>
              <w:bottom w:val="thickThinMediumGap" w:sz="12" w:space="0" w:color="612322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bottom w:val="thickThinMediumGap" w:sz="12" w:space="0" w:color="612322"/>
            </w:tcBorders>
          </w:tcPr>
          <w:p w:rsidR="00E941A1" w:rsidRDefault="00E941A1">
            <w:pPr>
              <w:pStyle w:val="TableParagraph"/>
              <w:spacing w:line="19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Привлечение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государственно-</w:t>
            </w:r>
          </w:p>
          <w:p w:rsidR="00E941A1" w:rsidRDefault="00E941A1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</w:t>
            </w:r>
          </w:p>
        </w:tc>
        <w:tc>
          <w:tcPr>
            <w:tcW w:w="2094" w:type="dxa"/>
            <w:tcBorders>
              <w:bottom w:val="thickThinMediumGap" w:sz="12" w:space="0" w:color="612322"/>
            </w:tcBorders>
          </w:tcPr>
          <w:p w:rsidR="00E941A1" w:rsidRDefault="00E941A1">
            <w:pPr>
              <w:pStyle w:val="TableParagraph"/>
              <w:spacing w:line="198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август</w:t>
            </w:r>
          </w:p>
          <w:p w:rsidR="00E941A1" w:rsidRDefault="00E941A1">
            <w:pPr>
              <w:pStyle w:val="TableParagraph"/>
              <w:spacing w:line="261" w:lineRule="exact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05" w:type="dxa"/>
            <w:vMerge/>
            <w:tcBorders>
              <w:top w:val="nil"/>
              <w:bottom w:val="single" w:sz="24" w:space="0" w:color="612322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</w:tbl>
    <w:p w:rsidR="00E941A1" w:rsidRDefault="00E941A1">
      <w:pPr>
        <w:rPr>
          <w:sz w:val="2"/>
          <w:szCs w:val="2"/>
        </w:rPr>
        <w:sectPr w:rsidR="00E941A1">
          <w:pgSz w:w="11910" w:h="16840"/>
          <w:pgMar w:top="1120" w:right="60" w:bottom="14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8"/>
        <w:gridCol w:w="5387"/>
        <w:gridCol w:w="2094"/>
      </w:tblGrid>
      <w:tr w:rsidR="00E941A1">
        <w:trPr>
          <w:trHeight w:val="830"/>
        </w:trPr>
        <w:tc>
          <w:tcPr>
            <w:tcW w:w="283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ind w:left="107" w:righ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учреждением к проектированию основной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общего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551"/>
        </w:trPr>
        <w:tc>
          <w:tcPr>
            <w:tcW w:w="2838" w:type="dxa"/>
            <w:vMerge w:val="restart"/>
          </w:tcPr>
          <w:p w:rsidR="00E941A1" w:rsidRDefault="00E941A1">
            <w:pPr>
              <w:pStyle w:val="TableParagraph"/>
              <w:ind w:left="107" w:righ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 Кадровое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кадрового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2021г.</w:t>
            </w:r>
          </w:p>
        </w:tc>
      </w:tr>
      <w:tr w:rsidR="00E941A1">
        <w:trPr>
          <w:trHeight w:val="1103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ind w:left="107" w:right="6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70" w:lineRule="atLeast"/>
              <w:ind w:left="107" w:right="7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руководящих работников образовательного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2021г.</w:t>
            </w:r>
          </w:p>
        </w:tc>
      </w:tr>
      <w:tr w:rsidR="00E941A1">
        <w:trPr>
          <w:trHeight w:val="551"/>
        </w:trPr>
        <w:tc>
          <w:tcPr>
            <w:tcW w:w="2838" w:type="dxa"/>
            <w:vMerge w:val="restart"/>
          </w:tcPr>
          <w:p w:rsidR="00E941A1" w:rsidRDefault="00E941A1">
            <w:pPr>
              <w:pStyle w:val="TableParagraph"/>
              <w:ind w:left="107" w:righ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Информационное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 введения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информационных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ежемесячно.</w:t>
            </w:r>
          </w:p>
        </w:tc>
      </w:tr>
      <w:tr w:rsidR="00E941A1">
        <w:trPr>
          <w:trHeight w:val="828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ind w:left="107" w:right="7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Информирование родительской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общественности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введению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стандарты.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2021г.</w:t>
            </w:r>
          </w:p>
        </w:tc>
      </w:tr>
      <w:tr w:rsidR="00E941A1">
        <w:trPr>
          <w:trHeight w:val="551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публичной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отчётности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ходе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результатах введения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мере</w:t>
            </w:r>
          </w:p>
          <w:p w:rsidR="00E941A1" w:rsidRDefault="00E941A1">
            <w:pPr>
              <w:pStyle w:val="TableParagraph"/>
              <w:spacing w:line="269" w:lineRule="exact"/>
              <w:ind w:left="17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необходимости</w:t>
            </w:r>
          </w:p>
        </w:tc>
      </w:tr>
      <w:tr w:rsidR="00E941A1">
        <w:trPr>
          <w:trHeight w:val="1691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right="10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рекомендаций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работников:</w:t>
            </w:r>
          </w:p>
          <w:p w:rsidR="00E941A1" w:rsidRDefault="00E941A1">
            <w:pPr>
              <w:pStyle w:val="TableParagraph"/>
              <w:numPr>
                <w:ilvl w:val="1"/>
                <w:numId w:val="1"/>
              </w:numPr>
              <w:tabs>
                <w:tab w:val="left" w:pos="816"/>
              </w:tabs>
              <w:ind w:right="27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обучающихся;</w:t>
            </w:r>
          </w:p>
          <w:p w:rsidR="00E941A1" w:rsidRDefault="00E941A1">
            <w:pPr>
              <w:pStyle w:val="TableParagraph"/>
              <w:numPr>
                <w:ilvl w:val="1"/>
                <w:numId w:val="1"/>
              </w:numPr>
              <w:tabs>
                <w:tab w:val="left" w:pos="816"/>
              </w:tabs>
              <w:spacing w:before="1" w:line="274" w:lineRule="exact"/>
              <w:ind w:right="11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текущей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итоговой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5" w:lineRule="exact"/>
              <w:ind w:left="172"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</w:tr>
      <w:tr w:rsidR="00E941A1">
        <w:trPr>
          <w:trHeight w:val="551"/>
        </w:trPr>
        <w:tc>
          <w:tcPr>
            <w:tcW w:w="2838" w:type="dxa"/>
            <w:vMerge w:val="restart"/>
          </w:tcPr>
          <w:p w:rsidR="00E941A1" w:rsidRDefault="00E941A1">
            <w:pPr>
              <w:pStyle w:val="TableParagraph"/>
              <w:ind w:left="107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 Материально-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техническое обеспечение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введения</w:t>
            </w:r>
          </w:p>
          <w:p w:rsidR="00E941A1" w:rsidRDefault="00E941A1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ФГОС</w:t>
            </w: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материально-технического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</w:t>
            </w:r>
          </w:p>
        </w:tc>
      </w:tr>
      <w:tr w:rsidR="00E941A1">
        <w:trPr>
          <w:trHeight w:val="552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2115"/>
                <w:tab w:val="left" w:pos="3892"/>
              </w:tabs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  <w:t>соответствия</w:t>
            </w:r>
            <w:r>
              <w:rPr>
                <w:sz w:val="24"/>
                <w:szCs w:val="24"/>
              </w:rPr>
              <w:tab/>
              <w:t>материально-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 требованиям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E941A1">
        <w:trPr>
          <w:trHeight w:val="551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2242"/>
                <w:tab w:val="left" w:pos="4146"/>
              </w:tabs>
              <w:spacing w:line="262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  <w:t>соответствия</w:t>
            </w:r>
            <w:r>
              <w:rPr>
                <w:sz w:val="24"/>
                <w:szCs w:val="24"/>
              </w:rPr>
              <w:tab/>
              <w:t>санитарно-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гигиенических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E941A1">
        <w:trPr>
          <w:trHeight w:val="827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ind w:left="107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соответствия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противопожарным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охраны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 учреждения.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  <w:tr w:rsidR="00E941A1">
        <w:trPr>
          <w:trHeight w:val="553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1935"/>
                <w:tab w:val="left" w:pos="3532"/>
              </w:tabs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  <w:t>соответствия</w:t>
            </w:r>
            <w:r>
              <w:rPr>
                <w:sz w:val="24"/>
                <w:szCs w:val="24"/>
              </w:rPr>
              <w:tab/>
              <w:t>информационно-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5" w:lineRule="exact"/>
              <w:ind w:left="172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  <w:tr w:rsidR="00E941A1">
        <w:trPr>
          <w:trHeight w:val="1103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3137"/>
                <w:tab w:val="left" w:pos="4582"/>
              </w:tabs>
              <w:ind w:left="107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укомплектованности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библиотечно-информационного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центра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печатными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образовательными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ресурсами.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  <w:tr w:rsidR="00E941A1">
        <w:trPr>
          <w:trHeight w:val="828"/>
        </w:trPr>
        <w:tc>
          <w:tcPr>
            <w:tcW w:w="2838" w:type="dxa"/>
            <w:vMerge/>
            <w:tcBorders>
              <w:top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1585"/>
                <w:tab w:val="left" w:pos="2749"/>
                <w:tab w:val="left" w:pos="3447"/>
                <w:tab w:val="left" w:pos="3916"/>
              </w:tabs>
              <w:ind w:left="107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Наличие</w:t>
            </w:r>
            <w:r>
              <w:rPr>
                <w:sz w:val="24"/>
                <w:szCs w:val="24"/>
              </w:rPr>
              <w:tab/>
              <w:t>доступа</w:t>
            </w:r>
            <w:r>
              <w:rPr>
                <w:sz w:val="24"/>
                <w:szCs w:val="24"/>
              </w:rPr>
              <w:tab/>
              <w:t>ОУ</w:t>
            </w:r>
            <w:r>
              <w:rPr>
                <w:sz w:val="24"/>
                <w:szCs w:val="24"/>
              </w:rPr>
              <w:tab/>
              <w:t>к</w:t>
            </w:r>
            <w:r>
              <w:rPr>
                <w:sz w:val="24"/>
                <w:szCs w:val="24"/>
              </w:rPr>
              <w:tab/>
              <w:t>электронным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ресурсам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(ЭОР),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размещённым</w:t>
            </w:r>
          </w:p>
          <w:p w:rsidR="00E941A1" w:rsidRDefault="00E941A1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3" w:lineRule="exact"/>
              <w:ind w:left="172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  <w:tr w:rsidR="00E941A1">
        <w:trPr>
          <w:trHeight w:val="1103"/>
        </w:trPr>
        <w:tc>
          <w:tcPr>
            <w:tcW w:w="2838" w:type="dxa"/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E941A1" w:rsidRDefault="00E941A1">
            <w:pPr>
              <w:pStyle w:val="TableParagraph"/>
              <w:tabs>
                <w:tab w:val="left" w:pos="1656"/>
                <w:tab w:val="left" w:pos="2175"/>
                <w:tab w:val="left" w:pos="3851"/>
                <w:tab w:val="left" w:pos="4465"/>
                <w:tab w:val="left" w:pos="5155"/>
              </w:tabs>
              <w:ind w:left="107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ab/>
              <w:t>контролируемого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доступа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z w:val="24"/>
                <w:szCs w:val="24"/>
              </w:rPr>
              <w:tab/>
              <w:t>образовательного</w:t>
            </w:r>
            <w:r>
              <w:rPr>
                <w:sz w:val="24"/>
                <w:szCs w:val="24"/>
              </w:rPr>
              <w:tab/>
              <w:t>процесса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к</w:t>
            </w:r>
          </w:p>
          <w:p w:rsidR="00E941A1" w:rsidRDefault="00E941A1">
            <w:pPr>
              <w:pStyle w:val="TableParagraph"/>
              <w:spacing w:line="270" w:lineRule="atLeas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информационным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ресурсам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Интернет</w:t>
            </w:r>
          </w:p>
        </w:tc>
        <w:tc>
          <w:tcPr>
            <w:tcW w:w="2094" w:type="dxa"/>
          </w:tcPr>
          <w:p w:rsidR="00E941A1" w:rsidRDefault="00E941A1">
            <w:pPr>
              <w:pStyle w:val="TableParagraph"/>
              <w:spacing w:line="262" w:lineRule="exact"/>
              <w:ind w:left="172" w:right="1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</w:tbl>
    <w:p w:rsidR="00E941A1" w:rsidRDefault="00E941A1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E941A1" w:rsidRDefault="00E941A1">
      <w:pPr>
        <w:pStyle w:val="BodyText"/>
        <w:spacing w:before="4"/>
        <w:ind w:left="0" w:firstLine="0"/>
        <w:jc w:val="left"/>
        <w:rPr>
          <w:b/>
          <w:bCs/>
          <w:sz w:val="19"/>
          <w:szCs w:val="19"/>
        </w:rPr>
      </w:pPr>
    </w:p>
    <w:p w:rsidR="00E941A1" w:rsidRDefault="00E941A1">
      <w:pPr>
        <w:pStyle w:val="ListParagraph"/>
        <w:numPr>
          <w:ilvl w:val="1"/>
          <w:numId w:val="4"/>
        </w:numPr>
        <w:tabs>
          <w:tab w:val="left" w:pos="1522"/>
        </w:tabs>
        <w:spacing w:before="90" w:line="274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состоянием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условий</w:t>
      </w:r>
    </w:p>
    <w:p w:rsidR="00E941A1" w:rsidRDefault="00E941A1">
      <w:pPr>
        <w:pStyle w:val="BodyText"/>
        <w:ind w:right="503" w:firstLine="707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41"/>
        </w:rPr>
        <w:t xml:space="preserve"> </w:t>
      </w:r>
      <w:r>
        <w:t>подлежат:</w:t>
      </w:r>
      <w:r>
        <w:rPr>
          <w:spacing w:val="41"/>
        </w:rPr>
        <w:t xml:space="preserve"> </w:t>
      </w:r>
      <w:r>
        <w:t>кадровые,</w:t>
      </w:r>
      <w:r>
        <w:rPr>
          <w:spacing w:val="46"/>
        </w:rPr>
        <w:t xml:space="preserve"> </w:t>
      </w:r>
      <w:r>
        <w:t>психолого-педагогические,</w:t>
      </w:r>
      <w:r>
        <w:rPr>
          <w:spacing w:val="43"/>
        </w:rPr>
        <w:t xml:space="preserve"> </w:t>
      </w:r>
      <w:r>
        <w:t>финансовые,</w:t>
      </w:r>
      <w:r>
        <w:rPr>
          <w:spacing w:val="43"/>
        </w:rPr>
        <w:t xml:space="preserve"> </w:t>
      </w:r>
      <w:r>
        <w:t>материально-</w:t>
      </w:r>
    </w:p>
    <w:p w:rsidR="00E941A1" w:rsidRDefault="00E941A1">
      <w:pPr>
        <w:sectPr w:rsidR="00E941A1">
          <w:pgSz w:w="11910" w:h="16840"/>
          <w:pgMar w:top="1120" w:right="60" w:bottom="1460" w:left="600" w:header="0" w:footer="1262" w:gutter="0"/>
          <w:cols w:space="720"/>
        </w:sectPr>
      </w:pPr>
    </w:p>
    <w:p w:rsidR="00E941A1" w:rsidRDefault="00E941A1">
      <w:pPr>
        <w:pStyle w:val="BodyText"/>
        <w:spacing w:before="66"/>
        <w:ind w:right="504" w:firstLine="0"/>
      </w:pPr>
      <w:r>
        <w:t>технические условия, учебно-методическое и информационное обеспечение;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"Павловская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Залегощенского</w:t>
      </w:r>
      <w:r>
        <w:rPr>
          <w:spacing w:val="6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 области . Для такой оценки используется определенный набор показателей и</w:t>
      </w:r>
      <w:r>
        <w:rPr>
          <w:spacing w:val="1"/>
        </w:rPr>
        <w:t xml:space="preserve"> </w:t>
      </w:r>
      <w:r>
        <w:t>индикаторов, а также экспертиза образовательных и учебных программ, проектов, 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941A1" w:rsidRDefault="00E941A1">
      <w:pPr>
        <w:spacing w:before="2"/>
        <w:ind w:left="181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9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92"/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>
        <w:rPr>
          <w:spacing w:val="93"/>
          <w:sz w:val="28"/>
          <w:szCs w:val="28"/>
        </w:rPr>
        <w:t xml:space="preserve"> </w:t>
      </w:r>
      <w:r>
        <w:rPr>
          <w:sz w:val="28"/>
          <w:szCs w:val="28"/>
        </w:rPr>
        <w:t>Федерального</w:t>
      </w:r>
      <w:r>
        <w:rPr>
          <w:spacing w:val="95"/>
          <w:sz w:val="28"/>
          <w:szCs w:val="28"/>
        </w:rPr>
        <w:t xml:space="preserve"> </w:t>
      </w:r>
      <w:r>
        <w:rPr>
          <w:sz w:val="28"/>
          <w:szCs w:val="28"/>
        </w:rPr>
        <w:t>закона</w:t>
      </w:r>
      <w:r>
        <w:rPr>
          <w:spacing w:val="92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92"/>
          <w:sz w:val="28"/>
          <w:szCs w:val="28"/>
        </w:rPr>
        <w:t xml:space="preserve"> </w:t>
      </w:r>
      <w:r>
        <w:rPr>
          <w:sz w:val="28"/>
          <w:szCs w:val="28"/>
        </w:rPr>
        <w:t>29.12.2012г.</w:t>
      </w:r>
    </w:p>
    <w:p w:rsidR="00E941A1" w:rsidRDefault="00E941A1">
      <w:pPr>
        <w:spacing w:before="2" w:after="6"/>
        <w:ind w:left="1102" w:right="501"/>
        <w:jc w:val="both"/>
        <w:rPr>
          <w:sz w:val="28"/>
          <w:szCs w:val="28"/>
        </w:rPr>
      </w:pPr>
      <w:r>
        <w:rPr>
          <w:sz w:val="28"/>
          <w:szCs w:val="28"/>
        </w:rPr>
        <w:t>№273-ФЗ «Об образовании в Российской Федерации» (ст 28) к компетенции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относятся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функционирования внутренней системы оценки качества образования. Задачи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ВСОКО: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-выявление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существующих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ООП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нормативным требованиям ФГОС; -оценка уровня достижения планируемых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ООП;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экспертная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 деятельности педагогических работников по реализации ООП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своевременного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УУД;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-выявление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отрицательных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тенденций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разработка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устранению;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-изучение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реализации ФГОС. В ходе создания системы условий реализации ООП СОО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мониторинг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системой.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подлежат: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кадровые,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финансовые,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материальнотехнических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методическое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обеспечение.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инструментарий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мониторинга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приведены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таблице.</w:t>
      </w:r>
    </w:p>
    <w:p w:rsidR="00E941A1" w:rsidRDefault="00E941A1">
      <w:pPr>
        <w:spacing w:before="2" w:after="6"/>
        <w:ind w:left="1102" w:right="501"/>
        <w:jc w:val="both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8"/>
        <w:gridCol w:w="2065"/>
        <w:gridCol w:w="161"/>
        <w:gridCol w:w="2161"/>
        <w:gridCol w:w="200"/>
      </w:tblGrid>
      <w:tr w:rsidR="00E941A1">
        <w:trPr>
          <w:trHeight w:val="661"/>
        </w:trPr>
        <w:tc>
          <w:tcPr>
            <w:tcW w:w="5358" w:type="dxa"/>
          </w:tcPr>
          <w:p w:rsidR="00E941A1" w:rsidRDefault="00E941A1">
            <w:pPr>
              <w:pStyle w:val="TableParagraph"/>
              <w:spacing w:before="106"/>
              <w:ind w:left="2070" w:right="20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Индикатор</w:t>
            </w:r>
          </w:p>
        </w:tc>
        <w:tc>
          <w:tcPr>
            <w:tcW w:w="2226" w:type="dxa"/>
            <w:gridSpan w:val="2"/>
          </w:tcPr>
          <w:p w:rsidR="00E941A1" w:rsidRDefault="00E941A1">
            <w:pPr>
              <w:pStyle w:val="TableParagraph"/>
              <w:spacing w:before="106"/>
              <w:ind w:left="28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2361" w:type="dxa"/>
            <w:gridSpan w:val="2"/>
          </w:tcPr>
          <w:p w:rsidR="00E941A1" w:rsidRDefault="00E941A1">
            <w:pPr>
              <w:pStyle w:val="TableParagraph"/>
              <w:spacing w:before="106"/>
              <w:ind w:left="25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E941A1">
        <w:trPr>
          <w:trHeight w:val="640"/>
        </w:trPr>
        <w:tc>
          <w:tcPr>
            <w:tcW w:w="9945" w:type="dxa"/>
            <w:gridSpan w:val="5"/>
          </w:tcPr>
          <w:p w:rsidR="00E941A1" w:rsidRDefault="00E941A1">
            <w:pPr>
              <w:pStyle w:val="TableParagraph"/>
              <w:spacing w:before="85"/>
              <w:ind w:left="2456" w:right="285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Кадровые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условия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ООП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СОО</w:t>
            </w:r>
          </w:p>
        </w:tc>
      </w:tr>
      <w:tr w:rsidR="00E941A1">
        <w:trPr>
          <w:trHeight w:val="1180"/>
        </w:trPr>
        <w:tc>
          <w:tcPr>
            <w:tcW w:w="5358" w:type="dxa"/>
          </w:tcPr>
          <w:p w:rsidR="00E941A1" w:rsidRDefault="00E941A1">
            <w:pPr>
              <w:pStyle w:val="TableParagraph"/>
              <w:spacing w:before="68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укомплектованности</w:t>
            </w: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педагогическими,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руководящими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иными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работниками</w:t>
            </w:r>
          </w:p>
        </w:tc>
        <w:tc>
          <w:tcPr>
            <w:tcW w:w="2226" w:type="dxa"/>
            <w:gridSpan w:val="2"/>
          </w:tcPr>
          <w:p w:rsidR="00E941A1" w:rsidRDefault="00E941A1">
            <w:pPr>
              <w:pStyle w:val="TableParagraph"/>
              <w:spacing w:before="68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61" w:type="dxa"/>
            <w:gridSpan w:val="2"/>
          </w:tcPr>
          <w:p w:rsidR="00E941A1" w:rsidRDefault="00E941A1">
            <w:pPr>
              <w:pStyle w:val="TableParagraph"/>
              <w:spacing w:before="68"/>
              <w:ind w:left="75" w:right="10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1756"/>
        </w:trPr>
        <w:tc>
          <w:tcPr>
            <w:tcW w:w="5358" w:type="dxa"/>
          </w:tcPr>
          <w:p w:rsidR="00E941A1" w:rsidRDefault="00E941A1">
            <w:pPr>
              <w:pStyle w:val="TableParagraph"/>
              <w:spacing w:before="93"/>
              <w:ind w:left="129" w:right="1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соответствия уровня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требованиям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Единого</w:t>
            </w:r>
          </w:p>
          <w:p w:rsidR="00E941A1" w:rsidRDefault="00E941A1">
            <w:pPr>
              <w:pStyle w:val="TableParagraph"/>
              <w:ind w:left="129" w:right="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справочника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должностей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руководителей,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специалистов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служащих</w:t>
            </w:r>
          </w:p>
        </w:tc>
        <w:tc>
          <w:tcPr>
            <w:tcW w:w="2065" w:type="dxa"/>
          </w:tcPr>
          <w:p w:rsidR="00E941A1" w:rsidRDefault="00E941A1">
            <w:pPr>
              <w:pStyle w:val="TableParagraph"/>
              <w:spacing w:before="93"/>
              <w:ind w:left="-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93"/>
              <w:ind w:left="99" w:right="9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E941A1" w:rsidRDefault="00E941A1">
            <w:pPr>
              <w:pStyle w:val="TableParagraph"/>
              <w:ind w:left="99"/>
              <w:rPr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tcBorders>
              <w:bottom w:val="nil"/>
              <w:right w:val="nil"/>
            </w:tcBorders>
          </w:tcPr>
          <w:p w:rsidR="00E941A1" w:rsidRDefault="00E941A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941A1">
        <w:trPr>
          <w:trHeight w:val="1180"/>
        </w:trPr>
        <w:tc>
          <w:tcPr>
            <w:tcW w:w="5358" w:type="dxa"/>
          </w:tcPr>
          <w:p w:rsidR="00E941A1" w:rsidRDefault="00E941A1">
            <w:pPr>
              <w:pStyle w:val="TableParagraph"/>
              <w:spacing w:before="68"/>
              <w:ind w:left="129" w:right="1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непрерывности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профессионального развития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</w:t>
            </w:r>
          </w:p>
        </w:tc>
        <w:tc>
          <w:tcPr>
            <w:tcW w:w="2065" w:type="dxa"/>
          </w:tcPr>
          <w:p w:rsidR="00E941A1" w:rsidRDefault="00E941A1">
            <w:pPr>
              <w:pStyle w:val="TableParagraph"/>
              <w:spacing w:before="68"/>
              <w:ind w:left="-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8"/>
              <w:ind w:left="99" w:right="9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00" w:type="dxa"/>
            <w:vMerge/>
            <w:tcBorders>
              <w:top w:val="nil"/>
              <w:bottom w:val="nil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  <w:tr w:rsidR="00E941A1">
        <w:trPr>
          <w:trHeight w:val="631"/>
        </w:trPr>
        <w:tc>
          <w:tcPr>
            <w:tcW w:w="5358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59" w:line="270" w:lineRule="atLeast"/>
              <w:ind w:left="129" w:right="4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средств,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используемых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2065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70"/>
              <w:ind w:left="-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59" w:line="270" w:lineRule="atLeast"/>
              <w:ind w:left="99" w:right="953"/>
              <w:rPr>
                <w:sz w:val="24"/>
                <w:szCs w:val="24"/>
              </w:rPr>
            </w:pP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00" w:type="dxa"/>
            <w:vMerge/>
            <w:tcBorders>
              <w:top w:val="nil"/>
              <w:bottom w:val="nil"/>
              <w:right w:val="nil"/>
            </w:tcBorders>
          </w:tcPr>
          <w:p w:rsidR="00E941A1" w:rsidRDefault="00E941A1">
            <w:pPr>
              <w:rPr>
                <w:sz w:val="2"/>
                <w:szCs w:val="2"/>
              </w:rPr>
            </w:pPr>
          </w:p>
        </w:tc>
      </w:tr>
    </w:tbl>
    <w:p w:rsidR="00E941A1" w:rsidRDefault="00E941A1">
      <w:pPr>
        <w:rPr>
          <w:sz w:val="2"/>
          <w:szCs w:val="2"/>
        </w:rPr>
        <w:sectPr w:rsidR="00E941A1">
          <w:pgSz w:w="11910" w:h="16840"/>
          <w:pgMar w:top="1040" w:right="60" w:bottom="15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3"/>
        <w:gridCol w:w="188"/>
        <w:gridCol w:w="1974"/>
        <w:gridCol w:w="140"/>
        <w:gridCol w:w="2101"/>
        <w:gridCol w:w="221"/>
      </w:tblGrid>
      <w:tr w:rsidR="00E941A1">
        <w:trPr>
          <w:trHeight w:val="275"/>
        </w:trPr>
        <w:tc>
          <w:tcPr>
            <w:tcW w:w="5311" w:type="dxa"/>
            <w:gridSpan w:val="2"/>
            <w:tcBorders>
              <w:top w:val="nil"/>
            </w:tcBorders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114" w:type="dxa"/>
            <w:gridSpan w:val="2"/>
            <w:tcBorders>
              <w:top w:val="nil"/>
            </w:tcBorders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322" w:type="dxa"/>
            <w:gridSpan w:val="2"/>
            <w:tcBorders>
              <w:top w:val="nil"/>
            </w:tcBorders>
          </w:tcPr>
          <w:p w:rsidR="00E941A1" w:rsidRDefault="00E941A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941A1">
        <w:trPr>
          <w:trHeight w:val="902"/>
        </w:trPr>
        <w:tc>
          <w:tcPr>
            <w:tcW w:w="5311" w:type="dxa"/>
            <w:gridSpan w:val="2"/>
          </w:tcPr>
          <w:p w:rsidR="00E941A1" w:rsidRDefault="00E941A1">
            <w:pPr>
              <w:pStyle w:val="TableParagraph"/>
              <w:spacing w:before="66"/>
              <w:ind w:left="129" w:right="4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учителей, регулярно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использующих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технологии.</w:t>
            </w:r>
          </w:p>
        </w:tc>
        <w:tc>
          <w:tcPr>
            <w:tcW w:w="2114" w:type="dxa"/>
            <w:gridSpan w:val="2"/>
          </w:tcPr>
          <w:p w:rsidR="00E941A1" w:rsidRDefault="00E941A1">
            <w:pPr>
              <w:pStyle w:val="TableParagraph"/>
              <w:spacing w:before="66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6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906"/>
        </w:trPr>
        <w:tc>
          <w:tcPr>
            <w:tcW w:w="5311" w:type="dxa"/>
            <w:gridSpan w:val="2"/>
          </w:tcPr>
          <w:p w:rsidR="00E941A1" w:rsidRDefault="00E941A1">
            <w:pPr>
              <w:pStyle w:val="TableParagraph"/>
              <w:spacing w:before="70"/>
              <w:ind w:left="129" w:right="1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постоянных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пользователей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Интернета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</w:t>
            </w:r>
          </w:p>
        </w:tc>
        <w:tc>
          <w:tcPr>
            <w:tcW w:w="2114" w:type="dxa"/>
            <w:gridSpan w:val="2"/>
          </w:tcPr>
          <w:p w:rsidR="00E941A1" w:rsidRDefault="00E941A1">
            <w:pPr>
              <w:pStyle w:val="TableParagraph"/>
              <w:spacing w:before="70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70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901"/>
        </w:trPr>
        <w:tc>
          <w:tcPr>
            <w:tcW w:w="5311" w:type="dxa"/>
            <w:gridSpan w:val="2"/>
          </w:tcPr>
          <w:p w:rsidR="00E941A1" w:rsidRDefault="00E941A1">
            <w:pPr>
              <w:pStyle w:val="TableParagraph"/>
              <w:spacing w:before="66"/>
              <w:ind w:left="129" w:right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аттестованных 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высшую категории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114" w:type="dxa"/>
            <w:gridSpan w:val="2"/>
          </w:tcPr>
          <w:p w:rsidR="00E941A1" w:rsidRDefault="00E941A1">
            <w:pPr>
              <w:pStyle w:val="TableParagraph"/>
              <w:spacing w:before="66"/>
              <w:ind w:lef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6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640"/>
        </w:trPr>
        <w:tc>
          <w:tcPr>
            <w:tcW w:w="9747" w:type="dxa"/>
            <w:gridSpan w:val="6"/>
          </w:tcPr>
          <w:p w:rsidR="00E941A1" w:rsidRDefault="00E941A1">
            <w:pPr>
              <w:pStyle w:val="TableParagraph"/>
              <w:spacing w:before="85"/>
              <w:ind w:left="1605" w:right="173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Психолого-</w:t>
            </w:r>
            <w:r>
              <w:rPr>
                <w:b/>
                <w:bCs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педагогические</w:t>
            </w:r>
            <w:r>
              <w:rPr>
                <w:b/>
                <w:bCs/>
                <w:spacing w:val="36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условия</w:t>
            </w:r>
            <w:r>
              <w:rPr>
                <w:b/>
                <w:bCs/>
                <w:spacing w:val="42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реализации</w:t>
            </w:r>
            <w:r>
              <w:rPr>
                <w:b/>
                <w:bCs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ООП</w:t>
            </w:r>
            <w:r>
              <w:rPr>
                <w:b/>
                <w:bCs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СОО</w:t>
            </w:r>
          </w:p>
        </w:tc>
      </w:tr>
      <w:tr w:rsidR="00E941A1">
        <w:trPr>
          <w:trHeight w:val="1454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66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степени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освоения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педагогами</w:t>
            </w:r>
          </w:p>
          <w:p w:rsidR="00E941A1" w:rsidRDefault="00E941A1">
            <w:pPr>
              <w:pStyle w:val="TableParagraph"/>
              <w:ind w:left="129" w:right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дополнительной образовательной программы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квалификации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(знание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ФГОС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СОО)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66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6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1179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68"/>
              <w:ind w:left="129" w:righ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учащимися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планируемых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результатов: личностных, метапредметных,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предметных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68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8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902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66"/>
              <w:ind w:left="129" w:right="10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педагогов,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использующих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здоровьесберегающие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(%)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66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66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1182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70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комфортности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классе.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70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70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кл.руководители</w:t>
            </w:r>
          </w:p>
          <w:p w:rsidR="00E941A1" w:rsidRDefault="00E941A1">
            <w:pPr>
              <w:pStyle w:val="TableParagraph"/>
              <w:ind w:left="97"/>
              <w:rPr>
                <w:sz w:val="24"/>
                <w:szCs w:val="24"/>
              </w:rPr>
            </w:pPr>
          </w:p>
        </w:tc>
      </w:tr>
      <w:tr w:rsidR="00E941A1">
        <w:trPr>
          <w:trHeight w:val="1458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70"/>
              <w:ind w:left="129" w:right="1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организаций.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70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70"/>
              <w:ind w:left="97" w:right="9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>
              <w:rPr>
                <w:spacing w:val="1"/>
                <w:sz w:val="24"/>
                <w:szCs w:val="24"/>
              </w:rPr>
              <w:t xml:space="preserve"> вожатая</w:t>
            </w:r>
          </w:p>
        </w:tc>
      </w:tr>
      <w:tr w:rsidR="00E941A1">
        <w:trPr>
          <w:trHeight w:val="1459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70"/>
              <w:ind w:left="129" w:right="4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деятельностью.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70"/>
              <w:ind w:lef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  <w:r>
              <w:rPr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70"/>
              <w:ind w:left="97" w:right="9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классный</w:t>
            </w:r>
          </w:p>
          <w:p w:rsidR="00E941A1" w:rsidRDefault="00E941A1">
            <w:pPr>
              <w:pStyle w:val="TableParagraph"/>
              <w:spacing w:before="1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руководитель.</w:t>
            </w:r>
          </w:p>
        </w:tc>
      </w:tr>
      <w:tr w:rsidR="00E941A1">
        <w:trPr>
          <w:trHeight w:val="356"/>
        </w:trPr>
        <w:tc>
          <w:tcPr>
            <w:tcW w:w="9747" w:type="dxa"/>
            <w:gridSpan w:val="6"/>
          </w:tcPr>
          <w:p w:rsidR="00E941A1" w:rsidRDefault="00E941A1">
            <w:pPr>
              <w:pStyle w:val="TableParagraph"/>
              <w:spacing w:before="78" w:line="259" w:lineRule="exact"/>
              <w:ind w:left="1394" w:right="173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Финансовые</w:t>
            </w:r>
            <w:r>
              <w:rPr>
                <w:b/>
                <w:bCs/>
                <w:spacing w:val="31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условия</w:t>
            </w:r>
            <w:r>
              <w:rPr>
                <w:b/>
                <w:bCs/>
                <w:spacing w:val="35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реализации</w:t>
            </w:r>
            <w:r>
              <w:rPr>
                <w:b/>
                <w:bCs/>
                <w:spacing w:val="33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ООП</w:t>
            </w:r>
            <w:r>
              <w:rPr>
                <w:b/>
                <w:bCs/>
                <w:spacing w:val="33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bCs/>
                <w:w w:val="95"/>
                <w:sz w:val="24"/>
                <w:szCs w:val="24"/>
              </w:rPr>
              <w:t>СОО</w:t>
            </w:r>
          </w:p>
        </w:tc>
      </w:tr>
      <w:tr w:rsidR="00E941A1">
        <w:trPr>
          <w:trHeight w:val="1544"/>
        </w:trPr>
        <w:tc>
          <w:tcPr>
            <w:tcW w:w="5123" w:type="dxa"/>
          </w:tcPr>
          <w:p w:rsidR="00E941A1" w:rsidRDefault="00E941A1">
            <w:pPr>
              <w:pStyle w:val="TableParagraph"/>
              <w:spacing w:before="85"/>
              <w:ind w:left="129" w:right="9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условий финансирования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</w:p>
        </w:tc>
        <w:tc>
          <w:tcPr>
            <w:tcW w:w="2302" w:type="dxa"/>
            <w:gridSpan w:val="3"/>
          </w:tcPr>
          <w:p w:rsidR="00E941A1" w:rsidRDefault="00E941A1">
            <w:pPr>
              <w:pStyle w:val="TableParagraph"/>
              <w:spacing w:before="85"/>
              <w:ind w:left="97"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планом финансово-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хозяйственной</w:t>
            </w:r>
          </w:p>
          <w:p w:rsidR="00E941A1" w:rsidRDefault="00E941A1">
            <w:pPr>
              <w:pStyle w:val="TableParagraph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322" w:type="dxa"/>
            <w:gridSpan w:val="2"/>
          </w:tcPr>
          <w:p w:rsidR="00E941A1" w:rsidRDefault="00E941A1">
            <w:pPr>
              <w:pStyle w:val="TableParagraph"/>
              <w:spacing w:before="8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</w:p>
        </w:tc>
      </w:tr>
      <w:tr w:rsidR="00E941A1">
        <w:trPr>
          <w:trHeight w:val="609"/>
        </w:trPr>
        <w:tc>
          <w:tcPr>
            <w:tcW w:w="7285" w:type="dxa"/>
            <w:gridSpan w:val="3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E941A1" w:rsidRDefault="00E941A1">
            <w:pPr>
              <w:pStyle w:val="TableParagraph"/>
              <w:spacing w:line="264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реализации</w:t>
            </w:r>
          </w:p>
        </w:tc>
        <w:tc>
          <w:tcPr>
            <w:tcW w:w="2241" w:type="dxa"/>
            <w:gridSpan w:val="2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E941A1" w:rsidRDefault="00E941A1">
            <w:pPr>
              <w:pStyle w:val="TableParagraph"/>
              <w:spacing w:line="264" w:lineRule="exact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</w:p>
        </w:tc>
        <w:tc>
          <w:tcPr>
            <w:tcW w:w="221" w:type="dxa"/>
            <w:tcBorders>
              <w:bottom w:val="nil"/>
              <w:right w:val="nil"/>
            </w:tcBorders>
          </w:tcPr>
          <w:p w:rsidR="00E941A1" w:rsidRDefault="00E941A1">
            <w:pPr>
              <w:pStyle w:val="TableParagraph"/>
              <w:ind w:left="0"/>
            </w:pPr>
          </w:p>
        </w:tc>
      </w:tr>
    </w:tbl>
    <w:p w:rsidR="00E941A1" w:rsidRDefault="00E941A1">
      <w:pPr>
        <w:rPr>
          <w:sz w:val="2"/>
          <w:szCs w:val="2"/>
        </w:rPr>
      </w:pPr>
      <w:r>
        <w:rPr>
          <w:noProof/>
          <w:lang w:eastAsia="ru-RU"/>
        </w:rPr>
        <w:pict>
          <v:rect id="_x0000_s1051" style="position:absolute;margin-left:338.7pt;margin-top:741.6pt;width:.95pt;height:16.7pt;z-index:-251662336;mso-position-horizontal-relative:page;mso-position-vertical-relative:page" fillcolor="black" stroked="f">
            <w10:wrap anchorx="page" anchory="page"/>
            <w10:anchorlock/>
          </v:rect>
        </w:pict>
      </w:r>
    </w:p>
    <w:p w:rsidR="00E941A1" w:rsidRDefault="00E941A1">
      <w:pPr>
        <w:rPr>
          <w:sz w:val="2"/>
          <w:szCs w:val="2"/>
        </w:rPr>
        <w:sectPr w:rsidR="00E941A1">
          <w:pgSz w:w="11910" w:h="16840"/>
          <w:pgMar w:top="1100" w:right="60" w:bottom="14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83"/>
        <w:gridCol w:w="2260"/>
      </w:tblGrid>
      <w:tr w:rsidR="00E941A1">
        <w:trPr>
          <w:trHeight w:val="1572"/>
        </w:trPr>
        <w:tc>
          <w:tcPr>
            <w:tcW w:w="7283" w:type="dxa"/>
            <w:tcBorders>
              <w:top w:val="nil"/>
            </w:tcBorders>
          </w:tcPr>
          <w:p w:rsidR="00E941A1" w:rsidRDefault="00E941A1">
            <w:pPr>
              <w:pStyle w:val="TableParagraph"/>
              <w:spacing w:before="88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нчасти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части,</w:t>
            </w:r>
          </w:p>
          <w:p w:rsidR="00E941A1" w:rsidRDefault="00E941A1">
            <w:pPr>
              <w:pStyle w:val="TableParagraph"/>
              <w:spacing w:before="96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формируемой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образовательых</w:t>
            </w:r>
          </w:p>
          <w:p w:rsidR="00E941A1" w:rsidRDefault="00E941A1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отношений</w:t>
            </w:r>
          </w:p>
        </w:tc>
        <w:tc>
          <w:tcPr>
            <w:tcW w:w="2260" w:type="dxa"/>
            <w:tcBorders>
              <w:top w:val="nil"/>
            </w:tcBorders>
          </w:tcPr>
          <w:p w:rsidR="00E941A1" w:rsidRDefault="00E941A1">
            <w:pPr>
              <w:pStyle w:val="TableParagraph"/>
              <w:ind w:left="0"/>
            </w:pPr>
          </w:p>
        </w:tc>
      </w:tr>
      <w:tr w:rsidR="00E941A1">
        <w:trPr>
          <w:trHeight w:val="640"/>
        </w:trPr>
        <w:tc>
          <w:tcPr>
            <w:tcW w:w="9543" w:type="dxa"/>
            <w:gridSpan w:val="2"/>
          </w:tcPr>
          <w:p w:rsidR="00E941A1" w:rsidRDefault="00E941A1">
            <w:pPr>
              <w:pStyle w:val="TableParagraph"/>
              <w:spacing w:before="85"/>
              <w:ind w:left="1158" w:right="115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Материально-</w:t>
            </w:r>
            <w:r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технические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условия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реализации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ООП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СОО</w:t>
            </w:r>
          </w:p>
        </w:tc>
      </w:tr>
      <w:tr w:rsidR="00E941A1">
        <w:trPr>
          <w:trHeight w:val="1455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68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соблюдения: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СанПиН;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пожарной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систематически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электробезопасности;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требований охраны</w:t>
            </w:r>
          </w:p>
          <w:p w:rsidR="00E941A1" w:rsidRDefault="00E941A1">
            <w:pPr>
              <w:pStyle w:val="TableParagraph"/>
              <w:ind w:left="129" w:righ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труда;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своевременных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сроков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текущего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капитального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ремонта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68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</w:t>
            </w:r>
          </w:p>
        </w:tc>
      </w:tr>
      <w:tr w:rsidR="00E941A1">
        <w:trPr>
          <w:trHeight w:val="1183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71"/>
              <w:ind w:left="129"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наличия доступа учащихся с 1 раз в год ограниченными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возможностями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 к</w:t>
            </w: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объектам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инфраструктуры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71"/>
              <w:ind w:left="98" w:right="49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Администрация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ОУ Совет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</w:p>
        </w:tc>
      </w:tr>
      <w:tr w:rsidR="00E941A1">
        <w:trPr>
          <w:trHeight w:val="639"/>
        </w:trPr>
        <w:tc>
          <w:tcPr>
            <w:tcW w:w="9543" w:type="dxa"/>
            <w:gridSpan w:val="2"/>
          </w:tcPr>
          <w:p w:rsidR="00E941A1" w:rsidRDefault="00E941A1">
            <w:pPr>
              <w:pStyle w:val="TableParagraph"/>
              <w:spacing w:before="85"/>
              <w:ind w:left="1177" w:right="115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Учебно-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методическое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информационное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обеспечение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ООП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СОО</w:t>
            </w:r>
          </w:p>
        </w:tc>
      </w:tr>
      <w:tr w:rsidR="00E941A1">
        <w:trPr>
          <w:trHeight w:val="906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70"/>
              <w:ind w:left="129" w:righ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ИКТ обеспечение (количество учащихся 1 раз в год школы на один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компьютер)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70"/>
              <w:ind w:left="98" w:right="8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заместитель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</w:p>
        </w:tc>
      </w:tr>
      <w:tr w:rsidR="00E941A1">
        <w:trPr>
          <w:trHeight w:val="1458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70"/>
              <w:ind w:left="129" w:righ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достаточности учебников, 1 раз в год учебно-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дидактических</w:t>
            </w:r>
          </w:p>
          <w:p w:rsidR="00E941A1" w:rsidRDefault="00E941A1">
            <w:pPr>
              <w:pStyle w:val="TableParagraph"/>
              <w:spacing w:before="1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наглядных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пособий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70"/>
              <w:ind w:left="98" w:right="8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заведующий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библиотекой</w:t>
            </w:r>
          </w:p>
        </w:tc>
      </w:tr>
      <w:tr w:rsidR="00E941A1">
        <w:trPr>
          <w:trHeight w:val="1734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70"/>
              <w:ind w:left="129" w:righ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обеспеченности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доступа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отношений к</w:t>
            </w: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информации, связанной с реализацией ООП, планируемыми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результатами,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организацией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условиями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ее осуществления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70"/>
              <w:ind w:left="98" w:righ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E941A1">
        <w:trPr>
          <w:trHeight w:val="1735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70"/>
              <w:ind w:left="129" w:right="7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обеспеченности доступа к 1 раз в год печатным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образовательным</w:t>
            </w:r>
          </w:p>
          <w:p w:rsidR="00E941A1" w:rsidRDefault="00E941A1">
            <w:pPr>
              <w:pStyle w:val="TableParagraph"/>
              <w:spacing w:before="1"/>
              <w:ind w:left="129" w:right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(ЭОР),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 образовательным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ресурсам,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размещенным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федеральных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региональных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базах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данных ЭОР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70"/>
              <w:ind w:left="98" w:right="8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заместитель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</w:p>
        </w:tc>
      </w:tr>
      <w:tr w:rsidR="00E941A1">
        <w:trPr>
          <w:trHeight w:val="1456"/>
        </w:trPr>
        <w:tc>
          <w:tcPr>
            <w:tcW w:w="7283" w:type="dxa"/>
          </w:tcPr>
          <w:p w:rsidR="00E941A1" w:rsidRDefault="00E941A1">
            <w:pPr>
              <w:pStyle w:val="TableParagraph"/>
              <w:spacing w:before="68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учебниками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(или)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учебниками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электронными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приложениями,</w:t>
            </w:r>
          </w:p>
          <w:p w:rsidR="00E941A1" w:rsidRDefault="00E941A1">
            <w:pPr>
              <w:pStyle w:val="TableParagraph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являющимися их составной частью, учебно- методической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всем учебным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260" w:type="dxa"/>
          </w:tcPr>
          <w:p w:rsidR="00E941A1" w:rsidRDefault="00E941A1">
            <w:pPr>
              <w:pStyle w:val="TableParagraph"/>
              <w:spacing w:before="68"/>
              <w:ind w:left="98" w:right="8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заведующий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библиотекой</w:t>
            </w:r>
          </w:p>
        </w:tc>
      </w:tr>
      <w:tr w:rsidR="00E941A1">
        <w:trPr>
          <w:trHeight w:val="907"/>
        </w:trPr>
        <w:tc>
          <w:tcPr>
            <w:tcW w:w="7283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70"/>
              <w:ind w:left="129" w:righ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фондом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дополнительной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литературы,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включающий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детскую</w:t>
            </w:r>
          </w:p>
          <w:p w:rsidR="00E941A1" w:rsidRDefault="00E941A1">
            <w:pPr>
              <w:pStyle w:val="TableParagraph"/>
              <w:spacing w:before="1" w:line="264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художественную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научно-популярную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литературу,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справочно-</w:t>
            </w:r>
          </w:p>
        </w:tc>
        <w:tc>
          <w:tcPr>
            <w:tcW w:w="2260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70"/>
              <w:ind w:left="98" w:right="8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  <w:p w:rsidR="00E941A1" w:rsidRDefault="00E941A1">
            <w:pPr>
              <w:pStyle w:val="TableParagraph"/>
              <w:spacing w:before="1" w:line="264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</w:tbl>
    <w:p w:rsidR="00E941A1" w:rsidRDefault="00E941A1">
      <w:pPr>
        <w:rPr>
          <w:sz w:val="2"/>
          <w:szCs w:val="2"/>
        </w:rPr>
      </w:pPr>
      <w:r>
        <w:rPr>
          <w:noProof/>
          <w:lang w:eastAsia="ru-RU"/>
        </w:rPr>
        <w:pict>
          <v:shape id="_x0000_s1052" style="position:absolute;margin-left:338.7pt;margin-top:56.65pt;width:1pt;height:51.05pt;z-index:-251661312;mso-position-horizontal-relative:page;mso-position-vertical-relative:page" coordorigin="6774,1133" coordsize="20,1021" path="m6793,1133r-19,l6774,1505r,372l6774,2153r19,l6793,1877r,-372l6793,1133xe" fillcolor="black" stroked="f">
            <v:path arrowok="t"/>
            <w10:wrap anchorx="page" anchory="page"/>
            <w10:anchorlock/>
          </v:shape>
        </w:pict>
      </w:r>
    </w:p>
    <w:p w:rsidR="00E941A1" w:rsidRDefault="00E941A1">
      <w:pPr>
        <w:rPr>
          <w:sz w:val="2"/>
          <w:szCs w:val="2"/>
        </w:rPr>
        <w:sectPr w:rsidR="00E941A1">
          <w:pgSz w:w="11910" w:h="16840"/>
          <w:pgMar w:top="1100" w:right="60" w:bottom="1460" w:left="600" w:header="0" w:footer="1262" w:gutter="0"/>
          <w:cols w:space="720"/>
        </w:sect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83"/>
        <w:gridCol w:w="2280"/>
      </w:tblGrid>
      <w:tr w:rsidR="00E941A1">
        <w:trPr>
          <w:trHeight w:val="830"/>
        </w:trPr>
        <w:tc>
          <w:tcPr>
            <w:tcW w:w="7283" w:type="dxa"/>
            <w:tcBorders>
              <w:top w:val="nil"/>
            </w:tcBorders>
          </w:tcPr>
          <w:p w:rsidR="00E941A1" w:rsidRDefault="00E941A1">
            <w:pPr>
              <w:pStyle w:val="TableParagraph"/>
              <w:ind w:left="129" w:right="4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библиографические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периодические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издания,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сопровождающие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</w:t>
            </w:r>
          </w:p>
        </w:tc>
        <w:tc>
          <w:tcPr>
            <w:tcW w:w="2280" w:type="dxa"/>
            <w:tcBorders>
              <w:top w:val="nil"/>
            </w:tcBorders>
          </w:tcPr>
          <w:p w:rsidR="00E941A1" w:rsidRDefault="00E941A1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библиотекой</w:t>
            </w:r>
          </w:p>
        </w:tc>
      </w:tr>
      <w:tr w:rsidR="00E941A1">
        <w:trPr>
          <w:trHeight w:val="351"/>
        </w:trPr>
        <w:tc>
          <w:tcPr>
            <w:tcW w:w="7283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70" w:line="261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учебно-методической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литературой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</w:p>
        </w:tc>
        <w:tc>
          <w:tcPr>
            <w:tcW w:w="2280" w:type="dxa"/>
            <w:tcBorders>
              <w:bottom w:val="nil"/>
            </w:tcBorders>
          </w:tcPr>
          <w:p w:rsidR="00E941A1" w:rsidRDefault="00E941A1">
            <w:pPr>
              <w:pStyle w:val="TableParagraph"/>
              <w:spacing w:before="70" w:line="261" w:lineRule="exact"/>
              <w:ind w:left="98"/>
              <w:rPr>
                <w:sz w:val="24"/>
                <w:szCs w:val="24"/>
              </w:rPr>
            </w:pPr>
          </w:p>
        </w:tc>
      </w:tr>
      <w:tr w:rsidR="00E941A1">
        <w:trPr>
          <w:trHeight w:val="276"/>
        </w:trPr>
        <w:tc>
          <w:tcPr>
            <w:tcW w:w="7283" w:type="dxa"/>
            <w:tcBorders>
              <w:top w:val="nil"/>
              <w:bottom w:val="nil"/>
            </w:tcBorders>
          </w:tcPr>
          <w:p w:rsidR="00E941A1" w:rsidRDefault="00E941A1">
            <w:pPr>
              <w:pStyle w:val="TableParagraph"/>
              <w:spacing w:line="256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внеурочной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реализуемым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941A1" w:rsidRDefault="00E941A1">
            <w:pPr>
              <w:pStyle w:val="TableParagraph"/>
              <w:spacing w:line="256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</w:t>
            </w:r>
          </w:p>
        </w:tc>
      </w:tr>
      <w:tr w:rsidR="00E941A1">
        <w:trPr>
          <w:trHeight w:val="275"/>
        </w:trPr>
        <w:tc>
          <w:tcPr>
            <w:tcW w:w="7283" w:type="dxa"/>
            <w:tcBorders>
              <w:top w:val="nil"/>
              <w:bottom w:val="nil"/>
            </w:tcBorders>
          </w:tcPr>
          <w:p w:rsidR="00E941A1" w:rsidRDefault="00E941A1">
            <w:pPr>
              <w:pStyle w:val="TableParagraph"/>
              <w:spacing w:line="256" w:lineRule="exact"/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СОО.1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E941A1" w:rsidRDefault="00E941A1">
            <w:pPr>
              <w:pStyle w:val="TableParagraph"/>
              <w:spacing w:line="256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</w:tr>
      <w:tr w:rsidR="00E941A1">
        <w:trPr>
          <w:trHeight w:val="633"/>
        </w:trPr>
        <w:tc>
          <w:tcPr>
            <w:tcW w:w="7283" w:type="dxa"/>
            <w:tcBorders>
              <w:top w:val="nil"/>
            </w:tcBorders>
          </w:tcPr>
          <w:p w:rsidR="00E941A1" w:rsidRDefault="00E941A1">
            <w:pPr>
              <w:pStyle w:val="TableParagraph"/>
              <w:ind w:left="0"/>
            </w:pPr>
          </w:p>
        </w:tc>
        <w:tc>
          <w:tcPr>
            <w:tcW w:w="2280" w:type="dxa"/>
            <w:tcBorders>
              <w:top w:val="nil"/>
            </w:tcBorders>
          </w:tcPr>
          <w:p w:rsidR="00E941A1" w:rsidRDefault="00E941A1">
            <w:pPr>
              <w:pStyle w:val="TableParagraph"/>
              <w:spacing w:line="271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библиотекой</w:t>
            </w:r>
          </w:p>
        </w:tc>
      </w:tr>
    </w:tbl>
    <w:p w:rsidR="00E941A1" w:rsidRDefault="00E941A1"/>
    <w:sectPr w:rsidR="00E941A1" w:rsidSect="00C0763D">
      <w:pgSz w:w="11910" w:h="16840"/>
      <w:pgMar w:top="1100" w:right="60" w:bottom="1460" w:left="600" w:header="0" w:footer="12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1A1" w:rsidRDefault="00E941A1" w:rsidP="00C0763D">
      <w:r>
        <w:separator/>
      </w:r>
    </w:p>
  </w:endnote>
  <w:endnote w:type="continuationSeparator" w:id="0">
    <w:p w:rsidR="00E941A1" w:rsidRDefault="00E941A1" w:rsidP="00C07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1A1" w:rsidRDefault="00E941A1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 id="_x0000_s2049" style="position:absolute;margin-left:83.65pt;margin-top:765.6pt;width:484.9pt;height:4.45pt;z-index:-251656192;mso-position-horizontal-relative:page;mso-position-vertical-relative:page" coordorigin="1673,15312" coordsize="9698,89" o:spt="100" adj="0,,0" path="m11371,15386r-9698,l1673,15401r9698,l11371,15386xm11371,15312r-9698,l1673,15372r9698,l11371,15312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770.5pt;width:357pt;height:24.45pt;z-index:-251655168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1" type="#_x0000_t202" style="position:absolute;margin-left:508.6pt;margin-top:781.9pt;width:61.65pt;height:13.05pt;z-index:-251654144;mso-position-horizontal-relative:page;mso-position-vertical-relative:page" filled="f" stroked="f">
          <v:textbox inset="0,0,0,0">
            <w:txbxContent>
              <w:p w:rsidR="00E941A1" w:rsidRDefault="00E941A1">
                <w:pPr>
                  <w:spacing w:before="10"/>
                  <w:ind w:left="20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Страница</w:t>
                </w:r>
                <w:r>
                  <w:rPr>
                    <w:b/>
                    <w:bCs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bCs/>
                    <w:sz w:val="20"/>
                    <w:szCs w:val="20"/>
                  </w:rPr>
                  <w:fldChar w:fldCharType="begin"/>
                </w:r>
                <w:r>
                  <w:rPr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rPr>
                    <w:b/>
                    <w:bCs/>
                    <w:sz w:val="20"/>
                    <w:szCs w:val="20"/>
                  </w:rPr>
                  <w:fldChar w:fldCharType="separate"/>
                </w:r>
                <w:r>
                  <w:rPr>
                    <w:b/>
                    <w:bCs/>
                    <w:noProof/>
                    <w:sz w:val="20"/>
                    <w:szCs w:val="20"/>
                  </w:rPr>
                  <w:t>4</w:t>
                </w:r>
                <w:r>
                  <w:rPr>
                    <w:b/>
                    <w:bCs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1A1" w:rsidRDefault="00E941A1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540.85pt;width:377.65pt;height:14.95pt;z-index:-251648000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_x0000_s2056" type="#_x0000_t202" style="position:absolute;margin-left:474.6pt;margin-top:540.85pt;width:221.45pt;height:14.95pt;z-index:-251646976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_x0000_s2057" type="#_x0000_t202" style="position:absolute;margin-left:721.75pt;margin-top:530.15pt;width:66.7pt;height:25.65pt;z-index:-251645952;mso-position-horizontal-relative:page;mso-position-vertical-relative:page" filled="f" stroked="f">
          <v:textbox inset="0,0,0,0">
            <w:txbxContent>
              <w:p w:rsidR="00E941A1" w:rsidRDefault="00E941A1">
                <w:pPr>
                  <w:pStyle w:val="BodyText"/>
                  <w:spacing w:before="4"/>
                  <w:ind w:left="0" w:firstLine="0"/>
                  <w:jc w:val="left"/>
                  <w:rPr>
                    <w:i/>
                    <w:iCs/>
                    <w:sz w:val="20"/>
                    <w:szCs w:val="20"/>
                  </w:rPr>
                </w:pPr>
              </w:p>
              <w:p w:rsidR="00E941A1" w:rsidRDefault="00E941A1">
                <w:pPr>
                  <w:spacing w:before="1"/>
                  <w:ind w:left="20"/>
                  <w:rPr>
                    <w:rFonts w:ascii="Cambria" w:hAnsi="Cambria" w:cs="Cambria"/>
                  </w:rPr>
                </w:pPr>
                <w:r>
                  <w:rPr>
                    <w:rFonts w:ascii="Cambria" w:hAnsi="Cambria" w:cs="Cambria"/>
                  </w:rPr>
                  <w:t>Страница</w:t>
                </w:r>
                <w:r>
                  <w:rPr>
                    <w:rFonts w:ascii="Cambria" w:hAnsi="Cambria" w:cs="Cambria"/>
                    <w:spacing w:val="-1"/>
                  </w:rPr>
                  <w:t xml:space="preserve"> </w:t>
                </w:r>
                <w:r>
                  <w:rPr>
                    <w:rFonts w:ascii="Cambria" w:hAnsi="Cambria" w:cs="Cambria"/>
                  </w:rPr>
                  <w:fldChar w:fldCharType="begin"/>
                </w:r>
                <w:r>
                  <w:rPr>
                    <w:rFonts w:ascii="Cambria" w:hAnsi="Cambria" w:cs="Cambria"/>
                  </w:rPr>
                  <w:instrText xml:space="preserve"> PAGE </w:instrText>
                </w:r>
                <w:r>
                  <w:rPr>
                    <w:rFonts w:ascii="Cambria" w:hAnsi="Cambria" w:cs="Cambria"/>
                  </w:rPr>
                  <w:fldChar w:fldCharType="separate"/>
                </w:r>
                <w:r>
                  <w:rPr>
                    <w:rFonts w:ascii="Cambria" w:hAnsi="Cambria" w:cs="Cambria"/>
                    <w:noProof/>
                  </w:rPr>
                  <w:t>34</w:t>
                </w:r>
                <w:r>
                  <w:rPr>
                    <w:rFonts w:ascii="Cambria" w:hAnsi="Cambria" w:cs="Cambria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1A1" w:rsidRDefault="00E941A1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 id="_x0000_s2058" style="position:absolute;margin-left:55.2pt;margin-top:525.7pt;width:731.55pt;height:4.45pt;z-index:-251643904;mso-position-horizontal-relative:page;mso-position-vertical-relative:page" coordorigin="1104,10514" coordsize="14631,89" o:spt="100" adj="0,,0" path="m15734,10588r-14630,l1104,10603r14630,l15734,10588xm15734,10514r-14630,l1104,10574r14630,l15734,10514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  <w10:anchorlock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530.15pt;width:377.65pt;height:14.95pt;z-index:-251642880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_x0000_s2060" type="#_x0000_t202" style="position:absolute;margin-left:469.8pt;margin-top:530.15pt;width:221.35pt;height:14.95pt;z-index:-251641856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_x0000_s2061" type="#_x0000_t202" style="position:absolute;margin-left:721.75pt;margin-top:530.15pt;width:66.7pt;height:14.95pt;z-index:-251640832;mso-position-horizontal-relative:page;mso-position-vertical-relative:page" filled="f" stroked="f">
          <v:textbox inset="0,0,0,0">
            <w:txbxContent>
              <w:p w:rsidR="00E941A1" w:rsidRDefault="00E941A1">
                <w:pPr>
                  <w:spacing w:before="20"/>
                  <w:ind w:left="20"/>
                  <w:rPr>
                    <w:rFonts w:ascii="Cambria" w:hAnsi="Cambria" w:cs="Cambria"/>
                  </w:rPr>
                </w:pPr>
                <w:r>
                  <w:rPr>
                    <w:rFonts w:ascii="Cambria" w:hAnsi="Cambria" w:cs="Cambria"/>
                  </w:rPr>
                  <w:t>Страница</w:t>
                </w:r>
                <w:r>
                  <w:rPr>
                    <w:rFonts w:ascii="Cambria" w:hAnsi="Cambria" w:cs="Cambria"/>
                    <w:spacing w:val="-1"/>
                  </w:rPr>
                  <w:t xml:space="preserve"> </w:t>
                </w:r>
                <w:r>
                  <w:rPr>
                    <w:rFonts w:ascii="Cambria" w:hAnsi="Cambria" w:cs="Cambria"/>
                  </w:rPr>
                  <w:fldChar w:fldCharType="begin"/>
                </w:r>
                <w:r>
                  <w:rPr>
                    <w:rFonts w:ascii="Cambria" w:hAnsi="Cambria" w:cs="Cambria"/>
                  </w:rPr>
                  <w:instrText xml:space="preserve"> PAGE </w:instrText>
                </w:r>
                <w:r>
                  <w:rPr>
                    <w:rFonts w:ascii="Cambria" w:hAnsi="Cambria" w:cs="Cambria"/>
                  </w:rPr>
                  <w:fldChar w:fldCharType="separate"/>
                </w:r>
                <w:r>
                  <w:rPr>
                    <w:rFonts w:ascii="Cambria" w:hAnsi="Cambria" w:cs="Cambria"/>
                    <w:noProof/>
                  </w:rPr>
                  <w:t>60</w:t>
                </w:r>
                <w:r>
                  <w:rPr>
                    <w:rFonts w:ascii="Cambria" w:hAnsi="Cambria" w:cs="Cambria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1A1" w:rsidRDefault="00E941A1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4.1pt;margin-top:774.65pt;width:484.9pt;height:27.8pt;z-index:-251638784;mso-position-horizontal-relative:page;mso-position-vertical-relative:page" filled="f" stroked="f">
          <v:textbox inset="0,0,0,0">
            <w:txbxContent>
              <w:p w:rsidR="00E941A1" w:rsidRDefault="00E941A1">
                <w:pPr>
                  <w:spacing w:before="20"/>
                  <w:ind w:left="20" w:right="2"/>
                  <w:rPr>
                    <w:rFonts w:ascii="Cambria" w:hAnsi="Cambria" w:cs="Cambria"/>
                  </w:rPr>
                </w:pPr>
                <w:r>
                  <w:rPr>
                    <w:rFonts w:ascii="Cambria" w:hAnsi="Cambria" w:cs="Cambria"/>
                  </w:rPr>
                  <w:t xml:space="preserve">                                                                                                                                                                           Страница 59</w:t>
                </w:r>
              </w:p>
            </w:txbxContent>
          </v:textbox>
          <w10:wrap anchorx="page" anchory="page"/>
          <w10:anchorlock/>
        </v:shape>
      </w:pict>
    </w:r>
    <w:r>
      <w:rPr>
        <w:sz w:val="20"/>
        <w:szCs w:val="20"/>
      </w:rPr>
      <w:t xml:space="preserve">      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1A1" w:rsidRDefault="00E941A1">
    <w:pPr>
      <w:pStyle w:val="BodyText"/>
      <w:spacing w:line="14" w:lineRule="auto"/>
      <w:ind w:left="0" w:firstLine="0"/>
      <w:jc w:val="left"/>
      <w:rPr>
        <w:sz w:val="20"/>
        <w:szCs w:val="20"/>
      </w:rPr>
    </w:pPr>
    <w:r>
      <w:rPr>
        <w:noProof/>
        <w:lang w:eastAsia="ru-RU"/>
      </w:rPr>
      <w:pict>
        <v:shape id="_x0000_s2063" style="position:absolute;margin-left:83.65pt;margin-top:759.35pt;width:484.9pt;height:4.45pt;z-index:-251636736;mso-position-horizontal-relative:page;mso-position-vertical-relative:page" coordorigin="1673,15187" coordsize="9698,89" o:spt="100" adj="0,,0" path="m11371,15262r-9698,l1673,15276r9698,l11371,15262xm11371,15187r-9698,l1673,15247r9698,l11371,15187xe" fillcolor="#612322" stroked="f">
          <v:stroke joinstyle="round"/>
          <v:formulas>
            <v:f eqn="val #1"/>
            <v:f eqn="val #0"/>
            <v:f eqn="sum #1 0 #0"/>
            <v:f eqn="val 10800"/>
            <v:f eqn="sum 0 0 #1"/>
            <v:f eqn="sumangle @2 360 0"/>
            <v:f eqn="if @2 @2 @5"/>
            <v:f eqn="sum 0 0 @6"/>
            <v:f eqn="val #2"/>
            <v:f eqn="sum 0 0 #0"/>
            <v:f eqn="sum #2 0 2700"/>
            <v:f eqn="cos @10 #1"/>
            <v:f eqn="sin @10 #1"/>
            <v:f eqn="cos 13500 #1"/>
            <v:f eqn="sin 13500 #1"/>
            <v:f eqn="sum @11 10800 0"/>
            <v:f eqn="sum @12 10800 0"/>
            <v:f eqn="sum @13 10800 0"/>
            <v:f eqn="sum @14 10800 0"/>
            <v:f eqn="prod #2 1 2"/>
            <v:f eqn="sum @19 5400 0"/>
            <v:f eqn="cos @20 #1"/>
            <v:f eqn="sin @20 #1"/>
            <v:f eqn="sum @21 10800 0"/>
            <v:f eqn="sum @12 @23 @22"/>
            <v:f eqn="sum @22 @23 @11"/>
            <v:f eqn="cos 10800 #1"/>
            <v:f eqn="sin 10800 #1"/>
            <v:f eqn="cos #2 #1"/>
            <v:f eqn="sin #2 #1"/>
            <v:f eqn="sum @26 10800 0"/>
            <v:f eqn="sum @27 10800 0"/>
            <v:f eqn="sum @28 10800 0"/>
            <v:f eqn="sum @29 10800 0"/>
            <v:f eqn="sum @19 5400 0"/>
            <v:f eqn="cos @34 #0"/>
            <v:f eqn="sin @34 #0"/>
            <v:f eqn="mid #0 #1"/>
            <v:f eqn="sumangle @37 180 0"/>
            <v:f eqn="if @2 @37 @38"/>
            <v:f eqn="cos 10800 @39"/>
            <v:f eqn="sin 10800 @39"/>
            <v:f eqn="cos #2 @39"/>
            <v:f eqn="sin #2 @39"/>
            <v:f eqn="sum @40 10800 0"/>
            <v:f eqn="sum @41 10800 0"/>
            <v:f eqn="sum @42 10800 0"/>
            <v:f eqn="sum @43 10800 0"/>
            <v:f eqn="sum @35 10800 0"/>
            <v:f eqn="sum @36 10800 0"/>
          </v:formulas>
          <v:path arrowok="t" o:connecttype="segments" o:connectlocs="@44,@45;@48,@49;@46,@47;@17,@18;@24,@25;@15,@16" textboxrect="3163,3163,18437,18437"/>
          <v:handles>
            <v:h position="@3,#0" polar="10800,10800"/>
            <v:h position="#2,#1" polar="10800,10800" radiusrange="0,10800"/>
          </v:handles>
          <w10:wrap anchorx="page" anchory="page"/>
          <w10:anchorlock/>
        </v:shap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4.1pt;margin-top:763.85pt;width:377.65pt;height:27.8pt;z-index:-251635712;mso-position-horizontal-relative:page;mso-position-vertical-relative:page" filled="f" stroked="f">
          <v:textbox inset="0,0,0,0">
            <w:txbxContent>
              <w:p w:rsidR="00E941A1" w:rsidRPr="000032F7" w:rsidRDefault="00E941A1" w:rsidP="000032F7"/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1A1" w:rsidRDefault="00E941A1" w:rsidP="00C0763D">
      <w:r>
        <w:separator/>
      </w:r>
    </w:p>
  </w:footnote>
  <w:footnote w:type="continuationSeparator" w:id="0">
    <w:p w:rsidR="00E941A1" w:rsidRDefault="00E941A1" w:rsidP="00C076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DE8"/>
    <w:multiLevelType w:val="hybridMultilevel"/>
    <w:tmpl w:val="FFFFFFFF"/>
    <w:lvl w:ilvl="0" w:tplc="9C7234C2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608AF858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C88AC984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49C8CBE2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33D49A54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4E2714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E5381B92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329C1402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D608A4F2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">
    <w:nsid w:val="046969A6"/>
    <w:multiLevelType w:val="hybridMultilevel"/>
    <w:tmpl w:val="FFFFFFFF"/>
    <w:lvl w:ilvl="0" w:tplc="94F29CA2">
      <w:numFmt w:val="bullet"/>
      <w:lvlText w:val=""/>
      <w:lvlJc w:val="left"/>
      <w:pPr>
        <w:ind w:left="465" w:hanging="418"/>
      </w:pPr>
      <w:rPr>
        <w:rFonts w:ascii="Symbol" w:eastAsia="Times New Roman" w:hAnsi="Symbol" w:hint="default"/>
        <w:w w:val="100"/>
        <w:sz w:val="24"/>
        <w:szCs w:val="24"/>
      </w:rPr>
    </w:lvl>
    <w:lvl w:ilvl="1" w:tplc="8CE6D350">
      <w:numFmt w:val="bullet"/>
      <w:lvlText w:val="•"/>
      <w:lvlJc w:val="left"/>
      <w:pPr>
        <w:ind w:left="773" w:hanging="418"/>
      </w:pPr>
      <w:rPr>
        <w:rFonts w:hint="default"/>
      </w:rPr>
    </w:lvl>
    <w:lvl w:ilvl="2" w:tplc="50E61492">
      <w:numFmt w:val="bullet"/>
      <w:lvlText w:val="•"/>
      <w:lvlJc w:val="left"/>
      <w:pPr>
        <w:ind w:left="1087" w:hanging="418"/>
      </w:pPr>
      <w:rPr>
        <w:rFonts w:hint="default"/>
      </w:rPr>
    </w:lvl>
    <w:lvl w:ilvl="3" w:tplc="A66274B4">
      <w:numFmt w:val="bullet"/>
      <w:lvlText w:val="•"/>
      <w:lvlJc w:val="left"/>
      <w:pPr>
        <w:ind w:left="1400" w:hanging="418"/>
      </w:pPr>
      <w:rPr>
        <w:rFonts w:hint="default"/>
      </w:rPr>
    </w:lvl>
    <w:lvl w:ilvl="4" w:tplc="93E8C1DE">
      <w:numFmt w:val="bullet"/>
      <w:lvlText w:val="•"/>
      <w:lvlJc w:val="left"/>
      <w:pPr>
        <w:ind w:left="1714" w:hanging="418"/>
      </w:pPr>
      <w:rPr>
        <w:rFonts w:hint="default"/>
      </w:rPr>
    </w:lvl>
    <w:lvl w:ilvl="5" w:tplc="ECF8A4A2">
      <w:numFmt w:val="bullet"/>
      <w:lvlText w:val="•"/>
      <w:lvlJc w:val="left"/>
      <w:pPr>
        <w:ind w:left="2027" w:hanging="418"/>
      </w:pPr>
      <w:rPr>
        <w:rFonts w:hint="default"/>
      </w:rPr>
    </w:lvl>
    <w:lvl w:ilvl="6" w:tplc="8E828AEE">
      <w:numFmt w:val="bullet"/>
      <w:lvlText w:val="•"/>
      <w:lvlJc w:val="left"/>
      <w:pPr>
        <w:ind w:left="2341" w:hanging="418"/>
      </w:pPr>
      <w:rPr>
        <w:rFonts w:hint="default"/>
      </w:rPr>
    </w:lvl>
    <w:lvl w:ilvl="7" w:tplc="323A67B6">
      <w:numFmt w:val="bullet"/>
      <w:lvlText w:val="•"/>
      <w:lvlJc w:val="left"/>
      <w:pPr>
        <w:ind w:left="2654" w:hanging="418"/>
      </w:pPr>
      <w:rPr>
        <w:rFonts w:hint="default"/>
      </w:rPr>
    </w:lvl>
    <w:lvl w:ilvl="8" w:tplc="3D08EE9E">
      <w:numFmt w:val="bullet"/>
      <w:lvlText w:val="•"/>
      <w:lvlJc w:val="left"/>
      <w:pPr>
        <w:ind w:left="2968" w:hanging="418"/>
      </w:pPr>
      <w:rPr>
        <w:rFonts w:hint="default"/>
      </w:rPr>
    </w:lvl>
  </w:abstractNum>
  <w:abstractNum w:abstractNumId="2">
    <w:nsid w:val="05541923"/>
    <w:multiLevelType w:val="hybridMultilevel"/>
    <w:tmpl w:val="FFFFFFFF"/>
    <w:lvl w:ilvl="0" w:tplc="15FA9DDE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B38E055E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2EBAE694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6B26320A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21148462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0CF432F0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84E0E96E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A56A6D04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A1ACDA82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3">
    <w:nsid w:val="05900F03"/>
    <w:multiLevelType w:val="hybridMultilevel"/>
    <w:tmpl w:val="FFFFFFFF"/>
    <w:lvl w:ilvl="0" w:tplc="1FBA80E2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BBECF2C0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54EAE674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9934D2D4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BFB87AE8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92BC9DE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D92030A8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09869FB2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FC18DCB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4">
    <w:nsid w:val="06786802"/>
    <w:multiLevelType w:val="hybridMultilevel"/>
    <w:tmpl w:val="FFFFFFFF"/>
    <w:lvl w:ilvl="0" w:tplc="B85C153E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4E8E02CC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3B813F8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3306BF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0EAF0A2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E8E876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3F58838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3284593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2B6AF6EA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5">
    <w:nsid w:val="077D7459"/>
    <w:multiLevelType w:val="hybridMultilevel"/>
    <w:tmpl w:val="FFFFFFFF"/>
    <w:lvl w:ilvl="0" w:tplc="71F8B5F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4A04A2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54DAC52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D29C5C2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09C6C1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16A53C0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40C8A94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F503D1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CDCA0F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6">
    <w:nsid w:val="07F32C0B"/>
    <w:multiLevelType w:val="hybridMultilevel"/>
    <w:tmpl w:val="FFFFFFFF"/>
    <w:lvl w:ilvl="0" w:tplc="C546ACD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84AAD4B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48AC6A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D22B00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6338B80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F0CA3984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0E2AD80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41F0F15A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BE10F224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7">
    <w:nsid w:val="0A480BE3"/>
    <w:multiLevelType w:val="hybridMultilevel"/>
    <w:tmpl w:val="FFFFFFFF"/>
    <w:lvl w:ilvl="0" w:tplc="7652B0DE">
      <w:numFmt w:val="bullet"/>
      <w:lvlText w:val="–"/>
      <w:lvlJc w:val="left"/>
      <w:pPr>
        <w:ind w:left="1889" w:hanging="632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2C8FC16">
      <w:numFmt w:val="bullet"/>
      <w:lvlText w:val="•"/>
      <w:lvlJc w:val="left"/>
      <w:pPr>
        <w:ind w:left="2816" w:hanging="632"/>
      </w:pPr>
      <w:rPr>
        <w:rFonts w:hint="default"/>
      </w:rPr>
    </w:lvl>
    <w:lvl w:ilvl="2" w:tplc="6254C6A6">
      <w:numFmt w:val="bullet"/>
      <w:lvlText w:val="•"/>
      <w:lvlJc w:val="left"/>
      <w:pPr>
        <w:ind w:left="3753" w:hanging="632"/>
      </w:pPr>
      <w:rPr>
        <w:rFonts w:hint="default"/>
      </w:rPr>
    </w:lvl>
    <w:lvl w:ilvl="3" w:tplc="6F8CBEE4">
      <w:numFmt w:val="bullet"/>
      <w:lvlText w:val="•"/>
      <w:lvlJc w:val="left"/>
      <w:pPr>
        <w:ind w:left="4689" w:hanging="632"/>
      </w:pPr>
      <w:rPr>
        <w:rFonts w:hint="default"/>
      </w:rPr>
    </w:lvl>
    <w:lvl w:ilvl="4" w:tplc="BC44ED24">
      <w:numFmt w:val="bullet"/>
      <w:lvlText w:val="•"/>
      <w:lvlJc w:val="left"/>
      <w:pPr>
        <w:ind w:left="5626" w:hanging="632"/>
      </w:pPr>
      <w:rPr>
        <w:rFonts w:hint="default"/>
      </w:rPr>
    </w:lvl>
    <w:lvl w:ilvl="5" w:tplc="0AC469C8">
      <w:numFmt w:val="bullet"/>
      <w:lvlText w:val="•"/>
      <w:lvlJc w:val="left"/>
      <w:pPr>
        <w:ind w:left="6563" w:hanging="632"/>
      </w:pPr>
      <w:rPr>
        <w:rFonts w:hint="default"/>
      </w:rPr>
    </w:lvl>
    <w:lvl w:ilvl="6" w:tplc="988EFB74">
      <w:numFmt w:val="bullet"/>
      <w:lvlText w:val="•"/>
      <w:lvlJc w:val="left"/>
      <w:pPr>
        <w:ind w:left="7499" w:hanging="632"/>
      </w:pPr>
      <w:rPr>
        <w:rFonts w:hint="default"/>
      </w:rPr>
    </w:lvl>
    <w:lvl w:ilvl="7" w:tplc="1812E62A">
      <w:numFmt w:val="bullet"/>
      <w:lvlText w:val="•"/>
      <w:lvlJc w:val="left"/>
      <w:pPr>
        <w:ind w:left="8436" w:hanging="632"/>
      </w:pPr>
      <w:rPr>
        <w:rFonts w:hint="default"/>
      </w:rPr>
    </w:lvl>
    <w:lvl w:ilvl="8" w:tplc="97A0516E">
      <w:numFmt w:val="bullet"/>
      <w:lvlText w:val="•"/>
      <w:lvlJc w:val="left"/>
      <w:pPr>
        <w:ind w:left="9373" w:hanging="632"/>
      </w:pPr>
      <w:rPr>
        <w:rFonts w:hint="default"/>
      </w:rPr>
    </w:lvl>
  </w:abstractNum>
  <w:abstractNum w:abstractNumId="8">
    <w:nsid w:val="0AC14C45"/>
    <w:multiLevelType w:val="hybridMultilevel"/>
    <w:tmpl w:val="FFFFFFFF"/>
    <w:lvl w:ilvl="0" w:tplc="76EA7F7A">
      <w:numFmt w:val="bullet"/>
      <w:lvlText w:val="–"/>
      <w:lvlJc w:val="left"/>
      <w:pPr>
        <w:ind w:left="862" w:hanging="24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DA68B6E">
      <w:numFmt w:val="bullet"/>
      <w:lvlText w:val="•"/>
      <w:lvlJc w:val="left"/>
      <w:pPr>
        <w:ind w:left="1836" w:hanging="248"/>
      </w:pPr>
      <w:rPr>
        <w:rFonts w:hint="default"/>
      </w:rPr>
    </w:lvl>
    <w:lvl w:ilvl="2" w:tplc="848A3F88">
      <w:numFmt w:val="bullet"/>
      <w:lvlText w:val="•"/>
      <w:lvlJc w:val="left"/>
      <w:pPr>
        <w:ind w:left="2813" w:hanging="248"/>
      </w:pPr>
      <w:rPr>
        <w:rFonts w:hint="default"/>
      </w:rPr>
    </w:lvl>
    <w:lvl w:ilvl="3" w:tplc="A31A895C">
      <w:numFmt w:val="bullet"/>
      <w:lvlText w:val="•"/>
      <w:lvlJc w:val="left"/>
      <w:pPr>
        <w:ind w:left="3789" w:hanging="248"/>
      </w:pPr>
      <w:rPr>
        <w:rFonts w:hint="default"/>
      </w:rPr>
    </w:lvl>
    <w:lvl w:ilvl="4" w:tplc="2CB6A340">
      <w:numFmt w:val="bullet"/>
      <w:lvlText w:val="•"/>
      <w:lvlJc w:val="left"/>
      <w:pPr>
        <w:ind w:left="4766" w:hanging="248"/>
      </w:pPr>
      <w:rPr>
        <w:rFonts w:hint="default"/>
      </w:rPr>
    </w:lvl>
    <w:lvl w:ilvl="5" w:tplc="3F843756">
      <w:numFmt w:val="bullet"/>
      <w:lvlText w:val="•"/>
      <w:lvlJc w:val="left"/>
      <w:pPr>
        <w:ind w:left="5743" w:hanging="248"/>
      </w:pPr>
      <w:rPr>
        <w:rFonts w:hint="default"/>
      </w:rPr>
    </w:lvl>
    <w:lvl w:ilvl="6" w:tplc="3796C2D0">
      <w:numFmt w:val="bullet"/>
      <w:lvlText w:val="•"/>
      <w:lvlJc w:val="left"/>
      <w:pPr>
        <w:ind w:left="6719" w:hanging="248"/>
      </w:pPr>
      <w:rPr>
        <w:rFonts w:hint="default"/>
      </w:rPr>
    </w:lvl>
    <w:lvl w:ilvl="7" w:tplc="585EA604">
      <w:numFmt w:val="bullet"/>
      <w:lvlText w:val="•"/>
      <w:lvlJc w:val="left"/>
      <w:pPr>
        <w:ind w:left="7696" w:hanging="248"/>
      </w:pPr>
      <w:rPr>
        <w:rFonts w:hint="default"/>
      </w:rPr>
    </w:lvl>
    <w:lvl w:ilvl="8" w:tplc="834C849C">
      <w:numFmt w:val="bullet"/>
      <w:lvlText w:val="•"/>
      <w:lvlJc w:val="left"/>
      <w:pPr>
        <w:ind w:left="8673" w:hanging="248"/>
      </w:pPr>
      <w:rPr>
        <w:rFonts w:hint="default"/>
      </w:rPr>
    </w:lvl>
  </w:abstractNum>
  <w:abstractNum w:abstractNumId="9">
    <w:nsid w:val="0C832B46"/>
    <w:multiLevelType w:val="hybridMultilevel"/>
    <w:tmpl w:val="FFFFFFFF"/>
    <w:lvl w:ilvl="0" w:tplc="D3E6957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8CCC140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6C8CB16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76AC0612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7E09C6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7AB277E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C1BCE904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BFD0164E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F8AA151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">
    <w:nsid w:val="0CA0149E"/>
    <w:multiLevelType w:val="hybridMultilevel"/>
    <w:tmpl w:val="FFFFFFFF"/>
    <w:lvl w:ilvl="0" w:tplc="2CDA0A0E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374CDC5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5A4A71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C64E2FC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0978C5F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1AC73B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77C8C420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5D0EA2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9B3E1134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1">
    <w:nsid w:val="0E087F8B"/>
    <w:multiLevelType w:val="hybridMultilevel"/>
    <w:tmpl w:val="FFFFFFFF"/>
    <w:lvl w:ilvl="0" w:tplc="9E0A6ED2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FE62BBC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915622FA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391E8EF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0390E2D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60F2B07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217E4EA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790F84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7CEE502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2">
    <w:nsid w:val="0F1E1D0D"/>
    <w:multiLevelType w:val="hybridMultilevel"/>
    <w:tmpl w:val="FFFFFFFF"/>
    <w:lvl w:ilvl="0" w:tplc="87AEBD98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EE282610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94D09A7A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E6EC9426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F082624A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46A46452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FBEE5C44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18B8AE70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8D92B18E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3">
    <w:nsid w:val="11CD187F"/>
    <w:multiLevelType w:val="hybridMultilevel"/>
    <w:tmpl w:val="FFFFFFFF"/>
    <w:lvl w:ilvl="0" w:tplc="05EC82C2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F4249EC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89F4D6AC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05ACF60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3FD8BD38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04477DE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EA74207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63C03FB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F11417E2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4">
    <w:nsid w:val="12E21B0E"/>
    <w:multiLevelType w:val="hybridMultilevel"/>
    <w:tmpl w:val="FFFFFFFF"/>
    <w:lvl w:ilvl="0" w:tplc="53925B92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6F42A80A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2CB0B120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8E408F5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96D860B6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7BAC01E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35EE324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61AF0AA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65A851E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5">
    <w:nsid w:val="136B2968"/>
    <w:multiLevelType w:val="hybridMultilevel"/>
    <w:tmpl w:val="FFFFFFFF"/>
    <w:lvl w:ilvl="0" w:tplc="9058FD72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CC72DABA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A4F0FBBA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B71A10CE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24FAECC2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8C3689C2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730CFCD6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6224832A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619C0040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6">
    <w:nsid w:val="15870ECF"/>
    <w:multiLevelType w:val="hybridMultilevel"/>
    <w:tmpl w:val="FFFFFFFF"/>
    <w:lvl w:ilvl="0" w:tplc="9990A8CA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F082403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0A82635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5E369412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0414B6B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B005F1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7B2CD1C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9984E13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B50884C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7">
    <w:nsid w:val="16207D6A"/>
    <w:multiLevelType w:val="multilevel"/>
    <w:tmpl w:val="FBCC5EB8"/>
    <w:lvl w:ilvl="0">
      <w:start w:val="1"/>
      <w:numFmt w:val="upperRoman"/>
      <w:lvlText w:val="%1."/>
      <w:lvlJc w:val="left"/>
      <w:pPr>
        <w:ind w:left="862" w:hanging="214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255" w:hanging="394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numFmt w:val="bullet"/>
      <w:lvlText w:val="–"/>
      <w:lvlJc w:val="left"/>
      <w:pPr>
        <w:ind w:left="86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41" w:hanging="425"/>
      </w:pPr>
      <w:rPr>
        <w:rFonts w:hint="default"/>
      </w:rPr>
    </w:lvl>
    <w:lvl w:ilvl="4">
      <w:numFmt w:val="bullet"/>
      <w:lvlText w:val="•"/>
      <w:lvlJc w:val="left"/>
      <w:pPr>
        <w:ind w:left="4382" w:hanging="425"/>
      </w:pPr>
      <w:rPr>
        <w:rFonts w:hint="default"/>
      </w:rPr>
    </w:lvl>
    <w:lvl w:ilvl="5">
      <w:numFmt w:val="bullet"/>
      <w:lvlText w:val="•"/>
      <w:lvlJc w:val="left"/>
      <w:pPr>
        <w:ind w:left="5422" w:hanging="425"/>
      </w:pPr>
      <w:rPr>
        <w:rFonts w:hint="default"/>
      </w:rPr>
    </w:lvl>
    <w:lvl w:ilvl="6">
      <w:numFmt w:val="bullet"/>
      <w:lvlText w:val="•"/>
      <w:lvlJc w:val="left"/>
      <w:pPr>
        <w:ind w:left="6463" w:hanging="425"/>
      </w:pPr>
      <w:rPr>
        <w:rFonts w:hint="default"/>
      </w:rPr>
    </w:lvl>
    <w:lvl w:ilvl="7">
      <w:numFmt w:val="bullet"/>
      <w:lvlText w:val="•"/>
      <w:lvlJc w:val="left"/>
      <w:pPr>
        <w:ind w:left="7504" w:hanging="425"/>
      </w:pPr>
      <w:rPr>
        <w:rFonts w:hint="default"/>
      </w:rPr>
    </w:lvl>
    <w:lvl w:ilvl="8">
      <w:numFmt w:val="bullet"/>
      <w:lvlText w:val="•"/>
      <w:lvlJc w:val="left"/>
      <w:pPr>
        <w:ind w:left="8544" w:hanging="425"/>
      </w:pPr>
      <w:rPr>
        <w:rFonts w:hint="default"/>
      </w:rPr>
    </w:lvl>
  </w:abstractNum>
  <w:abstractNum w:abstractNumId="18">
    <w:nsid w:val="17D909EE"/>
    <w:multiLevelType w:val="hybridMultilevel"/>
    <w:tmpl w:val="FFFFFFFF"/>
    <w:lvl w:ilvl="0" w:tplc="2A94E69C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7248942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E1562C9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A14560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2D92A9D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7D088B0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A0AC70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23A3BB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CB2D652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9">
    <w:nsid w:val="17F65BDD"/>
    <w:multiLevelType w:val="hybridMultilevel"/>
    <w:tmpl w:val="FFFFFFFF"/>
    <w:lvl w:ilvl="0" w:tplc="109A2442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6E1EFB4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F1C0E27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A3A44C2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B60C76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FE2067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A8C4D1A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CFB6F7D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53A2F35C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20">
    <w:nsid w:val="19D0765D"/>
    <w:multiLevelType w:val="hybridMultilevel"/>
    <w:tmpl w:val="FFFFFFFF"/>
    <w:lvl w:ilvl="0" w:tplc="22C06CB6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298D81A">
      <w:numFmt w:val="bullet"/>
      <w:lvlText w:val="–"/>
      <w:lvlJc w:val="left"/>
      <w:pPr>
        <w:ind w:left="1102" w:hanging="71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1BB6868C">
      <w:numFmt w:val="bullet"/>
      <w:lvlText w:val="–"/>
      <w:lvlJc w:val="left"/>
      <w:pPr>
        <w:ind w:left="2333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 w:tplc="31805B9C">
      <w:numFmt w:val="bullet"/>
      <w:lvlText w:val="•"/>
      <w:lvlJc w:val="left"/>
      <w:pPr>
        <w:ind w:left="4319" w:hanging="360"/>
      </w:pPr>
      <w:rPr>
        <w:rFonts w:hint="default"/>
      </w:rPr>
    </w:lvl>
    <w:lvl w:ilvl="4" w:tplc="FE2A4996">
      <w:numFmt w:val="bullet"/>
      <w:lvlText w:val="•"/>
      <w:lvlJc w:val="left"/>
      <w:pPr>
        <w:ind w:left="5308" w:hanging="360"/>
      </w:pPr>
      <w:rPr>
        <w:rFonts w:hint="default"/>
      </w:rPr>
    </w:lvl>
    <w:lvl w:ilvl="5" w:tplc="8D9AF772">
      <w:numFmt w:val="bullet"/>
      <w:lvlText w:val="•"/>
      <w:lvlJc w:val="left"/>
      <w:pPr>
        <w:ind w:left="6298" w:hanging="360"/>
      </w:pPr>
      <w:rPr>
        <w:rFonts w:hint="default"/>
      </w:rPr>
    </w:lvl>
    <w:lvl w:ilvl="6" w:tplc="85A4560C">
      <w:numFmt w:val="bullet"/>
      <w:lvlText w:val="•"/>
      <w:lvlJc w:val="left"/>
      <w:pPr>
        <w:ind w:left="7288" w:hanging="360"/>
      </w:pPr>
      <w:rPr>
        <w:rFonts w:hint="default"/>
      </w:rPr>
    </w:lvl>
    <w:lvl w:ilvl="7" w:tplc="70EED836">
      <w:numFmt w:val="bullet"/>
      <w:lvlText w:val="•"/>
      <w:lvlJc w:val="left"/>
      <w:pPr>
        <w:ind w:left="8277" w:hanging="360"/>
      </w:pPr>
      <w:rPr>
        <w:rFonts w:hint="default"/>
      </w:rPr>
    </w:lvl>
    <w:lvl w:ilvl="8" w:tplc="4FE432BC">
      <w:numFmt w:val="bullet"/>
      <w:lvlText w:val="•"/>
      <w:lvlJc w:val="left"/>
      <w:pPr>
        <w:ind w:left="9267" w:hanging="360"/>
      </w:pPr>
      <w:rPr>
        <w:rFonts w:hint="default"/>
      </w:rPr>
    </w:lvl>
  </w:abstractNum>
  <w:abstractNum w:abstractNumId="21">
    <w:nsid w:val="1A584D35"/>
    <w:multiLevelType w:val="hybridMultilevel"/>
    <w:tmpl w:val="FFFFFFFF"/>
    <w:lvl w:ilvl="0" w:tplc="65B066D4">
      <w:numFmt w:val="bullet"/>
      <w:lvlText w:val=""/>
      <w:lvlJc w:val="left"/>
      <w:pPr>
        <w:ind w:left="467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4238B17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48472D8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650E9A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B50E777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21D2DC6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70261FE">
      <w:numFmt w:val="bullet"/>
      <w:lvlText w:val="•"/>
      <w:lvlJc w:val="left"/>
      <w:pPr>
        <w:ind w:left="2151" w:hanging="358"/>
      </w:pPr>
      <w:rPr>
        <w:rFonts w:hint="default"/>
      </w:rPr>
    </w:lvl>
    <w:lvl w:ilvl="7" w:tplc="ED601ED8">
      <w:numFmt w:val="bullet"/>
      <w:lvlText w:val="•"/>
      <w:lvlJc w:val="left"/>
      <w:pPr>
        <w:ind w:left="2433" w:hanging="358"/>
      </w:pPr>
      <w:rPr>
        <w:rFonts w:hint="default"/>
      </w:rPr>
    </w:lvl>
    <w:lvl w:ilvl="8" w:tplc="C6149048">
      <w:numFmt w:val="bullet"/>
      <w:lvlText w:val="•"/>
      <w:lvlJc w:val="left"/>
      <w:pPr>
        <w:ind w:left="2715" w:hanging="358"/>
      </w:pPr>
      <w:rPr>
        <w:rFonts w:hint="default"/>
      </w:rPr>
    </w:lvl>
  </w:abstractNum>
  <w:abstractNum w:abstractNumId="22">
    <w:nsid w:val="1B01245B"/>
    <w:multiLevelType w:val="hybridMultilevel"/>
    <w:tmpl w:val="FFFFFFFF"/>
    <w:lvl w:ilvl="0" w:tplc="CA0CBF0A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69BCD24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153E35FA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3B58FD9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8678248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75C68E9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2448A5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C81ED27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A686D96A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23">
    <w:nsid w:val="1B1A6D4B"/>
    <w:multiLevelType w:val="hybridMultilevel"/>
    <w:tmpl w:val="FFFFFFFF"/>
    <w:lvl w:ilvl="0" w:tplc="424E159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1BAFAE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54D86C0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D70C8BC6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BAD88972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3E464D9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DCFC6786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D6BA377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112488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24">
    <w:nsid w:val="1B676AAB"/>
    <w:multiLevelType w:val="multilevel"/>
    <w:tmpl w:val="573E6C8E"/>
    <w:lvl w:ilvl="0">
      <w:start w:val="2"/>
      <w:numFmt w:val="decimal"/>
      <w:lvlText w:val="%1"/>
      <w:lvlJc w:val="left"/>
      <w:pPr>
        <w:ind w:left="1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2050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4101" w:hanging="240"/>
      </w:pPr>
      <w:rPr>
        <w:rFonts w:hint="default"/>
      </w:rPr>
    </w:lvl>
    <w:lvl w:ilvl="4">
      <w:numFmt w:val="bullet"/>
      <w:lvlText w:val="•"/>
      <w:lvlJc w:val="left"/>
      <w:pPr>
        <w:ind w:left="5122" w:hanging="240"/>
      </w:pPr>
      <w:rPr>
        <w:rFonts w:hint="default"/>
      </w:rPr>
    </w:lvl>
    <w:lvl w:ilvl="5">
      <w:numFmt w:val="bullet"/>
      <w:lvlText w:val="•"/>
      <w:lvlJc w:val="left"/>
      <w:pPr>
        <w:ind w:left="6142" w:hanging="240"/>
      </w:pPr>
      <w:rPr>
        <w:rFonts w:hint="default"/>
      </w:rPr>
    </w:lvl>
    <w:lvl w:ilvl="6">
      <w:numFmt w:val="bullet"/>
      <w:lvlText w:val="•"/>
      <w:lvlJc w:val="left"/>
      <w:pPr>
        <w:ind w:left="7163" w:hanging="240"/>
      </w:pPr>
      <w:rPr>
        <w:rFonts w:hint="default"/>
      </w:rPr>
    </w:lvl>
    <w:lvl w:ilvl="7">
      <w:numFmt w:val="bullet"/>
      <w:lvlText w:val="•"/>
      <w:lvlJc w:val="left"/>
      <w:pPr>
        <w:ind w:left="8184" w:hanging="240"/>
      </w:pPr>
      <w:rPr>
        <w:rFonts w:hint="default"/>
      </w:rPr>
    </w:lvl>
    <w:lvl w:ilvl="8">
      <w:numFmt w:val="bullet"/>
      <w:lvlText w:val="•"/>
      <w:lvlJc w:val="left"/>
      <w:pPr>
        <w:ind w:left="9204" w:hanging="240"/>
      </w:pPr>
      <w:rPr>
        <w:rFonts w:hint="default"/>
      </w:rPr>
    </w:lvl>
  </w:abstractNum>
  <w:abstractNum w:abstractNumId="25">
    <w:nsid w:val="1BF37BBD"/>
    <w:multiLevelType w:val="hybridMultilevel"/>
    <w:tmpl w:val="FFFFFFFF"/>
    <w:lvl w:ilvl="0" w:tplc="8F9A6BA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077ED44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D9DA0C6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14F686E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DE8811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59628224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121401D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9CF030A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81D43C4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26">
    <w:nsid w:val="1D5F74F2"/>
    <w:multiLevelType w:val="hybridMultilevel"/>
    <w:tmpl w:val="FFFFFFFF"/>
    <w:lvl w:ilvl="0" w:tplc="8BCA45E6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E22AEA78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84F8BC3C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DF486DB2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D542E5B0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2323504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50147EA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2C84116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BAE68CEA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27">
    <w:nsid w:val="1EE041F8"/>
    <w:multiLevelType w:val="hybridMultilevel"/>
    <w:tmpl w:val="FFFFFFFF"/>
    <w:lvl w:ilvl="0" w:tplc="11822446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F1D8A3FA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18C0EC52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BB66D7A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F2C07782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81ABB7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45DEAAB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8E44613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CF1C1E4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28">
    <w:nsid w:val="21393841"/>
    <w:multiLevelType w:val="hybridMultilevel"/>
    <w:tmpl w:val="FFFFFFFF"/>
    <w:lvl w:ilvl="0" w:tplc="91F02FF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5302FD3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E056FED8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72E8CE1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B5562A1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0C127E3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E19003E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310CEF5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FAAA03D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29">
    <w:nsid w:val="21D934C7"/>
    <w:multiLevelType w:val="hybridMultilevel"/>
    <w:tmpl w:val="FFFFFFFF"/>
    <w:lvl w:ilvl="0" w:tplc="FE0A66B6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B1F6B9D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869A260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5C0CA48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11A284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3E28EC3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1B0E64F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1D80388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1EAA05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30">
    <w:nsid w:val="238E46C8"/>
    <w:multiLevelType w:val="hybridMultilevel"/>
    <w:tmpl w:val="FFFFFFFF"/>
    <w:lvl w:ilvl="0" w:tplc="4D3689D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1E34F610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7F2E846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2F899C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BCCECB2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E5CC5C4E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8BB28BF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193EC36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0B3E97E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31">
    <w:nsid w:val="25F8529F"/>
    <w:multiLevelType w:val="hybridMultilevel"/>
    <w:tmpl w:val="FFFFFFFF"/>
    <w:lvl w:ilvl="0" w:tplc="D43A4C2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F58ED7B0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0EBCB8F2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B5AE8C8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D62C1298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C9D6CBD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5DAE4A5A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E1A246A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4FA2539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32">
    <w:nsid w:val="27036917"/>
    <w:multiLevelType w:val="hybridMultilevel"/>
    <w:tmpl w:val="FFFFFFFF"/>
    <w:lvl w:ilvl="0" w:tplc="A3D47D2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4B46786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DA963CEC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7FD2FC6C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84A05580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70F25314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BBA65CB6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11428F5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6916E424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33">
    <w:nsid w:val="28ED451F"/>
    <w:multiLevelType w:val="hybridMultilevel"/>
    <w:tmpl w:val="FFFFFFFF"/>
    <w:lvl w:ilvl="0" w:tplc="E8D2541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2A8A59D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B1802A5A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A52B4C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34F893C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7A9E9FA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25C8D294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1F02068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C36BB2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34">
    <w:nsid w:val="29CF1322"/>
    <w:multiLevelType w:val="hybridMultilevel"/>
    <w:tmpl w:val="FFFFFFFF"/>
    <w:lvl w:ilvl="0" w:tplc="6582A1F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E5F68D44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E27661E0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39DC048A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626E718A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454E2478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5BE25AF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97F64B22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DFFEBA92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35">
    <w:nsid w:val="2C0446E6"/>
    <w:multiLevelType w:val="hybridMultilevel"/>
    <w:tmpl w:val="FFFFFFFF"/>
    <w:lvl w:ilvl="0" w:tplc="73B098FC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91EA67F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E6EF3C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B2645686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8DA909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87D2009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6464E25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8F8FE4E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B166272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36">
    <w:nsid w:val="2D066A38"/>
    <w:multiLevelType w:val="hybridMultilevel"/>
    <w:tmpl w:val="FFFFFFFF"/>
    <w:lvl w:ilvl="0" w:tplc="4C84F686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2A6CBF9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8EC797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6B8A3C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C0AE828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E3E1E7E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415A9B86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EF24D746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9D8785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37">
    <w:nsid w:val="2D5C689B"/>
    <w:multiLevelType w:val="hybridMultilevel"/>
    <w:tmpl w:val="FFFFFFFF"/>
    <w:lvl w:ilvl="0" w:tplc="8640B2D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A394154C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41A270FC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E6E0AD84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2DE639E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990CF3AE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EFC6FD4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B3A2FBF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93A6B7FE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38">
    <w:nsid w:val="2D623EBD"/>
    <w:multiLevelType w:val="hybridMultilevel"/>
    <w:tmpl w:val="FFFFFFFF"/>
    <w:lvl w:ilvl="0" w:tplc="39725438">
      <w:numFmt w:val="bullet"/>
      <w:lvlText w:val="–"/>
      <w:lvlJc w:val="left"/>
      <w:pPr>
        <w:ind w:left="86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B8C44DC">
      <w:numFmt w:val="bullet"/>
      <w:lvlText w:val="•"/>
      <w:lvlJc w:val="left"/>
      <w:pPr>
        <w:ind w:left="1570" w:hanging="14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215297B6">
      <w:numFmt w:val="bullet"/>
      <w:lvlText w:val="•"/>
      <w:lvlJc w:val="left"/>
      <w:pPr>
        <w:ind w:left="2585" w:hanging="147"/>
      </w:pPr>
      <w:rPr>
        <w:rFonts w:hint="default"/>
      </w:rPr>
    </w:lvl>
    <w:lvl w:ilvl="3" w:tplc="A394F53E">
      <w:numFmt w:val="bullet"/>
      <w:lvlText w:val="•"/>
      <w:lvlJc w:val="left"/>
      <w:pPr>
        <w:ind w:left="3590" w:hanging="147"/>
      </w:pPr>
      <w:rPr>
        <w:rFonts w:hint="default"/>
      </w:rPr>
    </w:lvl>
    <w:lvl w:ilvl="4" w:tplc="F0FA369C">
      <w:numFmt w:val="bullet"/>
      <w:lvlText w:val="•"/>
      <w:lvlJc w:val="left"/>
      <w:pPr>
        <w:ind w:left="4595" w:hanging="147"/>
      </w:pPr>
      <w:rPr>
        <w:rFonts w:hint="default"/>
      </w:rPr>
    </w:lvl>
    <w:lvl w:ilvl="5" w:tplc="59EC507E">
      <w:numFmt w:val="bullet"/>
      <w:lvlText w:val="•"/>
      <w:lvlJc w:val="left"/>
      <w:pPr>
        <w:ind w:left="5600" w:hanging="147"/>
      </w:pPr>
      <w:rPr>
        <w:rFonts w:hint="default"/>
      </w:rPr>
    </w:lvl>
    <w:lvl w:ilvl="6" w:tplc="5B86ABDE">
      <w:numFmt w:val="bullet"/>
      <w:lvlText w:val="•"/>
      <w:lvlJc w:val="left"/>
      <w:pPr>
        <w:ind w:left="6605" w:hanging="147"/>
      </w:pPr>
      <w:rPr>
        <w:rFonts w:hint="default"/>
      </w:rPr>
    </w:lvl>
    <w:lvl w:ilvl="7" w:tplc="09D8212E">
      <w:numFmt w:val="bullet"/>
      <w:lvlText w:val="•"/>
      <w:lvlJc w:val="left"/>
      <w:pPr>
        <w:ind w:left="7610" w:hanging="147"/>
      </w:pPr>
      <w:rPr>
        <w:rFonts w:hint="default"/>
      </w:rPr>
    </w:lvl>
    <w:lvl w:ilvl="8" w:tplc="381E5CA2">
      <w:numFmt w:val="bullet"/>
      <w:lvlText w:val="•"/>
      <w:lvlJc w:val="left"/>
      <w:pPr>
        <w:ind w:left="8616" w:hanging="147"/>
      </w:pPr>
      <w:rPr>
        <w:rFonts w:hint="default"/>
      </w:rPr>
    </w:lvl>
  </w:abstractNum>
  <w:abstractNum w:abstractNumId="39">
    <w:nsid w:val="2D916296"/>
    <w:multiLevelType w:val="multilevel"/>
    <w:tmpl w:val="F3965F26"/>
    <w:lvl w:ilvl="0">
      <w:start w:val="3"/>
      <w:numFmt w:val="decimal"/>
      <w:lvlText w:val="%1"/>
      <w:lvlJc w:val="left"/>
      <w:pPr>
        <w:ind w:left="152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22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3465" w:hanging="420"/>
      </w:pPr>
      <w:rPr>
        <w:rFonts w:hint="default"/>
      </w:rPr>
    </w:lvl>
    <w:lvl w:ilvl="3">
      <w:numFmt w:val="bullet"/>
      <w:lvlText w:val="•"/>
      <w:lvlJc w:val="left"/>
      <w:pPr>
        <w:ind w:left="4437" w:hanging="420"/>
      </w:pPr>
      <w:rPr>
        <w:rFonts w:hint="default"/>
      </w:rPr>
    </w:lvl>
    <w:lvl w:ilvl="4">
      <w:numFmt w:val="bullet"/>
      <w:lvlText w:val="•"/>
      <w:lvlJc w:val="left"/>
      <w:pPr>
        <w:ind w:left="5410" w:hanging="420"/>
      </w:pPr>
      <w:rPr>
        <w:rFonts w:hint="default"/>
      </w:rPr>
    </w:lvl>
    <w:lvl w:ilvl="5">
      <w:numFmt w:val="bullet"/>
      <w:lvlText w:val="•"/>
      <w:lvlJc w:val="left"/>
      <w:pPr>
        <w:ind w:left="6383" w:hanging="420"/>
      </w:pPr>
      <w:rPr>
        <w:rFonts w:hint="default"/>
      </w:rPr>
    </w:lvl>
    <w:lvl w:ilvl="6">
      <w:numFmt w:val="bullet"/>
      <w:lvlText w:val="•"/>
      <w:lvlJc w:val="left"/>
      <w:pPr>
        <w:ind w:left="7355" w:hanging="420"/>
      </w:pPr>
      <w:rPr>
        <w:rFonts w:hint="default"/>
      </w:rPr>
    </w:lvl>
    <w:lvl w:ilvl="7">
      <w:numFmt w:val="bullet"/>
      <w:lvlText w:val="•"/>
      <w:lvlJc w:val="left"/>
      <w:pPr>
        <w:ind w:left="8328" w:hanging="420"/>
      </w:pPr>
      <w:rPr>
        <w:rFonts w:hint="default"/>
      </w:rPr>
    </w:lvl>
    <w:lvl w:ilvl="8">
      <w:numFmt w:val="bullet"/>
      <w:lvlText w:val="•"/>
      <w:lvlJc w:val="left"/>
      <w:pPr>
        <w:ind w:left="9301" w:hanging="420"/>
      </w:pPr>
      <w:rPr>
        <w:rFonts w:hint="default"/>
      </w:rPr>
    </w:lvl>
  </w:abstractNum>
  <w:abstractNum w:abstractNumId="40">
    <w:nsid w:val="2F307865"/>
    <w:multiLevelType w:val="hybridMultilevel"/>
    <w:tmpl w:val="FFFFFFFF"/>
    <w:lvl w:ilvl="0" w:tplc="2FA2D85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F5F673E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16AE7F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275EA55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7608966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F02C776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D5E0ACD6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419C74A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7376D4A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41">
    <w:nsid w:val="2FBC6D56"/>
    <w:multiLevelType w:val="hybridMultilevel"/>
    <w:tmpl w:val="FFFFFFFF"/>
    <w:lvl w:ilvl="0" w:tplc="AD8EC56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D940162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33A809B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9E78FB26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6B8089C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D8265C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629ED84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3DAB08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8329BC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42">
    <w:nsid w:val="30171E2A"/>
    <w:multiLevelType w:val="hybridMultilevel"/>
    <w:tmpl w:val="FFFFFFFF"/>
    <w:lvl w:ilvl="0" w:tplc="EC762984">
      <w:numFmt w:val="bullet"/>
      <w:lvlText w:val="—"/>
      <w:lvlJc w:val="left"/>
      <w:pPr>
        <w:ind w:left="1102" w:hanging="324"/>
      </w:pPr>
      <w:rPr>
        <w:rFonts w:hint="default"/>
        <w:w w:val="100"/>
      </w:rPr>
    </w:lvl>
    <w:lvl w:ilvl="1" w:tplc="3268398A">
      <w:numFmt w:val="bullet"/>
      <w:lvlText w:val="•"/>
      <w:lvlJc w:val="left"/>
      <w:pPr>
        <w:ind w:left="2114" w:hanging="324"/>
      </w:pPr>
      <w:rPr>
        <w:rFonts w:hint="default"/>
      </w:rPr>
    </w:lvl>
    <w:lvl w:ilvl="2" w:tplc="CB96E190">
      <w:numFmt w:val="bullet"/>
      <w:lvlText w:val="•"/>
      <w:lvlJc w:val="left"/>
      <w:pPr>
        <w:ind w:left="3129" w:hanging="324"/>
      </w:pPr>
      <w:rPr>
        <w:rFonts w:hint="default"/>
      </w:rPr>
    </w:lvl>
    <w:lvl w:ilvl="3" w:tplc="E8023D88">
      <w:numFmt w:val="bullet"/>
      <w:lvlText w:val="•"/>
      <w:lvlJc w:val="left"/>
      <w:pPr>
        <w:ind w:left="4143" w:hanging="324"/>
      </w:pPr>
      <w:rPr>
        <w:rFonts w:hint="default"/>
      </w:rPr>
    </w:lvl>
    <w:lvl w:ilvl="4" w:tplc="FFECB35E">
      <w:numFmt w:val="bullet"/>
      <w:lvlText w:val="•"/>
      <w:lvlJc w:val="left"/>
      <w:pPr>
        <w:ind w:left="5158" w:hanging="324"/>
      </w:pPr>
      <w:rPr>
        <w:rFonts w:hint="default"/>
      </w:rPr>
    </w:lvl>
    <w:lvl w:ilvl="5" w:tplc="98DCCA4C">
      <w:numFmt w:val="bullet"/>
      <w:lvlText w:val="•"/>
      <w:lvlJc w:val="left"/>
      <w:pPr>
        <w:ind w:left="6173" w:hanging="324"/>
      </w:pPr>
      <w:rPr>
        <w:rFonts w:hint="default"/>
      </w:rPr>
    </w:lvl>
    <w:lvl w:ilvl="6" w:tplc="5AC0D05E">
      <w:numFmt w:val="bullet"/>
      <w:lvlText w:val="•"/>
      <w:lvlJc w:val="left"/>
      <w:pPr>
        <w:ind w:left="7187" w:hanging="324"/>
      </w:pPr>
      <w:rPr>
        <w:rFonts w:hint="default"/>
      </w:rPr>
    </w:lvl>
    <w:lvl w:ilvl="7" w:tplc="4412D2B8">
      <w:numFmt w:val="bullet"/>
      <w:lvlText w:val="•"/>
      <w:lvlJc w:val="left"/>
      <w:pPr>
        <w:ind w:left="8202" w:hanging="324"/>
      </w:pPr>
      <w:rPr>
        <w:rFonts w:hint="default"/>
      </w:rPr>
    </w:lvl>
    <w:lvl w:ilvl="8" w:tplc="911A19E4">
      <w:numFmt w:val="bullet"/>
      <w:lvlText w:val="•"/>
      <w:lvlJc w:val="left"/>
      <w:pPr>
        <w:ind w:left="9217" w:hanging="324"/>
      </w:pPr>
      <w:rPr>
        <w:rFonts w:hint="default"/>
      </w:rPr>
    </w:lvl>
  </w:abstractNum>
  <w:abstractNum w:abstractNumId="43">
    <w:nsid w:val="306124FC"/>
    <w:multiLevelType w:val="hybridMultilevel"/>
    <w:tmpl w:val="FFFFFFFF"/>
    <w:lvl w:ilvl="0" w:tplc="0DC4783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E1FE4CD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9ACE640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7E6EE62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9DEE3C5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72EC8A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11149D1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328C94FA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AD1C8F5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44">
    <w:nsid w:val="319B50C5"/>
    <w:multiLevelType w:val="hybridMultilevel"/>
    <w:tmpl w:val="FFFFFFFF"/>
    <w:lvl w:ilvl="0" w:tplc="97089890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6C6E29F2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B606B8F8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700C081A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37029842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8C8A208E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401018C6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AC640A34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CFD00E74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45">
    <w:nsid w:val="332C4F5F"/>
    <w:multiLevelType w:val="hybridMultilevel"/>
    <w:tmpl w:val="FFFFFFFF"/>
    <w:lvl w:ilvl="0" w:tplc="6684472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6846D9D4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5728044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886653F8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E7D2EF06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41DADDE6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63702880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2CF4FAB4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9782C0C6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46">
    <w:nsid w:val="35FC41F2"/>
    <w:multiLevelType w:val="hybridMultilevel"/>
    <w:tmpl w:val="FFFFFFFF"/>
    <w:lvl w:ilvl="0" w:tplc="58147BDA">
      <w:numFmt w:val="bullet"/>
      <w:lvlText w:val="-"/>
      <w:lvlJc w:val="left"/>
      <w:pPr>
        <w:ind w:left="15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52CB29C">
      <w:numFmt w:val="bullet"/>
      <w:lvlText w:val="–"/>
      <w:lvlJc w:val="left"/>
      <w:pPr>
        <w:ind w:left="1102" w:hanging="711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8628161A">
      <w:numFmt w:val="bullet"/>
      <w:lvlText w:val="•"/>
      <w:lvlJc w:val="left"/>
      <w:pPr>
        <w:ind w:left="2582" w:hanging="711"/>
      </w:pPr>
      <w:rPr>
        <w:rFonts w:hint="default"/>
      </w:rPr>
    </w:lvl>
    <w:lvl w:ilvl="3" w:tplc="2DEC2A00">
      <w:numFmt w:val="bullet"/>
      <w:lvlText w:val="•"/>
      <w:lvlJc w:val="left"/>
      <w:pPr>
        <w:ind w:left="3665" w:hanging="711"/>
      </w:pPr>
      <w:rPr>
        <w:rFonts w:hint="default"/>
      </w:rPr>
    </w:lvl>
    <w:lvl w:ilvl="4" w:tplc="C2363176">
      <w:numFmt w:val="bullet"/>
      <w:lvlText w:val="•"/>
      <w:lvlJc w:val="left"/>
      <w:pPr>
        <w:ind w:left="4748" w:hanging="711"/>
      </w:pPr>
      <w:rPr>
        <w:rFonts w:hint="default"/>
      </w:rPr>
    </w:lvl>
    <w:lvl w:ilvl="5" w:tplc="CA5265B6">
      <w:numFmt w:val="bullet"/>
      <w:lvlText w:val="•"/>
      <w:lvlJc w:val="left"/>
      <w:pPr>
        <w:ind w:left="5831" w:hanging="711"/>
      </w:pPr>
      <w:rPr>
        <w:rFonts w:hint="default"/>
      </w:rPr>
    </w:lvl>
    <w:lvl w:ilvl="6" w:tplc="9466A8A0">
      <w:numFmt w:val="bullet"/>
      <w:lvlText w:val="•"/>
      <w:lvlJc w:val="left"/>
      <w:pPr>
        <w:ind w:left="6914" w:hanging="711"/>
      </w:pPr>
      <w:rPr>
        <w:rFonts w:hint="default"/>
      </w:rPr>
    </w:lvl>
    <w:lvl w:ilvl="7" w:tplc="AA260F64">
      <w:numFmt w:val="bullet"/>
      <w:lvlText w:val="•"/>
      <w:lvlJc w:val="left"/>
      <w:pPr>
        <w:ind w:left="7997" w:hanging="711"/>
      </w:pPr>
      <w:rPr>
        <w:rFonts w:hint="default"/>
      </w:rPr>
    </w:lvl>
    <w:lvl w:ilvl="8" w:tplc="F176E2FC">
      <w:numFmt w:val="bullet"/>
      <w:lvlText w:val="•"/>
      <w:lvlJc w:val="left"/>
      <w:pPr>
        <w:ind w:left="9080" w:hanging="711"/>
      </w:pPr>
      <w:rPr>
        <w:rFonts w:hint="default"/>
      </w:rPr>
    </w:lvl>
  </w:abstractNum>
  <w:abstractNum w:abstractNumId="47">
    <w:nsid w:val="36AE7E11"/>
    <w:multiLevelType w:val="hybridMultilevel"/>
    <w:tmpl w:val="FFFFFFFF"/>
    <w:lvl w:ilvl="0" w:tplc="401E1C2A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22231F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B5A405C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1A08F4B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DBC685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628A5E2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1D60E6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7652BAF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D9AB8BA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48">
    <w:nsid w:val="36ED6560"/>
    <w:multiLevelType w:val="hybridMultilevel"/>
    <w:tmpl w:val="FFFFFFFF"/>
    <w:lvl w:ilvl="0" w:tplc="AEC8D74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3AF428C8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C9147DC6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8586CE5E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61603F50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558ADF7E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7108CABA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F0E80DA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BB58C47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49">
    <w:nsid w:val="37D22EEE"/>
    <w:multiLevelType w:val="hybridMultilevel"/>
    <w:tmpl w:val="FFFFFFFF"/>
    <w:lvl w:ilvl="0" w:tplc="152ED52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3E76A932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4F4A3734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51605152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4DF28A78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7D8868BE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B5806734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A8A2B9F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94C610E6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50">
    <w:nsid w:val="37F57F52"/>
    <w:multiLevelType w:val="hybridMultilevel"/>
    <w:tmpl w:val="FFFFFFFF"/>
    <w:lvl w:ilvl="0" w:tplc="9198FD5E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9886D34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03B4637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ACAE0D1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8D9C151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29F4FBD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3488A6F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7ECA8B0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26893C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51">
    <w:nsid w:val="387E0032"/>
    <w:multiLevelType w:val="hybridMultilevel"/>
    <w:tmpl w:val="FFFFFFFF"/>
    <w:lvl w:ilvl="0" w:tplc="4D0EA164">
      <w:numFmt w:val="bullet"/>
      <w:lvlText w:val="-"/>
      <w:lvlJc w:val="left"/>
      <w:pPr>
        <w:ind w:left="86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BEA37CC">
      <w:numFmt w:val="bullet"/>
      <w:lvlText w:val="-"/>
      <w:lvlJc w:val="left"/>
      <w:pPr>
        <w:ind w:left="862" w:hanging="1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E480BEA0">
      <w:numFmt w:val="bullet"/>
      <w:lvlText w:val="•"/>
      <w:lvlJc w:val="left"/>
      <w:pPr>
        <w:ind w:left="2602" w:hanging="142"/>
      </w:pPr>
      <w:rPr>
        <w:rFonts w:hint="default"/>
      </w:rPr>
    </w:lvl>
    <w:lvl w:ilvl="3" w:tplc="B36843DE">
      <w:numFmt w:val="bullet"/>
      <w:lvlText w:val="•"/>
      <w:lvlJc w:val="left"/>
      <w:pPr>
        <w:ind w:left="3605" w:hanging="142"/>
      </w:pPr>
      <w:rPr>
        <w:rFonts w:hint="default"/>
      </w:rPr>
    </w:lvl>
    <w:lvl w:ilvl="4" w:tplc="F4224862">
      <w:numFmt w:val="bullet"/>
      <w:lvlText w:val="•"/>
      <w:lvlJc w:val="left"/>
      <w:pPr>
        <w:ind w:left="4608" w:hanging="142"/>
      </w:pPr>
      <w:rPr>
        <w:rFonts w:hint="default"/>
      </w:rPr>
    </w:lvl>
    <w:lvl w:ilvl="5" w:tplc="2698DB12">
      <w:numFmt w:val="bullet"/>
      <w:lvlText w:val="•"/>
      <w:lvlJc w:val="left"/>
      <w:pPr>
        <w:ind w:left="5611" w:hanging="142"/>
      </w:pPr>
      <w:rPr>
        <w:rFonts w:hint="default"/>
      </w:rPr>
    </w:lvl>
    <w:lvl w:ilvl="6" w:tplc="FCEC76C0">
      <w:numFmt w:val="bullet"/>
      <w:lvlText w:val="•"/>
      <w:lvlJc w:val="left"/>
      <w:pPr>
        <w:ind w:left="6614" w:hanging="142"/>
      </w:pPr>
      <w:rPr>
        <w:rFonts w:hint="default"/>
      </w:rPr>
    </w:lvl>
    <w:lvl w:ilvl="7" w:tplc="47620CDC">
      <w:numFmt w:val="bullet"/>
      <w:lvlText w:val="•"/>
      <w:lvlJc w:val="left"/>
      <w:pPr>
        <w:ind w:left="7617" w:hanging="142"/>
      </w:pPr>
      <w:rPr>
        <w:rFonts w:hint="default"/>
      </w:rPr>
    </w:lvl>
    <w:lvl w:ilvl="8" w:tplc="A3C084CE">
      <w:numFmt w:val="bullet"/>
      <w:lvlText w:val="•"/>
      <w:lvlJc w:val="left"/>
      <w:pPr>
        <w:ind w:left="8620" w:hanging="142"/>
      </w:pPr>
      <w:rPr>
        <w:rFonts w:hint="default"/>
      </w:rPr>
    </w:lvl>
  </w:abstractNum>
  <w:abstractNum w:abstractNumId="52">
    <w:nsid w:val="39616CC7"/>
    <w:multiLevelType w:val="hybridMultilevel"/>
    <w:tmpl w:val="FFFFFFFF"/>
    <w:lvl w:ilvl="0" w:tplc="96E4459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3A88FBCA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156AF508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FFD6769C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E47AA284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271264B8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6F34A150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2C58B03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BD04E940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53">
    <w:nsid w:val="39AE076C"/>
    <w:multiLevelType w:val="hybridMultilevel"/>
    <w:tmpl w:val="FFFFFFFF"/>
    <w:lvl w:ilvl="0" w:tplc="D2A0042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485A237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E076952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AC6C43F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BBD444F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25929BC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61BE358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5C2A196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2AA5CD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54">
    <w:nsid w:val="39DF6E11"/>
    <w:multiLevelType w:val="multilevel"/>
    <w:tmpl w:val="9F3AE328"/>
    <w:lvl w:ilvl="0">
      <w:start w:val="1"/>
      <w:numFmt w:val="upperRoman"/>
      <w:lvlText w:val="%1"/>
      <w:lvlJc w:val="left"/>
      <w:pPr>
        <w:ind w:left="1435" w:hanging="57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5" w:hanging="57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5" w:hanging="574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>
      <w:numFmt w:val="bullet"/>
      <w:lvlText w:val="–"/>
      <w:lvlJc w:val="left"/>
      <w:pPr>
        <w:ind w:left="86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502" w:hanging="425"/>
      </w:pPr>
      <w:rPr>
        <w:rFonts w:hint="default"/>
      </w:rPr>
    </w:lvl>
    <w:lvl w:ilvl="5">
      <w:numFmt w:val="bullet"/>
      <w:lvlText w:val="•"/>
      <w:lvlJc w:val="left"/>
      <w:pPr>
        <w:ind w:left="5522" w:hanging="425"/>
      </w:pPr>
      <w:rPr>
        <w:rFonts w:hint="default"/>
      </w:rPr>
    </w:lvl>
    <w:lvl w:ilvl="6">
      <w:numFmt w:val="bullet"/>
      <w:lvlText w:val="•"/>
      <w:lvlJc w:val="left"/>
      <w:pPr>
        <w:ind w:left="6543" w:hanging="425"/>
      </w:pPr>
      <w:rPr>
        <w:rFonts w:hint="default"/>
      </w:rPr>
    </w:lvl>
    <w:lvl w:ilvl="7">
      <w:numFmt w:val="bullet"/>
      <w:lvlText w:val="•"/>
      <w:lvlJc w:val="left"/>
      <w:pPr>
        <w:ind w:left="7564" w:hanging="425"/>
      </w:pPr>
      <w:rPr>
        <w:rFonts w:hint="default"/>
      </w:rPr>
    </w:lvl>
    <w:lvl w:ilvl="8">
      <w:numFmt w:val="bullet"/>
      <w:lvlText w:val="•"/>
      <w:lvlJc w:val="left"/>
      <w:pPr>
        <w:ind w:left="8584" w:hanging="425"/>
      </w:pPr>
      <w:rPr>
        <w:rFonts w:hint="default"/>
      </w:rPr>
    </w:lvl>
  </w:abstractNum>
  <w:abstractNum w:abstractNumId="55">
    <w:nsid w:val="3A1D1BD7"/>
    <w:multiLevelType w:val="hybridMultilevel"/>
    <w:tmpl w:val="FFFFFFFF"/>
    <w:lvl w:ilvl="0" w:tplc="795C3B6C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0508559E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FD1A84D2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D0E2E37A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587CF6C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791CA59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C7000382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132BD2E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0BB20EF6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56">
    <w:nsid w:val="3B196C9A"/>
    <w:multiLevelType w:val="hybridMultilevel"/>
    <w:tmpl w:val="FFFFFFFF"/>
    <w:lvl w:ilvl="0" w:tplc="6282A4A6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08841B1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D8E8E6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9ADC5B60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5ACA772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47F2A18E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6C5EE95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4EDCD35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5F4979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57">
    <w:nsid w:val="3B8B75FB"/>
    <w:multiLevelType w:val="hybridMultilevel"/>
    <w:tmpl w:val="FFFFFFFF"/>
    <w:lvl w:ilvl="0" w:tplc="C662452E">
      <w:numFmt w:val="bullet"/>
      <w:lvlText w:val=""/>
      <w:lvlJc w:val="left"/>
      <w:pPr>
        <w:ind w:left="467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66E2580E">
      <w:numFmt w:val="bullet"/>
      <w:lvlText w:val="•"/>
      <w:lvlJc w:val="left"/>
      <w:pPr>
        <w:ind w:left="773" w:hanging="360"/>
      </w:pPr>
      <w:rPr>
        <w:rFonts w:hint="default"/>
      </w:rPr>
    </w:lvl>
    <w:lvl w:ilvl="2" w:tplc="A90E1DB6">
      <w:numFmt w:val="bullet"/>
      <w:lvlText w:val="•"/>
      <w:lvlJc w:val="left"/>
      <w:pPr>
        <w:ind w:left="1087" w:hanging="360"/>
      </w:pPr>
      <w:rPr>
        <w:rFonts w:hint="default"/>
      </w:rPr>
    </w:lvl>
    <w:lvl w:ilvl="3" w:tplc="310031D6">
      <w:numFmt w:val="bullet"/>
      <w:lvlText w:val="•"/>
      <w:lvlJc w:val="left"/>
      <w:pPr>
        <w:ind w:left="1400" w:hanging="360"/>
      </w:pPr>
      <w:rPr>
        <w:rFonts w:hint="default"/>
      </w:rPr>
    </w:lvl>
    <w:lvl w:ilvl="4" w:tplc="4B36EB84">
      <w:numFmt w:val="bullet"/>
      <w:lvlText w:val="•"/>
      <w:lvlJc w:val="left"/>
      <w:pPr>
        <w:ind w:left="1714" w:hanging="360"/>
      </w:pPr>
      <w:rPr>
        <w:rFonts w:hint="default"/>
      </w:rPr>
    </w:lvl>
    <w:lvl w:ilvl="5" w:tplc="DBEEBEB2">
      <w:numFmt w:val="bullet"/>
      <w:lvlText w:val="•"/>
      <w:lvlJc w:val="left"/>
      <w:pPr>
        <w:ind w:left="2027" w:hanging="360"/>
      </w:pPr>
      <w:rPr>
        <w:rFonts w:hint="default"/>
      </w:rPr>
    </w:lvl>
    <w:lvl w:ilvl="6" w:tplc="25B4D142">
      <w:numFmt w:val="bullet"/>
      <w:lvlText w:val="•"/>
      <w:lvlJc w:val="left"/>
      <w:pPr>
        <w:ind w:left="2341" w:hanging="360"/>
      </w:pPr>
      <w:rPr>
        <w:rFonts w:hint="default"/>
      </w:rPr>
    </w:lvl>
    <w:lvl w:ilvl="7" w:tplc="67269904">
      <w:numFmt w:val="bullet"/>
      <w:lvlText w:val="•"/>
      <w:lvlJc w:val="left"/>
      <w:pPr>
        <w:ind w:left="2654" w:hanging="360"/>
      </w:pPr>
      <w:rPr>
        <w:rFonts w:hint="default"/>
      </w:rPr>
    </w:lvl>
    <w:lvl w:ilvl="8" w:tplc="9BE2BC48">
      <w:numFmt w:val="bullet"/>
      <w:lvlText w:val="•"/>
      <w:lvlJc w:val="left"/>
      <w:pPr>
        <w:ind w:left="2968" w:hanging="360"/>
      </w:pPr>
      <w:rPr>
        <w:rFonts w:hint="default"/>
      </w:rPr>
    </w:lvl>
  </w:abstractNum>
  <w:abstractNum w:abstractNumId="58">
    <w:nsid w:val="3B9E54FA"/>
    <w:multiLevelType w:val="hybridMultilevel"/>
    <w:tmpl w:val="FFFFFFFF"/>
    <w:lvl w:ilvl="0" w:tplc="976EDB0E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506819CE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5D3A0DC6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E5AA568A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67D6F658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04A183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24C8670E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FD688A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CCB6E34A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59">
    <w:nsid w:val="3C67744C"/>
    <w:multiLevelType w:val="hybridMultilevel"/>
    <w:tmpl w:val="FFFFFFFF"/>
    <w:lvl w:ilvl="0" w:tplc="C41C13FA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D67AA900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EAF8E358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32069E5C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BE68312C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E39EBBA4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11D454C2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081EA1B2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A866FC94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60">
    <w:nsid w:val="3E6852AA"/>
    <w:multiLevelType w:val="hybridMultilevel"/>
    <w:tmpl w:val="FFFFFFFF"/>
    <w:lvl w:ilvl="0" w:tplc="1A4C36C6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A9328C62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0520107E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221608EC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C308A11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81072B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5404A09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FFE8FC18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CC52143A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61">
    <w:nsid w:val="3F625B8C"/>
    <w:multiLevelType w:val="hybridMultilevel"/>
    <w:tmpl w:val="FFFFFFFF"/>
    <w:lvl w:ilvl="0" w:tplc="B2A4F316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2E2CB86E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FDC2987E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A8B6EA1E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3F62033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5246E07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AB6E22CA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04F6CD1A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1E783B4A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62">
    <w:nsid w:val="41201C82"/>
    <w:multiLevelType w:val="hybridMultilevel"/>
    <w:tmpl w:val="FFFFFFFF"/>
    <w:lvl w:ilvl="0" w:tplc="D902D926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55AA6E8">
      <w:numFmt w:val="bullet"/>
      <w:lvlText w:val=""/>
      <w:lvlJc w:val="left"/>
      <w:pPr>
        <w:ind w:left="1102" w:hanging="286"/>
      </w:pPr>
      <w:rPr>
        <w:rFonts w:ascii="Symbol" w:eastAsia="Times New Roman" w:hAnsi="Symbol" w:hint="default"/>
        <w:w w:val="99"/>
        <w:sz w:val="20"/>
        <w:szCs w:val="20"/>
      </w:rPr>
    </w:lvl>
    <w:lvl w:ilvl="2" w:tplc="7BAE5ECC">
      <w:numFmt w:val="bullet"/>
      <w:lvlText w:val="•"/>
      <w:lvlJc w:val="left"/>
      <w:pPr>
        <w:ind w:left="3129" w:hanging="286"/>
      </w:pPr>
      <w:rPr>
        <w:rFonts w:hint="default"/>
      </w:rPr>
    </w:lvl>
    <w:lvl w:ilvl="3" w:tplc="1F14B45A">
      <w:numFmt w:val="bullet"/>
      <w:lvlText w:val="•"/>
      <w:lvlJc w:val="left"/>
      <w:pPr>
        <w:ind w:left="4143" w:hanging="286"/>
      </w:pPr>
      <w:rPr>
        <w:rFonts w:hint="default"/>
      </w:rPr>
    </w:lvl>
    <w:lvl w:ilvl="4" w:tplc="6FFEE918">
      <w:numFmt w:val="bullet"/>
      <w:lvlText w:val="•"/>
      <w:lvlJc w:val="left"/>
      <w:pPr>
        <w:ind w:left="5158" w:hanging="286"/>
      </w:pPr>
      <w:rPr>
        <w:rFonts w:hint="default"/>
      </w:rPr>
    </w:lvl>
    <w:lvl w:ilvl="5" w:tplc="041E5D98">
      <w:numFmt w:val="bullet"/>
      <w:lvlText w:val="•"/>
      <w:lvlJc w:val="left"/>
      <w:pPr>
        <w:ind w:left="6173" w:hanging="286"/>
      </w:pPr>
      <w:rPr>
        <w:rFonts w:hint="default"/>
      </w:rPr>
    </w:lvl>
    <w:lvl w:ilvl="6" w:tplc="036CBC9C">
      <w:numFmt w:val="bullet"/>
      <w:lvlText w:val="•"/>
      <w:lvlJc w:val="left"/>
      <w:pPr>
        <w:ind w:left="7187" w:hanging="286"/>
      </w:pPr>
      <w:rPr>
        <w:rFonts w:hint="default"/>
      </w:rPr>
    </w:lvl>
    <w:lvl w:ilvl="7" w:tplc="25B4D7A0">
      <w:numFmt w:val="bullet"/>
      <w:lvlText w:val="•"/>
      <w:lvlJc w:val="left"/>
      <w:pPr>
        <w:ind w:left="8202" w:hanging="286"/>
      </w:pPr>
      <w:rPr>
        <w:rFonts w:hint="default"/>
      </w:rPr>
    </w:lvl>
    <w:lvl w:ilvl="8" w:tplc="B3988422">
      <w:numFmt w:val="bullet"/>
      <w:lvlText w:val="•"/>
      <w:lvlJc w:val="left"/>
      <w:pPr>
        <w:ind w:left="9217" w:hanging="286"/>
      </w:pPr>
      <w:rPr>
        <w:rFonts w:hint="default"/>
      </w:rPr>
    </w:lvl>
  </w:abstractNum>
  <w:abstractNum w:abstractNumId="63">
    <w:nsid w:val="417C7811"/>
    <w:multiLevelType w:val="hybridMultilevel"/>
    <w:tmpl w:val="FFFFFFFF"/>
    <w:lvl w:ilvl="0" w:tplc="E73A19B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658ADAC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10E044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6D56086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C2F6CA1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63B828F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8C6C79F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23A8353E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DE5E6FD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64">
    <w:nsid w:val="429217F7"/>
    <w:multiLevelType w:val="hybridMultilevel"/>
    <w:tmpl w:val="FFFFFFFF"/>
    <w:lvl w:ilvl="0" w:tplc="2E8AD04A">
      <w:numFmt w:val="bullet"/>
      <w:lvlText w:val="–"/>
      <w:lvlJc w:val="left"/>
      <w:pPr>
        <w:ind w:left="1102" w:hanging="711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61F2DA50">
      <w:numFmt w:val="bullet"/>
      <w:lvlText w:val="•"/>
      <w:lvlJc w:val="left"/>
      <w:pPr>
        <w:ind w:left="2114" w:hanging="711"/>
      </w:pPr>
      <w:rPr>
        <w:rFonts w:hint="default"/>
      </w:rPr>
    </w:lvl>
    <w:lvl w:ilvl="2" w:tplc="E9D652FC">
      <w:numFmt w:val="bullet"/>
      <w:lvlText w:val="•"/>
      <w:lvlJc w:val="left"/>
      <w:pPr>
        <w:ind w:left="3129" w:hanging="711"/>
      </w:pPr>
      <w:rPr>
        <w:rFonts w:hint="default"/>
      </w:rPr>
    </w:lvl>
    <w:lvl w:ilvl="3" w:tplc="03E85E78">
      <w:numFmt w:val="bullet"/>
      <w:lvlText w:val="•"/>
      <w:lvlJc w:val="left"/>
      <w:pPr>
        <w:ind w:left="4143" w:hanging="711"/>
      </w:pPr>
      <w:rPr>
        <w:rFonts w:hint="default"/>
      </w:rPr>
    </w:lvl>
    <w:lvl w:ilvl="4" w:tplc="833626F0">
      <w:numFmt w:val="bullet"/>
      <w:lvlText w:val="•"/>
      <w:lvlJc w:val="left"/>
      <w:pPr>
        <w:ind w:left="5158" w:hanging="711"/>
      </w:pPr>
      <w:rPr>
        <w:rFonts w:hint="default"/>
      </w:rPr>
    </w:lvl>
    <w:lvl w:ilvl="5" w:tplc="08448AFE">
      <w:numFmt w:val="bullet"/>
      <w:lvlText w:val="•"/>
      <w:lvlJc w:val="left"/>
      <w:pPr>
        <w:ind w:left="6173" w:hanging="711"/>
      </w:pPr>
      <w:rPr>
        <w:rFonts w:hint="default"/>
      </w:rPr>
    </w:lvl>
    <w:lvl w:ilvl="6" w:tplc="B58436B2">
      <w:numFmt w:val="bullet"/>
      <w:lvlText w:val="•"/>
      <w:lvlJc w:val="left"/>
      <w:pPr>
        <w:ind w:left="7187" w:hanging="711"/>
      </w:pPr>
      <w:rPr>
        <w:rFonts w:hint="default"/>
      </w:rPr>
    </w:lvl>
    <w:lvl w:ilvl="7" w:tplc="BF92B81A">
      <w:numFmt w:val="bullet"/>
      <w:lvlText w:val="•"/>
      <w:lvlJc w:val="left"/>
      <w:pPr>
        <w:ind w:left="8202" w:hanging="711"/>
      </w:pPr>
      <w:rPr>
        <w:rFonts w:hint="default"/>
      </w:rPr>
    </w:lvl>
    <w:lvl w:ilvl="8" w:tplc="4572B4DC">
      <w:numFmt w:val="bullet"/>
      <w:lvlText w:val="•"/>
      <w:lvlJc w:val="left"/>
      <w:pPr>
        <w:ind w:left="9217" w:hanging="711"/>
      </w:pPr>
      <w:rPr>
        <w:rFonts w:hint="default"/>
      </w:rPr>
    </w:lvl>
  </w:abstractNum>
  <w:abstractNum w:abstractNumId="65">
    <w:nsid w:val="43654159"/>
    <w:multiLevelType w:val="hybridMultilevel"/>
    <w:tmpl w:val="FFFFFFFF"/>
    <w:lvl w:ilvl="0" w:tplc="6662158E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48B0D57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76B0C90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9F6A3D4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D3A857B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2246F7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381883D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B1080746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D12EC1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66">
    <w:nsid w:val="449A0BFC"/>
    <w:multiLevelType w:val="hybridMultilevel"/>
    <w:tmpl w:val="FFFFFFFF"/>
    <w:lvl w:ilvl="0" w:tplc="DAD4B5D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BDACFC0E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63BEE750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7C1A77B0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3618BFA2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5CA6CFAE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F9FCDF1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F8FA5C44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147061E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67">
    <w:nsid w:val="44D96A9F"/>
    <w:multiLevelType w:val="hybridMultilevel"/>
    <w:tmpl w:val="FFFFFFFF"/>
    <w:lvl w:ilvl="0" w:tplc="23F008E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323C6D5A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A17CBE66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E3FA925C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7A8CBE74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DBA25130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F5D8DFD6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9968B9D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F026A4C6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68">
    <w:nsid w:val="45A0400B"/>
    <w:multiLevelType w:val="hybridMultilevel"/>
    <w:tmpl w:val="FFFFFFFF"/>
    <w:lvl w:ilvl="0" w:tplc="36CCAA32">
      <w:numFmt w:val="bullet"/>
      <w:lvlText w:val=""/>
      <w:lvlJc w:val="left"/>
      <w:pPr>
        <w:ind w:left="1822" w:hanging="348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CE067AA2">
      <w:numFmt w:val="bullet"/>
      <w:lvlText w:val="•"/>
      <w:lvlJc w:val="left"/>
      <w:pPr>
        <w:ind w:left="2762" w:hanging="348"/>
      </w:pPr>
      <w:rPr>
        <w:rFonts w:hint="default"/>
      </w:rPr>
    </w:lvl>
    <w:lvl w:ilvl="2" w:tplc="0D7CC9F2">
      <w:numFmt w:val="bullet"/>
      <w:lvlText w:val="•"/>
      <w:lvlJc w:val="left"/>
      <w:pPr>
        <w:ind w:left="3705" w:hanging="348"/>
      </w:pPr>
      <w:rPr>
        <w:rFonts w:hint="default"/>
      </w:rPr>
    </w:lvl>
    <w:lvl w:ilvl="3" w:tplc="E2D48DF6">
      <w:numFmt w:val="bullet"/>
      <w:lvlText w:val="•"/>
      <w:lvlJc w:val="left"/>
      <w:pPr>
        <w:ind w:left="4647" w:hanging="348"/>
      </w:pPr>
      <w:rPr>
        <w:rFonts w:hint="default"/>
      </w:rPr>
    </w:lvl>
    <w:lvl w:ilvl="4" w:tplc="BBF2D52A">
      <w:numFmt w:val="bullet"/>
      <w:lvlText w:val="•"/>
      <w:lvlJc w:val="left"/>
      <w:pPr>
        <w:ind w:left="5590" w:hanging="348"/>
      </w:pPr>
      <w:rPr>
        <w:rFonts w:hint="default"/>
      </w:rPr>
    </w:lvl>
    <w:lvl w:ilvl="5" w:tplc="51CEE3F2">
      <w:numFmt w:val="bullet"/>
      <w:lvlText w:val="•"/>
      <w:lvlJc w:val="left"/>
      <w:pPr>
        <w:ind w:left="6533" w:hanging="348"/>
      </w:pPr>
      <w:rPr>
        <w:rFonts w:hint="default"/>
      </w:rPr>
    </w:lvl>
    <w:lvl w:ilvl="6" w:tplc="576C2C4A">
      <w:numFmt w:val="bullet"/>
      <w:lvlText w:val="•"/>
      <w:lvlJc w:val="left"/>
      <w:pPr>
        <w:ind w:left="7475" w:hanging="348"/>
      </w:pPr>
      <w:rPr>
        <w:rFonts w:hint="default"/>
      </w:rPr>
    </w:lvl>
    <w:lvl w:ilvl="7" w:tplc="5E4ACDCE">
      <w:numFmt w:val="bullet"/>
      <w:lvlText w:val="•"/>
      <w:lvlJc w:val="left"/>
      <w:pPr>
        <w:ind w:left="8418" w:hanging="348"/>
      </w:pPr>
      <w:rPr>
        <w:rFonts w:hint="default"/>
      </w:rPr>
    </w:lvl>
    <w:lvl w:ilvl="8" w:tplc="D366A142">
      <w:numFmt w:val="bullet"/>
      <w:lvlText w:val="•"/>
      <w:lvlJc w:val="left"/>
      <w:pPr>
        <w:ind w:left="9361" w:hanging="348"/>
      </w:pPr>
      <w:rPr>
        <w:rFonts w:hint="default"/>
      </w:rPr>
    </w:lvl>
  </w:abstractNum>
  <w:abstractNum w:abstractNumId="69">
    <w:nsid w:val="47320A06"/>
    <w:multiLevelType w:val="hybridMultilevel"/>
    <w:tmpl w:val="FFFFFFFF"/>
    <w:lvl w:ilvl="0" w:tplc="8710D6E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DA3253E6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17C0A09C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1EC8637E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41F82424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D3CCC1DC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BF22F076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979CDCEC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D4EAA51A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70">
    <w:nsid w:val="47863597"/>
    <w:multiLevelType w:val="hybridMultilevel"/>
    <w:tmpl w:val="FFFFFFFF"/>
    <w:lvl w:ilvl="0" w:tplc="3DD213A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5142CA2C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993E5AA0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4516C4D2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5F0246FC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87EE2BAC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D3D06EBA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2E781BA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1DDE281A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71">
    <w:nsid w:val="4B583895"/>
    <w:multiLevelType w:val="hybridMultilevel"/>
    <w:tmpl w:val="FFFFFFFF"/>
    <w:lvl w:ilvl="0" w:tplc="E98EB55C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3EB896EA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3788A922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20E2DDE8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C298C50A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A552E68A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CF826AAA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5CB28160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C028506A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72">
    <w:nsid w:val="4B65365A"/>
    <w:multiLevelType w:val="hybridMultilevel"/>
    <w:tmpl w:val="FFFFFFFF"/>
    <w:lvl w:ilvl="0" w:tplc="90383200">
      <w:start w:val="4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AE4D8D4">
      <w:numFmt w:val="bullet"/>
      <w:lvlText w:val=""/>
      <w:lvlJc w:val="left"/>
      <w:pPr>
        <w:ind w:left="467" w:hanging="348"/>
      </w:pPr>
      <w:rPr>
        <w:rFonts w:ascii="Symbol" w:eastAsia="Times New Roman" w:hAnsi="Symbol" w:hint="default"/>
        <w:w w:val="100"/>
        <w:sz w:val="24"/>
        <w:szCs w:val="24"/>
      </w:rPr>
    </w:lvl>
    <w:lvl w:ilvl="2" w:tplc="D88E4E1C">
      <w:numFmt w:val="bullet"/>
      <w:lvlText w:val="•"/>
      <w:lvlJc w:val="left"/>
      <w:pPr>
        <w:ind w:left="1006" w:hanging="348"/>
      </w:pPr>
      <w:rPr>
        <w:rFonts w:hint="default"/>
      </w:rPr>
    </w:lvl>
    <w:lvl w:ilvl="3" w:tplc="0EE488EC">
      <w:numFmt w:val="bullet"/>
      <w:lvlText w:val="•"/>
      <w:lvlJc w:val="left"/>
      <w:pPr>
        <w:ind w:left="1552" w:hanging="348"/>
      </w:pPr>
      <w:rPr>
        <w:rFonts w:hint="default"/>
      </w:rPr>
    </w:lvl>
    <w:lvl w:ilvl="4" w:tplc="68305C46">
      <w:numFmt w:val="bullet"/>
      <w:lvlText w:val="•"/>
      <w:lvlJc w:val="left"/>
      <w:pPr>
        <w:ind w:left="2099" w:hanging="348"/>
      </w:pPr>
      <w:rPr>
        <w:rFonts w:hint="default"/>
      </w:rPr>
    </w:lvl>
    <w:lvl w:ilvl="5" w:tplc="818699A4">
      <w:numFmt w:val="bullet"/>
      <w:lvlText w:val="•"/>
      <w:lvlJc w:val="left"/>
      <w:pPr>
        <w:ind w:left="2645" w:hanging="348"/>
      </w:pPr>
      <w:rPr>
        <w:rFonts w:hint="default"/>
      </w:rPr>
    </w:lvl>
    <w:lvl w:ilvl="6" w:tplc="B64E467C">
      <w:numFmt w:val="bullet"/>
      <w:lvlText w:val="•"/>
      <w:lvlJc w:val="left"/>
      <w:pPr>
        <w:ind w:left="3191" w:hanging="348"/>
      </w:pPr>
      <w:rPr>
        <w:rFonts w:hint="default"/>
      </w:rPr>
    </w:lvl>
    <w:lvl w:ilvl="7" w:tplc="550AE6F8">
      <w:numFmt w:val="bullet"/>
      <w:lvlText w:val="•"/>
      <w:lvlJc w:val="left"/>
      <w:pPr>
        <w:ind w:left="3738" w:hanging="348"/>
      </w:pPr>
      <w:rPr>
        <w:rFonts w:hint="default"/>
      </w:rPr>
    </w:lvl>
    <w:lvl w:ilvl="8" w:tplc="74CC3802">
      <w:numFmt w:val="bullet"/>
      <w:lvlText w:val="•"/>
      <w:lvlJc w:val="left"/>
      <w:pPr>
        <w:ind w:left="4284" w:hanging="348"/>
      </w:pPr>
      <w:rPr>
        <w:rFonts w:hint="default"/>
      </w:rPr>
    </w:lvl>
  </w:abstractNum>
  <w:abstractNum w:abstractNumId="73">
    <w:nsid w:val="4C5C20AA"/>
    <w:multiLevelType w:val="hybridMultilevel"/>
    <w:tmpl w:val="FFFFFFFF"/>
    <w:lvl w:ilvl="0" w:tplc="AF8626DE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8340C324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BD2CB46E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5B66C100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C6FC3C4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B3F67F9A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94D65EF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26363342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E7042CE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74">
    <w:nsid w:val="4C9A7D1E"/>
    <w:multiLevelType w:val="hybridMultilevel"/>
    <w:tmpl w:val="FFFFFFFF"/>
    <w:lvl w:ilvl="0" w:tplc="8160ACC4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316833E">
      <w:numFmt w:val="bullet"/>
      <w:lvlText w:val="•"/>
      <w:lvlJc w:val="left"/>
      <w:pPr>
        <w:ind w:left="2114" w:hanging="425"/>
      </w:pPr>
      <w:rPr>
        <w:rFonts w:hint="default"/>
      </w:rPr>
    </w:lvl>
    <w:lvl w:ilvl="2" w:tplc="6DBADC24">
      <w:numFmt w:val="bullet"/>
      <w:lvlText w:val="•"/>
      <w:lvlJc w:val="left"/>
      <w:pPr>
        <w:ind w:left="3129" w:hanging="425"/>
      </w:pPr>
      <w:rPr>
        <w:rFonts w:hint="default"/>
      </w:rPr>
    </w:lvl>
    <w:lvl w:ilvl="3" w:tplc="FBD272B0">
      <w:numFmt w:val="bullet"/>
      <w:lvlText w:val="•"/>
      <w:lvlJc w:val="left"/>
      <w:pPr>
        <w:ind w:left="4143" w:hanging="425"/>
      </w:pPr>
      <w:rPr>
        <w:rFonts w:hint="default"/>
      </w:rPr>
    </w:lvl>
    <w:lvl w:ilvl="4" w:tplc="4E3A904E">
      <w:numFmt w:val="bullet"/>
      <w:lvlText w:val="•"/>
      <w:lvlJc w:val="left"/>
      <w:pPr>
        <w:ind w:left="5158" w:hanging="425"/>
      </w:pPr>
      <w:rPr>
        <w:rFonts w:hint="default"/>
      </w:rPr>
    </w:lvl>
    <w:lvl w:ilvl="5" w:tplc="A818192C">
      <w:numFmt w:val="bullet"/>
      <w:lvlText w:val="•"/>
      <w:lvlJc w:val="left"/>
      <w:pPr>
        <w:ind w:left="6173" w:hanging="425"/>
      </w:pPr>
      <w:rPr>
        <w:rFonts w:hint="default"/>
      </w:rPr>
    </w:lvl>
    <w:lvl w:ilvl="6" w:tplc="1060964C">
      <w:numFmt w:val="bullet"/>
      <w:lvlText w:val="•"/>
      <w:lvlJc w:val="left"/>
      <w:pPr>
        <w:ind w:left="7187" w:hanging="425"/>
      </w:pPr>
      <w:rPr>
        <w:rFonts w:hint="default"/>
      </w:rPr>
    </w:lvl>
    <w:lvl w:ilvl="7" w:tplc="644E8860">
      <w:numFmt w:val="bullet"/>
      <w:lvlText w:val="•"/>
      <w:lvlJc w:val="left"/>
      <w:pPr>
        <w:ind w:left="8202" w:hanging="425"/>
      </w:pPr>
      <w:rPr>
        <w:rFonts w:hint="default"/>
      </w:rPr>
    </w:lvl>
    <w:lvl w:ilvl="8" w:tplc="49F823D6">
      <w:numFmt w:val="bullet"/>
      <w:lvlText w:val="•"/>
      <w:lvlJc w:val="left"/>
      <w:pPr>
        <w:ind w:left="9217" w:hanging="425"/>
      </w:pPr>
      <w:rPr>
        <w:rFonts w:hint="default"/>
      </w:rPr>
    </w:lvl>
  </w:abstractNum>
  <w:abstractNum w:abstractNumId="75">
    <w:nsid w:val="4CCC79C7"/>
    <w:multiLevelType w:val="hybridMultilevel"/>
    <w:tmpl w:val="FFFFFFFF"/>
    <w:lvl w:ilvl="0" w:tplc="17241482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0A862BDC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DBDE70C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0E064F9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A8EDE6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383CA440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95E05BD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DF1A7E8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3C04B4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76">
    <w:nsid w:val="4CE121A7"/>
    <w:multiLevelType w:val="hybridMultilevel"/>
    <w:tmpl w:val="FFFFFFFF"/>
    <w:lvl w:ilvl="0" w:tplc="8ACE9206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7F0C9780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98DE12BA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15C0BB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FDAEB71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D518835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DCB808A0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5E3A48CE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580A0292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77">
    <w:nsid w:val="4D9E6FB8"/>
    <w:multiLevelType w:val="hybridMultilevel"/>
    <w:tmpl w:val="FFFFFFFF"/>
    <w:lvl w:ilvl="0" w:tplc="855EFC3E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D7C4576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322298E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47EC7886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50343D64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7DD85E04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59F6B0BA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5BA2C18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E6D62A98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78">
    <w:nsid w:val="4E037DB1"/>
    <w:multiLevelType w:val="hybridMultilevel"/>
    <w:tmpl w:val="FFFFFFFF"/>
    <w:lvl w:ilvl="0" w:tplc="7BBAEF9E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F1A5CD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743212D8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2D1A9CA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0E2CB3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06AC6A4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3D1E171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34343EE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79DC691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79">
    <w:nsid w:val="4E37516E"/>
    <w:multiLevelType w:val="hybridMultilevel"/>
    <w:tmpl w:val="FFFFFFFF"/>
    <w:lvl w:ilvl="0" w:tplc="58481A36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12209220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48BCCF74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48D20D44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3B045A24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84D6A50A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10A87C40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169CC638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02E6A3C8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80">
    <w:nsid w:val="4EDE5068"/>
    <w:multiLevelType w:val="hybridMultilevel"/>
    <w:tmpl w:val="FFFFFFFF"/>
    <w:lvl w:ilvl="0" w:tplc="EBC451F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414C56CC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22F4419C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8ECE054A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33B04C20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C334576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7BC001F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74E4CA7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9458A0F6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81">
    <w:nsid w:val="4F2B7442"/>
    <w:multiLevelType w:val="hybridMultilevel"/>
    <w:tmpl w:val="FFFFFFFF"/>
    <w:lvl w:ilvl="0" w:tplc="B41AE26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AD4DA2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03BEE30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2B969A1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0A6290A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B422BE4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2664491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B5E0F5C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AE3E202C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82">
    <w:nsid w:val="4FDB4811"/>
    <w:multiLevelType w:val="hybridMultilevel"/>
    <w:tmpl w:val="FFFFFFFF"/>
    <w:lvl w:ilvl="0" w:tplc="FE20D3E4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582E5DAC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25DCB8B8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F4E8EEF6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11E84DF6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565A1614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3FC035E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1623248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4E9E95CE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83">
    <w:nsid w:val="500D4A2A"/>
    <w:multiLevelType w:val="hybridMultilevel"/>
    <w:tmpl w:val="FFFFFFFF"/>
    <w:lvl w:ilvl="0" w:tplc="C616C28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EEEC70E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14045FD4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DC2AF210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ED2A066E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00E49534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5FB6634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8DA766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92CC06AE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84">
    <w:nsid w:val="508130A6"/>
    <w:multiLevelType w:val="hybridMultilevel"/>
    <w:tmpl w:val="FFFFFFFF"/>
    <w:lvl w:ilvl="0" w:tplc="2404386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D892DCD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270E967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9DCC2A62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6040ED0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F5EA14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F6CEFB96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5C8A838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474145A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85">
    <w:nsid w:val="50B5053F"/>
    <w:multiLevelType w:val="hybridMultilevel"/>
    <w:tmpl w:val="FFFFFFFF"/>
    <w:lvl w:ilvl="0" w:tplc="D75EEA4E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5DFE3776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12967F08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FD20656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CCCEA4D4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07D84E2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717AE64E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0308A86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00FAE4A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86">
    <w:nsid w:val="5160165A"/>
    <w:multiLevelType w:val="hybridMultilevel"/>
    <w:tmpl w:val="FFFFFFFF"/>
    <w:lvl w:ilvl="0" w:tplc="70F00FFA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3134DE9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005AEEA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2BBC22F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4780701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E62065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75FE0AE6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79E8608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0EC87E90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87">
    <w:nsid w:val="53E406C1"/>
    <w:multiLevelType w:val="hybridMultilevel"/>
    <w:tmpl w:val="FFFFFFFF"/>
    <w:lvl w:ilvl="0" w:tplc="AA08694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8104FA6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613CAE4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732EBAE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0F384DB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76C03C34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0B925B30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AD2AA9F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F5205B0A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88">
    <w:nsid w:val="54EE6AF0"/>
    <w:multiLevelType w:val="hybridMultilevel"/>
    <w:tmpl w:val="FFFFFFFF"/>
    <w:lvl w:ilvl="0" w:tplc="8220A58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BD305F08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2C1EDEB2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E43A2B14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0D64F8BA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B5C00C12">
      <w:numFmt w:val="bullet"/>
      <w:lvlText w:val="•"/>
      <w:lvlJc w:val="left"/>
      <w:pPr>
        <w:ind w:left="2028" w:hanging="358"/>
      </w:pPr>
      <w:rPr>
        <w:rFonts w:hint="default"/>
      </w:rPr>
    </w:lvl>
    <w:lvl w:ilvl="6" w:tplc="79EE0168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74A2F71A">
      <w:numFmt w:val="bullet"/>
      <w:lvlText w:val="•"/>
      <w:lvlJc w:val="left"/>
      <w:pPr>
        <w:ind w:left="2655" w:hanging="358"/>
      </w:pPr>
      <w:rPr>
        <w:rFonts w:hint="default"/>
      </w:rPr>
    </w:lvl>
    <w:lvl w:ilvl="8" w:tplc="4D66AC98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89">
    <w:nsid w:val="577331CB"/>
    <w:multiLevelType w:val="multilevel"/>
    <w:tmpl w:val="38CEC554"/>
    <w:lvl w:ilvl="0">
      <w:start w:val="1"/>
      <w:numFmt w:val="decimal"/>
      <w:lvlText w:val="%1."/>
      <w:lvlJc w:val="left"/>
      <w:pPr>
        <w:ind w:left="357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538" w:hanging="42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18" w:hanging="60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720" w:hanging="601"/>
      </w:pPr>
      <w:rPr>
        <w:rFonts w:hint="default"/>
      </w:rPr>
    </w:lvl>
    <w:lvl w:ilvl="4">
      <w:numFmt w:val="bullet"/>
      <w:lvlText w:val="•"/>
      <w:lvlJc w:val="left"/>
      <w:pPr>
        <w:ind w:left="1884" w:hanging="601"/>
      </w:pPr>
      <w:rPr>
        <w:rFonts w:hint="default"/>
      </w:rPr>
    </w:lvl>
    <w:lvl w:ilvl="5">
      <w:numFmt w:val="bullet"/>
      <w:lvlText w:val="•"/>
      <w:lvlJc w:val="left"/>
      <w:pPr>
        <w:ind w:left="3048" w:hanging="601"/>
      </w:pPr>
      <w:rPr>
        <w:rFonts w:hint="default"/>
      </w:rPr>
    </w:lvl>
    <w:lvl w:ilvl="6">
      <w:numFmt w:val="bullet"/>
      <w:lvlText w:val="•"/>
      <w:lvlJc w:val="left"/>
      <w:pPr>
        <w:ind w:left="4212" w:hanging="601"/>
      </w:pPr>
      <w:rPr>
        <w:rFonts w:hint="default"/>
      </w:rPr>
    </w:lvl>
    <w:lvl w:ilvl="7">
      <w:numFmt w:val="bullet"/>
      <w:lvlText w:val="•"/>
      <w:lvlJc w:val="left"/>
      <w:pPr>
        <w:ind w:left="5376" w:hanging="601"/>
      </w:pPr>
      <w:rPr>
        <w:rFonts w:hint="default"/>
      </w:rPr>
    </w:lvl>
    <w:lvl w:ilvl="8">
      <w:numFmt w:val="bullet"/>
      <w:lvlText w:val="•"/>
      <w:lvlJc w:val="left"/>
      <w:pPr>
        <w:ind w:left="6541" w:hanging="601"/>
      </w:pPr>
      <w:rPr>
        <w:rFonts w:hint="default"/>
      </w:rPr>
    </w:lvl>
  </w:abstractNum>
  <w:abstractNum w:abstractNumId="90">
    <w:nsid w:val="57B1744D"/>
    <w:multiLevelType w:val="hybridMultilevel"/>
    <w:tmpl w:val="FFFFFFFF"/>
    <w:lvl w:ilvl="0" w:tplc="1C16BD9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B8C03A10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D2BE4C9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E38970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F60EF68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17A2E96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E2F2DAD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557AAE0A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3B640C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91">
    <w:nsid w:val="585F7C1B"/>
    <w:multiLevelType w:val="hybridMultilevel"/>
    <w:tmpl w:val="FFFFFFFF"/>
    <w:lvl w:ilvl="0" w:tplc="DDF0FD36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A6E06DC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B3A674D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A1A75C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B721454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40D20360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C3203B34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1DEA4D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32279C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92">
    <w:nsid w:val="590C6655"/>
    <w:multiLevelType w:val="hybridMultilevel"/>
    <w:tmpl w:val="FFFFFFFF"/>
    <w:lvl w:ilvl="0" w:tplc="48EA8594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9486220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0212ACD4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DE4A76DA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2E4ED91C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C9B2479C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81C84F70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F01E3E3E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2C309B0C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93">
    <w:nsid w:val="59C64F2C"/>
    <w:multiLevelType w:val="hybridMultilevel"/>
    <w:tmpl w:val="FFFFFFFF"/>
    <w:lvl w:ilvl="0" w:tplc="00E46AF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7674C2DA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CC26610C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5D6677F6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A6906656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6D4A0970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4BC8C36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4C0A768A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EE40A01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94">
    <w:nsid w:val="5AA956BB"/>
    <w:multiLevelType w:val="hybridMultilevel"/>
    <w:tmpl w:val="FFFFFFFF"/>
    <w:lvl w:ilvl="0" w:tplc="006ED56A">
      <w:numFmt w:val="bullet"/>
      <w:lvlText w:val=""/>
      <w:lvlJc w:val="left"/>
      <w:pPr>
        <w:ind w:left="466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BEAEA9D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91AE5E7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5F9A17C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D78824F8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B7ACB404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ACE8AADE">
      <w:numFmt w:val="bullet"/>
      <w:lvlText w:val="•"/>
      <w:lvlJc w:val="left"/>
      <w:pPr>
        <w:ind w:left="2151" w:hanging="358"/>
      </w:pPr>
      <w:rPr>
        <w:rFonts w:hint="default"/>
      </w:rPr>
    </w:lvl>
    <w:lvl w:ilvl="7" w:tplc="8D100A34">
      <w:numFmt w:val="bullet"/>
      <w:lvlText w:val="•"/>
      <w:lvlJc w:val="left"/>
      <w:pPr>
        <w:ind w:left="2433" w:hanging="358"/>
      </w:pPr>
      <w:rPr>
        <w:rFonts w:hint="default"/>
      </w:rPr>
    </w:lvl>
    <w:lvl w:ilvl="8" w:tplc="C42453BE">
      <w:numFmt w:val="bullet"/>
      <w:lvlText w:val="•"/>
      <w:lvlJc w:val="left"/>
      <w:pPr>
        <w:ind w:left="2715" w:hanging="358"/>
      </w:pPr>
      <w:rPr>
        <w:rFonts w:hint="default"/>
      </w:rPr>
    </w:lvl>
  </w:abstractNum>
  <w:abstractNum w:abstractNumId="95">
    <w:nsid w:val="5B701A97"/>
    <w:multiLevelType w:val="hybridMultilevel"/>
    <w:tmpl w:val="FFFFFFFF"/>
    <w:lvl w:ilvl="0" w:tplc="B6C08A14">
      <w:numFmt w:val="bullet"/>
      <w:lvlText w:val=""/>
      <w:lvlJc w:val="left"/>
      <w:pPr>
        <w:ind w:left="1822" w:hanging="348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87869782">
      <w:numFmt w:val="bullet"/>
      <w:lvlText w:val="•"/>
      <w:lvlJc w:val="left"/>
      <w:pPr>
        <w:ind w:left="2762" w:hanging="348"/>
      </w:pPr>
      <w:rPr>
        <w:rFonts w:hint="default"/>
      </w:rPr>
    </w:lvl>
    <w:lvl w:ilvl="2" w:tplc="D70EC11E">
      <w:numFmt w:val="bullet"/>
      <w:lvlText w:val="•"/>
      <w:lvlJc w:val="left"/>
      <w:pPr>
        <w:ind w:left="3705" w:hanging="348"/>
      </w:pPr>
      <w:rPr>
        <w:rFonts w:hint="default"/>
      </w:rPr>
    </w:lvl>
    <w:lvl w:ilvl="3" w:tplc="293C2C24">
      <w:numFmt w:val="bullet"/>
      <w:lvlText w:val="•"/>
      <w:lvlJc w:val="left"/>
      <w:pPr>
        <w:ind w:left="4647" w:hanging="348"/>
      </w:pPr>
      <w:rPr>
        <w:rFonts w:hint="default"/>
      </w:rPr>
    </w:lvl>
    <w:lvl w:ilvl="4" w:tplc="E14CD8AA">
      <w:numFmt w:val="bullet"/>
      <w:lvlText w:val="•"/>
      <w:lvlJc w:val="left"/>
      <w:pPr>
        <w:ind w:left="5590" w:hanging="348"/>
      </w:pPr>
      <w:rPr>
        <w:rFonts w:hint="default"/>
      </w:rPr>
    </w:lvl>
    <w:lvl w:ilvl="5" w:tplc="81C2730E">
      <w:numFmt w:val="bullet"/>
      <w:lvlText w:val="•"/>
      <w:lvlJc w:val="left"/>
      <w:pPr>
        <w:ind w:left="6533" w:hanging="348"/>
      </w:pPr>
      <w:rPr>
        <w:rFonts w:hint="default"/>
      </w:rPr>
    </w:lvl>
    <w:lvl w:ilvl="6" w:tplc="7D267F04">
      <w:numFmt w:val="bullet"/>
      <w:lvlText w:val="•"/>
      <w:lvlJc w:val="left"/>
      <w:pPr>
        <w:ind w:left="7475" w:hanging="348"/>
      </w:pPr>
      <w:rPr>
        <w:rFonts w:hint="default"/>
      </w:rPr>
    </w:lvl>
    <w:lvl w:ilvl="7" w:tplc="56EAE75C">
      <w:numFmt w:val="bullet"/>
      <w:lvlText w:val="•"/>
      <w:lvlJc w:val="left"/>
      <w:pPr>
        <w:ind w:left="8418" w:hanging="348"/>
      </w:pPr>
      <w:rPr>
        <w:rFonts w:hint="default"/>
      </w:rPr>
    </w:lvl>
    <w:lvl w:ilvl="8" w:tplc="687852E0">
      <w:numFmt w:val="bullet"/>
      <w:lvlText w:val="•"/>
      <w:lvlJc w:val="left"/>
      <w:pPr>
        <w:ind w:left="9361" w:hanging="348"/>
      </w:pPr>
      <w:rPr>
        <w:rFonts w:hint="default"/>
      </w:rPr>
    </w:lvl>
  </w:abstractNum>
  <w:abstractNum w:abstractNumId="96">
    <w:nsid w:val="5C167D45"/>
    <w:multiLevelType w:val="hybridMultilevel"/>
    <w:tmpl w:val="FFFFFFFF"/>
    <w:lvl w:ilvl="0" w:tplc="107CB3F2">
      <w:numFmt w:val="bullet"/>
      <w:lvlText w:val="–"/>
      <w:lvlJc w:val="left"/>
      <w:pPr>
        <w:ind w:left="862" w:hanging="70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92C7942">
      <w:numFmt w:val="bullet"/>
      <w:lvlText w:val="–"/>
      <w:lvlJc w:val="left"/>
      <w:pPr>
        <w:ind w:left="86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3F0AB5CA">
      <w:numFmt w:val="bullet"/>
      <w:lvlText w:val="–"/>
      <w:lvlJc w:val="left"/>
      <w:pPr>
        <w:ind w:left="1102" w:hanging="425"/>
      </w:pPr>
      <w:rPr>
        <w:rFonts w:hint="default"/>
        <w:w w:val="100"/>
      </w:rPr>
    </w:lvl>
    <w:lvl w:ilvl="3" w:tplc="85489DDE">
      <w:numFmt w:val="bullet"/>
      <w:lvlText w:val="–"/>
      <w:lvlJc w:val="left"/>
      <w:pPr>
        <w:ind w:left="1889" w:hanging="27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4" w:tplc="B8B0BF80">
      <w:numFmt w:val="bullet"/>
      <w:lvlText w:val="•"/>
      <w:lvlJc w:val="left"/>
      <w:pPr>
        <w:ind w:left="4066" w:hanging="276"/>
      </w:pPr>
      <w:rPr>
        <w:rFonts w:hint="default"/>
      </w:rPr>
    </w:lvl>
    <w:lvl w:ilvl="5" w:tplc="05D2B9B0">
      <w:numFmt w:val="bullet"/>
      <w:lvlText w:val="•"/>
      <w:lvlJc w:val="left"/>
      <w:pPr>
        <w:ind w:left="5159" w:hanging="276"/>
      </w:pPr>
      <w:rPr>
        <w:rFonts w:hint="default"/>
      </w:rPr>
    </w:lvl>
    <w:lvl w:ilvl="6" w:tplc="45C29134">
      <w:numFmt w:val="bullet"/>
      <w:lvlText w:val="•"/>
      <w:lvlJc w:val="left"/>
      <w:pPr>
        <w:ind w:left="6253" w:hanging="276"/>
      </w:pPr>
      <w:rPr>
        <w:rFonts w:hint="default"/>
      </w:rPr>
    </w:lvl>
    <w:lvl w:ilvl="7" w:tplc="18C6D37E">
      <w:numFmt w:val="bullet"/>
      <w:lvlText w:val="•"/>
      <w:lvlJc w:val="left"/>
      <w:pPr>
        <w:ind w:left="7346" w:hanging="276"/>
      </w:pPr>
      <w:rPr>
        <w:rFonts w:hint="default"/>
      </w:rPr>
    </w:lvl>
    <w:lvl w:ilvl="8" w:tplc="18583386">
      <w:numFmt w:val="bullet"/>
      <w:lvlText w:val="•"/>
      <w:lvlJc w:val="left"/>
      <w:pPr>
        <w:ind w:left="8439" w:hanging="276"/>
      </w:pPr>
      <w:rPr>
        <w:rFonts w:hint="default"/>
      </w:rPr>
    </w:lvl>
  </w:abstractNum>
  <w:abstractNum w:abstractNumId="97">
    <w:nsid w:val="5C8C2FE0"/>
    <w:multiLevelType w:val="hybridMultilevel"/>
    <w:tmpl w:val="FFFFFFFF"/>
    <w:lvl w:ilvl="0" w:tplc="A86CA814">
      <w:numFmt w:val="bullet"/>
      <w:lvlText w:val=""/>
      <w:lvlJc w:val="left"/>
      <w:pPr>
        <w:ind w:left="1102" w:hanging="171"/>
      </w:pPr>
      <w:rPr>
        <w:rFonts w:ascii="Symbol" w:eastAsia="Times New Roman" w:hAnsi="Symbol" w:hint="default"/>
        <w:w w:val="100"/>
        <w:sz w:val="24"/>
        <w:szCs w:val="24"/>
      </w:rPr>
    </w:lvl>
    <w:lvl w:ilvl="1" w:tplc="9ED02A64">
      <w:numFmt w:val="bullet"/>
      <w:lvlText w:val="•"/>
      <w:lvlJc w:val="left"/>
      <w:pPr>
        <w:ind w:left="2114" w:hanging="171"/>
      </w:pPr>
      <w:rPr>
        <w:rFonts w:hint="default"/>
      </w:rPr>
    </w:lvl>
    <w:lvl w:ilvl="2" w:tplc="B1FA5604">
      <w:numFmt w:val="bullet"/>
      <w:lvlText w:val="•"/>
      <w:lvlJc w:val="left"/>
      <w:pPr>
        <w:ind w:left="3129" w:hanging="171"/>
      </w:pPr>
      <w:rPr>
        <w:rFonts w:hint="default"/>
      </w:rPr>
    </w:lvl>
    <w:lvl w:ilvl="3" w:tplc="3F6C7514">
      <w:numFmt w:val="bullet"/>
      <w:lvlText w:val="•"/>
      <w:lvlJc w:val="left"/>
      <w:pPr>
        <w:ind w:left="4143" w:hanging="171"/>
      </w:pPr>
      <w:rPr>
        <w:rFonts w:hint="default"/>
      </w:rPr>
    </w:lvl>
    <w:lvl w:ilvl="4" w:tplc="F5E6111E">
      <w:numFmt w:val="bullet"/>
      <w:lvlText w:val="•"/>
      <w:lvlJc w:val="left"/>
      <w:pPr>
        <w:ind w:left="5158" w:hanging="171"/>
      </w:pPr>
      <w:rPr>
        <w:rFonts w:hint="default"/>
      </w:rPr>
    </w:lvl>
    <w:lvl w:ilvl="5" w:tplc="10560DF2">
      <w:numFmt w:val="bullet"/>
      <w:lvlText w:val="•"/>
      <w:lvlJc w:val="left"/>
      <w:pPr>
        <w:ind w:left="6173" w:hanging="171"/>
      </w:pPr>
      <w:rPr>
        <w:rFonts w:hint="default"/>
      </w:rPr>
    </w:lvl>
    <w:lvl w:ilvl="6" w:tplc="5290CD30">
      <w:numFmt w:val="bullet"/>
      <w:lvlText w:val="•"/>
      <w:lvlJc w:val="left"/>
      <w:pPr>
        <w:ind w:left="7187" w:hanging="171"/>
      </w:pPr>
      <w:rPr>
        <w:rFonts w:hint="default"/>
      </w:rPr>
    </w:lvl>
    <w:lvl w:ilvl="7" w:tplc="2E8647C8">
      <w:numFmt w:val="bullet"/>
      <w:lvlText w:val="•"/>
      <w:lvlJc w:val="left"/>
      <w:pPr>
        <w:ind w:left="8202" w:hanging="171"/>
      </w:pPr>
      <w:rPr>
        <w:rFonts w:hint="default"/>
      </w:rPr>
    </w:lvl>
    <w:lvl w:ilvl="8" w:tplc="507AB04C">
      <w:numFmt w:val="bullet"/>
      <w:lvlText w:val="•"/>
      <w:lvlJc w:val="left"/>
      <w:pPr>
        <w:ind w:left="9217" w:hanging="171"/>
      </w:pPr>
      <w:rPr>
        <w:rFonts w:hint="default"/>
      </w:rPr>
    </w:lvl>
  </w:abstractNum>
  <w:abstractNum w:abstractNumId="98">
    <w:nsid w:val="5CEA5142"/>
    <w:multiLevelType w:val="hybridMultilevel"/>
    <w:tmpl w:val="FFFFFFFF"/>
    <w:lvl w:ilvl="0" w:tplc="4B403466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F7498F4">
      <w:numFmt w:val="bullet"/>
      <w:lvlText w:val="•"/>
      <w:lvlJc w:val="left"/>
      <w:pPr>
        <w:ind w:left="2114" w:hanging="140"/>
      </w:pPr>
      <w:rPr>
        <w:rFonts w:hint="default"/>
      </w:rPr>
    </w:lvl>
    <w:lvl w:ilvl="2" w:tplc="2E223710">
      <w:numFmt w:val="bullet"/>
      <w:lvlText w:val="•"/>
      <w:lvlJc w:val="left"/>
      <w:pPr>
        <w:ind w:left="3129" w:hanging="140"/>
      </w:pPr>
      <w:rPr>
        <w:rFonts w:hint="default"/>
      </w:rPr>
    </w:lvl>
    <w:lvl w:ilvl="3" w:tplc="E0B065B4">
      <w:numFmt w:val="bullet"/>
      <w:lvlText w:val="•"/>
      <w:lvlJc w:val="left"/>
      <w:pPr>
        <w:ind w:left="4143" w:hanging="140"/>
      </w:pPr>
      <w:rPr>
        <w:rFonts w:hint="default"/>
      </w:rPr>
    </w:lvl>
    <w:lvl w:ilvl="4" w:tplc="1286DB6C">
      <w:numFmt w:val="bullet"/>
      <w:lvlText w:val="•"/>
      <w:lvlJc w:val="left"/>
      <w:pPr>
        <w:ind w:left="5158" w:hanging="140"/>
      </w:pPr>
      <w:rPr>
        <w:rFonts w:hint="default"/>
      </w:rPr>
    </w:lvl>
    <w:lvl w:ilvl="5" w:tplc="3C68ACA2">
      <w:numFmt w:val="bullet"/>
      <w:lvlText w:val="•"/>
      <w:lvlJc w:val="left"/>
      <w:pPr>
        <w:ind w:left="6173" w:hanging="140"/>
      </w:pPr>
      <w:rPr>
        <w:rFonts w:hint="default"/>
      </w:rPr>
    </w:lvl>
    <w:lvl w:ilvl="6" w:tplc="5FB6505C">
      <w:numFmt w:val="bullet"/>
      <w:lvlText w:val="•"/>
      <w:lvlJc w:val="left"/>
      <w:pPr>
        <w:ind w:left="7187" w:hanging="140"/>
      </w:pPr>
      <w:rPr>
        <w:rFonts w:hint="default"/>
      </w:rPr>
    </w:lvl>
    <w:lvl w:ilvl="7" w:tplc="2DEAC5D6">
      <w:numFmt w:val="bullet"/>
      <w:lvlText w:val="•"/>
      <w:lvlJc w:val="left"/>
      <w:pPr>
        <w:ind w:left="8202" w:hanging="140"/>
      </w:pPr>
      <w:rPr>
        <w:rFonts w:hint="default"/>
      </w:rPr>
    </w:lvl>
    <w:lvl w:ilvl="8" w:tplc="26E45742">
      <w:numFmt w:val="bullet"/>
      <w:lvlText w:val="•"/>
      <w:lvlJc w:val="left"/>
      <w:pPr>
        <w:ind w:left="9217" w:hanging="140"/>
      </w:pPr>
      <w:rPr>
        <w:rFonts w:hint="default"/>
      </w:rPr>
    </w:lvl>
  </w:abstractNum>
  <w:abstractNum w:abstractNumId="99">
    <w:nsid w:val="5D07192E"/>
    <w:multiLevelType w:val="hybridMultilevel"/>
    <w:tmpl w:val="FFFFFFFF"/>
    <w:lvl w:ilvl="0" w:tplc="5DA4D3D0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617C676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A46BEE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B101F7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C6D8019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F6C8F70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1301BB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18C35D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E9EA4C90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0">
    <w:nsid w:val="5D583F28"/>
    <w:multiLevelType w:val="hybridMultilevel"/>
    <w:tmpl w:val="FFFFFFFF"/>
    <w:lvl w:ilvl="0" w:tplc="2B32757C">
      <w:numFmt w:val="bullet"/>
      <w:lvlText w:val=""/>
      <w:lvlJc w:val="left"/>
      <w:pPr>
        <w:ind w:left="468" w:hanging="358"/>
      </w:pPr>
      <w:rPr>
        <w:rFonts w:hint="default"/>
        <w:w w:val="100"/>
      </w:rPr>
    </w:lvl>
    <w:lvl w:ilvl="1" w:tplc="8AFA2C20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4F2E301C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1F30F112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F57E91C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ED64BBA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8CF40204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AC245FD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ABC0604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1">
    <w:nsid w:val="5DFF4E6C"/>
    <w:multiLevelType w:val="hybridMultilevel"/>
    <w:tmpl w:val="FFFFFFFF"/>
    <w:lvl w:ilvl="0" w:tplc="9166892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5FE43B2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641629AA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CCF0CFE0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3ED25924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3F20150E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0A80379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6C80254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D2C67B9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02">
    <w:nsid w:val="5EB46809"/>
    <w:multiLevelType w:val="hybridMultilevel"/>
    <w:tmpl w:val="FFFFFFFF"/>
    <w:lvl w:ilvl="0" w:tplc="E738E03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54384F66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7FF671F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9F4C754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860B68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4AE59D2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532C22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14BE193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56A1B6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3">
    <w:nsid w:val="5FB60443"/>
    <w:multiLevelType w:val="hybridMultilevel"/>
    <w:tmpl w:val="FFFFFFFF"/>
    <w:lvl w:ilvl="0" w:tplc="808CFAAC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39C6E866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5726A03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EDF6B388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17185B2E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77A8E30A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8C46CDA8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63D4277A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CDD86D1E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04">
    <w:nsid w:val="61D44DE7"/>
    <w:multiLevelType w:val="hybridMultilevel"/>
    <w:tmpl w:val="FFFFFFFF"/>
    <w:lvl w:ilvl="0" w:tplc="9D4A93AE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E57ED74A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CC6612DC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C78E409C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EAD240E6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2D906B88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DDFA559E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1B0CEA56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664E197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05">
    <w:nsid w:val="61E84579"/>
    <w:multiLevelType w:val="hybridMultilevel"/>
    <w:tmpl w:val="FFFFFFFF"/>
    <w:lvl w:ilvl="0" w:tplc="DA1E497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D9C122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AE601F5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46CB3E6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F87413E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E2F6758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9F2827D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7F463AE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C9C6524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6">
    <w:nsid w:val="65146A37"/>
    <w:multiLevelType w:val="hybridMultilevel"/>
    <w:tmpl w:val="FFFFFFFF"/>
    <w:lvl w:ilvl="0" w:tplc="F846483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228B11C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35486AC0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CA443C78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27F2C5C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D540765E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85DCC810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C6380CE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83F854D4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7">
    <w:nsid w:val="655D6395"/>
    <w:multiLevelType w:val="hybridMultilevel"/>
    <w:tmpl w:val="FFFFFFFF"/>
    <w:lvl w:ilvl="0" w:tplc="43FC8D98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73CE44AC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D1149A5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BE985630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FFCCF738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52E4F8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50C4CF14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09898D2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50F671BC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8">
    <w:nsid w:val="65776394"/>
    <w:multiLevelType w:val="hybridMultilevel"/>
    <w:tmpl w:val="FFFFFFFF"/>
    <w:lvl w:ilvl="0" w:tplc="F82EC72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2CA2AB4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CF14E93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0F83A30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ACA00A18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8B1EA24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F1C8501A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72CEA9FA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5A4CEC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09">
    <w:nsid w:val="661C1E78"/>
    <w:multiLevelType w:val="hybridMultilevel"/>
    <w:tmpl w:val="FFFFFFFF"/>
    <w:lvl w:ilvl="0" w:tplc="139E0E7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5EA557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4EF8D6A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93E43BE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F4EEFD3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CCF2F07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E7EE2CF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8DCC87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D00E34E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10">
    <w:nsid w:val="67FD2818"/>
    <w:multiLevelType w:val="hybridMultilevel"/>
    <w:tmpl w:val="FFFFFFFF"/>
    <w:lvl w:ilvl="0" w:tplc="A778319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AE4ACD46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97CC09A8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B3122A5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C6AAE47E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4DC852DA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CF604F3C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3E42C29E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DAA208E8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11">
    <w:nsid w:val="6939037C"/>
    <w:multiLevelType w:val="hybridMultilevel"/>
    <w:tmpl w:val="FFFFFFFF"/>
    <w:lvl w:ilvl="0" w:tplc="90B6249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F5DEDC9A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85FEC94C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E238FFF0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2D6C0928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A6E0879E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491E9C68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ADECBA54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AE0239A8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12">
    <w:nsid w:val="6AC71CAB"/>
    <w:multiLevelType w:val="hybridMultilevel"/>
    <w:tmpl w:val="FFFFFFFF"/>
    <w:lvl w:ilvl="0" w:tplc="0FC0B54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DA4B636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C3BCA068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24120DF4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8890A43C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33942774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F1C26352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DE4E0D3E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70803C6E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13">
    <w:nsid w:val="6B352594"/>
    <w:multiLevelType w:val="hybridMultilevel"/>
    <w:tmpl w:val="FFFFFFFF"/>
    <w:lvl w:ilvl="0" w:tplc="D3C02D26">
      <w:numFmt w:val="bullet"/>
      <w:lvlText w:val=""/>
      <w:lvlJc w:val="left"/>
      <w:pPr>
        <w:ind w:left="1272" w:hanging="171"/>
      </w:pPr>
      <w:rPr>
        <w:rFonts w:ascii="Symbol" w:eastAsia="Times New Roman" w:hAnsi="Symbol" w:hint="default"/>
        <w:w w:val="100"/>
        <w:sz w:val="24"/>
        <w:szCs w:val="24"/>
      </w:rPr>
    </w:lvl>
    <w:lvl w:ilvl="1" w:tplc="80AE3B2A">
      <w:numFmt w:val="bullet"/>
      <w:lvlText w:val="•"/>
      <w:lvlJc w:val="left"/>
      <w:pPr>
        <w:ind w:left="2276" w:hanging="171"/>
      </w:pPr>
      <w:rPr>
        <w:rFonts w:hint="default"/>
      </w:rPr>
    </w:lvl>
    <w:lvl w:ilvl="2" w:tplc="2A0A4542">
      <w:numFmt w:val="bullet"/>
      <w:lvlText w:val="•"/>
      <w:lvlJc w:val="left"/>
      <w:pPr>
        <w:ind w:left="3273" w:hanging="171"/>
      </w:pPr>
      <w:rPr>
        <w:rFonts w:hint="default"/>
      </w:rPr>
    </w:lvl>
    <w:lvl w:ilvl="3" w:tplc="58C2864A">
      <w:numFmt w:val="bullet"/>
      <w:lvlText w:val="•"/>
      <w:lvlJc w:val="left"/>
      <w:pPr>
        <w:ind w:left="4269" w:hanging="171"/>
      </w:pPr>
      <w:rPr>
        <w:rFonts w:hint="default"/>
      </w:rPr>
    </w:lvl>
    <w:lvl w:ilvl="4" w:tplc="2CDA083E">
      <w:numFmt w:val="bullet"/>
      <w:lvlText w:val="•"/>
      <w:lvlJc w:val="left"/>
      <w:pPr>
        <w:ind w:left="5266" w:hanging="171"/>
      </w:pPr>
      <w:rPr>
        <w:rFonts w:hint="default"/>
      </w:rPr>
    </w:lvl>
    <w:lvl w:ilvl="5" w:tplc="AB429490">
      <w:numFmt w:val="bullet"/>
      <w:lvlText w:val="•"/>
      <w:lvlJc w:val="left"/>
      <w:pPr>
        <w:ind w:left="6263" w:hanging="171"/>
      </w:pPr>
      <w:rPr>
        <w:rFonts w:hint="default"/>
      </w:rPr>
    </w:lvl>
    <w:lvl w:ilvl="6" w:tplc="049E64D2">
      <w:numFmt w:val="bullet"/>
      <w:lvlText w:val="•"/>
      <w:lvlJc w:val="left"/>
      <w:pPr>
        <w:ind w:left="7259" w:hanging="171"/>
      </w:pPr>
      <w:rPr>
        <w:rFonts w:hint="default"/>
      </w:rPr>
    </w:lvl>
    <w:lvl w:ilvl="7" w:tplc="3C3C423A">
      <w:numFmt w:val="bullet"/>
      <w:lvlText w:val="•"/>
      <w:lvlJc w:val="left"/>
      <w:pPr>
        <w:ind w:left="8256" w:hanging="171"/>
      </w:pPr>
      <w:rPr>
        <w:rFonts w:hint="default"/>
      </w:rPr>
    </w:lvl>
    <w:lvl w:ilvl="8" w:tplc="03067868">
      <w:numFmt w:val="bullet"/>
      <w:lvlText w:val="•"/>
      <w:lvlJc w:val="left"/>
      <w:pPr>
        <w:ind w:left="9253" w:hanging="171"/>
      </w:pPr>
      <w:rPr>
        <w:rFonts w:hint="default"/>
      </w:rPr>
    </w:lvl>
  </w:abstractNum>
  <w:abstractNum w:abstractNumId="114">
    <w:nsid w:val="6C0A0EF1"/>
    <w:multiLevelType w:val="hybridMultilevel"/>
    <w:tmpl w:val="FFFFFFFF"/>
    <w:lvl w:ilvl="0" w:tplc="BC76ADA8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909089E6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C12C4C64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01E86F06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A8A684DA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3E5A7418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3B4E9C9C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9754EC2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03B6CECC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15">
    <w:nsid w:val="6CC21E5E"/>
    <w:multiLevelType w:val="hybridMultilevel"/>
    <w:tmpl w:val="FFFFFFFF"/>
    <w:lvl w:ilvl="0" w:tplc="4DFC2B50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0330CA8E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553A0DE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BF1040AA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14C67706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BDEC82AE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ACC0C70E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0F54597C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4CCE0462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16">
    <w:nsid w:val="6D3C6200"/>
    <w:multiLevelType w:val="hybridMultilevel"/>
    <w:tmpl w:val="FFFFFFFF"/>
    <w:lvl w:ilvl="0" w:tplc="D0584A02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94B0ABE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51E67AC2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CF3A6D6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D8909936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23BEB05C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3B00D59E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BE44F3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0DCACE2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17">
    <w:nsid w:val="6DA07005"/>
    <w:multiLevelType w:val="hybridMultilevel"/>
    <w:tmpl w:val="FFFFFFFF"/>
    <w:lvl w:ilvl="0" w:tplc="98463C0C">
      <w:start w:val="1"/>
      <w:numFmt w:val="decimal"/>
      <w:lvlText w:val="%1."/>
      <w:lvlJc w:val="left"/>
      <w:pPr>
        <w:ind w:left="2050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ECD8C922">
      <w:numFmt w:val="bullet"/>
      <w:lvlText w:val="•"/>
      <w:lvlJc w:val="left"/>
      <w:pPr>
        <w:ind w:left="2978" w:hanging="240"/>
      </w:pPr>
      <w:rPr>
        <w:rFonts w:hint="default"/>
      </w:rPr>
    </w:lvl>
    <w:lvl w:ilvl="2" w:tplc="96F49422">
      <w:numFmt w:val="bullet"/>
      <w:lvlText w:val="•"/>
      <w:lvlJc w:val="left"/>
      <w:pPr>
        <w:ind w:left="3897" w:hanging="240"/>
      </w:pPr>
      <w:rPr>
        <w:rFonts w:hint="default"/>
      </w:rPr>
    </w:lvl>
    <w:lvl w:ilvl="3" w:tplc="709C7160">
      <w:numFmt w:val="bullet"/>
      <w:lvlText w:val="•"/>
      <w:lvlJc w:val="left"/>
      <w:pPr>
        <w:ind w:left="4815" w:hanging="240"/>
      </w:pPr>
      <w:rPr>
        <w:rFonts w:hint="default"/>
      </w:rPr>
    </w:lvl>
    <w:lvl w:ilvl="4" w:tplc="DC5C317C">
      <w:numFmt w:val="bullet"/>
      <w:lvlText w:val="•"/>
      <w:lvlJc w:val="left"/>
      <w:pPr>
        <w:ind w:left="5734" w:hanging="240"/>
      </w:pPr>
      <w:rPr>
        <w:rFonts w:hint="default"/>
      </w:rPr>
    </w:lvl>
    <w:lvl w:ilvl="5" w:tplc="DC16B4D4">
      <w:numFmt w:val="bullet"/>
      <w:lvlText w:val="•"/>
      <w:lvlJc w:val="left"/>
      <w:pPr>
        <w:ind w:left="6653" w:hanging="240"/>
      </w:pPr>
      <w:rPr>
        <w:rFonts w:hint="default"/>
      </w:rPr>
    </w:lvl>
    <w:lvl w:ilvl="6" w:tplc="99E8C93E">
      <w:numFmt w:val="bullet"/>
      <w:lvlText w:val="•"/>
      <w:lvlJc w:val="left"/>
      <w:pPr>
        <w:ind w:left="7571" w:hanging="240"/>
      </w:pPr>
      <w:rPr>
        <w:rFonts w:hint="default"/>
      </w:rPr>
    </w:lvl>
    <w:lvl w:ilvl="7" w:tplc="07C673D6">
      <w:numFmt w:val="bullet"/>
      <w:lvlText w:val="•"/>
      <w:lvlJc w:val="left"/>
      <w:pPr>
        <w:ind w:left="8490" w:hanging="240"/>
      </w:pPr>
      <w:rPr>
        <w:rFonts w:hint="default"/>
      </w:rPr>
    </w:lvl>
    <w:lvl w:ilvl="8" w:tplc="76B2FEE0">
      <w:numFmt w:val="bullet"/>
      <w:lvlText w:val="•"/>
      <w:lvlJc w:val="left"/>
      <w:pPr>
        <w:ind w:left="9409" w:hanging="240"/>
      </w:pPr>
      <w:rPr>
        <w:rFonts w:hint="default"/>
      </w:rPr>
    </w:lvl>
  </w:abstractNum>
  <w:abstractNum w:abstractNumId="118">
    <w:nsid w:val="6DB86856"/>
    <w:multiLevelType w:val="hybridMultilevel"/>
    <w:tmpl w:val="FFFFFFFF"/>
    <w:lvl w:ilvl="0" w:tplc="09DA33B2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794CF2EE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309090B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51B05050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77684976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CA943982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B160586E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D094606A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4FFE3FD0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19">
    <w:nsid w:val="6DD601B1"/>
    <w:multiLevelType w:val="hybridMultilevel"/>
    <w:tmpl w:val="FFFFFFFF"/>
    <w:lvl w:ilvl="0" w:tplc="1408CDB2">
      <w:numFmt w:val="bullet"/>
      <w:lvlText w:val=""/>
      <w:lvlJc w:val="left"/>
      <w:pPr>
        <w:ind w:left="1822" w:hanging="408"/>
      </w:pPr>
      <w:rPr>
        <w:rFonts w:ascii="Symbol" w:eastAsia="Times New Roman" w:hAnsi="Symbol" w:hint="default"/>
        <w:w w:val="100"/>
        <w:sz w:val="24"/>
        <w:szCs w:val="24"/>
      </w:rPr>
    </w:lvl>
    <w:lvl w:ilvl="1" w:tplc="BFEAE470">
      <w:numFmt w:val="bullet"/>
      <w:lvlText w:val="•"/>
      <w:lvlJc w:val="left"/>
      <w:pPr>
        <w:ind w:left="2762" w:hanging="408"/>
      </w:pPr>
      <w:rPr>
        <w:rFonts w:hint="default"/>
      </w:rPr>
    </w:lvl>
    <w:lvl w:ilvl="2" w:tplc="21FAE752">
      <w:numFmt w:val="bullet"/>
      <w:lvlText w:val="•"/>
      <w:lvlJc w:val="left"/>
      <w:pPr>
        <w:ind w:left="3705" w:hanging="408"/>
      </w:pPr>
      <w:rPr>
        <w:rFonts w:hint="default"/>
      </w:rPr>
    </w:lvl>
    <w:lvl w:ilvl="3" w:tplc="D7AC8FEA">
      <w:numFmt w:val="bullet"/>
      <w:lvlText w:val="•"/>
      <w:lvlJc w:val="left"/>
      <w:pPr>
        <w:ind w:left="4647" w:hanging="408"/>
      </w:pPr>
      <w:rPr>
        <w:rFonts w:hint="default"/>
      </w:rPr>
    </w:lvl>
    <w:lvl w:ilvl="4" w:tplc="75640020">
      <w:numFmt w:val="bullet"/>
      <w:lvlText w:val="•"/>
      <w:lvlJc w:val="left"/>
      <w:pPr>
        <w:ind w:left="5590" w:hanging="408"/>
      </w:pPr>
      <w:rPr>
        <w:rFonts w:hint="default"/>
      </w:rPr>
    </w:lvl>
    <w:lvl w:ilvl="5" w:tplc="046CDF8E">
      <w:numFmt w:val="bullet"/>
      <w:lvlText w:val="•"/>
      <w:lvlJc w:val="left"/>
      <w:pPr>
        <w:ind w:left="6533" w:hanging="408"/>
      </w:pPr>
      <w:rPr>
        <w:rFonts w:hint="default"/>
      </w:rPr>
    </w:lvl>
    <w:lvl w:ilvl="6" w:tplc="074AE142">
      <w:numFmt w:val="bullet"/>
      <w:lvlText w:val="•"/>
      <w:lvlJc w:val="left"/>
      <w:pPr>
        <w:ind w:left="7475" w:hanging="408"/>
      </w:pPr>
      <w:rPr>
        <w:rFonts w:hint="default"/>
      </w:rPr>
    </w:lvl>
    <w:lvl w:ilvl="7" w:tplc="5980138C">
      <w:numFmt w:val="bullet"/>
      <w:lvlText w:val="•"/>
      <w:lvlJc w:val="left"/>
      <w:pPr>
        <w:ind w:left="8418" w:hanging="408"/>
      </w:pPr>
      <w:rPr>
        <w:rFonts w:hint="default"/>
      </w:rPr>
    </w:lvl>
    <w:lvl w:ilvl="8" w:tplc="4D8EC52C">
      <w:numFmt w:val="bullet"/>
      <w:lvlText w:val="•"/>
      <w:lvlJc w:val="left"/>
      <w:pPr>
        <w:ind w:left="9361" w:hanging="408"/>
      </w:pPr>
      <w:rPr>
        <w:rFonts w:hint="default"/>
      </w:rPr>
    </w:lvl>
  </w:abstractNum>
  <w:abstractNum w:abstractNumId="120">
    <w:nsid w:val="6DD70D2E"/>
    <w:multiLevelType w:val="hybridMultilevel"/>
    <w:tmpl w:val="FFFFFFFF"/>
    <w:lvl w:ilvl="0" w:tplc="7A88173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C952CBB2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F08CE8BE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60588526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84CACD0A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A4EEBA60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6AF83CA6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34E8FF9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981E2CDC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21">
    <w:nsid w:val="6E934DB1"/>
    <w:multiLevelType w:val="hybridMultilevel"/>
    <w:tmpl w:val="FFFFFFFF"/>
    <w:lvl w:ilvl="0" w:tplc="8BD83EB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CAE71A0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96BE83B6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49BE4B8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26678A2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4B80FAD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8D00B6B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4D0E9DDA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615A47B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22">
    <w:nsid w:val="6F234F1F"/>
    <w:multiLevelType w:val="hybridMultilevel"/>
    <w:tmpl w:val="FFFFFFFF"/>
    <w:lvl w:ilvl="0" w:tplc="506EE6CC">
      <w:start w:val="1"/>
      <w:numFmt w:val="decimal"/>
      <w:lvlText w:val="%1."/>
      <w:lvlJc w:val="left"/>
      <w:pPr>
        <w:ind w:left="1570" w:hanging="351"/>
      </w:pPr>
      <w:rPr>
        <w:rFonts w:hint="default"/>
        <w:w w:val="100"/>
      </w:rPr>
    </w:lvl>
    <w:lvl w:ilvl="1" w:tplc="AD0AE74E">
      <w:numFmt w:val="bullet"/>
      <w:lvlText w:val="•"/>
      <w:lvlJc w:val="left"/>
      <w:pPr>
        <w:ind w:left="2484" w:hanging="351"/>
      </w:pPr>
      <w:rPr>
        <w:rFonts w:hint="default"/>
      </w:rPr>
    </w:lvl>
    <w:lvl w:ilvl="2" w:tplc="2A54487C">
      <w:numFmt w:val="bullet"/>
      <w:lvlText w:val="•"/>
      <w:lvlJc w:val="left"/>
      <w:pPr>
        <w:ind w:left="3389" w:hanging="351"/>
      </w:pPr>
      <w:rPr>
        <w:rFonts w:hint="default"/>
      </w:rPr>
    </w:lvl>
    <w:lvl w:ilvl="3" w:tplc="0B0ABE8E">
      <w:numFmt w:val="bullet"/>
      <w:lvlText w:val="•"/>
      <w:lvlJc w:val="left"/>
      <w:pPr>
        <w:ind w:left="4293" w:hanging="351"/>
      </w:pPr>
      <w:rPr>
        <w:rFonts w:hint="default"/>
      </w:rPr>
    </w:lvl>
    <w:lvl w:ilvl="4" w:tplc="F0DCEA78">
      <w:numFmt w:val="bullet"/>
      <w:lvlText w:val="•"/>
      <w:lvlJc w:val="left"/>
      <w:pPr>
        <w:ind w:left="5198" w:hanging="351"/>
      </w:pPr>
      <w:rPr>
        <w:rFonts w:hint="default"/>
      </w:rPr>
    </w:lvl>
    <w:lvl w:ilvl="5" w:tplc="951CE5A0">
      <w:numFmt w:val="bullet"/>
      <w:lvlText w:val="•"/>
      <w:lvlJc w:val="left"/>
      <w:pPr>
        <w:ind w:left="6103" w:hanging="351"/>
      </w:pPr>
      <w:rPr>
        <w:rFonts w:hint="default"/>
      </w:rPr>
    </w:lvl>
    <w:lvl w:ilvl="6" w:tplc="DBF83140">
      <w:numFmt w:val="bullet"/>
      <w:lvlText w:val="•"/>
      <w:lvlJc w:val="left"/>
      <w:pPr>
        <w:ind w:left="7007" w:hanging="351"/>
      </w:pPr>
      <w:rPr>
        <w:rFonts w:hint="default"/>
      </w:rPr>
    </w:lvl>
    <w:lvl w:ilvl="7" w:tplc="CB728E54">
      <w:numFmt w:val="bullet"/>
      <w:lvlText w:val="•"/>
      <w:lvlJc w:val="left"/>
      <w:pPr>
        <w:ind w:left="7912" w:hanging="351"/>
      </w:pPr>
      <w:rPr>
        <w:rFonts w:hint="default"/>
      </w:rPr>
    </w:lvl>
    <w:lvl w:ilvl="8" w:tplc="D526C8E4">
      <w:numFmt w:val="bullet"/>
      <w:lvlText w:val="•"/>
      <w:lvlJc w:val="left"/>
      <w:pPr>
        <w:ind w:left="8817" w:hanging="351"/>
      </w:pPr>
      <w:rPr>
        <w:rFonts w:hint="default"/>
      </w:rPr>
    </w:lvl>
  </w:abstractNum>
  <w:abstractNum w:abstractNumId="123">
    <w:nsid w:val="6F5D0426"/>
    <w:multiLevelType w:val="hybridMultilevel"/>
    <w:tmpl w:val="FFFFFFFF"/>
    <w:lvl w:ilvl="0" w:tplc="CBF4EFAC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4A0C417A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5856747A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FC58868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EDAA14E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A454A24A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7D1AD7B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6506EBB8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970C349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24">
    <w:nsid w:val="727720EB"/>
    <w:multiLevelType w:val="hybridMultilevel"/>
    <w:tmpl w:val="FFFFFFFF"/>
    <w:lvl w:ilvl="0" w:tplc="38AA1F34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4E440832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AE241C6E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0B8AF0E0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809435A2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E6C230F0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F042B450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EF9829AE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59661432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25">
    <w:nsid w:val="73073047"/>
    <w:multiLevelType w:val="hybridMultilevel"/>
    <w:tmpl w:val="FFFFFFFF"/>
    <w:lvl w:ilvl="0" w:tplc="C07610C4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AC94212A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88FE183A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AAD42D82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3C283634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C614A672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D3C84348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8B1C4E4E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6B8E832C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26">
    <w:nsid w:val="734E3E47"/>
    <w:multiLevelType w:val="hybridMultilevel"/>
    <w:tmpl w:val="FFFFFFFF"/>
    <w:lvl w:ilvl="0" w:tplc="CB7AC1B6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E842BCAE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03063EF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824ACBB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8BFA5D50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5072931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6B8683D8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9286B70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3C2260C8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27">
    <w:nsid w:val="73F727B8"/>
    <w:multiLevelType w:val="hybridMultilevel"/>
    <w:tmpl w:val="FFFFFFFF"/>
    <w:lvl w:ilvl="0" w:tplc="0164B76E">
      <w:numFmt w:val="bullet"/>
      <w:lvlText w:val=""/>
      <w:lvlJc w:val="left"/>
      <w:pPr>
        <w:ind w:left="465" w:hanging="358"/>
      </w:pPr>
      <w:rPr>
        <w:rFonts w:hint="default"/>
        <w:w w:val="100"/>
      </w:rPr>
    </w:lvl>
    <w:lvl w:ilvl="1" w:tplc="A3B62434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226E1CA8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AE044AE8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1B2819E8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182A413C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FA7859F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441EB4F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CDA00466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28">
    <w:nsid w:val="766A18FB"/>
    <w:multiLevelType w:val="hybridMultilevel"/>
    <w:tmpl w:val="FFFFFFFF"/>
    <w:lvl w:ilvl="0" w:tplc="1C66CECC">
      <w:start w:val="7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E728AE08">
      <w:numFmt w:val="bullet"/>
      <w:lvlText w:val=""/>
      <w:lvlJc w:val="left"/>
      <w:pPr>
        <w:ind w:left="467" w:hanging="348"/>
      </w:pPr>
      <w:rPr>
        <w:rFonts w:ascii="Symbol" w:eastAsia="Times New Roman" w:hAnsi="Symbol" w:hint="default"/>
        <w:w w:val="100"/>
        <w:sz w:val="24"/>
        <w:szCs w:val="24"/>
      </w:rPr>
    </w:lvl>
    <w:lvl w:ilvl="2" w:tplc="DBB41734">
      <w:numFmt w:val="bullet"/>
      <w:lvlText w:val="•"/>
      <w:lvlJc w:val="left"/>
      <w:pPr>
        <w:ind w:left="1006" w:hanging="348"/>
      </w:pPr>
      <w:rPr>
        <w:rFonts w:hint="default"/>
      </w:rPr>
    </w:lvl>
    <w:lvl w:ilvl="3" w:tplc="9DEE62A4">
      <w:numFmt w:val="bullet"/>
      <w:lvlText w:val="•"/>
      <w:lvlJc w:val="left"/>
      <w:pPr>
        <w:ind w:left="1552" w:hanging="348"/>
      </w:pPr>
      <w:rPr>
        <w:rFonts w:hint="default"/>
      </w:rPr>
    </w:lvl>
    <w:lvl w:ilvl="4" w:tplc="892A8CDE">
      <w:numFmt w:val="bullet"/>
      <w:lvlText w:val="•"/>
      <w:lvlJc w:val="left"/>
      <w:pPr>
        <w:ind w:left="2099" w:hanging="348"/>
      </w:pPr>
      <w:rPr>
        <w:rFonts w:hint="default"/>
      </w:rPr>
    </w:lvl>
    <w:lvl w:ilvl="5" w:tplc="C6124030">
      <w:numFmt w:val="bullet"/>
      <w:lvlText w:val="•"/>
      <w:lvlJc w:val="left"/>
      <w:pPr>
        <w:ind w:left="2645" w:hanging="348"/>
      </w:pPr>
      <w:rPr>
        <w:rFonts w:hint="default"/>
      </w:rPr>
    </w:lvl>
    <w:lvl w:ilvl="6" w:tplc="F6A4AED2">
      <w:numFmt w:val="bullet"/>
      <w:lvlText w:val="•"/>
      <w:lvlJc w:val="left"/>
      <w:pPr>
        <w:ind w:left="3191" w:hanging="348"/>
      </w:pPr>
      <w:rPr>
        <w:rFonts w:hint="default"/>
      </w:rPr>
    </w:lvl>
    <w:lvl w:ilvl="7" w:tplc="3A54F4AE">
      <w:numFmt w:val="bullet"/>
      <w:lvlText w:val="•"/>
      <w:lvlJc w:val="left"/>
      <w:pPr>
        <w:ind w:left="3738" w:hanging="348"/>
      </w:pPr>
      <w:rPr>
        <w:rFonts w:hint="default"/>
      </w:rPr>
    </w:lvl>
    <w:lvl w:ilvl="8" w:tplc="46EA02B4">
      <w:numFmt w:val="bullet"/>
      <w:lvlText w:val="•"/>
      <w:lvlJc w:val="left"/>
      <w:pPr>
        <w:ind w:left="4284" w:hanging="348"/>
      </w:pPr>
      <w:rPr>
        <w:rFonts w:hint="default"/>
      </w:rPr>
    </w:lvl>
  </w:abstractNum>
  <w:abstractNum w:abstractNumId="129">
    <w:nsid w:val="774A18B1"/>
    <w:multiLevelType w:val="hybridMultilevel"/>
    <w:tmpl w:val="FFFFFFFF"/>
    <w:lvl w:ilvl="0" w:tplc="E536E86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61929FB2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1B2E2C9E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1924030C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17A490A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9A46FE42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DB669622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F9EED37E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1FA2D29C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30">
    <w:nsid w:val="797B48B9"/>
    <w:multiLevelType w:val="hybridMultilevel"/>
    <w:tmpl w:val="FFFFFFFF"/>
    <w:lvl w:ilvl="0" w:tplc="51F218D4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01AA351E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0D0A8E9E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EB0E314A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4AA62F5A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1E2CCCFE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C9705F90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8480B716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3632A032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31">
    <w:nsid w:val="7AAC6144"/>
    <w:multiLevelType w:val="hybridMultilevel"/>
    <w:tmpl w:val="FFFFFFFF"/>
    <w:lvl w:ilvl="0" w:tplc="71C2B33A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73CA7A4">
      <w:numFmt w:val="bullet"/>
      <w:lvlText w:val="•"/>
      <w:lvlJc w:val="left"/>
      <w:pPr>
        <w:ind w:left="724" w:hanging="358"/>
      </w:pPr>
      <w:rPr>
        <w:rFonts w:hint="default"/>
      </w:rPr>
    </w:lvl>
    <w:lvl w:ilvl="2" w:tplc="EC18DC12">
      <w:numFmt w:val="bullet"/>
      <w:lvlText w:val="•"/>
      <w:lvlJc w:val="left"/>
      <w:pPr>
        <w:ind w:left="989" w:hanging="358"/>
      </w:pPr>
      <w:rPr>
        <w:rFonts w:hint="default"/>
      </w:rPr>
    </w:lvl>
    <w:lvl w:ilvl="3" w:tplc="1D44033E">
      <w:numFmt w:val="bullet"/>
      <w:lvlText w:val="•"/>
      <w:lvlJc w:val="left"/>
      <w:pPr>
        <w:ind w:left="1254" w:hanging="358"/>
      </w:pPr>
      <w:rPr>
        <w:rFonts w:hint="default"/>
      </w:rPr>
    </w:lvl>
    <w:lvl w:ilvl="4" w:tplc="D6CA7FB8">
      <w:numFmt w:val="bullet"/>
      <w:lvlText w:val="•"/>
      <w:lvlJc w:val="left"/>
      <w:pPr>
        <w:ind w:left="1519" w:hanging="358"/>
      </w:pPr>
      <w:rPr>
        <w:rFonts w:hint="default"/>
      </w:rPr>
    </w:lvl>
    <w:lvl w:ilvl="5" w:tplc="379012D6">
      <w:numFmt w:val="bullet"/>
      <w:lvlText w:val="•"/>
      <w:lvlJc w:val="left"/>
      <w:pPr>
        <w:ind w:left="1784" w:hanging="358"/>
      </w:pPr>
      <w:rPr>
        <w:rFonts w:hint="default"/>
      </w:rPr>
    </w:lvl>
    <w:lvl w:ilvl="6" w:tplc="1BAE6234">
      <w:numFmt w:val="bullet"/>
      <w:lvlText w:val="•"/>
      <w:lvlJc w:val="left"/>
      <w:pPr>
        <w:ind w:left="2048" w:hanging="358"/>
      </w:pPr>
      <w:rPr>
        <w:rFonts w:hint="default"/>
      </w:rPr>
    </w:lvl>
    <w:lvl w:ilvl="7" w:tplc="002CE11C">
      <w:numFmt w:val="bullet"/>
      <w:lvlText w:val="•"/>
      <w:lvlJc w:val="left"/>
      <w:pPr>
        <w:ind w:left="2313" w:hanging="358"/>
      </w:pPr>
      <w:rPr>
        <w:rFonts w:hint="default"/>
      </w:rPr>
    </w:lvl>
    <w:lvl w:ilvl="8" w:tplc="8A80B964">
      <w:numFmt w:val="bullet"/>
      <w:lvlText w:val="•"/>
      <w:lvlJc w:val="left"/>
      <w:pPr>
        <w:ind w:left="2578" w:hanging="358"/>
      </w:pPr>
      <w:rPr>
        <w:rFonts w:hint="default"/>
      </w:rPr>
    </w:lvl>
  </w:abstractNum>
  <w:abstractNum w:abstractNumId="132">
    <w:nsid w:val="7B8C6A2B"/>
    <w:multiLevelType w:val="hybridMultilevel"/>
    <w:tmpl w:val="FFFFFFFF"/>
    <w:lvl w:ilvl="0" w:tplc="5ED69F10">
      <w:numFmt w:val="bullet"/>
      <w:lvlText w:val="–"/>
      <w:lvlJc w:val="left"/>
      <w:pPr>
        <w:ind w:left="1102" w:hanging="42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77048B4">
      <w:numFmt w:val="bullet"/>
      <w:lvlText w:val=""/>
      <w:lvlJc w:val="left"/>
      <w:pPr>
        <w:ind w:left="1102" w:hanging="711"/>
      </w:pPr>
      <w:rPr>
        <w:rFonts w:ascii="Symbol" w:eastAsia="Times New Roman" w:hAnsi="Symbol" w:hint="default"/>
        <w:w w:val="100"/>
        <w:sz w:val="24"/>
        <w:szCs w:val="24"/>
      </w:rPr>
    </w:lvl>
    <w:lvl w:ilvl="2" w:tplc="810AFA1E">
      <w:numFmt w:val="bullet"/>
      <w:lvlText w:val="•"/>
      <w:lvlJc w:val="left"/>
      <w:pPr>
        <w:ind w:left="3129" w:hanging="711"/>
      </w:pPr>
      <w:rPr>
        <w:rFonts w:hint="default"/>
      </w:rPr>
    </w:lvl>
    <w:lvl w:ilvl="3" w:tplc="E298A3CE">
      <w:numFmt w:val="bullet"/>
      <w:lvlText w:val="•"/>
      <w:lvlJc w:val="left"/>
      <w:pPr>
        <w:ind w:left="4143" w:hanging="711"/>
      </w:pPr>
      <w:rPr>
        <w:rFonts w:hint="default"/>
      </w:rPr>
    </w:lvl>
    <w:lvl w:ilvl="4" w:tplc="B61609C4">
      <w:numFmt w:val="bullet"/>
      <w:lvlText w:val="•"/>
      <w:lvlJc w:val="left"/>
      <w:pPr>
        <w:ind w:left="5158" w:hanging="711"/>
      </w:pPr>
      <w:rPr>
        <w:rFonts w:hint="default"/>
      </w:rPr>
    </w:lvl>
    <w:lvl w:ilvl="5" w:tplc="0B32F294">
      <w:numFmt w:val="bullet"/>
      <w:lvlText w:val="•"/>
      <w:lvlJc w:val="left"/>
      <w:pPr>
        <w:ind w:left="6173" w:hanging="711"/>
      </w:pPr>
      <w:rPr>
        <w:rFonts w:hint="default"/>
      </w:rPr>
    </w:lvl>
    <w:lvl w:ilvl="6" w:tplc="A6D830D6">
      <w:numFmt w:val="bullet"/>
      <w:lvlText w:val="•"/>
      <w:lvlJc w:val="left"/>
      <w:pPr>
        <w:ind w:left="7187" w:hanging="711"/>
      </w:pPr>
      <w:rPr>
        <w:rFonts w:hint="default"/>
      </w:rPr>
    </w:lvl>
    <w:lvl w:ilvl="7" w:tplc="DD92BF80">
      <w:numFmt w:val="bullet"/>
      <w:lvlText w:val="•"/>
      <w:lvlJc w:val="left"/>
      <w:pPr>
        <w:ind w:left="8202" w:hanging="711"/>
      </w:pPr>
      <w:rPr>
        <w:rFonts w:hint="default"/>
      </w:rPr>
    </w:lvl>
    <w:lvl w:ilvl="8" w:tplc="020240B2">
      <w:numFmt w:val="bullet"/>
      <w:lvlText w:val="•"/>
      <w:lvlJc w:val="left"/>
      <w:pPr>
        <w:ind w:left="9217" w:hanging="711"/>
      </w:pPr>
      <w:rPr>
        <w:rFonts w:hint="default"/>
      </w:rPr>
    </w:lvl>
  </w:abstractNum>
  <w:abstractNum w:abstractNumId="133">
    <w:nsid w:val="7D4A4A60"/>
    <w:multiLevelType w:val="hybridMultilevel"/>
    <w:tmpl w:val="FFFFFFFF"/>
    <w:lvl w:ilvl="0" w:tplc="3920E0A8">
      <w:numFmt w:val="bullet"/>
      <w:lvlText w:val="-"/>
      <w:lvlJc w:val="left"/>
      <w:pPr>
        <w:ind w:left="1570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33EB5C8">
      <w:numFmt w:val="bullet"/>
      <w:lvlText w:val="•"/>
      <w:lvlJc w:val="left"/>
      <w:pPr>
        <w:ind w:left="2484" w:hanging="140"/>
      </w:pPr>
      <w:rPr>
        <w:rFonts w:hint="default"/>
      </w:rPr>
    </w:lvl>
    <w:lvl w:ilvl="2" w:tplc="4F920B60">
      <w:numFmt w:val="bullet"/>
      <w:lvlText w:val="•"/>
      <w:lvlJc w:val="left"/>
      <w:pPr>
        <w:ind w:left="3389" w:hanging="140"/>
      </w:pPr>
      <w:rPr>
        <w:rFonts w:hint="default"/>
      </w:rPr>
    </w:lvl>
    <w:lvl w:ilvl="3" w:tplc="B7B88438">
      <w:numFmt w:val="bullet"/>
      <w:lvlText w:val="•"/>
      <w:lvlJc w:val="left"/>
      <w:pPr>
        <w:ind w:left="4293" w:hanging="140"/>
      </w:pPr>
      <w:rPr>
        <w:rFonts w:hint="default"/>
      </w:rPr>
    </w:lvl>
    <w:lvl w:ilvl="4" w:tplc="E0C0E1EE">
      <w:numFmt w:val="bullet"/>
      <w:lvlText w:val="•"/>
      <w:lvlJc w:val="left"/>
      <w:pPr>
        <w:ind w:left="5198" w:hanging="140"/>
      </w:pPr>
      <w:rPr>
        <w:rFonts w:hint="default"/>
      </w:rPr>
    </w:lvl>
    <w:lvl w:ilvl="5" w:tplc="19263A62">
      <w:numFmt w:val="bullet"/>
      <w:lvlText w:val="•"/>
      <w:lvlJc w:val="left"/>
      <w:pPr>
        <w:ind w:left="6103" w:hanging="140"/>
      </w:pPr>
      <w:rPr>
        <w:rFonts w:hint="default"/>
      </w:rPr>
    </w:lvl>
    <w:lvl w:ilvl="6" w:tplc="2E306C8E">
      <w:numFmt w:val="bullet"/>
      <w:lvlText w:val="•"/>
      <w:lvlJc w:val="left"/>
      <w:pPr>
        <w:ind w:left="7007" w:hanging="140"/>
      </w:pPr>
      <w:rPr>
        <w:rFonts w:hint="default"/>
      </w:rPr>
    </w:lvl>
    <w:lvl w:ilvl="7" w:tplc="FC587066">
      <w:numFmt w:val="bullet"/>
      <w:lvlText w:val="•"/>
      <w:lvlJc w:val="left"/>
      <w:pPr>
        <w:ind w:left="7912" w:hanging="140"/>
      </w:pPr>
      <w:rPr>
        <w:rFonts w:hint="default"/>
      </w:rPr>
    </w:lvl>
    <w:lvl w:ilvl="8" w:tplc="51FC8BE2">
      <w:numFmt w:val="bullet"/>
      <w:lvlText w:val="•"/>
      <w:lvlJc w:val="left"/>
      <w:pPr>
        <w:ind w:left="8817" w:hanging="140"/>
      </w:pPr>
      <w:rPr>
        <w:rFonts w:hint="default"/>
      </w:rPr>
    </w:lvl>
  </w:abstractNum>
  <w:abstractNum w:abstractNumId="134">
    <w:nsid w:val="7E06045D"/>
    <w:multiLevelType w:val="hybridMultilevel"/>
    <w:tmpl w:val="FFFFFFFF"/>
    <w:lvl w:ilvl="0" w:tplc="0532B49C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40EAB750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F1DACA46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93C0A66E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32DEF058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F716C912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51B60C0A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4F886454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3FFE7F1A">
      <w:numFmt w:val="bullet"/>
      <w:lvlText w:val="•"/>
      <w:lvlJc w:val="left"/>
      <w:pPr>
        <w:ind w:left="2968" w:hanging="358"/>
      </w:pPr>
      <w:rPr>
        <w:rFonts w:hint="default"/>
      </w:rPr>
    </w:lvl>
  </w:abstractNum>
  <w:abstractNum w:abstractNumId="135">
    <w:nsid w:val="7E376870"/>
    <w:multiLevelType w:val="hybridMultilevel"/>
    <w:tmpl w:val="FFFFFFFF"/>
    <w:lvl w:ilvl="0" w:tplc="CEAA0B90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CED20574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81D8D0D4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DC7C122A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2DD219FE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87CAF168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C622A0D0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E464539C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FEE2D064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36">
    <w:nsid w:val="7FF120FD"/>
    <w:multiLevelType w:val="hybridMultilevel"/>
    <w:tmpl w:val="FFFFFFFF"/>
    <w:lvl w:ilvl="0" w:tplc="778A7424">
      <w:numFmt w:val="bullet"/>
      <w:lvlText w:val=""/>
      <w:lvlJc w:val="left"/>
      <w:pPr>
        <w:ind w:left="468" w:hanging="358"/>
      </w:pPr>
      <w:rPr>
        <w:rFonts w:ascii="Symbol" w:eastAsia="Times New Roman" w:hAnsi="Symbol" w:hint="default"/>
        <w:color w:val="404040"/>
        <w:w w:val="100"/>
        <w:sz w:val="24"/>
        <w:szCs w:val="24"/>
      </w:rPr>
    </w:lvl>
    <w:lvl w:ilvl="1" w:tplc="14CE8E38">
      <w:numFmt w:val="bullet"/>
      <w:lvlText w:val="•"/>
      <w:lvlJc w:val="left"/>
      <w:pPr>
        <w:ind w:left="741" w:hanging="358"/>
      </w:pPr>
      <w:rPr>
        <w:rFonts w:hint="default"/>
      </w:rPr>
    </w:lvl>
    <w:lvl w:ilvl="2" w:tplc="6A68929C">
      <w:numFmt w:val="bullet"/>
      <w:lvlText w:val="•"/>
      <w:lvlJc w:val="left"/>
      <w:pPr>
        <w:ind w:left="1023" w:hanging="358"/>
      </w:pPr>
      <w:rPr>
        <w:rFonts w:hint="default"/>
      </w:rPr>
    </w:lvl>
    <w:lvl w:ilvl="3" w:tplc="E6641420">
      <w:numFmt w:val="bullet"/>
      <w:lvlText w:val="•"/>
      <w:lvlJc w:val="left"/>
      <w:pPr>
        <w:ind w:left="1305" w:hanging="358"/>
      </w:pPr>
      <w:rPr>
        <w:rFonts w:hint="default"/>
      </w:rPr>
    </w:lvl>
    <w:lvl w:ilvl="4" w:tplc="5024049C">
      <w:numFmt w:val="bullet"/>
      <w:lvlText w:val="•"/>
      <w:lvlJc w:val="left"/>
      <w:pPr>
        <w:ind w:left="1587" w:hanging="358"/>
      </w:pPr>
      <w:rPr>
        <w:rFonts w:hint="default"/>
      </w:rPr>
    </w:lvl>
    <w:lvl w:ilvl="5" w:tplc="2592BB46">
      <w:numFmt w:val="bullet"/>
      <w:lvlText w:val="•"/>
      <w:lvlJc w:val="left"/>
      <w:pPr>
        <w:ind w:left="1869" w:hanging="358"/>
      </w:pPr>
      <w:rPr>
        <w:rFonts w:hint="default"/>
      </w:rPr>
    </w:lvl>
    <w:lvl w:ilvl="6" w:tplc="195642BC">
      <w:numFmt w:val="bullet"/>
      <w:lvlText w:val="•"/>
      <w:lvlJc w:val="left"/>
      <w:pPr>
        <w:ind w:left="2150" w:hanging="358"/>
      </w:pPr>
      <w:rPr>
        <w:rFonts w:hint="default"/>
      </w:rPr>
    </w:lvl>
    <w:lvl w:ilvl="7" w:tplc="8800C714">
      <w:numFmt w:val="bullet"/>
      <w:lvlText w:val="•"/>
      <w:lvlJc w:val="left"/>
      <w:pPr>
        <w:ind w:left="2432" w:hanging="358"/>
      </w:pPr>
      <w:rPr>
        <w:rFonts w:hint="default"/>
      </w:rPr>
    </w:lvl>
    <w:lvl w:ilvl="8" w:tplc="E3083066">
      <w:numFmt w:val="bullet"/>
      <w:lvlText w:val="•"/>
      <w:lvlJc w:val="left"/>
      <w:pPr>
        <w:ind w:left="2714" w:hanging="358"/>
      </w:pPr>
      <w:rPr>
        <w:rFonts w:hint="default"/>
      </w:rPr>
    </w:lvl>
  </w:abstractNum>
  <w:abstractNum w:abstractNumId="137">
    <w:nsid w:val="7FF53DE3"/>
    <w:multiLevelType w:val="hybridMultilevel"/>
    <w:tmpl w:val="FFFFFFFF"/>
    <w:lvl w:ilvl="0" w:tplc="DAEE8704">
      <w:numFmt w:val="bullet"/>
      <w:lvlText w:val=""/>
      <w:lvlJc w:val="left"/>
      <w:pPr>
        <w:ind w:left="465" w:hanging="358"/>
      </w:pPr>
      <w:rPr>
        <w:rFonts w:ascii="Symbol" w:eastAsia="Times New Roman" w:hAnsi="Symbol" w:hint="default"/>
        <w:w w:val="100"/>
        <w:sz w:val="24"/>
        <w:szCs w:val="24"/>
      </w:rPr>
    </w:lvl>
    <w:lvl w:ilvl="1" w:tplc="2B5E36B8">
      <w:numFmt w:val="bullet"/>
      <w:lvlText w:val="•"/>
      <w:lvlJc w:val="left"/>
      <w:pPr>
        <w:ind w:left="773" w:hanging="358"/>
      </w:pPr>
      <w:rPr>
        <w:rFonts w:hint="default"/>
      </w:rPr>
    </w:lvl>
    <w:lvl w:ilvl="2" w:tplc="77CAEF90">
      <w:numFmt w:val="bullet"/>
      <w:lvlText w:val="•"/>
      <w:lvlJc w:val="left"/>
      <w:pPr>
        <w:ind w:left="1087" w:hanging="358"/>
      </w:pPr>
      <w:rPr>
        <w:rFonts w:hint="default"/>
      </w:rPr>
    </w:lvl>
    <w:lvl w:ilvl="3" w:tplc="2A069434">
      <w:numFmt w:val="bullet"/>
      <w:lvlText w:val="•"/>
      <w:lvlJc w:val="left"/>
      <w:pPr>
        <w:ind w:left="1400" w:hanging="358"/>
      </w:pPr>
      <w:rPr>
        <w:rFonts w:hint="default"/>
      </w:rPr>
    </w:lvl>
    <w:lvl w:ilvl="4" w:tplc="333006A6">
      <w:numFmt w:val="bullet"/>
      <w:lvlText w:val="•"/>
      <w:lvlJc w:val="left"/>
      <w:pPr>
        <w:ind w:left="1714" w:hanging="358"/>
      </w:pPr>
      <w:rPr>
        <w:rFonts w:hint="default"/>
      </w:rPr>
    </w:lvl>
    <w:lvl w:ilvl="5" w:tplc="6D2E0260">
      <w:numFmt w:val="bullet"/>
      <w:lvlText w:val="•"/>
      <w:lvlJc w:val="left"/>
      <w:pPr>
        <w:ind w:left="2027" w:hanging="358"/>
      </w:pPr>
      <w:rPr>
        <w:rFonts w:hint="default"/>
      </w:rPr>
    </w:lvl>
    <w:lvl w:ilvl="6" w:tplc="663A4E38">
      <w:numFmt w:val="bullet"/>
      <w:lvlText w:val="•"/>
      <w:lvlJc w:val="left"/>
      <w:pPr>
        <w:ind w:left="2341" w:hanging="358"/>
      </w:pPr>
      <w:rPr>
        <w:rFonts w:hint="default"/>
      </w:rPr>
    </w:lvl>
    <w:lvl w:ilvl="7" w:tplc="175C6EAE">
      <w:numFmt w:val="bullet"/>
      <w:lvlText w:val="•"/>
      <w:lvlJc w:val="left"/>
      <w:pPr>
        <w:ind w:left="2654" w:hanging="358"/>
      </w:pPr>
      <w:rPr>
        <w:rFonts w:hint="default"/>
      </w:rPr>
    </w:lvl>
    <w:lvl w:ilvl="8" w:tplc="7BDAF96E">
      <w:numFmt w:val="bullet"/>
      <w:lvlText w:val="•"/>
      <w:lvlJc w:val="left"/>
      <w:pPr>
        <w:ind w:left="2968" w:hanging="358"/>
      </w:pPr>
      <w:rPr>
        <w:rFonts w:hint="default"/>
      </w:rPr>
    </w:lvl>
  </w:abstractNum>
  <w:num w:numId="1">
    <w:abstractNumId w:val="72"/>
  </w:num>
  <w:num w:numId="2">
    <w:abstractNumId w:val="128"/>
  </w:num>
  <w:num w:numId="3">
    <w:abstractNumId w:val="132"/>
  </w:num>
  <w:num w:numId="4">
    <w:abstractNumId w:val="39"/>
  </w:num>
  <w:num w:numId="5">
    <w:abstractNumId w:val="7"/>
  </w:num>
  <w:num w:numId="6">
    <w:abstractNumId w:val="42"/>
  </w:num>
  <w:num w:numId="7">
    <w:abstractNumId w:val="62"/>
  </w:num>
  <w:num w:numId="8">
    <w:abstractNumId w:val="46"/>
  </w:num>
  <w:num w:numId="9">
    <w:abstractNumId w:val="68"/>
  </w:num>
  <w:num w:numId="10">
    <w:abstractNumId w:val="119"/>
  </w:num>
  <w:num w:numId="11">
    <w:abstractNumId w:val="95"/>
  </w:num>
  <w:num w:numId="12">
    <w:abstractNumId w:val="117"/>
  </w:num>
  <w:num w:numId="13">
    <w:abstractNumId w:val="64"/>
  </w:num>
  <w:num w:numId="14">
    <w:abstractNumId w:val="113"/>
  </w:num>
  <w:num w:numId="15">
    <w:abstractNumId w:val="74"/>
  </w:num>
  <w:num w:numId="16">
    <w:abstractNumId w:val="24"/>
  </w:num>
  <w:num w:numId="17">
    <w:abstractNumId w:val="20"/>
  </w:num>
  <w:num w:numId="18">
    <w:abstractNumId w:val="98"/>
  </w:num>
  <w:num w:numId="19">
    <w:abstractNumId w:val="97"/>
  </w:num>
  <w:num w:numId="20">
    <w:abstractNumId w:val="116"/>
  </w:num>
  <w:num w:numId="21">
    <w:abstractNumId w:val="134"/>
  </w:num>
  <w:num w:numId="22">
    <w:abstractNumId w:val="61"/>
  </w:num>
  <w:num w:numId="23">
    <w:abstractNumId w:val="126"/>
  </w:num>
  <w:num w:numId="24">
    <w:abstractNumId w:val="25"/>
  </w:num>
  <w:num w:numId="25">
    <w:abstractNumId w:val="111"/>
  </w:num>
  <w:num w:numId="26">
    <w:abstractNumId w:val="34"/>
  </w:num>
  <w:num w:numId="27">
    <w:abstractNumId w:val="4"/>
  </w:num>
  <w:num w:numId="28">
    <w:abstractNumId w:val="2"/>
  </w:num>
  <w:num w:numId="29">
    <w:abstractNumId w:val="48"/>
  </w:num>
  <w:num w:numId="30">
    <w:abstractNumId w:val="118"/>
  </w:num>
  <w:num w:numId="31">
    <w:abstractNumId w:val="56"/>
  </w:num>
  <w:num w:numId="32">
    <w:abstractNumId w:val="129"/>
  </w:num>
  <w:num w:numId="33">
    <w:abstractNumId w:val="45"/>
  </w:num>
  <w:num w:numId="34">
    <w:abstractNumId w:val="0"/>
  </w:num>
  <w:num w:numId="35">
    <w:abstractNumId w:val="47"/>
  </w:num>
  <w:num w:numId="36">
    <w:abstractNumId w:val="19"/>
  </w:num>
  <w:num w:numId="37">
    <w:abstractNumId w:val="81"/>
  </w:num>
  <w:num w:numId="38">
    <w:abstractNumId w:val="84"/>
  </w:num>
  <w:num w:numId="39">
    <w:abstractNumId w:val="29"/>
  </w:num>
  <w:num w:numId="40">
    <w:abstractNumId w:val="86"/>
  </w:num>
  <w:num w:numId="41">
    <w:abstractNumId w:val="109"/>
  </w:num>
  <w:num w:numId="42">
    <w:abstractNumId w:val="114"/>
  </w:num>
  <w:num w:numId="43">
    <w:abstractNumId w:val="14"/>
  </w:num>
  <w:num w:numId="44">
    <w:abstractNumId w:val="99"/>
  </w:num>
  <w:num w:numId="45">
    <w:abstractNumId w:val="90"/>
  </w:num>
  <w:num w:numId="46">
    <w:abstractNumId w:val="70"/>
  </w:num>
  <w:num w:numId="47">
    <w:abstractNumId w:val="112"/>
  </w:num>
  <w:num w:numId="48">
    <w:abstractNumId w:val="102"/>
  </w:num>
  <w:num w:numId="49">
    <w:abstractNumId w:val="78"/>
  </w:num>
  <w:num w:numId="50">
    <w:abstractNumId w:val="115"/>
  </w:num>
  <w:num w:numId="51">
    <w:abstractNumId w:val="73"/>
  </w:num>
  <w:num w:numId="52">
    <w:abstractNumId w:val="27"/>
  </w:num>
  <w:num w:numId="53">
    <w:abstractNumId w:val="58"/>
  </w:num>
  <w:num w:numId="54">
    <w:abstractNumId w:val="9"/>
  </w:num>
  <w:num w:numId="55">
    <w:abstractNumId w:val="69"/>
  </w:num>
  <w:num w:numId="56">
    <w:abstractNumId w:val="66"/>
  </w:num>
  <w:num w:numId="57">
    <w:abstractNumId w:val="106"/>
  </w:num>
  <w:num w:numId="58">
    <w:abstractNumId w:val="108"/>
  </w:num>
  <w:num w:numId="59">
    <w:abstractNumId w:val="32"/>
  </w:num>
  <w:num w:numId="60">
    <w:abstractNumId w:val="127"/>
  </w:num>
  <w:num w:numId="61">
    <w:abstractNumId w:val="135"/>
  </w:num>
  <w:num w:numId="62">
    <w:abstractNumId w:val="23"/>
  </w:num>
  <w:num w:numId="63">
    <w:abstractNumId w:val="10"/>
  </w:num>
  <w:num w:numId="64">
    <w:abstractNumId w:val="41"/>
  </w:num>
  <w:num w:numId="65">
    <w:abstractNumId w:val="103"/>
  </w:num>
  <w:num w:numId="66">
    <w:abstractNumId w:val="55"/>
  </w:num>
  <w:num w:numId="67">
    <w:abstractNumId w:val="53"/>
  </w:num>
  <w:num w:numId="68">
    <w:abstractNumId w:val="22"/>
  </w:num>
  <w:num w:numId="69">
    <w:abstractNumId w:val="57"/>
  </w:num>
  <w:num w:numId="70">
    <w:abstractNumId w:val="85"/>
  </w:num>
  <w:num w:numId="71">
    <w:abstractNumId w:val="105"/>
  </w:num>
  <w:num w:numId="72">
    <w:abstractNumId w:val="136"/>
  </w:num>
  <w:num w:numId="73">
    <w:abstractNumId w:val="1"/>
  </w:num>
  <w:num w:numId="74">
    <w:abstractNumId w:val="120"/>
  </w:num>
  <w:num w:numId="75">
    <w:abstractNumId w:val="40"/>
  </w:num>
  <w:num w:numId="76">
    <w:abstractNumId w:val="100"/>
  </w:num>
  <w:num w:numId="77">
    <w:abstractNumId w:val="12"/>
  </w:num>
  <w:num w:numId="78">
    <w:abstractNumId w:val="26"/>
  </w:num>
  <w:num w:numId="79">
    <w:abstractNumId w:val="76"/>
  </w:num>
  <w:num w:numId="80">
    <w:abstractNumId w:val="11"/>
  </w:num>
  <w:num w:numId="81">
    <w:abstractNumId w:val="15"/>
  </w:num>
  <w:num w:numId="82">
    <w:abstractNumId w:val="3"/>
  </w:num>
  <w:num w:numId="83">
    <w:abstractNumId w:val="13"/>
  </w:num>
  <w:num w:numId="84">
    <w:abstractNumId w:val="80"/>
  </w:num>
  <w:num w:numId="85">
    <w:abstractNumId w:val="87"/>
  </w:num>
  <w:num w:numId="86">
    <w:abstractNumId w:val="125"/>
  </w:num>
  <w:num w:numId="87">
    <w:abstractNumId w:val="83"/>
  </w:num>
  <w:num w:numId="88">
    <w:abstractNumId w:val="91"/>
  </w:num>
  <w:num w:numId="89">
    <w:abstractNumId w:val="44"/>
  </w:num>
  <w:num w:numId="90">
    <w:abstractNumId w:val="124"/>
  </w:num>
  <w:num w:numId="91">
    <w:abstractNumId w:val="6"/>
  </w:num>
  <w:num w:numId="92">
    <w:abstractNumId w:val="121"/>
  </w:num>
  <w:num w:numId="93">
    <w:abstractNumId w:val="52"/>
  </w:num>
  <w:num w:numId="94">
    <w:abstractNumId w:val="101"/>
  </w:num>
  <w:num w:numId="95">
    <w:abstractNumId w:val="33"/>
  </w:num>
  <w:num w:numId="96">
    <w:abstractNumId w:val="36"/>
  </w:num>
  <w:num w:numId="97">
    <w:abstractNumId w:val="30"/>
  </w:num>
  <w:num w:numId="98">
    <w:abstractNumId w:val="130"/>
  </w:num>
  <w:num w:numId="99">
    <w:abstractNumId w:val="31"/>
  </w:num>
  <w:num w:numId="100">
    <w:abstractNumId w:val="35"/>
  </w:num>
  <w:num w:numId="101">
    <w:abstractNumId w:val="43"/>
  </w:num>
  <w:num w:numId="102">
    <w:abstractNumId w:val="59"/>
  </w:num>
  <w:num w:numId="103">
    <w:abstractNumId w:val="37"/>
  </w:num>
  <w:num w:numId="104">
    <w:abstractNumId w:val="18"/>
  </w:num>
  <w:num w:numId="105">
    <w:abstractNumId w:val="79"/>
  </w:num>
  <w:num w:numId="106">
    <w:abstractNumId w:val="110"/>
  </w:num>
  <w:num w:numId="107">
    <w:abstractNumId w:val="16"/>
  </w:num>
  <w:num w:numId="108">
    <w:abstractNumId w:val="28"/>
  </w:num>
  <w:num w:numId="109">
    <w:abstractNumId w:val="71"/>
  </w:num>
  <w:num w:numId="110">
    <w:abstractNumId w:val="60"/>
  </w:num>
  <w:num w:numId="111">
    <w:abstractNumId w:val="50"/>
  </w:num>
  <w:num w:numId="112">
    <w:abstractNumId w:val="123"/>
  </w:num>
  <w:num w:numId="113">
    <w:abstractNumId w:val="137"/>
  </w:num>
  <w:num w:numId="114">
    <w:abstractNumId w:val="82"/>
  </w:num>
  <w:num w:numId="115">
    <w:abstractNumId w:val="63"/>
  </w:num>
  <w:num w:numId="116">
    <w:abstractNumId w:val="5"/>
  </w:num>
  <w:num w:numId="117">
    <w:abstractNumId w:val="92"/>
  </w:num>
  <w:num w:numId="118">
    <w:abstractNumId w:val="93"/>
  </w:num>
  <w:num w:numId="119">
    <w:abstractNumId w:val="65"/>
  </w:num>
  <w:num w:numId="120">
    <w:abstractNumId w:val="77"/>
  </w:num>
  <w:num w:numId="121">
    <w:abstractNumId w:val="67"/>
  </w:num>
  <w:num w:numId="122">
    <w:abstractNumId w:val="107"/>
  </w:num>
  <w:num w:numId="123">
    <w:abstractNumId w:val="75"/>
  </w:num>
  <w:num w:numId="124">
    <w:abstractNumId w:val="49"/>
  </w:num>
  <w:num w:numId="125">
    <w:abstractNumId w:val="104"/>
  </w:num>
  <w:num w:numId="126">
    <w:abstractNumId w:val="94"/>
  </w:num>
  <w:num w:numId="127">
    <w:abstractNumId w:val="21"/>
  </w:num>
  <w:num w:numId="128">
    <w:abstractNumId w:val="88"/>
  </w:num>
  <w:num w:numId="129">
    <w:abstractNumId w:val="131"/>
  </w:num>
  <w:num w:numId="130">
    <w:abstractNumId w:val="96"/>
  </w:num>
  <w:num w:numId="131">
    <w:abstractNumId w:val="133"/>
  </w:num>
  <w:num w:numId="132">
    <w:abstractNumId w:val="51"/>
  </w:num>
  <w:num w:numId="133">
    <w:abstractNumId w:val="38"/>
  </w:num>
  <w:num w:numId="134">
    <w:abstractNumId w:val="8"/>
  </w:num>
  <w:num w:numId="135">
    <w:abstractNumId w:val="122"/>
  </w:num>
  <w:num w:numId="136">
    <w:abstractNumId w:val="54"/>
  </w:num>
  <w:num w:numId="137">
    <w:abstractNumId w:val="17"/>
  </w:num>
  <w:num w:numId="138">
    <w:abstractNumId w:val="8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63D"/>
    <w:rsid w:val="000032F7"/>
    <w:rsid w:val="00016725"/>
    <w:rsid w:val="000604B5"/>
    <w:rsid w:val="000B1FB1"/>
    <w:rsid w:val="00171D51"/>
    <w:rsid w:val="00186535"/>
    <w:rsid w:val="00202271"/>
    <w:rsid w:val="00227860"/>
    <w:rsid w:val="00332EEA"/>
    <w:rsid w:val="003B04DD"/>
    <w:rsid w:val="003B3322"/>
    <w:rsid w:val="003F30EC"/>
    <w:rsid w:val="004271A8"/>
    <w:rsid w:val="004612D0"/>
    <w:rsid w:val="004646F8"/>
    <w:rsid w:val="0049132B"/>
    <w:rsid w:val="004D3032"/>
    <w:rsid w:val="005C0499"/>
    <w:rsid w:val="005D18A7"/>
    <w:rsid w:val="0060282D"/>
    <w:rsid w:val="006875C4"/>
    <w:rsid w:val="006A4D12"/>
    <w:rsid w:val="00780A0F"/>
    <w:rsid w:val="007C2412"/>
    <w:rsid w:val="00820144"/>
    <w:rsid w:val="00930138"/>
    <w:rsid w:val="009D3AB2"/>
    <w:rsid w:val="00A477C4"/>
    <w:rsid w:val="00A76CD3"/>
    <w:rsid w:val="00AE029C"/>
    <w:rsid w:val="00B73B20"/>
    <w:rsid w:val="00BD58BF"/>
    <w:rsid w:val="00BF761F"/>
    <w:rsid w:val="00C0763D"/>
    <w:rsid w:val="00C774B1"/>
    <w:rsid w:val="00CA13E1"/>
    <w:rsid w:val="00D401E5"/>
    <w:rsid w:val="00E77D5C"/>
    <w:rsid w:val="00E941A1"/>
    <w:rsid w:val="00EC21CE"/>
    <w:rsid w:val="00F51EC1"/>
    <w:rsid w:val="00F53425"/>
    <w:rsid w:val="00F660C0"/>
    <w:rsid w:val="00F7563A"/>
    <w:rsid w:val="00F777BE"/>
    <w:rsid w:val="00F81FBB"/>
    <w:rsid w:val="00F9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63D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0763D"/>
    <w:pPr>
      <w:ind w:left="268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C0763D"/>
    <w:pPr>
      <w:ind w:left="181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C0763D"/>
    <w:pPr>
      <w:spacing w:line="274" w:lineRule="exact"/>
      <w:ind w:left="157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761F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F761F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F761F"/>
    <w:rPr>
      <w:rFonts w:ascii="Cambria" w:hAnsi="Cambria" w:cs="Cambria"/>
      <w:b/>
      <w:bCs/>
      <w:sz w:val="26"/>
      <w:szCs w:val="26"/>
      <w:lang w:eastAsia="en-US"/>
    </w:rPr>
  </w:style>
  <w:style w:type="paragraph" w:styleId="TOC1">
    <w:name w:val="toc 1"/>
    <w:basedOn w:val="Normal"/>
    <w:autoRedefine/>
    <w:uiPriority w:val="99"/>
    <w:semiHidden/>
    <w:rsid w:val="00C0763D"/>
    <w:pPr>
      <w:ind w:left="117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C0763D"/>
    <w:pPr>
      <w:ind w:left="1102" w:firstLine="283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761F"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C0763D"/>
    <w:pPr>
      <w:spacing w:before="1"/>
      <w:ind w:left="2685" w:right="1951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BF761F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C0763D"/>
    <w:pPr>
      <w:ind w:left="1102" w:firstLine="283"/>
      <w:jc w:val="both"/>
    </w:pPr>
  </w:style>
  <w:style w:type="paragraph" w:customStyle="1" w:styleId="TableParagraph">
    <w:name w:val="Table Paragraph"/>
    <w:basedOn w:val="Normal"/>
    <w:uiPriority w:val="99"/>
    <w:rsid w:val="00C0763D"/>
    <w:pPr>
      <w:ind w:left="465"/>
    </w:pPr>
  </w:style>
  <w:style w:type="paragraph" w:styleId="Header">
    <w:name w:val="header"/>
    <w:basedOn w:val="Normal"/>
    <w:link w:val="HeaderChar"/>
    <w:uiPriority w:val="99"/>
    <w:rsid w:val="0082014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F761F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82014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761F"/>
    <w:rPr>
      <w:rFonts w:ascii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195</TotalTime>
  <Pages>136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Людмила Сергеевна</dc:creator>
  <cp:keywords/>
  <dc:description/>
  <cp:lastModifiedBy>Vladimir</cp:lastModifiedBy>
  <cp:revision>20</cp:revision>
  <dcterms:created xsi:type="dcterms:W3CDTF">2021-05-22T04:25:00Z</dcterms:created>
  <dcterms:modified xsi:type="dcterms:W3CDTF">2021-09-22T07:13:00Z</dcterms:modified>
</cp:coreProperties>
</file>